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8588D" w:rsidRPr="00244FB4" w:rsidRDefault="0038588D" w:rsidP="00244FB4">
      <w:pPr>
        <w:jc w:val="center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  <w:highlight w:val="yellow"/>
        </w:rPr>
        <w:t xml:space="preserve">Правила пожарной  безопасности                 </w:t>
      </w:r>
      <w:r w:rsidRPr="00244FB4">
        <w:rPr>
          <w:b/>
          <w:color w:val="FF0000"/>
          <w:sz w:val="28"/>
          <w:szCs w:val="28"/>
          <w:highlight w:val="yellow"/>
        </w:rPr>
        <w:t xml:space="preserve"> в доме и квартире</w:t>
      </w:r>
    </w:p>
    <w:p w:rsidR="0038588D" w:rsidRPr="00244FB4" w:rsidRDefault="0038588D" w:rsidP="00244FB4">
      <w:pPr>
        <w:numPr>
          <w:ilvl w:val="0"/>
          <w:numId w:val="1"/>
        </w:numPr>
        <w:tabs>
          <w:tab w:val="clear" w:pos="720"/>
        </w:tabs>
        <w:ind w:left="284" w:hanging="284"/>
        <w:rPr>
          <w:b/>
          <w:sz w:val="28"/>
          <w:szCs w:val="28"/>
        </w:rPr>
      </w:pPr>
      <w:r w:rsidRPr="00244FB4">
        <w:rPr>
          <w:b/>
          <w:sz w:val="28"/>
          <w:szCs w:val="28"/>
        </w:rPr>
        <w:t>Выучите и запишите на листке бумаги ваш адрес и телефон.</w:t>
      </w:r>
    </w:p>
    <w:p w:rsidR="0038588D" w:rsidRPr="00244FB4" w:rsidRDefault="0038588D" w:rsidP="00244FB4">
      <w:pPr>
        <w:ind w:left="284"/>
        <w:rPr>
          <w:b/>
          <w:sz w:val="28"/>
          <w:szCs w:val="28"/>
        </w:rPr>
      </w:pPr>
      <w:r w:rsidRPr="00244FB4">
        <w:rPr>
          <w:b/>
          <w:sz w:val="28"/>
          <w:szCs w:val="28"/>
        </w:rPr>
        <w:t>Положите этот листок рядом с   телефонным аппаратом.</w:t>
      </w:r>
    </w:p>
    <w:p w:rsidR="0038588D" w:rsidRDefault="0038588D" w:rsidP="00244FB4">
      <w:pPr>
        <w:numPr>
          <w:ilvl w:val="0"/>
          <w:numId w:val="1"/>
        </w:numPr>
        <w:tabs>
          <w:tab w:val="clear" w:pos="720"/>
        </w:tabs>
        <w:ind w:left="284" w:hanging="284"/>
        <w:rPr>
          <w:b/>
          <w:sz w:val="28"/>
          <w:szCs w:val="28"/>
        </w:rPr>
      </w:pPr>
      <w:r w:rsidRPr="00244FB4">
        <w:rPr>
          <w:b/>
          <w:sz w:val="28"/>
          <w:szCs w:val="28"/>
        </w:rPr>
        <w:t xml:space="preserve"> Не играй дома со спичками и зажигалками. Это может стать   причиной пожара.</w:t>
      </w:r>
      <w:r w:rsidRPr="00244FB4">
        <w:rPr>
          <w:b/>
          <w:sz w:val="28"/>
          <w:szCs w:val="28"/>
        </w:rPr>
        <w:tab/>
      </w:r>
    </w:p>
    <w:p w:rsidR="0038588D" w:rsidRDefault="0038588D" w:rsidP="00E85439">
      <w:pPr>
        <w:rPr>
          <w:b/>
          <w:sz w:val="28"/>
          <w:szCs w:val="28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5" o:spid="_x0000_s1026" type="#_x0000_t75" alt="http://img0.liveinternet.ru/images/attach/c/3/78/158/78158968_Pozhar.jpg" style="position:absolute;margin-left:10.65pt;margin-top:14.5pt;width:203.65pt;height:135.3pt;z-index:251651584;visibility:visible">
            <v:imagedata r:id="rId5" r:href="rId6"/>
          </v:shape>
        </w:pict>
      </w:r>
    </w:p>
    <w:p w:rsidR="0038588D" w:rsidRPr="00244FB4" w:rsidRDefault="0038588D" w:rsidP="00E85439">
      <w:pPr>
        <w:rPr>
          <w:b/>
          <w:sz w:val="28"/>
          <w:szCs w:val="28"/>
        </w:rPr>
      </w:pPr>
    </w:p>
    <w:p w:rsidR="0038588D" w:rsidRPr="00244FB4" w:rsidRDefault="0038588D" w:rsidP="00136B75">
      <w:pPr>
        <w:ind w:left="360"/>
        <w:rPr>
          <w:b/>
          <w:sz w:val="28"/>
          <w:szCs w:val="28"/>
        </w:rPr>
      </w:pPr>
    </w:p>
    <w:p w:rsidR="0038588D" w:rsidRPr="00244FB4" w:rsidRDefault="0038588D" w:rsidP="00136B75">
      <w:pPr>
        <w:ind w:left="360"/>
        <w:rPr>
          <w:b/>
          <w:sz w:val="28"/>
          <w:szCs w:val="28"/>
        </w:rPr>
      </w:pPr>
    </w:p>
    <w:p w:rsidR="0038588D" w:rsidRPr="00244FB4" w:rsidRDefault="0038588D" w:rsidP="00136B75">
      <w:pPr>
        <w:ind w:left="360"/>
        <w:rPr>
          <w:b/>
          <w:sz w:val="28"/>
          <w:szCs w:val="28"/>
        </w:rPr>
      </w:pPr>
    </w:p>
    <w:p w:rsidR="0038588D" w:rsidRPr="00244FB4" w:rsidRDefault="0038588D" w:rsidP="00136B75">
      <w:pPr>
        <w:ind w:left="360"/>
        <w:rPr>
          <w:b/>
          <w:sz w:val="28"/>
          <w:szCs w:val="28"/>
        </w:rPr>
      </w:pPr>
    </w:p>
    <w:p w:rsidR="0038588D" w:rsidRPr="00244FB4" w:rsidRDefault="0038588D" w:rsidP="00136B75">
      <w:pPr>
        <w:ind w:left="360"/>
        <w:rPr>
          <w:b/>
          <w:sz w:val="28"/>
          <w:szCs w:val="28"/>
        </w:rPr>
      </w:pPr>
    </w:p>
    <w:p w:rsidR="0038588D" w:rsidRPr="00244FB4" w:rsidRDefault="0038588D" w:rsidP="00136B75">
      <w:pPr>
        <w:ind w:left="360"/>
        <w:rPr>
          <w:b/>
          <w:sz w:val="28"/>
          <w:szCs w:val="28"/>
        </w:rPr>
      </w:pPr>
    </w:p>
    <w:p w:rsidR="0038588D" w:rsidRPr="00244FB4" w:rsidRDefault="0038588D" w:rsidP="00136B75">
      <w:pPr>
        <w:ind w:left="360"/>
        <w:rPr>
          <w:b/>
          <w:sz w:val="28"/>
          <w:szCs w:val="28"/>
        </w:rPr>
      </w:pPr>
    </w:p>
    <w:p w:rsidR="0038588D" w:rsidRPr="00244FB4" w:rsidRDefault="0038588D" w:rsidP="00136B75">
      <w:pPr>
        <w:ind w:left="360"/>
        <w:rPr>
          <w:b/>
          <w:sz w:val="28"/>
          <w:szCs w:val="28"/>
        </w:rPr>
      </w:pPr>
    </w:p>
    <w:p w:rsidR="0038588D" w:rsidRPr="00244FB4" w:rsidRDefault="0038588D" w:rsidP="00244FB4">
      <w:pPr>
        <w:numPr>
          <w:ilvl w:val="0"/>
          <w:numId w:val="1"/>
        </w:numPr>
        <w:tabs>
          <w:tab w:val="clear" w:pos="720"/>
        </w:tabs>
        <w:ind w:left="284" w:hanging="284"/>
        <w:rPr>
          <w:b/>
          <w:sz w:val="28"/>
          <w:szCs w:val="28"/>
        </w:rPr>
      </w:pPr>
      <w:r w:rsidRPr="00244FB4">
        <w:rPr>
          <w:b/>
          <w:sz w:val="28"/>
          <w:szCs w:val="28"/>
        </w:rPr>
        <w:t>Уходя из дома или из комнаты, не забывайте выключать электроприборы, особенно утюги, обогреватели, телевизор, светильники и т.д.</w:t>
      </w:r>
    </w:p>
    <w:p w:rsidR="0038588D" w:rsidRPr="00244FB4" w:rsidRDefault="0038588D" w:rsidP="00156D16">
      <w:pPr>
        <w:numPr>
          <w:ilvl w:val="0"/>
          <w:numId w:val="1"/>
        </w:numPr>
        <w:tabs>
          <w:tab w:val="clear" w:pos="720"/>
        </w:tabs>
        <w:ind w:left="284" w:hanging="284"/>
        <w:rPr>
          <w:b/>
          <w:sz w:val="28"/>
          <w:szCs w:val="28"/>
        </w:rPr>
      </w:pPr>
      <w:r w:rsidRPr="00244FB4">
        <w:rPr>
          <w:b/>
          <w:sz w:val="28"/>
          <w:szCs w:val="28"/>
        </w:rPr>
        <w:t>Не сушите бельё над плитой. Оно может загореться.</w:t>
      </w:r>
    </w:p>
    <w:p w:rsidR="0038588D" w:rsidRPr="00244FB4" w:rsidRDefault="0038588D" w:rsidP="00244FB4">
      <w:pPr>
        <w:numPr>
          <w:ilvl w:val="0"/>
          <w:numId w:val="1"/>
        </w:numPr>
        <w:tabs>
          <w:tab w:val="clear" w:pos="720"/>
          <w:tab w:val="num" w:pos="284"/>
        </w:tabs>
        <w:ind w:left="284" w:hanging="284"/>
        <w:rPr>
          <w:b/>
          <w:sz w:val="28"/>
          <w:szCs w:val="28"/>
        </w:rPr>
      </w:pPr>
      <w:r w:rsidRPr="00244FB4">
        <w:rPr>
          <w:b/>
          <w:sz w:val="28"/>
          <w:szCs w:val="28"/>
        </w:rPr>
        <w:t>В деревне или на даче без взрослых не подходите к печке, и не открывай печную дверцу.                                                            От выпавшего уголька  может загореться дом.</w:t>
      </w:r>
    </w:p>
    <w:p w:rsidR="0038588D" w:rsidRPr="00244FB4" w:rsidRDefault="0038588D" w:rsidP="00244FB4">
      <w:pPr>
        <w:numPr>
          <w:ilvl w:val="0"/>
          <w:numId w:val="1"/>
        </w:numPr>
        <w:tabs>
          <w:tab w:val="clear" w:pos="720"/>
        </w:tabs>
        <w:ind w:left="360"/>
        <w:rPr>
          <w:sz w:val="28"/>
          <w:szCs w:val="28"/>
        </w:rPr>
      </w:pPr>
      <w:r w:rsidRPr="00244FB4">
        <w:rPr>
          <w:b/>
          <w:sz w:val="28"/>
          <w:szCs w:val="28"/>
        </w:rPr>
        <w:t>Ни в коем случае не зажигай фейерверки, свечи или бенгальские огни без взрослых.</w:t>
      </w:r>
      <w:r w:rsidRPr="00244FB4">
        <w:rPr>
          <w:sz w:val="28"/>
          <w:szCs w:val="28"/>
        </w:rPr>
        <w:t xml:space="preserve">             </w:t>
      </w:r>
    </w:p>
    <w:p w:rsidR="0038588D" w:rsidRPr="002A7B40" w:rsidRDefault="0038588D" w:rsidP="00244FB4">
      <w:pPr>
        <w:ind w:left="360"/>
        <w:jc w:val="center"/>
        <w:rPr>
          <w:b/>
          <w:color w:val="FF0000"/>
          <w:sz w:val="28"/>
          <w:szCs w:val="28"/>
        </w:rPr>
      </w:pPr>
      <w:r w:rsidRPr="002A7B40">
        <w:rPr>
          <w:b/>
          <w:color w:val="FF0000"/>
          <w:sz w:val="28"/>
          <w:szCs w:val="28"/>
          <w:highlight w:val="yellow"/>
        </w:rPr>
        <w:t>Правила обращения с газовыми приборами</w:t>
      </w:r>
    </w:p>
    <w:p w:rsidR="0038588D" w:rsidRPr="00244FB4" w:rsidRDefault="0038588D" w:rsidP="00244FB4">
      <w:pPr>
        <w:numPr>
          <w:ilvl w:val="0"/>
          <w:numId w:val="2"/>
        </w:numPr>
        <w:tabs>
          <w:tab w:val="clear" w:pos="825"/>
        </w:tabs>
        <w:ind w:left="284" w:hanging="284"/>
        <w:rPr>
          <w:b/>
          <w:color w:val="000000"/>
          <w:sz w:val="28"/>
          <w:szCs w:val="28"/>
        </w:rPr>
      </w:pPr>
      <w:r w:rsidRPr="00244FB4">
        <w:rPr>
          <w:b/>
          <w:color w:val="000000"/>
          <w:sz w:val="28"/>
          <w:szCs w:val="28"/>
        </w:rPr>
        <w:t>Если вы почувствовали запах газа, не включайте и не выключайте свет,  электроприборы, не зажигайте спички, а сразу же сообщите об этом взрослым. Срочно проветри комнату.</w:t>
      </w:r>
    </w:p>
    <w:p w:rsidR="0038588D" w:rsidRPr="00244FB4" w:rsidRDefault="0038588D" w:rsidP="00244FB4">
      <w:pPr>
        <w:numPr>
          <w:ilvl w:val="0"/>
          <w:numId w:val="2"/>
        </w:numPr>
        <w:tabs>
          <w:tab w:val="clear" w:pos="825"/>
        </w:tabs>
        <w:ind w:left="284" w:hanging="284"/>
        <w:rPr>
          <w:b/>
          <w:color w:val="FF3300"/>
          <w:sz w:val="28"/>
          <w:szCs w:val="28"/>
        </w:rPr>
      </w:pPr>
      <w:r w:rsidRPr="00244FB4">
        <w:rPr>
          <w:b/>
          <w:color w:val="000000"/>
          <w:sz w:val="28"/>
          <w:szCs w:val="28"/>
        </w:rPr>
        <w:t>При запахе газа, откройте окна и двери, выйдите на улицу,  позвоните в газовую службу с мобильного тел. по номеру:</w:t>
      </w:r>
      <w:r w:rsidRPr="00244FB4">
        <w:rPr>
          <w:b/>
          <w:color w:val="FF3300"/>
          <w:sz w:val="28"/>
          <w:szCs w:val="28"/>
        </w:rPr>
        <w:t xml:space="preserve">104                             </w:t>
      </w:r>
      <w:r w:rsidRPr="00244FB4">
        <w:rPr>
          <w:b/>
          <w:color w:val="000000"/>
          <w:sz w:val="28"/>
          <w:szCs w:val="28"/>
        </w:rPr>
        <w:t xml:space="preserve"> </w:t>
      </w:r>
      <w:r w:rsidRPr="00244FB4">
        <w:rPr>
          <w:b/>
          <w:sz w:val="28"/>
          <w:szCs w:val="28"/>
        </w:rPr>
        <w:t xml:space="preserve">или </w:t>
      </w:r>
      <w:r w:rsidRPr="00244FB4">
        <w:rPr>
          <w:b/>
          <w:color w:val="000000"/>
          <w:sz w:val="28"/>
          <w:szCs w:val="28"/>
        </w:rPr>
        <w:t xml:space="preserve"> от соседей по тел. </w:t>
      </w:r>
      <w:r w:rsidRPr="00244FB4">
        <w:rPr>
          <w:b/>
          <w:color w:val="FF3300"/>
          <w:sz w:val="28"/>
          <w:szCs w:val="28"/>
        </w:rPr>
        <w:t>04</w:t>
      </w:r>
    </w:p>
    <w:p w:rsidR="0038588D" w:rsidRPr="00244FB4" w:rsidRDefault="0038588D" w:rsidP="00244FB4">
      <w:pPr>
        <w:numPr>
          <w:ilvl w:val="0"/>
          <w:numId w:val="2"/>
        </w:numPr>
        <w:tabs>
          <w:tab w:val="clear" w:pos="825"/>
        </w:tabs>
        <w:ind w:left="284" w:hanging="284"/>
        <w:rPr>
          <w:b/>
          <w:color w:val="FF3300"/>
          <w:sz w:val="28"/>
          <w:szCs w:val="28"/>
        </w:rPr>
      </w:pPr>
      <w:r w:rsidRPr="00244FB4">
        <w:rPr>
          <w:b/>
          <w:sz w:val="28"/>
          <w:szCs w:val="28"/>
        </w:rPr>
        <w:t>Не играйте на кухне, особенно при включенной газовой плите, нельзя оставлять включенную газовую плиту без присмотра.</w:t>
      </w:r>
    </w:p>
    <w:p w:rsidR="0038588D" w:rsidRDefault="0038588D" w:rsidP="00244FB4">
      <w:pPr>
        <w:rPr>
          <w:b/>
          <w:sz w:val="28"/>
          <w:szCs w:val="28"/>
        </w:rPr>
      </w:pPr>
      <w:r>
        <w:rPr>
          <w:noProof/>
        </w:rPr>
        <w:pict>
          <v:shape id="Рисунок 6" o:spid="_x0000_s1027" type="#_x0000_t75" alt="http://lib.podelise.ru/tw_files2/urls_26/5/d-4794/4794_html_m305224db.jpg" style="position:absolute;margin-left:4.9pt;margin-top:8.1pt;width:211.85pt;height:147.95pt;z-index:251652608;visibility:visible">
            <v:imagedata r:id="rId7" r:href="rId8"/>
          </v:shape>
        </w:pict>
      </w:r>
    </w:p>
    <w:p w:rsidR="0038588D" w:rsidRPr="00244FB4" w:rsidRDefault="0038588D" w:rsidP="00244FB4">
      <w:pPr>
        <w:rPr>
          <w:b/>
          <w:color w:val="FF3300"/>
          <w:sz w:val="28"/>
          <w:szCs w:val="28"/>
        </w:rPr>
      </w:pPr>
    </w:p>
    <w:p w:rsidR="0038588D" w:rsidRDefault="0038588D" w:rsidP="00244FB4">
      <w:pPr>
        <w:rPr>
          <w:b/>
          <w:sz w:val="28"/>
          <w:szCs w:val="28"/>
        </w:rPr>
      </w:pPr>
    </w:p>
    <w:p w:rsidR="0038588D" w:rsidRDefault="0038588D" w:rsidP="00244FB4">
      <w:pPr>
        <w:rPr>
          <w:b/>
          <w:sz w:val="28"/>
          <w:szCs w:val="28"/>
        </w:rPr>
      </w:pPr>
    </w:p>
    <w:p w:rsidR="0038588D" w:rsidRDefault="0038588D" w:rsidP="00244FB4">
      <w:pPr>
        <w:rPr>
          <w:b/>
          <w:sz w:val="28"/>
          <w:szCs w:val="28"/>
        </w:rPr>
      </w:pPr>
    </w:p>
    <w:p w:rsidR="0038588D" w:rsidRDefault="0038588D" w:rsidP="00244FB4">
      <w:pPr>
        <w:rPr>
          <w:b/>
          <w:sz w:val="28"/>
          <w:szCs w:val="28"/>
        </w:rPr>
      </w:pPr>
    </w:p>
    <w:p w:rsidR="0038588D" w:rsidRDefault="0038588D" w:rsidP="00244FB4">
      <w:pPr>
        <w:rPr>
          <w:b/>
          <w:sz w:val="28"/>
          <w:szCs w:val="28"/>
        </w:rPr>
      </w:pPr>
    </w:p>
    <w:p w:rsidR="0038588D" w:rsidRDefault="0038588D" w:rsidP="00244FB4">
      <w:pPr>
        <w:rPr>
          <w:b/>
          <w:sz w:val="28"/>
          <w:szCs w:val="28"/>
        </w:rPr>
      </w:pPr>
    </w:p>
    <w:p w:rsidR="0038588D" w:rsidRDefault="0038588D" w:rsidP="00244FB4">
      <w:pPr>
        <w:rPr>
          <w:b/>
          <w:sz w:val="28"/>
          <w:szCs w:val="28"/>
        </w:rPr>
      </w:pPr>
    </w:p>
    <w:p w:rsidR="0038588D" w:rsidRDefault="0038588D" w:rsidP="00244FB4">
      <w:pPr>
        <w:rPr>
          <w:b/>
          <w:sz w:val="28"/>
          <w:szCs w:val="28"/>
        </w:rPr>
      </w:pPr>
    </w:p>
    <w:p w:rsidR="0038588D" w:rsidRPr="00244FB4" w:rsidRDefault="0038588D" w:rsidP="00244FB4">
      <w:pPr>
        <w:rPr>
          <w:b/>
          <w:color w:val="FF3300"/>
          <w:sz w:val="28"/>
          <w:szCs w:val="28"/>
        </w:rPr>
      </w:pPr>
    </w:p>
    <w:p w:rsidR="0038588D" w:rsidRPr="00244FB4" w:rsidRDefault="0038588D" w:rsidP="00244FB4">
      <w:pPr>
        <w:numPr>
          <w:ilvl w:val="0"/>
          <w:numId w:val="2"/>
        </w:numPr>
        <w:tabs>
          <w:tab w:val="clear" w:pos="825"/>
        </w:tabs>
        <w:ind w:left="284" w:hanging="284"/>
        <w:rPr>
          <w:b/>
          <w:color w:val="FF3300"/>
          <w:sz w:val="28"/>
          <w:szCs w:val="28"/>
        </w:rPr>
      </w:pPr>
      <w:r w:rsidRPr="00244FB4">
        <w:rPr>
          <w:b/>
          <w:sz w:val="28"/>
          <w:szCs w:val="28"/>
        </w:rPr>
        <w:t>Уходя из дома, проверьте, закрыты ли газовые конфорки.</w:t>
      </w:r>
    </w:p>
    <w:p w:rsidR="0038588D" w:rsidRPr="002A7B40" w:rsidRDefault="0038588D" w:rsidP="00244FB4">
      <w:pPr>
        <w:numPr>
          <w:ilvl w:val="0"/>
          <w:numId w:val="2"/>
        </w:numPr>
        <w:tabs>
          <w:tab w:val="clear" w:pos="825"/>
        </w:tabs>
        <w:ind w:left="284" w:hanging="284"/>
        <w:rPr>
          <w:b/>
          <w:sz w:val="28"/>
          <w:szCs w:val="28"/>
        </w:rPr>
      </w:pPr>
      <w:r w:rsidRPr="002A7B40">
        <w:rPr>
          <w:b/>
          <w:sz w:val="28"/>
          <w:szCs w:val="28"/>
        </w:rPr>
        <w:t xml:space="preserve">Никогда не висите на газовых трубах.       </w:t>
      </w:r>
    </w:p>
    <w:p w:rsidR="0038588D" w:rsidRDefault="0038588D" w:rsidP="00244FB4">
      <w:pPr>
        <w:ind w:left="284" w:hanging="284"/>
        <w:rPr>
          <w:b/>
          <w:sz w:val="28"/>
          <w:szCs w:val="28"/>
        </w:rPr>
      </w:pPr>
      <w:r w:rsidRPr="00244FB4">
        <w:rPr>
          <w:b/>
          <w:sz w:val="28"/>
          <w:szCs w:val="28"/>
        </w:rPr>
        <w:t xml:space="preserve">                                 </w:t>
      </w:r>
      <w:r>
        <w:rPr>
          <w:b/>
          <w:sz w:val="28"/>
          <w:szCs w:val="28"/>
        </w:rPr>
        <w:t xml:space="preserve">  </w:t>
      </w:r>
    </w:p>
    <w:p w:rsidR="0038588D" w:rsidRPr="002A7B40" w:rsidRDefault="0038588D" w:rsidP="00244FB4">
      <w:pPr>
        <w:ind w:left="284" w:hanging="284"/>
        <w:jc w:val="center"/>
        <w:rPr>
          <w:b/>
          <w:color w:val="FF0000"/>
          <w:sz w:val="28"/>
          <w:szCs w:val="28"/>
        </w:rPr>
      </w:pPr>
      <w:r w:rsidRPr="002A7B40">
        <w:rPr>
          <w:b/>
          <w:color w:val="FF0000"/>
          <w:sz w:val="28"/>
          <w:szCs w:val="28"/>
          <w:highlight w:val="yellow"/>
        </w:rPr>
        <w:t>Правила обращения с  электроприборами</w:t>
      </w:r>
    </w:p>
    <w:p w:rsidR="0038588D" w:rsidRPr="00244FB4" w:rsidRDefault="0038588D" w:rsidP="00244FB4">
      <w:pPr>
        <w:ind w:left="284" w:hanging="284"/>
        <w:rPr>
          <w:b/>
          <w:color w:val="FF9900"/>
          <w:sz w:val="28"/>
          <w:szCs w:val="28"/>
        </w:rPr>
      </w:pPr>
    </w:p>
    <w:p w:rsidR="0038588D" w:rsidRPr="00244FB4" w:rsidRDefault="0038588D" w:rsidP="00E85439">
      <w:pPr>
        <w:numPr>
          <w:ilvl w:val="0"/>
          <w:numId w:val="3"/>
        </w:numPr>
        <w:tabs>
          <w:tab w:val="clear" w:pos="765"/>
        </w:tabs>
        <w:ind w:left="284" w:right="54" w:hanging="284"/>
        <w:rPr>
          <w:b/>
          <w:color w:val="000000"/>
          <w:sz w:val="28"/>
          <w:szCs w:val="28"/>
        </w:rPr>
      </w:pPr>
      <w:r w:rsidRPr="00244FB4">
        <w:rPr>
          <w:b/>
          <w:color w:val="000000"/>
          <w:sz w:val="28"/>
          <w:szCs w:val="28"/>
        </w:rPr>
        <w:t>Не пользуйтесь неисправными электроприборами.</w:t>
      </w:r>
    </w:p>
    <w:p w:rsidR="0038588D" w:rsidRPr="00244FB4" w:rsidRDefault="0038588D" w:rsidP="00E85439">
      <w:pPr>
        <w:numPr>
          <w:ilvl w:val="0"/>
          <w:numId w:val="3"/>
        </w:numPr>
        <w:tabs>
          <w:tab w:val="clear" w:pos="765"/>
        </w:tabs>
        <w:ind w:left="284" w:right="54" w:hanging="284"/>
        <w:rPr>
          <w:b/>
          <w:color w:val="000000"/>
          <w:sz w:val="28"/>
          <w:szCs w:val="28"/>
        </w:rPr>
      </w:pPr>
      <w:r w:rsidRPr="00244FB4">
        <w:rPr>
          <w:b/>
          <w:color w:val="000000"/>
          <w:sz w:val="28"/>
          <w:szCs w:val="28"/>
        </w:rPr>
        <w:t xml:space="preserve">Не дотрагивайтесь до электроприборов мокрыми руками. </w:t>
      </w:r>
    </w:p>
    <w:p w:rsidR="0038588D" w:rsidRPr="00244FB4" w:rsidRDefault="0038588D" w:rsidP="00E85439">
      <w:pPr>
        <w:numPr>
          <w:ilvl w:val="0"/>
          <w:numId w:val="3"/>
        </w:numPr>
        <w:tabs>
          <w:tab w:val="clear" w:pos="765"/>
        </w:tabs>
        <w:ind w:left="284" w:right="54" w:hanging="284"/>
        <w:rPr>
          <w:b/>
          <w:color w:val="000000"/>
          <w:sz w:val="28"/>
          <w:szCs w:val="28"/>
        </w:rPr>
      </w:pPr>
      <w:r w:rsidRPr="00244FB4">
        <w:rPr>
          <w:b/>
          <w:color w:val="000000"/>
          <w:sz w:val="28"/>
          <w:szCs w:val="28"/>
        </w:rPr>
        <w:t>Не накрывайте лампы и светильники тканью или бумагой.</w:t>
      </w:r>
    </w:p>
    <w:p w:rsidR="0038588D" w:rsidRPr="00244FB4" w:rsidRDefault="0038588D" w:rsidP="00E85439">
      <w:pPr>
        <w:numPr>
          <w:ilvl w:val="0"/>
          <w:numId w:val="3"/>
        </w:numPr>
        <w:tabs>
          <w:tab w:val="clear" w:pos="765"/>
        </w:tabs>
        <w:ind w:left="284" w:right="54" w:hanging="284"/>
        <w:rPr>
          <w:b/>
          <w:color w:val="000000"/>
          <w:sz w:val="28"/>
          <w:szCs w:val="28"/>
        </w:rPr>
      </w:pPr>
      <w:r w:rsidRPr="00244FB4">
        <w:rPr>
          <w:b/>
          <w:color w:val="000000"/>
          <w:sz w:val="28"/>
          <w:szCs w:val="28"/>
        </w:rPr>
        <w:t>Не закрывайте вентиляционные отверстия в электроприборах.</w:t>
      </w:r>
    </w:p>
    <w:p w:rsidR="0038588D" w:rsidRDefault="0038588D" w:rsidP="00E85439">
      <w:pPr>
        <w:numPr>
          <w:ilvl w:val="0"/>
          <w:numId w:val="3"/>
        </w:numPr>
        <w:tabs>
          <w:tab w:val="clear" w:pos="765"/>
        </w:tabs>
        <w:ind w:left="284" w:right="54" w:hanging="284"/>
        <w:rPr>
          <w:b/>
          <w:color w:val="000000"/>
          <w:sz w:val="28"/>
          <w:szCs w:val="28"/>
        </w:rPr>
      </w:pPr>
      <w:r w:rsidRPr="00244FB4">
        <w:rPr>
          <w:b/>
          <w:color w:val="000000"/>
          <w:sz w:val="28"/>
          <w:szCs w:val="28"/>
        </w:rPr>
        <w:t>Не включайте в одну розетку более трех электроприборов.</w:t>
      </w:r>
    </w:p>
    <w:p w:rsidR="0038588D" w:rsidRDefault="0038588D" w:rsidP="00E85439">
      <w:pPr>
        <w:ind w:right="54"/>
        <w:rPr>
          <w:b/>
          <w:color w:val="000000"/>
          <w:sz w:val="28"/>
          <w:szCs w:val="28"/>
        </w:rPr>
      </w:pPr>
      <w:r>
        <w:rPr>
          <w:noProof/>
        </w:rPr>
        <w:pict>
          <v:shape id="Рисунок 9" o:spid="_x0000_s1028" type="#_x0000_t75" alt="http://ds3-lub.edu.yar.ru/kartinki/pozharka_w400_h500.jpg" style="position:absolute;margin-left:-3.35pt;margin-top:8.2pt;width:235pt;height:313.8pt;z-index:251654656;visibility:visible">
            <v:imagedata r:id="rId9" r:href="rId10"/>
          </v:shape>
        </w:pict>
      </w:r>
    </w:p>
    <w:p w:rsidR="0038588D" w:rsidRDefault="0038588D" w:rsidP="00E85439">
      <w:pPr>
        <w:ind w:right="54"/>
        <w:rPr>
          <w:b/>
          <w:color w:val="000000"/>
          <w:sz w:val="28"/>
          <w:szCs w:val="28"/>
        </w:rPr>
      </w:pPr>
    </w:p>
    <w:p w:rsidR="0038588D" w:rsidRDefault="0038588D" w:rsidP="00E85439">
      <w:pPr>
        <w:ind w:right="54"/>
        <w:rPr>
          <w:b/>
          <w:color w:val="000000"/>
          <w:sz w:val="28"/>
          <w:szCs w:val="28"/>
        </w:rPr>
      </w:pPr>
    </w:p>
    <w:p w:rsidR="0038588D" w:rsidRDefault="0038588D" w:rsidP="00E85439">
      <w:pPr>
        <w:ind w:right="54"/>
        <w:rPr>
          <w:b/>
          <w:color w:val="000000"/>
          <w:sz w:val="28"/>
          <w:szCs w:val="28"/>
        </w:rPr>
      </w:pPr>
    </w:p>
    <w:p w:rsidR="0038588D" w:rsidRDefault="0038588D" w:rsidP="00E85439">
      <w:pPr>
        <w:ind w:right="54"/>
        <w:rPr>
          <w:b/>
          <w:color w:val="000000"/>
          <w:sz w:val="28"/>
          <w:szCs w:val="28"/>
        </w:rPr>
      </w:pPr>
    </w:p>
    <w:p w:rsidR="0038588D" w:rsidRDefault="0038588D" w:rsidP="00E85439">
      <w:pPr>
        <w:ind w:right="54"/>
        <w:rPr>
          <w:b/>
          <w:color w:val="000000"/>
          <w:sz w:val="28"/>
          <w:szCs w:val="28"/>
        </w:rPr>
      </w:pPr>
    </w:p>
    <w:p w:rsidR="0038588D" w:rsidRDefault="0038588D" w:rsidP="00E85439">
      <w:pPr>
        <w:ind w:right="54"/>
        <w:rPr>
          <w:b/>
          <w:color w:val="000000"/>
          <w:sz w:val="28"/>
          <w:szCs w:val="28"/>
        </w:rPr>
      </w:pPr>
    </w:p>
    <w:p w:rsidR="0038588D" w:rsidRDefault="0038588D" w:rsidP="00E85439">
      <w:pPr>
        <w:ind w:right="54"/>
        <w:rPr>
          <w:b/>
          <w:color w:val="000000"/>
          <w:sz w:val="28"/>
          <w:szCs w:val="28"/>
        </w:rPr>
      </w:pPr>
    </w:p>
    <w:p w:rsidR="0038588D" w:rsidRDefault="0038588D" w:rsidP="00E85439">
      <w:pPr>
        <w:ind w:right="54"/>
        <w:rPr>
          <w:b/>
          <w:color w:val="000000"/>
          <w:sz w:val="28"/>
          <w:szCs w:val="28"/>
        </w:rPr>
      </w:pPr>
    </w:p>
    <w:p w:rsidR="0038588D" w:rsidRDefault="0038588D" w:rsidP="00E85439">
      <w:pPr>
        <w:ind w:right="54"/>
        <w:rPr>
          <w:b/>
          <w:color w:val="000000"/>
          <w:sz w:val="28"/>
          <w:szCs w:val="28"/>
        </w:rPr>
      </w:pPr>
    </w:p>
    <w:p w:rsidR="0038588D" w:rsidRDefault="0038588D" w:rsidP="00E85439">
      <w:pPr>
        <w:ind w:right="54"/>
        <w:rPr>
          <w:b/>
          <w:color w:val="000000"/>
          <w:sz w:val="28"/>
          <w:szCs w:val="28"/>
        </w:rPr>
      </w:pPr>
    </w:p>
    <w:p w:rsidR="0038588D" w:rsidRDefault="0038588D" w:rsidP="00E85439">
      <w:pPr>
        <w:ind w:right="54"/>
        <w:rPr>
          <w:b/>
          <w:color w:val="000000"/>
          <w:sz w:val="28"/>
          <w:szCs w:val="28"/>
        </w:rPr>
      </w:pPr>
    </w:p>
    <w:p w:rsidR="0038588D" w:rsidRDefault="0038588D" w:rsidP="00E85439">
      <w:pPr>
        <w:ind w:right="54"/>
        <w:rPr>
          <w:b/>
          <w:color w:val="000000"/>
          <w:sz w:val="28"/>
          <w:szCs w:val="28"/>
        </w:rPr>
      </w:pPr>
    </w:p>
    <w:p w:rsidR="0038588D" w:rsidRDefault="0038588D" w:rsidP="00E85439">
      <w:pPr>
        <w:ind w:right="54"/>
        <w:rPr>
          <w:b/>
          <w:color w:val="000000"/>
          <w:sz w:val="28"/>
          <w:szCs w:val="28"/>
        </w:rPr>
      </w:pPr>
    </w:p>
    <w:p w:rsidR="0038588D" w:rsidRDefault="0038588D" w:rsidP="00E85439">
      <w:pPr>
        <w:ind w:right="54"/>
        <w:rPr>
          <w:b/>
          <w:color w:val="000000"/>
          <w:sz w:val="28"/>
          <w:szCs w:val="28"/>
        </w:rPr>
      </w:pPr>
    </w:p>
    <w:p w:rsidR="0038588D" w:rsidRDefault="0038588D" w:rsidP="00E85439">
      <w:pPr>
        <w:ind w:right="54"/>
        <w:rPr>
          <w:b/>
          <w:color w:val="000000"/>
          <w:sz w:val="28"/>
          <w:szCs w:val="28"/>
        </w:rPr>
      </w:pPr>
    </w:p>
    <w:p w:rsidR="0038588D" w:rsidRDefault="0038588D" w:rsidP="00E85439">
      <w:pPr>
        <w:ind w:right="54"/>
        <w:rPr>
          <w:b/>
          <w:color w:val="000000"/>
          <w:sz w:val="28"/>
          <w:szCs w:val="28"/>
        </w:rPr>
      </w:pPr>
    </w:p>
    <w:p w:rsidR="0038588D" w:rsidRDefault="0038588D" w:rsidP="00E85439">
      <w:pPr>
        <w:ind w:right="54"/>
        <w:rPr>
          <w:b/>
          <w:color w:val="000000"/>
          <w:sz w:val="28"/>
          <w:szCs w:val="28"/>
        </w:rPr>
      </w:pPr>
    </w:p>
    <w:p w:rsidR="0038588D" w:rsidRDefault="0038588D" w:rsidP="00E85439">
      <w:pPr>
        <w:ind w:right="54"/>
        <w:rPr>
          <w:b/>
          <w:color w:val="000000"/>
          <w:sz w:val="28"/>
          <w:szCs w:val="28"/>
        </w:rPr>
      </w:pPr>
    </w:p>
    <w:p w:rsidR="0038588D" w:rsidRPr="00244FB4" w:rsidRDefault="0038588D" w:rsidP="00E85439">
      <w:pPr>
        <w:ind w:right="54"/>
        <w:rPr>
          <w:b/>
          <w:color w:val="000000"/>
          <w:sz w:val="28"/>
          <w:szCs w:val="28"/>
        </w:rPr>
      </w:pPr>
    </w:p>
    <w:p w:rsidR="0038588D" w:rsidRPr="00244FB4" w:rsidRDefault="0038588D" w:rsidP="00E85439">
      <w:pPr>
        <w:numPr>
          <w:ilvl w:val="0"/>
          <w:numId w:val="3"/>
        </w:numPr>
        <w:tabs>
          <w:tab w:val="clear" w:pos="765"/>
        </w:tabs>
        <w:ind w:left="284" w:right="54" w:hanging="284"/>
        <w:rPr>
          <w:b/>
          <w:color w:val="000000"/>
          <w:sz w:val="28"/>
          <w:szCs w:val="28"/>
        </w:rPr>
      </w:pPr>
      <w:r w:rsidRPr="00244FB4">
        <w:rPr>
          <w:b/>
          <w:color w:val="000000"/>
          <w:sz w:val="28"/>
          <w:szCs w:val="28"/>
        </w:rPr>
        <w:t>Не пользуйтесь электроприборами  ванной комнате.</w:t>
      </w:r>
    </w:p>
    <w:p w:rsidR="0038588D" w:rsidRDefault="0038588D" w:rsidP="00295BDC">
      <w:pPr>
        <w:numPr>
          <w:ilvl w:val="0"/>
          <w:numId w:val="3"/>
        </w:numPr>
        <w:tabs>
          <w:tab w:val="clear" w:pos="765"/>
        </w:tabs>
        <w:ind w:left="284" w:right="54" w:hanging="284"/>
        <w:rPr>
          <w:b/>
          <w:color w:val="000000"/>
          <w:sz w:val="28"/>
          <w:szCs w:val="28"/>
        </w:rPr>
      </w:pPr>
      <w:r w:rsidRPr="00E85439">
        <w:rPr>
          <w:b/>
          <w:color w:val="000000"/>
          <w:sz w:val="28"/>
          <w:szCs w:val="28"/>
        </w:rPr>
        <w:t>Не оставляйте без присмотра включёнными утюг и другие электроприборы.</w:t>
      </w:r>
    </w:p>
    <w:p w:rsidR="0038588D" w:rsidRPr="00E85439" w:rsidRDefault="0038588D" w:rsidP="00295BDC">
      <w:pPr>
        <w:numPr>
          <w:ilvl w:val="0"/>
          <w:numId w:val="3"/>
        </w:numPr>
        <w:tabs>
          <w:tab w:val="clear" w:pos="765"/>
        </w:tabs>
        <w:ind w:left="284" w:right="54" w:hanging="284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Не используйте неисправные и самодельные новогодние электрические гирлянды. </w:t>
      </w:r>
    </w:p>
    <w:p w:rsidR="0038588D" w:rsidRPr="00244FB4" w:rsidRDefault="0038588D" w:rsidP="00F80F2A">
      <w:pPr>
        <w:rPr>
          <w:b/>
          <w:sz w:val="28"/>
          <w:szCs w:val="28"/>
        </w:rPr>
      </w:pPr>
      <w:r w:rsidRPr="00244FB4">
        <w:rPr>
          <w:b/>
          <w:sz w:val="28"/>
          <w:szCs w:val="28"/>
        </w:rPr>
        <w:t xml:space="preserve">                                                   </w:t>
      </w:r>
    </w:p>
    <w:p w:rsidR="0038588D" w:rsidRPr="00795A82" w:rsidRDefault="0038588D" w:rsidP="00795A82">
      <w:pPr>
        <w:jc w:val="center"/>
        <w:rPr>
          <w:sz w:val="32"/>
          <w:szCs w:val="32"/>
        </w:rPr>
      </w:pPr>
      <w:r w:rsidRPr="00795A82">
        <w:rPr>
          <w:b/>
          <w:color w:val="FF0000"/>
          <w:sz w:val="32"/>
          <w:szCs w:val="32"/>
        </w:rPr>
        <w:t>В случае пожара или запаха дыма</w:t>
      </w:r>
      <w:r>
        <w:rPr>
          <w:b/>
          <w:color w:val="FF0000"/>
          <w:sz w:val="32"/>
          <w:szCs w:val="32"/>
        </w:rPr>
        <w:t>,</w:t>
      </w:r>
      <w:r w:rsidRPr="00795A82">
        <w:rPr>
          <w:b/>
          <w:color w:val="FF0000"/>
          <w:sz w:val="32"/>
          <w:szCs w:val="32"/>
        </w:rPr>
        <w:t xml:space="preserve"> немедленно звоните по телефону: 01 или «112».   Берегите себя и свой кров от огня.</w:t>
      </w:r>
    </w:p>
    <w:p w:rsidR="0038588D" w:rsidRDefault="0038588D" w:rsidP="00F80F2A">
      <w:r>
        <w:rPr>
          <w:noProof/>
        </w:rPr>
        <w:pict>
          <v:shape id="Рисунок 7" o:spid="_x0000_s1029" type="#_x0000_t75" alt="http://vipmasterok.ru/wp-content/uploads/2013/11/012.jpg" style="position:absolute;margin-left:8.65pt;margin-top:1.2pt;width:214pt;height:146pt;z-index:251653632;visibility:visible">
            <v:imagedata r:id="rId11" r:href="rId12"/>
          </v:shape>
        </w:pict>
      </w:r>
    </w:p>
    <w:p w:rsidR="0038588D" w:rsidRDefault="0038588D" w:rsidP="00F80F2A"/>
    <w:p w:rsidR="0038588D" w:rsidRDefault="0038588D" w:rsidP="00F80F2A"/>
    <w:p w:rsidR="0038588D" w:rsidRDefault="0038588D" w:rsidP="00F80F2A"/>
    <w:p w:rsidR="0038588D" w:rsidRDefault="0038588D" w:rsidP="00F80F2A"/>
    <w:p w:rsidR="0038588D" w:rsidRDefault="0038588D" w:rsidP="00F80F2A"/>
    <w:p w:rsidR="0038588D" w:rsidRDefault="0038588D" w:rsidP="00F80F2A"/>
    <w:p w:rsidR="0038588D" w:rsidRDefault="0038588D" w:rsidP="00F80F2A"/>
    <w:p w:rsidR="0038588D" w:rsidRDefault="0038588D" w:rsidP="00F80F2A"/>
    <w:p w:rsidR="0038588D" w:rsidRDefault="0038588D" w:rsidP="00F80F2A"/>
    <w:p w:rsidR="0038588D" w:rsidRDefault="0038588D" w:rsidP="00F80F2A"/>
    <w:p w:rsidR="0038588D" w:rsidRDefault="0038588D" w:rsidP="00F80F2A">
      <w:r>
        <w:rPr>
          <w:noProof/>
        </w:rPr>
        <w:pict>
          <v:shape id="Рисунок 25" o:spid="_x0000_s1030" type="#_x0000_t75" alt="http://d1.endata.cx/data/games/26035/28-%D1%80%D0%B2%D0%B7%D1%89%D0%BD%D1%8C%D0%B6.jpg" style="position:absolute;margin-left:8.65pt;margin-top:6.05pt;width:214pt;height:131.15pt;z-index:251663872;visibility:visible">
            <v:imagedata r:id="rId13" r:href="rId14"/>
          </v:shape>
        </w:pict>
      </w:r>
    </w:p>
    <w:p w:rsidR="0038588D" w:rsidRDefault="0038588D" w:rsidP="00F80F2A"/>
    <w:p w:rsidR="0038588D" w:rsidRDefault="0038588D" w:rsidP="00F80F2A"/>
    <w:p w:rsidR="0038588D" w:rsidRDefault="0038588D" w:rsidP="00F80F2A"/>
    <w:p w:rsidR="0038588D" w:rsidRDefault="0038588D" w:rsidP="00F80F2A"/>
    <w:p w:rsidR="0038588D" w:rsidRDefault="0038588D" w:rsidP="00F80F2A"/>
    <w:p w:rsidR="0038588D" w:rsidRDefault="0038588D" w:rsidP="00F80F2A"/>
    <w:p w:rsidR="0038588D" w:rsidRDefault="0038588D" w:rsidP="00F80F2A"/>
    <w:p w:rsidR="0038588D" w:rsidRDefault="0038588D" w:rsidP="00295BDC">
      <w:pPr>
        <w:ind w:left="-284"/>
        <w:rPr>
          <w:b/>
          <w:i/>
        </w:rPr>
      </w:pPr>
    </w:p>
    <w:p w:rsidR="0038588D" w:rsidRDefault="0038588D" w:rsidP="00E85439">
      <w:pPr>
        <w:rPr>
          <w:b/>
          <w:color w:val="FF0000"/>
          <w:sz w:val="28"/>
          <w:szCs w:val="28"/>
        </w:rPr>
      </w:pPr>
    </w:p>
    <w:p w:rsidR="0038588D" w:rsidRPr="002A7B40" w:rsidRDefault="0038588D" w:rsidP="002A7B40">
      <w:pPr>
        <w:jc w:val="center"/>
        <w:rPr>
          <w:b/>
          <w:color w:val="FF0000"/>
          <w:sz w:val="40"/>
          <w:szCs w:val="40"/>
        </w:rPr>
      </w:pPr>
      <w:r w:rsidRPr="002A7B40">
        <w:rPr>
          <w:b/>
          <w:color w:val="FF0000"/>
          <w:sz w:val="40"/>
          <w:szCs w:val="40"/>
          <w:highlight w:val="yellow"/>
        </w:rPr>
        <w:t>Детские шалости со спичками и огнем</w:t>
      </w:r>
    </w:p>
    <w:p w:rsidR="0038588D" w:rsidRDefault="0038588D" w:rsidP="00E85439">
      <w:pPr>
        <w:rPr>
          <w:b/>
          <w:color w:val="FF0000"/>
          <w:sz w:val="28"/>
          <w:szCs w:val="28"/>
        </w:rPr>
      </w:pPr>
    </w:p>
    <w:p w:rsidR="0038588D" w:rsidRPr="000E1605" w:rsidRDefault="0038588D" w:rsidP="002A7B40">
      <w:pPr>
        <w:numPr>
          <w:ilvl w:val="0"/>
          <w:numId w:val="4"/>
        </w:numPr>
        <w:ind w:left="0" w:hanging="284"/>
        <w:rPr>
          <w:b/>
          <w:i/>
        </w:rPr>
      </w:pPr>
      <w:r>
        <w:rPr>
          <w:b/>
          <w:sz w:val="28"/>
          <w:szCs w:val="28"/>
        </w:rPr>
        <w:t>Ребята, чтобы избежать пожара, не играйте</w:t>
      </w:r>
      <w:r w:rsidRPr="0005581F">
        <w:rPr>
          <w:b/>
          <w:sz w:val="28"/>
          <w:szCs w:val="28"/>
        </w:rPr>
        <w:t xml:space="preserve"> со спичками, </w:t>
      </w:r>
      <w:r>
        <w:rPr>
          <w:b/>
          <w:sz w:val="28"/>
          <w:szCs w:val="28"/>
        </w:rPr>
        <w:t>не поджигайте бумагу</w:t>
      </w:r>
      <w:r w:rsidRPr="0005581F">
        <w:rPr>
          <w:b/>
          <w:sz w:val="28"/>
          <w:szCs w:val="28"/>
        </w:rPr>
        <w:t xml:space="preserve"> в доме, </w:t>
      </w:r>
      <w:r>
        <w:rPr>
          <w:b/>
          <w:sz w:val="28"/>
          <w:szCs w:val="28"/>
        </w:rPr>
        <w:t>не разводите  костры</w:t>
      </w:r>
      <w:r w:rsidRPr="0005581F">
        <w:rPr>
          <w:b/>
          <w:sz w:val="28"/>
          <w:szCs w:val="28"/>
        </w:rPr>
        <w:t xml:space="preserve"> вблизи домов и скирдов, </w:t>
      </w:r>
      <w:r>
        <w:rPr>
          <w:b/>
          <w:sz w:val="28"/>
          <w:szCs w:val="28"/>
        </w:rPr>
        <w:t>не поджигайте  сухую траву</w:t>
      </w:r>
      <w:r w:rsidRPr="0005581F">
        <w:rPr>
          <w:b/>
          <w:sz w:val="28"/>
          <w:szCs w:val="28"/>
        </w:rPr>
        <w:t xml:space="preserve"> весной и</w:t>
      </w:r>
      <w:r>
        <w:rPr>
          <w:b/>
          <w:sz w:val="28"/>
          <w:szCs w:val="28"/>
        </w:rPr>
        <w:t xml:space="preserve"> осенью,  тополиный пух</w:t>
      </w:r>
      <w:r w:rsidRPr="0005581F">
        <w:rPr>
          <w:b/>
          <w:sz w:val="28"/>
          <w:szCs w:val="28"/>
        </w:rPr>
        <w:t xml:space="preserve"> в летнее время.</w:t>
      </w:r>
    </w:p>
    <w:p w:rsidR="0038588D" w:rsidRDefault="0038588D" w:rsidP="002A7B40">
      <w:pPr>
        <w:rPr>
          <w:b/>
          <w:sz w:val="28"/>
          <w:szCs w:val="28"/>
        </w:rPr>
      </w:pPr>
      <w:r>
        <w:rPr>
          <w:noProof/>
        </w:rPr>
        <w:pict>
          <v:shape id="Рисунок 20" o:spid="_x0000_s1031" type="#_x0000_t75" alt="11 пожаров в регионе произошло из-за неосторожного обращения с огнем детей Частник.ru" style="position:absolute;margin-left:2.15pt;margin-top:4.9pt;width:221pt;height:148.6pt;z-index:251655680;visibility:visible">
            <v:imagedata r:id="rId15" o:title=""/>
          </v:shape>
        </w:pict>
      </w:r>
    </w:p>
    <w:p w:rsidR="0038588D" w:rsidRDefault="0038588D" w:rsidP="002A7B40">
      <w:pPr>
        <w:rPr>
          <w:b/>
          <w:sz w:val="28"/>
          <w:szCs w:val="28"/>
        </w:rPr>
      </w:pPr>
    </w:p>
    <w:p w:rsidR="0038588D" w:rsidRDefault="0038588D" w:rsidP="002A7B40">
      <w:pPr>
        <w:rPr>
          <w:b/>
          <w:sz w:val="28"/>
          <w:szCs w:val="28"/>
        </w:rPr>
      </w:pPr>
    </w:p>
    <w:p w:rsidR="0038588D" w:rsidRDefault="0038588D" w:rsidP="002A7B40">
      <w:pPr>
        <w:rPr>
          <w:b/>
          <w:sz w:val="28"/>
          <w:szCs w:val="28"/>
        </w:rPr>
      </w:pPr>
    </w:p>
    <w:p w:rsidR="0038588D" w:rsidRDefault="0038588D" w:rsidP="002A7B40">
      <w:pPr>
        <w:rPr>
          <w:b/>
          <w:sz w:val="28"/>
          <w:szCs w:val="28"/>
        </w:rPr>
      </w:pPr>
    </w:p>
    <w:p w:rsidR="0038588D" w:rsidRDefault="0038588D" w:rsidP="002A7B40">
      <w:pPr>
        <w:rPr>
          <w:b/>
          <w:sz w:val="28"/>
          <w:szCs w:val="28"/>
        </w:rPr>
      </w:pPr>
    </w:p>
    <w:p w:rsidR="0038588D" w:rsidRDefault="0038588D" w:rsidP="002A7B40">
      <w:pPr>
        <w:rPr>
          <w:b/>
          <w:sz w:val="28"/>
          <w:szCs w:val="28"/>
        </w:rPr>
      </w:pPr>
    </w:p>
    <w:p w:rsidR="0038588D" w:rsidRDefault="0038588D" w:rsidP="002A7B40">
      <w:pPr>
        <w:rPr>
          <w:b/>
          <w:sz w:val="28"/>
          <w:szCs w:val="28"/>
        </w:rPr>
      </w:pPr>
    </w:p>
    <w:p w:rsidR="0038588D" w:rsidRDefault="0038588D" w:rsidP="002A7B40">
      <w:pPr>
        <w:rPr>
          <w:b/>
          <w:sz w:val="28"/>
          <w:szCs w:val="28"/>
        </w:rPr>
      </w:pPr>
    </w:p>
    <w:p w:rsidR="0038588D" w:rsidRDefault="0038588D" w:rsidP="002A7B40">
      <w:pPr>
        <w:rPr>
          <w:b/>
          <w:sz w:val="28"/>
          <w:szCs w:val="28"/>
        </w:rPr>
      </w:pPr>
    </w:p>
    <w:p w:rsidR="0038588D" w:rsidRPr="0005581F" w:rsidRDefault="0038588D" w:rsidP="002A7B40">
      <w:pPr>
        <w:rPr>
          <w:b/>
          <w:i/>
        </w:rPr>
      </w:pPr>
    </w:p>
    <w:p w:rsidR="0038588D" w:rsidRPr="0005581F" w:rsidRDefault="0038588D" w:rsidP="002A7B40">
      <w:pPr>
        <w:numPr>
          <w:ilvl w:val="0"/>
          <w:numId w:val="4"/>
        </w:numPr>
        <w:ind w:left="0" w:hanging="284"/>
        <w:rPr>
          <w:b/>
          <w:i/>
        </w:rPr>
      </w:pPr>
      <w:r>
        <w:rPr>
          <w:b/>
          <w:sz w:val="28"/>
          <w:szCs w:val="28"/>
        </w:rPr>
        <w:t>В период Новогодних праздников одной из причин пожара в быту является - н</w:t>
      </w:r>
      <w:r w:rsidRPr="0005581F">
        <w:rPr>
          <w:b/>
          <w:sz w:val="28"/>
          <w:szCs w:val="28"/>
        </w:rPr>
        <w:t xml:space="preserve">арушение правил обращения с пиротехническими изделиями: </w:t>
      </w:r>
      <w:r>
        <w:rPr>
          <w:b/>
          <w:sz w:val="28"/>
          <w:szCs w:val="28"/>
        </w:rPr>
        <w:t xml:space="preserve">хлопушками, </w:t>
      </w:r>
      <w:r w:rsidRPr="0005581F">
        <w:rPr>
          <w:b/>
          <w:sz w:val="28"/>
          <w:szCs w:val="28"/>
        </w:rPr>
        <w:t>п</w:t>
      </w:r>
      <w:r>
        <w:rPr>
          <w:b/>
          <w:sz w:val="28"/>
          <w:szCs w:val="28"/>
        </w:rPr>
        <w:t xml:space="preserve">етардами, бенгальскими огнями, фейерверками и т.д. </w:t>
      </w:r>
      <w:r w:rsidRPr="0005581F">
        <w:rPr>
          <w:b/>
          <w:sz w:val="28"/>
          <w:szCs w:val="28"/>
        </w:rPr>
        <w:t xml:space="preserve">                                                                 </w:t>
      </w:r>
      <w:r>
        <w:rPr>
          <w:b/>
          <w:sz w:val="28"/>
          <w:szCs w:val="28"/>
        </w:rPr>
        <w:t xml:space="preserve">                              </w:t>
      </w:r>
    </w:p>
    <w:p w:rsidR="0038588D" w:rsidRPr="0005581F" w:rsidRDefault="0038588D" w:rsidP="00295BDC">
      <w:pPr>
        <w:ind w:left="-284"/>
        <w:rPr>
          <w:b/>
          <w:i/>
        </w:rPr>
      </w:pPr>
    </w:p>
    <w:p w:rsidR="0038588D" w:rsidRPr="00630A2D" w:rsidRDefault="0038588D" w:rsidP="00630A2D">
      <w:pPr>
        <w:rPr>
          <w:b/>
          <w:i/>
        </w:rPr>
      </w:pPr>
      <w:r w:rsidRPr="00163A3E">
        <w:rPr>
          <w:b/>
          <w:i/>
        </w:rPr>
        <w:t xml:space="preserve">          </w:t>
      </w:r>
    </w:p>
    <w:p w:rsidR="0038588D" w:rsidRDefault="0038588D" w:rsidP="00F80F2A"/>
    <w:p w:rsidR="0038588D" w:rsidRPr="00D30BE9" w:rsidRDefault="0038588D" w:rsidP="00630A2D">
      <w:pPr>
        <w:ind w:left="-284" w:right="275"/>
        <w:rPr>
          <w:color w:val="0033CC"/>
        </w:rPr>
      </w:pPr>
    </w:p>
    <w:p w:rsidR="0038588D" w:rsidRDefault="0038588D" w:rsidP="00F80F2A"/>
    <w:p w:rsidR="0038588D" w:rsidRDefault="0038588D" w:rsidP="00F80F2A"/>
    <w:p w:rsidR="0038588D" w:rsidRDefault="0038588D" w:rsidP="00F80F2A"/>
    <w:p w:rsidR="0038588D" w:rsidRDefault="0038588D" w:rsidP="00F80F2A"/>
    <w:p w:rsidR="0038588D" w:rsidRDefault="0038588D" w:rsidP="00F80F2A"/>
    <w:p w:rsidR="0038588D" w:rsidRDefault="0038588D" w:rsidP="00F80F2A"/>
    <w:p w:rsidR="0038588D" w:rsidRDefault="0038588D" w:rsidP="00F80F2A"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43.75pt;height:81pt" fillcolor="red" strokecolor="#f60" strokeweight="1.5pt">
            <v:fill color2="#f93"/>
            <v:shadow on="t" color="silver" opacity="52429f"/>
            <v:textpath style="font-family:&quot;Times New Roman&quot;;font-size:24pt;font-weight:bold;v-text-kern:t" trim="t" fitpath="t" string="Правила &#10;пожарной безопасности&#10; для детей"/>
          </v:shape>
        </w:pict>
      </w:r>
    </w:p>
    <w:p w:rsidR="0038588D" w:rsidRDefault="0038588D" w:rsidP="00F80F2A">
      <w:pPr>
        <w:rPr>
          <w:b/>
          <w:color w:val="FF3300"/>
          <w:sz w:val="40"/>
          <w:szCs w:val="40"/>
        </w:rPr>
      </w:pPr>
      <w:r>
        <w:rPr>
          <w:noProof/>
        </w:rPr>
        <w:pict>
          <v:shape id="Рисунок 24" o:spid="_x0000_s1032" type="#_x0000_t75" alt="http://forum.materinstvo.ru/uploads/1257076827/post-7089-1257165358.jpg" style="position:absolute;margin-left:-10.4pt;margin-top:3.75pt;width:251.05pt;height:247.2pt;z-index:251662848;visibility:visible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">
            <v:imagedata r:id="rId16" o:title=""/>
            <o:lock v:ext="edit" aspectratio="f"/>
          </v:shape>
        </w:pict>
      </w:r>
    </w:p>
    <w:p w:rsidR="0038588D" w:rsidRDefault="0038588D" w:rsidP="00F80F2A">
      <w:pPr>
        <w:rPr>
          <w:b/>
          <w:color w:val="FF3300"/>
          <w:sz w:val="40"/>
          <w:szCs w:val="40"/>
        </w:rPr>
      </w:pPr>
    </w:p>
    <w:p w:rsidR="0038588D" w:rsidRDefault="0038588D" w:rsidP="00F80F2A">
      <w:pPr>
        <w:rPr>
          <w:b/>
          <w:color w:val="FF3300"/>
          <w:sz w:val="40"/>
          <w:szCs w:val="40"/>
        </w:rPr>
      </w:pPr>
    </w:p>
    <w:p w:rsidR="0038588D" w:rsidRDefault="0038588D" w:rsidP="00F80F2A">
      <w:pPr>
        <w:rPr>
          <w:b/>
          <w:color w:val="FF3300"/>
          <w:sz w:val="40"/>
          <w:szCs w:val="40"/>
        </w:rPr>
      </w:pPr>
      <w:r>
        <w:rPr>
          <w:noProof/>
        </w:rPr>
        <w:pict>
          <v:shape id="_x0000_s1033" type="#_x0000_t75" alt="МДОУ 7 Всё образование Орехово-Зуево" style="position:absolute;margin-left:417pt;margin-top:22.95pt;width:104.8pt;height:84.75pt;z-index:251661824;visibility:visible">
            <v:imagedata r:id="rId17" o:title=""/>
          </v:shape>
        </w:pict>
      </w:r>
      <w:r>
        <w:rPr>
          <w:noProof/>
        </w:rPr>
        <w:pict>
          <v:shape id="_x0000_s1034" type="#_x0000_t75" alt="МДОУ 7 Всё образование Орехово-Зуево" style="position:absolute;margin-left:417pt;margin-top:22.95pt;width:104.8pt;height:84.75pt;z-index:251660800;visibility:visible">
            <v:imagedata r:id="rId17" o:title=""/>
          </v:shape>
        </w:pict>
      </w:r>
    </w:p>
    <w:p w:rsidR="0038588D" w:rsidRDefault="0038588D" w:rsidP="00F80F2A">
      <w:pPr>
        <w:rPr>
          <w:b/>
          <w:color w:val="FF3300"/>
          <w:sz w:val="40"/>
          <w:szCs w:val="40"/>
        </w:rPr>
      </w:pPr>
      <w:r>
        <w:rPr>
          <w:noProof/>
        </w:rPr>
        <w:pict>
          <v:shape id="_x0000_s1035" type="#_x0000_t75" alt="МДОУ 7 Всё образование Орехово-Зуево" style="position:absolute;margin-left:261.75pt;margin-top:254.8pt;width:104.8pt;height:85.5pt;z-index:251659776;visibility:visible">
            <v:imagedata r:id="rId17" o:title=""/>
          </v:shape>
        </w:pict>
      </w:r>
      <w:r>
        <w:rPr>
          <w:noProof/>
        </w:rPr>
        <w:pict>
          <v:shape id="_x0000_s1036" type="#_x0000_t75" alt="МДОУ 7 Всё образование Орехово-Зуево" style="position:absolute;margin-left:261.75pt;margin-top:254.8pt;width:104.8pt;height:85.5pt;z-index:251658752;visibility:visible">
            <v:imagedata r:id="rId17" o:title=""/>
          </v:shape>
        </w:pict>
      </w:r>
      <w:r>
        <w:rPr>
          <w:noProof/>
        </w:rPr>
        <w:pict>
          <v:shape id="_x0000_s1037" type="#_x0000_t75" alt="МДОУ 7 Всё образование Орехово-Зуево" style="position:absolute;margin-left:261.75pt;margin-top:254.8pt;width:104.8pt;height:85.5pt;z-index:251657728;visibility:visible">
            <v:imagedata r:id="rId17" o:title=""/>
          </v:shape>
        </w:pict>
      </w:r>
      <w:r>
        <w:rPr>
          <w:noProof/>
        </w:rPr>
        <w:pict>
          <v:shape id="_x0000_s1038" type="#_x0000_t75" alt="МДОУ 7 Всё образование Орехово-Зуево" style="position:absolute;margin-left:261.75pt;margin-top:254.8pt;width:104.8pt;height:85.5pt;z-index:251656704;visibility:visible">
            <v:imagedata r:id="rId17" o:title=""/>
          </v:shape>
        </w:pict>
      </w:r>
      <w:r>
        <w:rPr>
          <w:b/>
          <w:color w:val="FF3300"/>
          <w:sz w:val="40"/>
          <w:szCs w:val="40"/>
        </w:rPr>
        <w:t xml:space="preserve">      </w:t>
      </w:r>
    </w:p>
    <w:p w:rsidR="0038588D" w:rsidRDefault="0038588D" w:rsidP="00F80F2A">
      <w:pPr>
        <w:rPr>
          <w:b/>
          <w:color w:val="FF3300"/>
          <w:sz w:val="40"/>
          <w:szCs w:val="40"/>
        </w:rPr>
      </w:pPr>
    </w:p>
    <w:p w:rsidR="0038588D" w:rsidRDefault="0038588D" w:rsidP="00F80F2A">
      <w:pPr>
        <w:rPr>
          <w:b/>
          <w:color w:val="FF3300"/>
          <w:sz w:val="40"/>
          <w:szCs w:val="40"/>
        </w:rPr>
      </w:pPr>
    </w:p>
    <w:p w:rsidR="0038588D" w:rsidRDefault="0038588D" w:rsidP="00F80F2A">
      <w:pPr>
        <w:rPr>
          <w:b/>
          <w:color w:val="FF3300"/>
          <w:sz w:val="40"/>
          <w:szCs w:val="40"/>
        </w:rPr>
      </w:pPr>
    </w:p>
    <w:p w:rsidR="0038588D" w:rsidRDefault="0038588D" w:rsidP="00F80F2A">
      <w:pPr>
        <w:rPr>
          <w:b/>
          <w:color w:val="FF3300"/>
          <w:sz w:val="40"/>
          <w:szCs w:val="40"/>
        </w:rPr>
      </w:pPr>
    </w:p>
    <w:p w:rsidR="0038588D" w:rsidRDefault="0038588D" w:rsidP="00F80F2A">
      <w:pPr>
        <w:rPr>
          <w:b/>
          <w:color w:val="FF3300"/>
          <w:sz w:val="40"/>
          <w:szCs w:val="40"/>
        </w:rPr>
      </w:pPr>
    </w:p>
    <w:p w:rsidR="0038588D" w:rsidRDefault="0038588D" w:rsidP="00F80F2A">
      <w:pPr>
        <w:rPr>
          <w:b/>
          <w:color w:val="FF3300"/>
          <w:sz w:val="40"/>
          <w:szCs w:val="40"/>
        </w:rPr>
      </w:pPr>
    </w:p>
    <w:p w:rsidR="0038588D" w:rsidRPr="00795A82" w:rsidRDefault="0038588D" w:rsidP="00F80F2A">
      <w:pPr>
        <w:rPr>
          <w:b/>
          <w:color w:val="0000FF"/>
          <w:sz w:val="36"/>
          <w:szCs w:val="36"/>
        </w:rPr>
      </w:pPr>
      <w:r w:rsidRPr="00795A82">
        <w:rPr>
          <w:b/>
          <w:color w:val="0000FF"/>
          <w:sz w:val="36"/>
          <w:szCs w:val="36"/>
        </w:rPr>
        <w:t>Если спички в руки взял, сразу ты опасным стал.  Ведь огонь что в них живет, много бед всем принесет!</w:t>
      </w:r>
    </w:p>
    <w:sectPr w:rsidR="0038588D" w:rsidRPr="00795A82" w:rsidSect="00244FB4">
      <w:pgSz w:w="16838" w:h="11906" w:orient="landscape"/>
      <w:pgMar w:top="454" w:right="567" w:bottom="454" w:left="567" w:header="709" w:footer="709" w:gutter="0"/>
      <w:cols w:num="3"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E56821"/>
    <w:multiLevelType w:val="hybridMultilevel"/>
    <w:tmpl w:val="649294DE"/>
    <w:lvl w:ilvl="0" w:tplc="95C41562">
      <w:start w:val="1"/>
      <w:numFmt w:val="decimal"/>
      <w:lvlText w:val="%1."/>
      <w:lvlJc w:val="left"/>
      <w:pPr>
        <w:tabs>
          <w:tab w:val="num" w:pos="825"/>
        </w:tabs>
        <w:ind w:left="825" w:hanging="360"/>
      </w:pPr>
      <w:rPr>
        <w:rFonts w:cs="Times New Roman" w:hint="default"/>
        <w:color w:val="auto"/>
        <w:sz w:val="32"/>
        <w:szCs w:val="32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545"/>
        </w:tabs>
        <w:ind w:left="154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65"/>
        </w:tabs>
        <w:ind w:left="226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85"/>
        </w:tabs>
        <w:ind w:left="298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705"/>
        </w:tabs>
        <w:ind w:left="370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425"/>
        </w:tabs>
        <w:ind w:left="442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145"/>
        </w:tabs>
        <w:ind w:left="514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65"/>
        </w:tabs>
        <w:ind w:left="586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85"/>
        </w:tabs>
        <w:ind w:left="6585" w:hanging="180"/>
      </w:pPr>
      <w:rPr>
        <w:rFonts w:cs="Times New Roman"/>
      </w:rPr>
    </w:lvl>
  </w:abstractNum>
  <w:abstractNum w:abstractNumId="1">
    <w:nsid w:val="3C276B36"/>
    <w:multiLevelType w:val="hybridMultilevel"/>
    <w:tmpl w:val="E2A8D25A"/>
    <w:lvl w:ilvl="0" w:tplc="0419000F">
      <w:start w:val="1"/>
      <w:numFmt w:val="decimal"/>
      <w:lvlText w:val="%1."/>
      <w:lvlJc w:val="left"/>
      <w:pPr>
        <w:ind w:left="76" w:hanging="360"/>
      </w:pPr>
      <w:rPr>
        <w:rFonts w:cs="Times New Roman" w:hint="default"/>
        <w:i w:val="0"/>
        <w:sz w:val="28"/>
      </w:rPr>
    </w:lvl>
    <w:lvl w:ilvl="1" w:tplc="04190019" w:tentative="1">
      <w:start w:val="1"/>
      <w:numFmt w:val="lowerLetter"/>
      <w:lvlText w:val="%2."/>
      <w:lvlJc w:val="left"/>
      <w:pPr>
        <w:ind w:left="796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1516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236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2956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3676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4396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116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5836" w:hanging="180"/>
      </w:pPr>
      <w:rPr>
        <w:rFonts w:cs="Times New Roman"/>
      </w:rPr>
    </w:lvl>
  </w:abstractNum>
  <w:abstractNum w:abstractNumId="2">
    <w:nsid w:val="500E7045"/>
    <w:multiLevelType w:val="hybridMultilevel"/>
    <w:tmpl w:val="394A391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>
    <w:nsid w:val="70C21798"/>
    <w:multiLevelType w:val="hybridMultilevel"/>
    <w:tmpl w:val="1B7CC8F4"/>
    <w:lvl w:ilvl="0" w:tplc="7F00AEDE">
      <w:start w:val="1"/>
      <w:numFmt w:val="decimal"/>
      <w:lvlText w:val="%1."/>
      <w:lvlJc w:val="left"/>
      <w:pPr>
        <w:tabs>
          <w:tab w:val="num" w:pos="765"/>
        </w:tabs>
        <w:ind w:left="765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85"/>
        </w:tabs>
        <w:ind w:left="1485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205"/>
        </w:tabs>
        <w:ind w:left="2205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925"/>
        </w:tabs>
        <w:ind w:left="2925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45"/>
        </w:tabs>
        <w:ind w:left="3645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65"/>
        </w:tabs>
        <w:ind w:left="4365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85"/>
        </w:tabs>
        <w:ind w:left="5085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805"/>
        </w:tabs>
        <w:ind w:left="5805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525"/>
        </w:tabs>
        <w:ind w:left="6525" w:hanging="18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embedSystemFonts/>
  <w:stylePaneFormatFilter w:val="3F01"/>
  <w:defaultTabStop w:val="708"/>
  <w:drawingGridHorizontalSpacing w:val="120"/>
  <w:displayHorizontalDrawingGridEvery w:val="2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77300"/>
    <w:rsid w:val="0005581F"/>
    <w:rsid w:val="000E1605"/>
    <w:rsid w:val="0012023F"/>
    <w:rsid w:val="00136B75"/>
    <w:rsid w:val="001422AD"/>
    <w:rsid w:val="00156D16"/>
    <w:rsid w:val="00163A3E"/>
    <w:rsid w:val="0016432B"/>
    <w:rsid w:val="00192A16"/>
    <w:rsid w:val="00244FB4"/>
    <w:rsid w:val="00295BDC"/>
    <w:rsid w:val="002A7B40"/>
    <w:rsid w:val="002B7333"/>
    <w:rsid w:val="0038588D"/>
    <w:rsid w:val="00404DA8"/>
    <w:rsid w:val="00536540"/>
    <w:rsid w:val="0054537C"/>
    <w:rsid w:val="00625B92"/>
    <w:rsid w:val="00630A2D"/>
    <w:rsid w:val="00795A82"/>
    <w:rsid w:val="00977300"/>
    <w:rsid w:val="00A45A70"/>
    <w:rsid w:val="00AD63B5"/>
    <w:rsid w:val="00B7299C"/>
    <w:rsid w:val="00BC5BBF"/>
    <w:rsid w:val="00BF2577"/>
    <w:rsid w:val="00CE22F0"/>
    <w:rsid w:val="00D30BE9"/>
    <w:rsid w:val="00DA5EC1"/>
    <w:rsid w:val="00E7595E"/>
    <w:rsid w:val="00E85439"/>
    <w:rsid w:val="00F23E00"/>
    <w:rsid w:val="00F74CC2"/>
    <w:rsid w:val="00F80F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2A16"/>
    <w:rPr>
      <w:sz w:val="24"/>
      <w:szCs w:val="24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lib.podelise.ru/tw_files2/urls_26/5/d-4794/4794_html_m305224db.jpg" TargetMode="External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12" Type="http://schemas.openxmlformats.org/officeDocument/2006/relationships/image" Target="http://vipmasterok.ru/wp-content/uploads/2013/11/012.jpg" TargetMode="External"/><Relationship Id="rId17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image" Target="media/image7.png"/><Relationship Id="rId1" Type="http://schemas.openxmlformats.org/officeDocument/2006/relationships/numbering" Target="numbering.xml"/><Relationship Id="rId6" Type="http://schemas.openxmlformats.org/officeDocument/2006/relationships/image" Target="http://img0.liveinternet.ru/images/attach/c/3/78/158/78158968_Pozhar.jpg" TargetMode="External"/><Relationship Id="rId11" Type="http://schemas.openxmlformats.org/officeDocument/2006/relationships/image" Target="media/image4.jpeg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10" Type="http://schemas.openxmlformats.org/officeDocument/2006/relationships/image" Target="http://ds3-lub.edu.yar.ru/kartinki/pozharka_w400_h500.jpg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http://d1.endata.cx/data/games/26035/28-%D1%80%D0%B2%D0%B7%D1%89%D0%BD%D1%8C%D0%B6.jpg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8</TotalTime>
  <Pages>2</Pages>
  <Words>414</Words>
  <Characters>2365</Characters>
  <Application>Microsoft Office Outlook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Буклет</dc:title>
  <dc:subject/>
  <dc:creator>Замуруев Виктор Васильевич</dc:creator>
  <cp:keywords/>
  <dc:description/>
  <cp:lastModifiedBy>Мой ПК</cp:lastModifiedBy>
  <cp:revision>4</cp:revision>
  <dcterms:created xsi:type="dcterms:W3CDTF">2014-12-15T17:23:00Z</dcterms:created>
  <dcterms:modified xsi:type="dcterms:W3CDTF">2018-12-05T17:56:00Z</dcterms:modified>
</cp:coreProperties>
</file>