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0D" w:rsidRPr="00D47296" w:rsidRDefault="0040520D" w:rsidP="0014466A">
      <w:pPr>
        <w:spacing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4466A">
        <w:rPr>
          <w:rFonts w:ascii="Times New Roman" w:hAnsi="Times New Roman"/>
          <w:b/>
          <w:color w:val="FF0000"/>
          <w:sz w:val="40"/>
          <w:szCs w:val="40"/>
        </w:rPr>
        <w:t>Первичные средства пожаротушения</w:t>
      </w:r>
    </w:p>
    <w:p w:rsidR="0040520D" w:rsidRPr="005D79D0" w:rsidRDefault="0040520D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5D79D0">
        <w:rPr>
          <w:rFonts w:ascii="Times New Roman" w:hAnsi="Times New Roman"/>
          <w:b/>
          <w:sz w:val="28"/>
          <w:szCs w:val="28"/>
        </w:rPr>
        <w:t xml:space="preserve">Наиболее распространенным и универсальным подручным  средством тушения пожара является </w:t>
      </w:r>
      <w:r w:rsidRPr="005D79D0">
        <w:rPr>
          <w:rFonts w:ascii="Times New Roman" w:hAnsi="Times New Roman"/>
          <w:b/>
          <w:bCs/>
          <w:sz w:val="28"/>
          <w:szCs w:val="28"/>
        </w:rPr>
        <w:t>вода, снег.</w:t>
      </w:r>
      <w:r w:rsidRPr="005D79D0">
        <w:rPr>
          <w:rFonts w:ascii="Times New Roman" w:hAnsi="Times New Roman"/>
          <w:b/>
          <w:sz w:val="28"/>
          <w:szCs w:val="28"/>
        </w:rPr>
        <w:t xml:space="preserve"> </w:t>
      </w:r>
    </w:p>
    <w:p w:rsidR="0040520D" w:rsidRPr="005D79D0" w:rsidRDefault="0040520D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5D79D0">
        <w:rPr>
          <w:rFonts w:ascii="Times New Roman" w:hAnsi="Times New Roman"/>
          <w:b/>
          <w:sz w:val="28"/>
          <w:szCs w:val="28"/>
        </w:rPr>
        <w:t xml:space="preserve">Простейшим подручным средством тушения возгораний и пожаров является </w:t>
      </w:r>
      <w:r w:rsidRPr="005D79D0">
        <w:rPr>
          <w:rFonts w:ascii="Times New Roman" w:hAnsi="Times New Roman"/>
          <w:b/>
          <w:bCs/>
          <w:sz w:val="28"/>
          <w:szCs w:val="28"/>
        </w:rPr>
        <w:t>песок, земля.</w:t>
      </w:r>
      <w:r w:rsidRPr="005D79D0">
        <w:rPr>
          <w:rFonts w:ascii="Times New Roman" w:hAnsi="Times New Roman"/>
          <w:b/>
          <w:sz w:val="28"/>
          <w:szCs w:val="28"/>
        </w:rPr>
        <w:t xml:space="preserve"> </w:t>
      </w:r>
    </w:p>
    <w:p w:rsidR="0040520D" w:rsidRPr="005D79D0" w:rsidRDefault="0040520D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5D79D0">
        <w:rPr>
          <w:rFonts w:ascii="Times New Roman" w:hAnsi="Times New Roman"/>
          <w:b/>
          <w:sz w:val="28"/>
          <w:szCs w:val="28"/>
        </w:rPr>
        <w:t xml:space="preserve">Для ликвидации пожаров в начальной стадии можно применять </w:t>
      </w:r>
      <w:r w:rsidRPr="005D79D0">
        <w:rPr>
          <w:rFonts w:ascii="Times New Roman" w:hAnsi="Times New Roman"/>
          <w:b/>
          <w:bCs/>
          <w:sz w:val="28"/>
          <w:szCs w:val="28"/>
        </w:rPr>
        <w:t>асбестовое и войлочное полотно, грубошерстные ткани.</w:t>
      </w:r>
      <w:r w:rsidRPr="005D79D0">
        <w:rPr>
          <w:rFonts w:ascii="Times New Roman" w:hAnsi="Times New Roman"/>
          <w:b/>
          <w:sz w:val="28"/>
          <w:szCs w:val="28"/>
        </w:rPr>
        <w:t xml:space="preserve"> </w:t>
      </w:r>
    </w:p>
    <w:p w:rsidR="0040520D" w:rsidRPr="005D79D0" w:rsidRDefault="0040520D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.35pt;margin-top:101.2pt;width:251.25pt;height:179.25pt;z-index:251646464;visibility:visible">
            <v:imagedata r:id="rId7" o:title=""/>
          </v:shape>
        </w:pict>
      </w:r>
      <w:r w:rsidRPr="005D79D0">
        <w:rPr>
          <w:rFonts w:ascii="Times New Roman" w:hAnsi="Times New Roman"/>
          <w:b/>
          <w:sz w:val="28"/>
          <w:szCs w:val="28"/>
        </w:rPr>
        <w:t xml:space="preserve">Особое место отводится </w:t>
      </w:r>
      <w:r w:rsidRPr="005D79D0">
        <w:rPr>
          <w:rFonts w:ascii="Times New Roman" w:hAnsi="Times New Roman"/>
          <w:b/>
          <w:bCs/>
          <w:sz w:val="28"/>
          <w:szCs w:val="28"/>
        </w:rPr>
        <w:t>огнетушителям</w:t>
      </w:r>
      <w:r w:rsidRPr="005D79D0">
        <w:rPr>
          <w:rFonts w:ascii="Times New Roman" w:hAnsi="Times New Roman"/>
          <w:b/>
          <w:sz w:val="28"/>
          <w:szCs w:val="28"/>
        </w:rPr>
        <w:t xml:space="preserve"> - это современные технические устройства, предназначенные для тушения пожаров в их начальной стадии возникновения. </w:t>
      </w:r>
    </w:p>
    <w:p w:rsidR="0040520D" w:rsidRDefault="0040520D" w:rsidP="00D47296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40520D" w:rsidRPr="005D79D0" w:rsidRDefault="0040520D" w:rsidP="00D47296">
      <w:pPr>
        <w:rPr>
          <w:rFonts w:ascii="Times New Roman" w:hAnsi="Times New Roman"/>
          <w:sz w:val="28"/>
          <w:szCs w:val="28"/>
        </w:rPr>
      </w:pPr>
    </w:p>
    <w:p w:rsidR="0040520D" w:rsidRPr="005D79D0" w:rsidRDefault="0040520D" w:rsidP="00D47296">
      <w:pPr>
        <w:rPr>
          <w:rFonts w:ascii="Times New Roman" w:hAnsi="Times New Roman"/>
          <w:sz w:val="28"/>
          <w:szCs w:val="28"/>
        </w:rPr>
      </w:pPr>
    </w:p>
    <w:p w:rsidR="0040520D" w:rsidRDefault="0040520D" w:rsidP="00D47296">
      <w:pPr>
        <w:rPr>
          <w:rFonts w:ascii="Times New Roman" w:hAnsi="Times New Roman"/>
          <w:sz w:val="28"/>
          <w:szCs w:val="28"/>
        </w:rPr>
      </w:pPr>
    </w:p>
    <w:p w:rsidR="0040520D" w:rsidRDefault="0040520D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40520D" w:rsidRDefault="0040520D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40520D" w:rsidRDefault="0040520D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  <w:r>
        <w:rPr>
          <w:noProof/>
        </w:rPr>
        <w:pict>
          <v:shape id="Рисунок 3" o:spid="_x0000_s1027" type="#_x0000_t75" alt="Пожарный щит" style="position:absolute;left:0;text-align:left;margin-left:-5.6pt;margin-top:47.05pt;width:246pt;height:175.5pt;z-index:251647488;visibility:visible">
            <v:imagedata r:id="rId8" o:title="" gain="72818f"/>
          </v:shape>
        </w:pict>
      </w:r>
      <w:r w:rsidRPr="005D79D0">
        <w:rPr>
          <w:rFonts w:ascii="Times New Roman" w:hAnsi="Times New Roman"/>
          <w:b/>
          <w:bCs/>
          <w:color w:val="FF0000"/>
          <w:sz w:val="36"/>
          <w:szCs w:val="36"/>
        </w:rPr>
        <w:t>Пожарные щиты первичных средств пожаротушения</w:t>
      </w:r>
    </w:p>
    <w:p w:rsidR="0040520D" w:rsidRDefault="0040520D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40520D" w:rsidRPr="005D79D0" w:rsidRDefault="0040520D" w:rsidP="0014466A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40520D" w:rsidRPr="005D79D0" w:rsidRDefault="0040520D" w:rsidP="00D47296">
      <w:pPr>
        <w:rPr>
          <w:rFonts w:ascii="Times New Roman" w:hAnsi="Times New Roman"/>
          <w:sz w:val="36"/>
          <w:szCs w:val="36"/>
        </w:rPr>
      </w:pPr>
    </w:p>
    <w:p w:rsidR="0040520D" w:rsidRPr="005D79D0" w:rsidRDefault="0040520D" w:rsidP="00D47296">
      <w:pPr>
        <w:rPr>
          <w:rFonts w:ascii="Times New Roman" w:hAnsi="Times New Roman"/>
          <w:sz w:val="36"/>
          <w:szCs w:val="36"/>
        </w:rPr>
      </w:pPr>
    </w:p>
    <w:p w:rsidR="0040520D" w:rsidRPr="005D79D0" w:rsidRDefault="0040520D" w:rsidP="00D47296">
      <w:pPr>
        <w:rPr>
          <w:rFonts w:ascii="Times New Roman" w:hAnsi="Times New Roman"/>
          <w:sz w:val="36"/>
          <w:szCs w:val="36"/>
        </w:rPr>
      </w:pPr>
    </w:p>
    <w:p w:rsidR="0040520D" w:rsidRDefault="0040520D" w:rsidP="00D47296">
      <w:pPr>
        <w:rPr>
          <w:rFonts w:ascii="Times New Roman" w:hAnsi="Times New Roman"/>
          <w:sz w:val="36"/>
          <w:szCs w:val="36"/>
        </w:rPr>
      </w:pPr>
    </w:p>
    <w:p w:rsidR="0040520D" w:rsidRPr="0014466A" w:rsidRDefault="0040520D" w:rsidP="00D47296">
      <w:pPr>
        <w:tabs>
          <w:tab w:val="left" w:pos="8553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 id="_x0000_s1028" type="#_x0000_t75" alt="http://vulkan-tec.ru/f/cache_image/44/4494abc89241e57a3d4f52d08f933ec6.jpg" style="position:absolute;margin-left:97.85pt;margin-top:69.05pt;width:41.25pt;height:70.5pt;z-index:251665920;visibility:visible">
            <v:imagedata r:id="rId9" o:title=""/>
          </v:shape>
        </w:pict>
      </w:r>
      <w:r>
        <w:rPr>
          <w:noProof/>
        </w:rPr>
        <w:pict>
          <v:shape id="preview-image" o:spid="_x0000_s1029" type="#_x0000_t75" alt="http://moygarag.ru/wp-content/uploads/2013/10/ognetushitel.jpg" style="position:absolute;margin-left:133.15pt;margin-top:69.05pt;width:107.25pt;height:80.25pt;z-index:251655680;visibility:visible">
            <v:imagedata r:id="rId10" o:title=""/>
          </v:shape>
        </w:pict>
      </w:r>
      <w:r w:rsidRPr="0014466A">
        <w:rPr>
          <w:rFonts w:ascii="Times New Roman" w:hAnsi="Times New Roman"/>
          <w:b/>
          <w:bCs/>
          <w:sz w:val="28"/>
          <w:szCs w:val="28"/>
        </w:rPr>
        <w:t xml:space="preserve">Наиболее распространенными и эффективными средствами пожаротушения являются </w:t>
      </w:r>
      <w:r>
        <w:rPr>
          <w:rFonts w:ascii="Times New Roman" w:hAnsi="Times New Roman"/>
          <w:b/>
          <w:bCs/>
          <w:sz w:val="28"/>
          <w:szCs w:val="28"/>
        </w:rPr>
        <w:t xml:space="preserve">порошковые и углекислотные </w:t>
      </w:r>
      <w:r w:rsidRPr="0014466A">
        <w:rPr>
          <w:rFonts w:ascii="Times New Roman" w:hAnsi="Times New Roman"/>
          <w:b/>
          <w:bCs/>
          <w:sz w:val="28"/>
          <w:szCs w:val="28"/>
        </w:rPr>
        <w:t>огнетушители.</w:t>
      </w:r>
    </w:p>
    <w:p w:rsidR="0040520D" w:rsidRDefault="0040520D" w:rsidP="00D47296">
      <w:pPr>
        <w:tabs>
          <w:tab w:val="left" w:pos="8553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0520D" w:rsidRPr="0014466A" w:rsidRDefault="0040520D" w:rsidP="00D47296">
      <w:pPr>
        <w:tabs>
          <w:tab w:val="left" w:pos="8553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40520D" w:rsidRPr="004D48F5" w:rsidRDefault="0040520D" w:rsidP="0014466A">
      <w:pPr>
        <w:tabs>
          <w:tab w:val="left" w:pos="8553"/>
        </w:tabs>
        <w:spacing w:line="240" w:lineRule="auto"/>
        <w:jc w:val="both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О</w:t>
      </w:r>
      <w:r w:rsidRPr="004D48F5">
        <w:rPr>
          <w:rFonts w:ascii="Times New Roman" w:hAnsi="Times New Roman"/>
          <w:b/>
          <w:color w:val="0000FF"/>
          <w:sz w:val="36"/>
          <w:szCs w:val="36"/>
        </w:rPr>
        <w:t>гнетушители классифицируются:</w:t>
      </w:r>
    </w:p>
    <w:p w:rsidR="0040520D" w:rsidRPr="00C30FD7" w:rsidRDefault="0040520D" w:rsidP="00BC34A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709" w:hanging="567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>по  виду (типу)  огнетушащих  средств;</w:t>
      </w:r>
    </w:p>
    <w:p w:rsidR="0040520D" w:rsidRPr="00C30FD7" w:rsidRDefault="0040520D" w:rsidP="0014466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firstLine="0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>по  объему  корпуса;</w:t>
      </w:r>
    </w:p>
    <w:p w:rsidR="0040520D" w:rsidRPr="00C30FD7" w:rsidRDefault="0040520D" w:rsidP="00BC34A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709" w:hanging="567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>по способу подачи огнетушащего состава;</w:t>
      </w:r>
      <w:r w:rsidRPr="00C30FD7">
        <w:rPr>
          <w:b/>
          <w:noProof/>
        </w:rPr>
        <w:t xml:space="preserve"> </w:t>
      </w:r>
    </w:p>
    <w:p w:rsidR="0040520D" w:rsidRPr="00C30FD7" w:rsidRDefault="0040520D" w:rsidP="0014466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firstLine="0"/>
        <w:contextualSpacing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по  виду  пусковых  устройств. </w:t>
      </w:r>
    </w:p>
    <w:p w:rsidR="0040520D" w:rsidRDefault="0040520D" w:rsidP="00BC34AF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660F09">
        <w:rPr>
          <w:rFonts w:ascii="Times New Roman" w:hAnsi="Times New Roman"/>
          <w:b/>
          <w:bCs/>
          <w:color w:val="0000FF"/>
          <w:sz w:val="36"/>
          <w:szCs w:val="36"/>
        </w:rPr>
        <w:t>Огнетушители   порошковые ручные</w:t>
      </w:r>
      <w:r>
        <w:rPr>
          <w:rFonts w:ascii="Times New Roman" w:hAnsi="Times New Roman"/>
          <w:b/>
          <w:bCs/>
          <w:color w:val="0000FF"/>
          <w:sz w:val="36"/>
          <w:szCs w:val="36"/>
        </w:rPr>
        <w:t xml:space="preserve">              </w:t>
      </w:r>
    </w:p>
    <w:p w:rsidR="0040520D" w:rsidRPr="00BC34AF" w:rsidRDefault="0040520D" w:rsidP="00BC34AF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_x0000_s1030" type="#_x0000_t75" style="position:absolute;margin-left:80.9pt;margin-top:173.95pt;width:39.75pt;height:37.5pt;z-index:251659776;visibility:visible">
            <v:imagedata r:id="rId11" o:title=""/>
          </v:shape>
        </w:pict>
      </w:r>
      <w:r>
        <w:rPr>
          <w:noProof/>
        </w:rPr>
        <w:pict>
          <v:shape id="_x0000_s1031" type="#_x0000_t75" style="position:absolute;margin-left:39.65pt;margin-top:174.25pt;width:45pt;height:45.75pt;z-index:251658752;visibility:visible">
            <v:imagedata r:id="rId12" o:title=""/>
          </v:shape>
        </w:pict>
      </w:r>
      <w:r>
        <w:rPr>
          <w:noProof/>
        </w:rPr>
        <w:pict>
          <v:shape id="Рисунок 10" o:spid="_x0000_s1032" type="#_x0000_t75" style="position:absolute;margin-left:158.15pt;margin-top:153.7pt;width:78pt;height:90.75pt;z-index:251656704;visibility:visible">
            <v:imagedata r:id="rId13" o:title=""/>
          </v:shape>
        </w:pict>
      </w:r>
      <w:r w:rsidRPr="00C30FD7">
        <w:rPr>
          <w:rFonts w:ascii="Times New Roman" w:hAnsi="Times New Roman"/>
          <w:b/>
          <w:sz w:val="28"/>
          <w:szCs w:val="28"/>
        </w:rPr>
        <w:t xml:space="preserve">Порошковые огнетушители </w:t>
      </w:r>
      <w:r>
        <w:rPr>
          <w:rFonts w:ascii="Times New Roman" w:hAnsi="Times New Roman"/>
          <w:b/>
          <w:sz w:val="28"/>
          <w:szCs w:val="28"/>
        </w:rPr>
        <w:t xml:space="preserve">(ОП) </w:t>
      </w:r>
      <w:r w:rsidRPr="00C30FD7">
        <w:rPr>
          <w:rFonts w:ascii="Times New Roman" w:hAnsi="Times New Roman"/>
          <w:b/>
          <w:sz w:val="28"/>
          <w:szCs w:val="28"/>
        </w:rPr>
        <w:t>предназначены для тушения пожаров твердых, жидких и газообразных веществ (в зависимости от марки используемого огнетушащего порошка), а также электроустановок, находящихся под напряжением до 1000 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0520D" w:rsidRDefault="0040520D" w:rsidP="00C30FD7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Рисунок 5" o:spid="_x0000_s1033" type="#_x0000_t75" style="position:absolute;margin-left:109.4pt;margin-top:12.3pt;width:45pt;height:43.5pt;z-index:251660800;visibility:visible">
            <v:imagedata r:id="rId14" o:title=""/>
          </v:shape>
        </w:pict>
      </w:r>
      <w:r>
        <w:rPr>
          <w:noProof/>
        </w:rPr>
        <w:pict>
          <v:shape id="_x0000_s1034" type="#_x0000_t75" style="position:absolute;margin-left:-9.1pt;margin-top:1.8pt;width:43.9pt;height:41.55pt;rotation:-996145fd;z-index:251657728;visibility:visible">
            <v:imagedata r:id="rId15" o:title=""/>
          </v:shape>
        </w:pict>
      </w:r>
    </w:p>
    <w:p w:rsidR="0040520D" w:rsidRDefault="0040520D" w:rsidP="00C30FD7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40520D" w:rsidRDefault="0040520D" w:rsidP="00BC34AF">
      <w:pPr>
        <w:tabs>
          <w:tab w:val="left" w:pos="8553"/>
        </w:tabs>
        <w:jc w:val="center"/>
        <w:rPr>
          <w:rFonts w:ascii="Times New Roman" w:hAnsi="Times New Roman"/>
          <w:color w:val="0000FF"/>
          <w:sz w:val="36"/>
          <w:szCs w:val="36"/>
        </w:rPr>
      </w:pPr>
      <w:r w:rsidRPr="00192B83">
        <w:rPr>
          <w:rFonts w:ascii="Times New Roman" w:hAnsi="Times New Roman"/>
          <w:b/>
          <w:bCs/>
          <w:color w:val="0000FF"/>
          <w:sz w:val="36"/>
          <w:szCs w:val="36"/>
        </w:rPr>
        <w:t>Огнетушители углекислотные переносные</w:t>
      </w:r>
    </w:p>
    <w:p w:rsidR="0040520D" w:rsidRPr="00C30FD7" w:rsidRDefault="0040520D" w:rsidP="00C30FD7">
      <w:pPr>
        <w:tabs>
          <w:tab w:val="left" w:pos="7093"/>
        </w:tabs>
        <w:ind w:right="-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35" type="#_x0000_t75" style="position:absolute;margin-left:74.15pt;margin-top:138.35pt;width:39.75pt;height:37.5pt;z-index:251662848;visibility:visible">
            <v:imagedata r:id="rId11" o:title=""/>
          </v:shape>
        </w:pict>
      </w:r>
      <w:r>
        <w:rPr>
          <w:noProof/>
        </w:rPr>
        <w:pict>
          <v:shape id="_x0000_s1036" type="#_x0000_t75" style="position:absolute;margin-left:29.15pt;margin-top:138.35pt;width:45pt;height:45.75pt;rotation:-1470010fd;z-index:251661824;visibility:visible">
            <v:imagedata r:id="rId12" o:title=""/>
          </v:shape>
        </w:pict>
      </w:r>
      <w:r>
        <w:rPr>
          <w:noProof/>
        </w:rPr>
        <w:pict>
          <v:shape id="Рисунок 6" o:spid="_x0000_s1037" type="#_x0000_t75" alt="огнетушители углекислотные ручные.jpg" style="position:absolute;margin-left:154.4pt;margin-top:115.85pt;width:69pt;height:76.5pt;z-index:251648512;visibility:visible">
            <v:imagedata r:id="rId16" o:title=""/>
          </v:shape>
        </w:pict>
      </w:r>
      <w:r w:rsidRPr="00C30FD7">
        <w:rPr>
          <w:rFonts w:ascii="Times New Roman" w:hAnsi="Times New Roman"/>
          <w:b/>
          <w:sz w:val="28"/>
          <w:szCs w:val="28"/>
        </w:rPr>
        <w:t xml:space="preserve">Углекислотные огнетушители </w:t>
      </w:r>
      <w:r>
        <w:rPr>
          <w:rFonts w:ascii="Times New Roman" w:hAnsi="Times New Roman"/>
          <w:b/>
          <w:sz w:val="28"/>
          <w:szCs w:val="28"/>
        </w:rPr>
        <w:t xml:space="preserve">(ОУ) </w:t>
      </w:r>
      <w:r w:rsidRPr="00C30FD7">
        <w:rPr>
          <w:rFonts w:ascii="Times New Roman" w:hAnsi="Times New Roman"/>
          <w:b/>
          <w:sz w:val="28"/>
          <w:szCs w:val="28"/>
        </w:rPr>
        <w:t xml:space="preserve">предназначены для тушения загораний различных веществ и материалов, а также электроустановок, кабелей и проводов, находящихся под напряжением до 1000В </w:t>
      </w:r>
    </w:p>
    <w:p w:rsidR="0040520D" w:rsidRPr="00660F09" w:rsidRDefault="0040520D" w:rsidP="00C30FD7">
      <w:pPr>
        <w:tabs>
          <w:tab w:val="left" w:pos="0"/>
          <w:tab w:val="left" w:pos="8553"/>
        </w:tabs>
        <w:ind w:right="4109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8" type="#_x0000_t75" style="position:absolute;margin-left:109.4pt;margin-top:9.25pt;width:45pt;height:43.5pt;z-index:251663872;visibility:visible">
            <v:imagedata r:id="rId14" o:title=""/>
          </v:shape>
        </w:pict>
      </w:r>
    </w:p>
    <w:p w:rsidR="0040520D" w:rsidRPr="00C30FD7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sz w:val="28"/>
          <w:szCs w:val="28"/>
        </w:rPr>
      </w:pPr>
    </w:p>
    <w:p w:rsidR="0040520D" w:rsidRPr="004D48F5" w:rsidRDefault="0040520D" w:rsidP="00E11E2D">
      <w:pPr>
        <w:tabs>
          <w:tab w:val="left" w:pos="8553"/>
        </w:tabs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4D48F5">
        <w:rPr>
          <w:rFonts w:ascii="Times New Roman" w:hAnsi="Times New Roman"/>
          <w:b/>
          <w:bCs/>
          <w:color w:val="FF0000"/>
          <w:sz w:val="36"/>
          <w:szCs w:val="36"/>
        </w:rPr>
        <w:t>Применение порошковых огнетушителей</w:t>
      </w:r>
    </w:p>
    <w:p w:rsidR="0040520D" w:rsidRPr="00E11E2D" w:rsidRDefault="0040520D" w:rsidP="004D48F5">
      <w:pPr>
        <w:tabs>
          <w:tab w:val="left" w:pos="8553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69.8pt;margin-top:303.15pt;width:239.6pt;height:60.1pt;z-index:251666944;mso-wrap-style:none" fillcolor="#6ff" strokecolor="red" strokeweight="1.5pt">
            <v:textbox style="mso-fit-shape-to-text:t">
              <w:txbxContent>
                <w:p w:rsidR="0040520D" w:rsidRPr="006D48B2" w:rsidRDefault="0040520D" w:rsidP="00136E24">
                  <w:pPr>
                    <w:tabs>
                      <w:tab w:val="left" w:pos="8553"/>
                    </w:tabs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6D48B2">
                    <w:rPr>
                      <w:rFonts w:ascii="Times New Roman" w:hAnsi="Times New Roman"/>
                      <w:b/>
                      <w:bCs/>
                      <w:color w:val="FF0000"/>
                      <w:sz w:val="36"/>
                      <w:szCs w:val="36"/>
                    </w:rPr>
                    <w:t>Помните!                                               Огонь ошибок не прощает!</w:t>
                  </w:r>
                </w:p>
              </w:txbxContent>
            </v:textbox>
            <w10:wrap type="square"/>
          </v:shape>
        </w:pict>
      </w:r>
      <w:r w:rsidRPr="00E11E2D">
        <w:rPr>
          <w:rFonts w:ascii="Times New Roman" w:hAnsi="Times New Roman"/>
          <w:b/>
          <w:bCs/>
          <w:sz w:val="24"/>
          <w:szCs w:val="24"/>
        </w:rPr>
        <w:t>Для приведения огнетушителя в действие (кроме огнетушителей аэрозольного типа) необходимо сорвать пломбу и вынуть блокирующий фиксатор (предохранительную чеку).                     Затем, для огнетушителей с источником вытесняющего газа (с газовым баллоном или с газогенерирующим устройством), необходимо ударить рукой по кнопке запускающего устройства огнетушителя или воздействовать на пусковой рычаг, расположенные в головке огнетушителя (или открыть вентиль газового баллона, расположенного снаружи передвижного огнетушителя).                                            При этом боек накалывает мембрану газового баллончика и вскрывает его или ударяет по капсюлю газогенерирующего устройства и запускает химическую реакцию между его компонентами.                          Газ по специальному каналу поступает в верхнюю часть корпуса огнетушителя с жидкостным зарядом или через газовую трубку-аэратор — в нижнюю часть корпуса порошкового огнетушителя, проходит через слой огнетушащего порошка, взрыхляя (вспушивая) его, и собирается в верхней части корпуса огнетушителя.</w:t>
      </w:r>
    </w:p>
    <w:p w:rsidR="0040520D" w:rsidRPr="00A6415B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A6415B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_x0000_s1040" type="#_x0000_t202" style="position:absolute;margin-left:147.05pt;margin-top:-.95pt;width:27pt;height:32.25pt;z-index:251652608">
            <v:textbox style="mso-next-textbox:#_x0000_s1040">
              <w:txbxContent>
                <w:p w:rsidR="0040520D" w:rsidRPr="004D48F5" w:rsidRDefault="0040520D" w:rsidP="004D48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.8pt;margin-top:-4.7pt;width:27pt;height:32.25pt;z-index:251651584">
            <v:textbox style="mso-next-textbox:#_x0000_s1041">
              <w:txbxContent>
                <w:p w:rsidR="0040520D" w:rsidRPr="004D48F5" w:rsidRDefault="0040520D">
                  <w:pPr>
                    <w:rPr>
                      <w:b/>
                      <w:sz w:val="40"/>
                      <w:szCs w:val="40"/>
                    </w:rPr>
                  </w:pPr>
                  <w:r w:rsidRPr="004D48F5">
                    <w:rPr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Рисунок 2" o:spid="_x0000_s1042" type="#_x0000_t75" style="position:absolute;margin-left:-1.9pt;margin-top:1.25pt;width:226.5pt;height:103.5pt;z-index:251649536;visibility:visible">
            <v:imagedata r:id="rId17" o:title=""/>
          </v:shape>
        </w:pic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_x0000_s1043" type="#_x0000_t202" style="position:absolute;margin-left:273.55pt;margin-top:4.4pt;width:240.35pt;height:141.55pt;z-index:251664896;mso-wrap-style:none" fillcolor="#ff9" strokecolor="blue" strokeweight="2.25pt">
            <v:textbox>
              <w:txbxContent>
                <w:p w:rsidR="0040520D" w:rsidRPr="000B4B74" w:rsidRDefault="0040520D" w:rsidP="00871946">
                  <w:pPr>
                    <w:tabs>
                      <w:tab w:val="left" w:pos="7093"/>
                    </w:tabs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56"/>
                      <w:szCs w:val="56"/>
                    </w:rPr>
                  </w:pPr>
                  <w:r w:rsidRPr="000B4B74">
                    <w:rPr>
                      <w:rFonts w:ascii="Times New Roman" w:hAnsi="Times New Roman"/>
                      <w:b/>
                      <w:color w:val="FF0000"/>
                      <w:sz w:val="56"/>
                      <w:szCs w:val="56"/>
                    </w:rPr>
                    <w:t>Первичные средства пожаротушения</w:t>
                  </w:r>
                </w:p>
              </w:txbxContent>
            </v:textbox>
            <w10:wrap type="square"/>
          </v:shape>
        </w:pic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_x0000_s1044" type="#_x0000_t202" style="position:absolute;margin-left:142.6pt;margin-top:13.1pt;width:27pt;height:32.25pt;z-index:251654656">
            <v:textbox style="mso-next-textbox:#_x0000_s1044">
              <w:txbxContent>
                <w:p w:rsidR="0040520D" w:rsidRPr="004D48F5" w:rsidRDefault="0040520D" w:rsidP="004D48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8.15pt;margin-top:13.1pt;width:27pt;height:32.25pt;z-index:251653632">
            <v:textbox style="mso-next-textbox:#_x0000_s1045">
              <w:txbxContent>
                <w:p w:rsidR="0040520D" w:rsidRPr="004D48F5" w:rsidRDefault="0040520D" w:rsidP="004D48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>
        <w:rPr>
          <w:noProof/>
        </w:rPr>
        <w:pict>
          <v:shape id="_x0000_s1046" type="#_x0000_t75" style="position:absolute;margin-left:-5.65pt;margin-top:19.05pt;width:226.5pt;height:102pt;z-index:251650560;visibility:visible">
            <v:imagedata r:id="rId18" o:title=""/>
          </v:shape>
        </w:pic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7" type="#_x0000_t75" alt="http://www.rushydro.ru/images/content/ossetia/18052009.jpg" style="position:absolute;margin-left:254.45pt;margin-top:15.4pt;width:282.7pt;height:208.3pt;z-index:2516679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">
            <v:imagedata r:id="rId19" o:title=""/>
            <o:lock v:ext="edit" aspectratio="f"/>
          </v:shape>
        </w:pict>
      </w:r>
    </w:p>
    <w:p w:rsidR="0040520D" w:rsidRDefault="0040520D" w:rsidP="00D47296">
      <w:pPr>
        <w:tabs>
          <w:tab w:val="left" w:pos="8553"/>
        </w:tabs>
        <w:rPr>
          <w:rFonts w:ascii="Times New Roman" w:hAnsi="Times New Roman"/>
          <w:sz w:val="36"/>
          <w:szCs w:val="36"/>
        </w:rPr>
      </w:pPr>
    </w:p>
    <w:p w:rsidR="0040520D" w:rsidRPr="001636FD" w:rsidRDefault="0040520D" w:rsidP="00871946">
      <w:pPr>
        <w:tabs>
          <w:tab w:val="left" w:pos="8553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1636FD">
        <w:rPr>
          <w:rFonts w:ascii="Times New Roman" w:hAnsi="Times New Roman"/>
          <w:b/>
          <w:bCs/>
          <w:sz w:val="28"/>
          <w:szCs w:val="28"/>
        </w:rPr>
        <w:t>Не страшен огонь тому,  кто знаком с правилами пожарной безопасности.</w:t>
      </w:r>
    </w:p>
    <w:p w:rsidR="0040520D" w:rsidRDefault="0040520D" w:rsidP="006D48B2">
      <w:pPr>
        <w:tabs>
          <w:tab w:val="left" w:pos="8553"/>
        </w:tabs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</w:p>
    <w:p w:rsidR="0040520D" w:rsidRDefault="0040520D" w:rsidP="006D48B2">
      <w:pPr>
        <w:tabs>
          <w:tab w:val="left" w:pos="8553"/>
        </w:tabs>
        <w:jc w:val="center"/>
        <w:rPr>
          <w:b/>
          <w:i/>
        </w:rPr>
      </w:pPr>
      <w:r>
        <w:rPr>
          <w:noProof/>
        </w:rPr>
        <w:pict>
          <v:shape id="_x0000_s1048" type="#_x0000_t202" style="position:absolute;left:0;text-align:left;margin-left:295.85pt;margin-top:30.45pt;width:201.75pt;height:101.45pt;z-index:251668992" strokecolor="blue" strokeweight="2.25pt">
            <v:textbox>
              <w:txbxContent>
                <w:p w:rsidR="0040520D" w:rsidRPr="001636FD" w:rsidRDefault="0040520D" w:rsidP="001636FD">
                  <w:pPr>
                    <w:spacing w:line="240" w:lineRule="auto"/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1636FD">
                    <w:rPr>
                      <w:b/>
                      <w:i/>
                      <w:color w:val="FF0000"/>
                      <w:sz w:val="40"/>
                      <w:szCs w:val="40"/>
                    </w:rPr>
                    <w:t>На МЧС надейся,                                       и сам не плошай!</w:t>
                  </w:r>
                </w:p>
              </w:txbxContent>
            </v:textbox>
          </v:shape>
        </w:pict>
      </w:r>
      <w:r w:rsidRPr="006D48B2">
        <w:rPr>
          <w:rFonts w:ascii="Times New Roman" w:hAnsi="Times New Roman"/>
          <w:b/>
          <w:bCs/>
          <w:color w:val="0000FF"/>
          <w:sz w:val="32"/>
          <w:szCs w:val="32"/>
        </w:rPr>
        <w:t>Пусть огонь в сердцах пылает, а пожаров не бывает!</w:t>
      </w:r>
    </w:p>
    <w:p w:rsidR="0040520D" w:rsidRPr="001636FD" w:rsidRDefault="0040520D" w:rsidP="0045609C">
      <w:pPr>
        <w:ind w:left="-284"/>
        <w:rPr>
          <w:rFonts w:ascii="Times New Roman" w:hAnsi="Times New Roman"/>
          <w:b/>
          <w:i/>
          <w:sz w:val="32"/>
          <w:szCs w:val="32"/>
        </w:rPr>
      </w:pPr>
    </w:p>
    <w:p w:rsidR="0040520D" w:rsidRPr="00A6415B" w:rsidRDefault="0040520D" w:rsidP="00C72617">
      <w:pPr>
        <w:widowControl w:val="0"/>
        <w:spacing w:after="0" w:line="240" w:lineRule="auto"/>
        <w:ind w:left="-284" w:right="275"/>
        <w:jc w:val="center"/>
        <w:rPr>
          <w:rFonts w:ascii="Times New Roman" w:hAnsi="Times New Roman"/>
          <w:color w:val="0033CC"/>
          <w:sz w:val="28"/>
          <w:szCs w:val="28"/>
        </w:rPr>
      </w:pPr>
    </w:p>
    <w:p w:rsidR="0040520D" w:rsidRDefault="0040520D" w:rsidP="00D47296">
      <w:pPr>
        <w:tabs>
          <w:tab w:val="left" w:pos="7093"/>
        </w:tabs>
        <w:rPr>
          <w:rFonts w:ascii="Times New Roman" w:hAnsi="Times New Roman"/>
          <w:sz w:val="36"/>
          <w:szCs w:val="36"/>
        </w:rPr>
      </w:pPr>
    </w:p>
    <w:p w:rsidR="0040520D" w:rsidRDefault="0040520D" w:rsidP="00D47296">
      <w:pPr>
        <w:tabs>
          <w:tab w:val="left" w:pos="7093"/>
        </w:tabs>
        <w:rPr>
          <w:rFonts w:ascii="Times New Roman" w:hAnsi="Times New Roman"/>
          <w:sz w:val="36"/>
          <w:szCs w:val="36"/>
        </w:rPr>
      </w:pPr>
    </w:p>
    <w:p w:rsidR="0040520D" w:rsidRPr="00192B83" w:rsidRDefault="0040520D" w:rsidP="00D47296">
      <w:pPr>
        <w:tabs>
          <w:tab w:val="left" w:pos="7093"/>
        </w:tabs>
        <w:rPr>
          <w:rFonts w:ascii="Times New Roman" w:hAnsi="Times New Roman"/>
          <w:sz w:val="36"/>
          <w:szCs w:val="36"/>
        </w:rPr>
      </w:pPr>
    </w:p>
    <w:sectPr w:rsidR="0040520D" w:rsidRPr="00192B83" w:rsidSect="00A6415B">
      <w:pgSz w:w="16838" w:h="11906" w:orient="landscape"/>
      <w:pgMar w:top="454" w:right="567" w:bottom="454" w:left="567" w:header="708" w:footer="708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20D" w:rsidRDefault="0040520D" w:rsidP="00871946">
      <w:pPr>
        <w:spacing w:after="0" w:line="240" w:lineRule="auto"/>
      </w:pPr>
      <w:r>
        <w:separator/>
      </w:r>
    </w:p>
  </w:endnote>
  <w:endnote w:type="continuationSeparator" w:id="0">
    <w:p w:rsidR="0040520D" w:rsidRDefault="0040520D" w:rsidP="0087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20D" w:rsidRDefault="0040520D" w:rsidP="00871946">
      <w:pPr>
        <w:spacing w:after="0" w:line="240" w:lineRule="auto"/>
      </w:pPr>
      <w:r>
        <w:separator/>
      </w:r>
    </w:p>
  </w:footnote>
  <w:footnote w:type="continuationSeparator" w:id="0">
    <w:p w:rsidR="0040520D" w:rsidRDefault="0040520D" w:rsidP="00871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34DD1"/>
    <w:multiLevelType w:val="hybridMultilevel"/>
    <w:tmpl w:val="1F0212AA"/>
    <w:lvl w:ilvl="0" w:tplc="897256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36DC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B85A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83C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6AD8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243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C12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A265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A78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1635DC"/>
    <w:multiLevelType w:val="hybridMultilevel"/>
    <w:tmpl w:val="14B6D618"/>
    <w:lvl w:ilvl="0" w:tplc="04CC62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6D7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DA6A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921C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412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EB2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3613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C71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CE4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0E4B2C"/>
    <w:multiLevelType w:val="hybridMultilevel"/>
    <w:tmpl w:val="3D44E7AE"/>
    <w:lvl w:ilvl="0" w:tplc="99C46A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A5C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6B7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F294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074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C467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6A8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10EF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7686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79D0"/>
    <w:rsid w:val="000B4B74"/>
    <w:rsid w:val="00136E24"/>
    <w:rsid w:val="0014466A"/>
    <w:rsid w:val="001636FD"/>
    <w:rsid w:val="00192B83"/>
    <w:rsid w:val="0040520D"/>
    <w:rsid w:val="0045609C"/>
    <w:rsid w:val="004D48F5"/>
    <w:rsid w:val="005D79D0"/>
    <w:rsid w:val="00660F09"/>
    <w:rsid w:val="006D48B2"/>
    <w:rsid w:val="007E3268"/>
    <w:rsid w:val="00871946"/>
    <w:rsid w:val="0090045C"/>
    <w:rsid w:val="00900B15"/>
    <w:rsid w:val="00A61A01"/>
    <w:rsid w:val="00A63AB7"/>
    <w:rsid w:val="00A6415B"/>
    <w:rsid w:val="00B279D8"/>
    <w:rsid w:val="00BA620C"/>
    <w:rsid w:val="00BC34AF"/>
    <w:rsid w:val="00C30FD7"/>
    <w:rsid w:val="00C72617"/>
    <w:rsid w:val="00CF573F"/>
    <w:rsid w:val="00D47296"/>
    <w:rsid w:val="00E11E2D"/>
    <w:rsid w:val="00F14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AB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192B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1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46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71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194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71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194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88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8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8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8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8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8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8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8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8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161</TotalTime>
  <Pages>2</Pages>
  <Words>387</Words>
  <Characters>2208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Васильевич</dc:creator>
  <cp:keywords/>
  <dc:description/>
  <cp:lastModifiedBy>Мой ПК</cp:lastModifiedBy>
  <cp:revision>7</cp:revision>
  <cp:lastPrinted>2014-12-14T20:26:00Z</cp:lastPrinted>
  <dcterms:created xsi:type="dcterms:W3CDTF">2014-12-05T05:40:00Z</dcterms:created>
  <dcterms:modified xsi:type="dcterms:W3CDTF">2018-12-05T17:55:00Z</dcterms:modified>
</cp:coreProperties>
</file>