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269"/>
        <w:gridCol w:w="2126"/>
        <w:gridCol w:w="2127"/>
        <w:gridCol w:w="2126"/>
        <w:gridCol w:w="2268"/>
      </w:tblGrid>
      <w:tr w:rsidR="00730074" w:rsidRPr="00643C08" w:rsidTr="00643C08">
        <w:tc>
          <w:tcPr>
            <w:tcW w:w="425" w:type="dxa"/>
          </w:tcPr>
          <w:p w:rsidR="00730074" w:rsidRPr="00643C08" w:rsidRDefault="00730074" w:rsidP="00643C08">
            <w:pPr>
              <w:spacing w:after="0" w:line="240" w:lineRule="auto"/>
            </w:pPr>
          </w:p>
        </w:tc>
        <w:tc>
          <w:tcPr>
            <w:tcW w:w="2269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1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2</w:t>
            </w:r>
          </w:p>
        </w:tc>
        <w:tc>
          <w:tcPr>
            <w:tcW w:w="2127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3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4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ind w:right="3247"/>
            </w:pPr>
            <w:r w:rsidRPr="00643C08">
              <w:t>5</w:t>
            </w:r>
          </w:p>
        </w:tc>
      </w:tr>
      <w:tr w:rsidR="00730074" w:rsidRPr="00643C08" w:rsidTr="00643C08">
        <w:trPr>
          <w:trHeight w:val="1983"/>
        </w:trPr>
        <w:tc>
          <w:tcPr>
            <w:tcW w:w="42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П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Н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Д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Ь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Н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К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9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             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 21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21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История (5)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Английский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39</w:t>
            </w:r>
          </w:p>
        </w:tc>
      </w:tr>
      <w:tr w:rsidR="00730074" w:rsidRPr="00643C08" w:rsidTr="00643C08">
        <w:tc>
          <w:tcPr>
            <w:tcW w:w="42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В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Н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К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9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Музыка 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                   23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Музыка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27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Музыка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Музыка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Математика (10)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Биология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(3)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42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0074" w:rsidRPr="00643C08" w:rsidTr="00643C08">
        <w:tc>
          <w:tcPr>
            <w:tcW w:w="42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С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Д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9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Окружающий мир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ИЗО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Окружающий мир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ИЗО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127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Окружающий мир (6)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ИЗО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Окружающий мир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ИЗО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Математика (10)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Музыка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33</w:t>
            </w:r>
          </w:p>
        </w:tc>
      </w:tr>
      <w:tr w:rsidR="00730074" w:rsidRPr="00643C08" w:rsidTr="00643C08">
        <w:tc>
          <w:tcPr>
            <w:tcW w:w="42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Ч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В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9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127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Литературное чтение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ОРК и СЭ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Математика (10)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Физическая культура (3)                         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                                   39</w:t>
            </w:r>
          </w:p>
        </w:tc>
      </w:tr>
      <w:tr w:rsidR="00730074" w:rsidRPr="00643C08" w:rsidTr="00643C08">
        <w:tc>
          <w:tcPr>
            <w:tcW w:w="42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П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Я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Н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Ц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9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Окружающий мир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Окружающий мир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127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Окружающий мир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126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Окружающий мир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Математика (10)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Донского края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ИЗО (3)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32</w:t>
            </w:r>
          </w:p>
        </w:tc>
      </w:tr>
    </w:tbl>
    <w:p w:rsidR="00730074" w:rsidRDefault="00730074"/>
    <w:p w:rsidR="00730074" w:rsidRDefault="00730074"/>
    <w:p w:rsidR="00730074" w:rsidRDefault="00730074"/>
    <w:p w:rsidR="00730074" w:rsidRDefault="00730074" w:rsidP="00F26751">
      <w:pPr>
        <w:ind w:left="-1276"/>
      </w:pPr>
    </w:p>
    <w:p w:rsidR="00730074" w:rsidRDefault="00730074" w:rsidP="00F26751">
      <w:pPr>
        <w:ind w:left="-1276"/>
      </w:pPr>
    </w:p>
    <w:p w:rsidR="00730074" w:rsidRDefault="00730074" w:rsidP="00F26751">
      <w:pPr>
        <w:ind w:left="-1276"/>
      </w:pPr>
    </w:p>
    <w:p w:rsidR="00730074" w:rsidRDefault="00730074"/>
    <w:p w:rsidR="00730074" w:rsidRDefault="00730074"/>
    <w:p w:rsidR="00730074" w:rsidRDefault="00730074"/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1701"/>
        <w:gridCol w:w="1842"/>
        <w:gridCol w:w="1843"/>
        <w:gridCol w:w="1985"/>
        <w:gridCol w:w="2268"/>
      </w:tblGrid>
      <w:tr w:rsidR="00730074" w:rsidRPr="00643C08" w:rsidTr="00643C08">
        <w:tc>
          <w:tcPr>
            <w:tcW w:w="1844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6</w:t>
            </w:r>
          </w:p>
        </w:tc>
        <w:tc>
          <w:tcPr>
            <w:tcW w:w="1701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7</w:t>
            </w:r>
          </w:p>
        </w:tc>
        <w:tc>
          <w:tcPr>
            <w:tcW w:w="1842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8</w:t>
            </w:r>
          </w:p>
        </w:tc>
        <w:tc>
          <w:tcPr>
            <w:tcW w:w="1843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9</w:t>
            </w:r>
          </w:p>
        </w:tc>
        <w:tc>
          <w:tcPr>
            <w:tcW w:w="1985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10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</w:pPr>
            <w:r w:rsidRPr="00643C08">
              <w:t>11</w:t>
            </w:r>
          </w:p>
        </w:tc>
      </w:tr>
      <w:tr w:rsidR="00730074" w:rsidRPr="00643C08" w:rsidTr="00643C08">
        <w:trPr>
          <w:trHeight w:val="2551"/>
        </w:trPr>
        <w:tc>
          <w:tcPr>
            <w:tcW w:w="1844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(6) Математика (13) Русский язык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Биология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Труд(3)</w:t>
            </w:r>
          </w:p>
          <w:p w:rsidR="00730074" w:rsidRPr="00643C08" w:rsidRDefault="00730074" w:rsidP="00643C08">
            <w:pPr>
              <w:spacing w:after="0" w:line="240" w:lineRule="auto"/>
              <w:ind w:left="-1134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(3)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701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Английский язык (10)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Донского края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842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Химия (10)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Русский язык (7)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Донского края  (5)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843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Химия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Биология (7)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Информатика и ИКТ(7)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(5)</w:t>
            </w:r>
          </w:p>
          <w:p w:rsidR="00730074" w:rsidRPr="00643C08" w:rsidRDefault="00730074" w:rsidP="00C90D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C90D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98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История (5)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Алгебра  и начала </w:t>
            </w:r>
            <w:r w:rsidRPr="00643C08">
              <w:rPr>
                <w:rFonts w:ascii="Times New Roman" w:hAnsi="Times New Roman"/>
                <w:sz w:val="20"/>
              </w:rPr>
              <w:t>математического анализа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Обществознание(включая экономику и право)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Биология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 и начало</w:t>
            </w:r>
            <w:r>
              <w:rPr>
                <w:rFonts w:ascii="Times New Roman" w:hAnsi="Times New Roman"/>
                <w:sz w:val="20"/>
              </w:rPr>
              <w:t xml:space="preserve">а </w:t>
            </w:r>
            <w:r w:rsidRPr="00643C08">
              <w:rPr>
                <w:rFonts w:ascii="Times New Roman" w:hAnsi="Times New Roman"/>
                <w:sz w:val="20"/>
              </w:rPr>
              <w:t>математического анализа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Физическая культура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50</w:t>
            </w:r>
          </w:p>
        </w:tc>
      </w:tr>
      <w:tr w:rsidR="00730074" w:rsidRPr="00643C08" w:rsidTr="00643C08">
        <w:tc>
          <w:tcPr>
            <w:tcW w:w="1844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(13) Русский язык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701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Биология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Русский язык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Физика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Музыка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842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Информатика и ИКТ(7)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Биология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История (6)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(2)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843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Обществознание(включая экономику и право)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(6)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98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МХК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Химия (11)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Информатика и ИКТ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Химия (11)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Обществознание(включая экономику и право)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(4)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55</w:t>
            </w:r>
          </w:p>
        </w:tc>
      </w:tr>
      <w:tr w:rsidR="00730074" w:rsidRPr="00643C08" w:rsidTr="00643C08">
        <w:tc>
          <w:tcPr>
            <w:tcW w:w="1844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(6) Математика (13) Русский язык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Музыка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701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(2)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842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Химия (10)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Алгебра (9)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 Обществознание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(включая экономику и право) 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843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Химия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Биология (7)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Черчение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98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Биология (7)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  и начала</w:t>
            </w:r>
            <w:r w:rsidRPr="00643C08">
              <w:rPr>
                <w:rFonts w:ascii="Times New Roman" w:hAnsi="Times New Roman"/>
                <w:sz w:val="20"/>
              </w:rPr>
              <w:t xml:space="preserve"> математического анализа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Информатикаи ИКТ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Информатика и ИКТ(6)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  и начала</w:t>
            </w:r>
            <w:r w:rsidRPr="00643C08">
              <w:rPr>
                <w:rFonts w:ascii="Times New Roman" w:hAnsi="Times New Roman"/>
                <w:sz w:val="20"/>
              </w:rPr>
              <w:t xml:space="preserve"> математического анализа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Биология (7)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46</w:t>
            </w:r>
          </w:p>
        </w:tc>
      </w:tr>
      <w:tr w:rsidR="00730074" w:rsidRPr="00643C08" w:rsidTr="00643C08">
        <w:tc>
          <w:tcPr>
            <w:tcW w:w="1844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Литература (6)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Математика (13) Русский язык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Обществознание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(включая экономику и право)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(4)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701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Биология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ИЗО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842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Черчение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Биология (7)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Искусство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843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Искусство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Выбор профессии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ОБЖ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98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Биология (7)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Химия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Технология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ОБЖ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52 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Геометрия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Химия (11)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ОБЖ (2)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55</w:t>
            </w:r>
          </w:p>
        </w:tc>
      </w:tr>
      <w:tr w:rsidR="00730074" w:rsidRPr="00643C08" w:rsidTr="00643C08">
        <w:tc>
          <w:tcPr>
            <w:tcW w:w="1844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Математика (13) Русский язык (12) 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Донского края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ИЗО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701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Обществознание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 xml:space="preserve"> (включая экономику и право)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(4)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(2)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842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(9)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Английский язык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ОБЖ (3)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(2)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843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Алгебра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Информатикаи ИКТ (7)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Русский язык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География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985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Информатика и ИКТ (6)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  и начала</w:t>
            </w:r>
            <w:r w:rsidRPr="00643C08">
              <w:rPr>
                <w:rFonts w:ascii="Times New Roman" w:hAnsi="Times New Roman"/>
                <w:sz w:val="20"/>
              </w:rPr>
              <w:t xml:space="preserve"> математического анализа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Обществознание(включая экономику и право)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Физическая культура (1)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268" w:type="dxa"/>
          </w:tcPr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МХК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Физика (12)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  и начала</w:t>
            </w:r>
            <w:r w:rsidRPr="00643C08">
              <w:rPr>
                <w:rFonts w:ascii="Times New Roman" w:hAnsi="Times New Roman"/>
                <w:sz w:val="20"/>
              </w:rPr>
              <w:t xml:space="preserve"> математического анализа (10)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Литература (8)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История (5)</w:t>
            </w:r>
          </w:p>
          <w:p w:rsidR="00730074" w:rsidRPr="00643C08" w:rsidRDefault="00730074" w:rsidP="00643C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Обществознание(включая экономику и право) (5)</w:t>
            </w: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730074" w:rsidRPr="00643C08" w:rsidRDefault="00730074" w:rsidP="00643C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643C08">
              <w:rPr>
                <w:rFonts w:ascii="Times New Roman" w:hAnsi="Times New Roman"/>
                <w:sz w:val="20"/>
              </w:rPr>
              <w:t>46</w:t>
            </w:r>
          </w:p>
        </w:tc>
      </w:tr>
    </w:tbl>
    <w:p w:rsidR="00730074" w:rsidRDefault="00730074"/>
    <w:sectPr w:rsidR="00730074" w:rsidSect="007841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6E54"/>
    <w:rsid w:val="0008182F"/>
    <w:rsid w:val="000C3AC6"/>
    <w:rsid w:val="001C40C8"/>
    <w:rsid w:val="00205612"/>
    <w:rsid w:val="003758C2"/>
    <w:rsid w:val="00387E70"/>
    <w:rsid w:val="004B522A"/>
    <w:rsid w:val="00606E54"/>
    <w:rsid w:val="00643C08"/>
    <w:rsid w:val="00686FF7"/>
    <w:rsid w:val="00730074"/>
    <w:rsid w:val="007841EE"/>
    <w:rsid w:val="00796DFD"/>
    <w:rsid w:val="007F415A"/>
    <w:rsid w:val="008D58D4"/>
    <w:rsid w:val="008F6CF0"/>
    <w:rsid w:val="00B9254A"/>
    <w:rsid w:val="00BC6D72"/>
    <w:rsid w:val="00C90D63"/>
    <w:rsid w:val="00D25733"/>
    <w:rsid w:val="00E921E0"/>
    <w:rsid w:val="00F26751"/>
    <w:rsid w:val="00FA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E5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6E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2</Pages>
  <Words>924</Words>
  <Characters>5268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Александра</cp:lastModifiedBy>
  <cp:revision>9</cp:revision>
  <dcterms:created xsi:type="dcterms:W3CDTF">2007-10-24T20:03:00Z</dcterms:created>
  <dcterms:modified xsi:type="dcterms:W3CDTF">2015-08-16T15:01:00Z</dcterms:modified>
</cp:coreProperties>
</file>