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0CC" w:rsidRPr="00D20AB7" w:rsidRDefault="001C40CC" w:rsidP="001C40CC">
      <w:pPr>
        <w:jc w:val="right"/>
        <w:rPr>
          <w:b/>
        </w:rPr>
      </w:pPr>
    </w:p>
    <w:p w:rsidR="00C778BA" w:rsidRDefault="00C778BA" w:rsidP="00002567">
      <w:pPr>
        <w:rPr>
          <w:b/>
          <w:sz w:val="20"/>
          <w:szCs w:val="20"/>
        </w:rPr>
      </w:pPr>
    </w:p>
    <w:p w:rsidR="00002567" w:rsidRDefault="00AA5F90" w:rsidP="00002567">
      <w:pPr>
        <w:rPr>
          <w:b/>
          <w:sz w:val="20"/>
          <w:szCs w:val="20"/>
        </w:rPr>
      </w:pPr>
      <w:r>
        <w:rPr>
          <w:b/>
          <w:sz w:val="20"/>
          <w:szCs w:val="20"/>
        </w:rPr>
        <w:t>Утверждаю</w:t>
      </w:r>
      <w:r w:rsidR="00C778BA">
        <w:rPr>
          <w:b/>
          <w:sz w:val="20"/>
          <w:szCs w:val="20"/>
        </w:rPr>
        <w:t xml:space="preserve"> </w:t>
      </w:r>
      <w:r w:rsidR="00276F53">
        <w:rPr>
          <w:b/>
          <w:sz w:val="20"/>
          <w:szCs w:val="20"/>
        </w:rPr>
        <w:t>Директор МБОУ</w:t>
      </w:r>
    </w:p>
    <w:p w:rsidR="00276F53" w:rsidRDefault="00276F53" w:rsidP="0000256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E47C30">
        <w:rPr>
          <w:b/>
          <w:sz w:val="20"/>
          <w:szCs w:val="20"/>
        </w:rPr>
        <w:t>Комсомольской СОШ</w:t>
      </w:r>
    </w:p>
    <w:p w:rsidR="00002567" w:rsidRPr="001C7024" w:rsidRDefault="00E47C30" w:rsidP="00E47C30">
      <w:pPr>
        <w:rPr>
          <w:b/>
          <w:color w:val="548DD4"/>
          <w:sz w:val="28"/>
          <w:szCs w:val="28"/>
        </w:rPr>
      </w:pPr>
      <w:r>
        <w:rPr>
          <w:b/>
          <w:sz w:val="20"/>
          <w:szCs w:val="20"/>
        </w:rPr>
        <w:t>______________</w:t>
      </w:r>
      <w:proofErr w:type="spellStart"/>
      <w:r>
        <w:rPr>
          <w:b/>
          <w:sz w:val="20"/>
          <w:szCs w:val="20"/>
        </w:rPr>
        <w:t>Л.А.Лымарева</w:t>
      </w:r>
      <w:proofErr w:type="spellEnd"/>
      <w:r>
        <w:rPr>
          <w:b/>
          <w:sz w:val="20"/>
          <w:szCs w:val="20"/>
        </w:rPr>
        <w:t xml:space="preserve"> </w:t>
      </w:r>
      <w:r w:rsidR="00C778BA">
        <w:rPr>
          <w:b/>
          <w:sz w:val="20"/>
          <w:szCs w:val="20"/>
        </w:rPr>
        <w:t xml:space="preserve">                                                  </w:t>
      </w:r>
      <w:r w:rsidR="00002567" w:rsidRPr="00E47C30">
        <w:rPr>
          <w:b/>
          <w:color w:val="002060"/>
          <w:sz w:val="28"/>
          <w:szCs w:val="28"/>
        </w:rPr>
        <w:t xml:space="preserve">МБОУ </w:t>
      </w:r>
      <w:r w:rsidRPr="00E47C30">
        <w:rPr>
          <w:b/>
          <w:color w:val="002060"/>
          <w:sz w:val="28"/>
          <w:szCs w:val="28"/>
        </w:rPr>
        <w:t>Комсомольская</w:t>
      </w:r>
      <w:r>
        <w:rPr>
          <w:b/>
          <w:color w:val="002060"/>
          <w:sz w:val="28"/>
          <w:szCs w:val="28"/>
        </w:rPr>
        <w:t xml:space="preserve"> СОШ</w:t>
      </w:r>
    </w:p>
    <w:p w:rsidR="00C73DD9" w:rsidRPr="00002567" w:rsidRDefault="00002567" w:rsidP="001C40CC">
      <w:pPr>
        <w:jc w:val="center"/>
        <w:rPr>
          <w:b/>
          <w:color w:val="FF0000"/>
        </w:rPr>
      </w:pPr>
      <w:r>
        <w:rPr>
          <w:b/>
          <w:color w:val="FF0000"/>
        </w:rPr>
        <w:t>КАЛЕНДАРНЫЙ ГРАФИК НА</w:t>
      </w:r>
      <w:r w:rsidR="004855F0">
        <w:rPr>
          <w:b/>
          <w:color w:val="FF0000"/>
        </w:rPr>
        <w:t xml:space="preserve"> 20</w:t>
      </w:r>
      <w:r w:rsidR="00345CAA">
        <w:rPr>
          <w:b/>
          <w:color w:val="FF0000"/>
        </w:rPr>
        <w:t>20/2021</w:t>
      </w:r>
      <w:r w:rsidR="00C73DD9" w:rsidRPr="00002567">
        <w:rPr>
          <w:b/>
          <w:color w:val="FF0000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2248"/>
        <w:gridCol w:w="61"/>
        <w:gridCol w:w="1955"/>
        <w:gridCol w:w="61"/>
        <w:gridCol w:w="1903"/>
        <w:gridCol w:w="520"/>
        <w:gridCol w:w="2161"/>
        <w:gridCol w:w="75"/>
        <w:gridCol w:w="2086"/>
        <w:gridCol w:w="2312"/>
      </w:tblGrid>
      <w:tr w:rsidR="00C73DD9" w:rsidRPr="0007468D" w:rsidTr="00DD184D">
        <w:tc>
          <w:tcPr>
            <w:tcW w:w="1404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Месяцы</w:t>
            </w:r>
          </w:p>
        </w:tc>
        <w:tc>
          <w:tcPr>
            <w:tcW w:w="2309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Сентябрь</w:t>
            </w:r>
          </w:p>
        </w:tc>
        <w:tc>
          <w:tcPr>
            <w:tcW w:w="2016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Октябрь</w:t>
            </w:r>
          </w:p>
        </w:tc>
        <w:tc>
          <w:tcPr>
            <w:tcW w:w="2423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Ноябрь</w:t>
            </w:r>
          </w:p>
        </w:tc>
        <w:tc>
          <w:tcPr>
            <w:tcW w:w="2162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Декабрь</w:t>
            </w:r>
          </w:p>
        </w:tc>
        <w:tc>
          <w:tcPr>
            <w:tcW w:w="2163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Январь 20</w:t>
            </w:r>
            <w:r w:rsidR="00F07155">
              <w:rPr>
                <w:b/>
                <w:i/>
                <w:color w:val="31849B"/>
                <w:sz w:val="20"/>
                <w:szCs w:val="20"/>
              </w:rPr>
              <w:t>21</w:t>
            </w:r>
          </w:p>
        </w:tc>
        <w:tc>
          <w:tcPr>
            <w:tcW w:w="2309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Февраль</w:t>
            </w:r>
          </w:p>
        </w:tc>
      </w:tr>
      <w:tr w:rsidR="00C73DD9" w:rsidRPr="0007468D" w:rsidTr="00DD184D">
        <w:trPr>
          <w:trHeight w:val="141"/>
        </w:trPr>
        <w:tc>
          <w:tcPr>
            <w:tcW w:w="1404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№ недели</w:t>
            </w:r>
          </w:p>
        </w:tc>
        <w:tc>
          <w:tcPr>
            <w:tcW w:w="2309" w:type="dxa"/>
            <w:gridSpan w:val="2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9"/>
              <w:gridCol w:w="339"/>
              <w:gridCol w:w="339"/>
              <w:gridCol w:w="339"/>
              <w:gridCol w:w="354"/>
            </w:tblGrid>
            <w:tr w:rsidR="00C73DD9" w:rsidRPr="0011444B" w:rsidTr="0007468D">
              <w:tc>
                <w:tcPr>
                  <w:tcW w:w="339" w:type="dxa"/>
                </w:tcPr>
                <w:p w:rsidR="00C73DD9" w:rsidRPr="0011444B" w:rsidRDefault="00110FEC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</w:p>
              </w:tc>
              <w:tc>
                <w:tcPr>
                  <w:tcW w:w="339" w:type="dxa"/>
                </w:tcPr>
                <w:p w:rsidR="00C73DD9" w:rsidRPr="0011444B" w:rsidRDefault="00110FEC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</w:p>
              </w:tc>
              <w:tc>
                <w:tcPr>
                  <w:tcW w:w="339" w:type="dxa"/>
                </w:tcPr>
                <w:p w:rsidR="00C73DD9" w:rsidRPr="0011444B" w:rsidRDefault="00110FEC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</w:p>
              </w:tc>
              <w:tc>
                <w:tcPr>
                  <w:tcW w:w="339" w:type="dxa"/>
                </w:tcPr>
                <w:p w:rsidR="00C73DD9" w:rsidRPr="0011444B" w:rsidRDefault="00110FEC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</w:p>
              </w:tc>
              <w:tc>
                <w:tcPr>
                  <w:tcW w:w="354" w:type="dxa"/>
                </w:tcPr>
                <w:p w:rsidR="00C73DD9" w:rsidRPr="0011444B" w:rsidRDefault="00110FEC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  <w:r w:rsidRPr="0011444B">
              <w:rPr>
                <w:b/>
                <w:color w:val="31849B"/>
                <w:sz w:val="12"/>
                <w:szCs w:val="16"/>
              </w:rPr>
              <w:t xml:space="preserve"> </w:t>
            </w:r>
          </w:p>
        </w:tc>
        <w:tc>
          <w:tcPr>
            <w:tcW w:w="2016" w:type="dxa"/>
            <w:gridSpan w:val="2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C73DD9" w:rsidRPr="0011444B" w:rsidTr="0007468D">
              <w:tc>
                <w:tcPr>
                  <w:tcW w:w="360" w:type="dxa"/>
                </w:tcPr>
                <w:p w:rsidR="00C73DD9" w:rsidRPr="0011444B" w:rsidRDefault="007012E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C73DD9" w:rsidRPr="0011444B" w:rsidRDefault="007012E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6</w:t>
                  </w:r>
                </w:p>
              </w:tc>
              <w:tc>
                <w:tcPr>
                  <w:tcW w:w="360" w:type="dxa"/>
                </w:tcPr>
                <w:p w:rsidR="00C73DD9" w:rsidRPr="0011444B" w:rsidRDefault="007012E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7</w:t>
                  </w:r>
                </w:p>
              </w:tc>
              <w:tc>
                <w:tcPr>
                  <w:tcW w:w="360" w:type="dxa"/>
                </w:tcPr>
                <w:p w:rsidR="00C73DD9" w:rsidRPr="0011444B" w:rsidRDefault="007012E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8</w:t>
                  </w:r>
                </w:p>
              </w:tc>
              <w:tc>
                <w:tcPr>
                  <w:tcW w:w="360" w:type="dxa"/>
                </w:tcPr>
                <w:p w:rsidR="00C73DD9" w:rsidRPr="0011444B" w:rsidRDefault="007012E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9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423" w:type="dxa"/>
            <w:gridSpan w:val="2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C73DD9" w:rsidRPr="0011444B" w:rsidTr="0007468D">
              <w:tc>
                <w:tcPr>
                  <w:tcW w:w="360" w:type="dxa"/>
                </w:tcPr>
                <w:p w:rsidR="00C73DD9" w:rsidRPr="0011444B" w:rsidRDefault="007012E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9</w:t>
                  </w:r>
                </w:p>
              </w:tc>
              <w:tc>
                <w:tcPr>
                  <w:tcW w:w="360" w:type="dxa"/>
                </w:tcPr>
                <w:p w:rsidR="00C73DD9" w:rsidRPr="0011444B" w:rsidRDefault="007012E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10</w:t>
                  </w:r>
                </w:p>
              </w:tc>
              <w:tc>
                <w:tcPr>
                  <w:tcW w:w="360" w:type="dxa"/>
                </w:tcPr>
                <w:p w:rsidR="00C73DD9" w:rsidRPr="0011444B" w:rsidRDefault="007012E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11</w:t>
                  </w:r>
                </w:p>
              </w:tc>
              <w:tc>
                <w:tcPr>
                  <w:tcW w:w="360" w:type="dxa"/>
                </w:tcPr>
                <w:p w:rsidR="00C73DD9" w:rsidRPr="0011444B" w:rsidRDefault="007012E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12</w:t>
                  </w:r>
                </w:p>
              </w:tc>
              <w:tc>
                <w:tcPr>
                  <w:tcW w:w="360" w:type="dxa"/>
                </w:tcPr>
                <w:p w:rsidR="00C73DD9" w:rsidRPr="0011444B" w:rsidRDefault="007012E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13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16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43"/>
              <w:gridCol w:w="344"/>
              <w:gridCol w:w="344"/>
              <w:gridCol w:w="344"/>
              <w:gridCol w:w="344"/>
            </w:tblGrid>
            <w:tr w:rsidR="000063ED" w:rsidRPr="0011444B" w:rsidTr="0007468D">
              <w:tc>
                <w:tcPr>
                  <w:tcW w:w="343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14</w:t>
                  </w:r>
                </w:p>
              </w:tc>
              <w:tc>
                <w:tcPr>
                  <w:tcW w:w="344" w:type="dxa"/>
                </w:tcPr>
                <w:p w:rsidR="000063ED" w:rsidRPr="0011444B" w:rsidRDefault="000063ED" w:rsidP="00A15885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15</w:t>
                  </w:r>
                </w:p>
              </w:tc>
              <w:tc>
                <w:tcPr>
                  <w:tcW w:w="344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16</w:t>
                  </w:r>
                </w:p>
              </w:tc>
              <w:tc>
                <w:tcPr>
                  <w:tcW w:w="344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17</w:t>
                  </w:r>
                </w:p>
              </w:tc>
              <w:tc>
                <w:tcPr>
                  <w:tcW w:w="344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18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163" w:type="dxa"/>
            <w:gridSpan w:val="2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C73DD9" w:rsidRPr="0011444B" w:rsidTr="0007468D">
              <w:tc>
                <w:tcPr>
                  <w:tcW w:w="360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  <w:r w:rsidR="007012E7" w:rsidRPr="0011444B">
                    <w:rPr>
                      <w:b/>
                      <w:color w:val="31849B"/>
                      <w:sz w:val="12"/>
                      <w:szCs w:val="16"/>
                    </w:rPr>
                    <w:t>8</w:t>
                  </w:r>
                </w:p>
              </w:tc>
              <w:tc>
                <w:tcPr>
                  <w:tcW w:w="360" w:type="dxa"/>
                </w:tcPr>
                <w:p w:rsidR="00C73DD9" w:rsidRPr="0011444B" w:rsidRDefault="007012E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19</w:t>
                  </w:r>
                </w:p>
              </w:tc>
              <w:tc>
                <w:tcPr>
                  <w:tcW w:w="360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AB0EBF" w:rsidRPr="0011444B">
                    <w:rPr>
                      <w:b/>
                      <w:color w:val="31849B"/>
                      <w:sz w:val="12"/>
                      <w:szCs w:val="16"/>
                    </w:rPr>
                    <w:t>0</w:t>
                  </w:r>
                </w:p>
              </w:tc>
              <w:tc>
                <w:tcPr>
                  <w:tcW w:w="360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AB0EBF" w:rsidRPr="0011444B"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</w:p>
              </w:tc>
              <w:tc>
                <w:tcPr>
                  <w:tcW w:w="360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AB0EBF"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309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C73DD9" w:rsidRPr="0011444B" w:rsidTr="0007468D">
              <w:tc>
                <w:tcPr>
                  <w:tcW w:w="360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AB0EBF"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AB0EBF"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</w:p>
              </w:tc>
              <w:tc>
                <w:tcPr>
                  <w:tcW w:w="360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AB0EBF" w:rsidRPr="0011444B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</w:p>
              </w:tc>
              <w:tc>
                <w:tcPr>
                  <w:tcW w:w="360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AB0EBF" w:rsidRPr="0011444B"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AB0EBF" w:rsidRPr="0011444B">
                    <w:rPr>
                      <w:b/>
                      <w:color w:val="31849B"/>
                      <w:sz w:val="12"/>
                      <w:szCs w:val="16"/>
                    </w:rPr>
                    <w:t>6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</w:tr>
      <w:tr w:rsidR="00276F53" w:rsidRPr="0007468D" w:rsidTr="00DD184D">
        <w:tc>
          <w:tcPr>
            <w:tcW w:w="1404" w:type="dxa"/>
          </w:tcPr>
          <w:p w:rsidR="00276F53" w:rsidRPr="0011444B" w:rsidRDefault="00276F53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Дни недели</w:t>
            </w:r>
          </w:p>
        </w:tc>
        <w:tc>
          <w:tcPr>
            <w:tcW w:w="4325" w:type="dxa"/>
            <w:gridSpan w:val="4"/>
          </w:tcPr>
          <w:p w:rsidR="00276F53" w:rsidRPr="001C7024" w:rsidRDefault="00983833" w:rsidP="00EC09B7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1 четверть  - 8</w:t>
            </w:r>
            <w:r w:rsidR="00276F53" w:rsidRPr="001C7024">
              <w:rPr>
                <w:b/>
                <w:color w:val="31849B"/>
                <w:sz w:val="16"/>
                <w:szCs w:val="16"/>
              </w:rPr>
              <w:t xml:space="preserve"> недель</w:t>
            </w:r>
            <w:r>
              <w:rPr>
                <w:b/>
                <w:color w:val="31849B"/>
                <w:sz w:val="16"/>
                <w:szCs w:val="16"/>
              </w:rPr>
              <w:t xml:space="preserve"> и 4 дня</w:t>
            </w:r>
            <w:r w:rsidR="00276F53" w:rsidRPr="001C7024">
              <w:rPr>
                <w:b/>
                <w:color w:val="31849B"/>
                <w:sz w:val="16"/>
                <w:szCs w:val="16"/>
              </w:rPr>
              <w:t xml:space="preserve"> </w:t>
            </w:r>
          </w:p>
        </w:tc>
        <w:tc>
          <w:tcPr>
            <w:tcW w:w="4585" w:type="dxa"/>
            <w:gridSpan w:val="3"/>
          </w:tcPr>
          <w:p w:rsidR="00276F53" w:rsidRPr="001C7024" w:rsidRDefault="002A2AE8" w:rsidP="00A35BB4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2 четвер</w:t>
            </w:r>
            <w:r w:rsidR="003230DB">
              <w:rPr>
                <w:b/>
                <w:color w:val="31849B"/>
                <w:sz w:val="16"/>
                <w:szCs w:val="16"/>
              </w:rPr>
              <w:t>т</w:t>
            </w:r>
            <w:r>
              <w:rPr>
                <w:b/>
                <w:color w:val="31849B"/>
                <w:sz w:val="16"/>
                <w:szCs w:val="16"/>
              </w:rPr>
              <w:t>ь – 7</w:t>
            </w:r>
            <w:r w:rsidR="00276F53" w:rsidRPr="001C7024">
              <w:rPr>
                <w:b/>
                <w:color w:val="31849B"/>
                <w:sz w:val="16"/>
                <w:szCs w:val="16"/>
              </w:rPr>
              <w:t xml:space="preserve"> недель</w:t>
            </w:r>
          </w:p>
        </w:tc>
        <w:tc>
          <w:tcPr>
            <w:tcW w:w="4472" w:type="dxa"/>
            <w:gridSpan w:val="3"/>
          </w:tcPr>
          <w:p w:rsidR="0045361D" w:rsidRDefault="002A2AE8" w:rsidP="002C62AE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3 четверть –</w:t>
            </w:r>
            <w:r w:rsidR="0045361D">
              <w:rPr>
                <w:b/>
                <w:color w:val="31849B"/>
                <w:sz w:val="16"/>
                <w:szCs w:val="16"/>
              </w:rPr>
              <w:t>1 классы(8</w:t>
            </w:r>
            <w:r w:rsidR="002C62AE">
              <w:rPr>
                <w:b/>
                <w:color w:val="31849B"/>
                <w:sz w:val="16"/>
                <w:szCs w:val="16"/>
              </w:rPr>
              <w:t xml:space="preserve"> недель</w:t>
            </w:r>
            <w:r w:rsidR="0045361D">
              <w:rPr>
                <w:b/>
                <w:color w:val="31849B"/>
                <w:sz w:val="16"/>
                <w:szCs w:val="16"/>
              </w:rPr>
              <w:t xml:space="preserve"> и 2 дня</w:t>
            </w:r>
            <w:r w:rsidR="002C62AE">
              <w:rPr>
                <w:b/>
                <w:color w:val="31849B"/>
                <w:sz w:val="16"/>
                <w:szCs w:val="16"/>
              </w:rPr>
              <w:t>),</w:t>
            </w:r>
            <w:r>
              <w:rPr>
                <w:b/>
                <w:color w:val="31849B"/>
                <w:sz w:val="16"/>
                <w:szCs w:val="16"/>
              </w:rPr>
              <w:t xml:space="preserve"> </w:t>
            </w:r>
          </w:p>
          <w:p w:rsidR="00276F53" w:rsidRPr="001C7024" w:rsidRDefault="00BC4D0E" w:rsidP="002C62AE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2-11 классы (</w:t>
            </w:r>
            <w:r w:rsidR="0045361D">
              <w:rPr>
                <w:b/>
                <w:color w:val="31849B"/>
                <w:sz w:val="16"/>
                <w:szCs w:val="16"/>
              </w:rPr>
              <w:t>9</w:t>
            </w:r>
            <w:r w:rsidR="002A2AE8">
              <w:rPr>
                <w:b/>
                <w:color w:val="31849B"/>
                <w:sz w:val="16"/>
                <w:szCs w:val="16"/>
              </w:rPr>
              <w:t xml:space="preserve"> недель</w:t>
            </w:r>
            <w:r w:rsidR="0045361D">
              <w:rPr>
                <w:b/>
                <w:color w:val="31849B"/>
                <w:sz w:val="16"/>
                <w:szCs w:val="16"/>
              </w:rPr>
              <w:t xml:space="preserve"> и 2 дня</w:t>
            </w:r>
            <w:r>
              <w:rPr>
                <w:b/>
                <w:color w:val="31849B"/>
                <w:sz w:val="16"/>
                <w:szCs w:val="16"/>
              </w:rPr>
              <w:t xml:space="preserve">), </w:t>
            </w:r>
          </w:p>
        </w:tc>
      </w:tr>
      <w:tr w:rsidR="00C73DD9" w:rsidRPr="0007468D" w:rsidTr="00DD184D">
        <w:tc>
          <w:tcPr>
            <w:tcW w:w="1404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187"/>
            </w:tblGrid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Понедельник</w:t>
                  </w:r>
                </w:p>
              </w:tc>
            </w:tr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Вторник</w:t>
                  </w:r>
                </w:p>
              </w:tc>
            </w:tr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Среда</w:t>
                  </w:r>
                </w:p>
              </w:tc>
            </w:tr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Четверг</w:t>
                  </w:r>
                </w:p>
              </w:tc>
            </w:tr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Пятница</w:t>
                  </w:r>
                </w:p>
              </w:tc>
            </w:tr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Суббота</w:t>
                  </w:r>
                </w:p>
              </w:tc>
            </w:tr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FF0000"/>
                      <w:sz w:val="16"/>
                      <w:szCs w:val="16"/>
                    </w:rPr>
                    <w:t>Воскресенье</w:t>
                  </w:r>
                </w:p>
              </w:tc>
            </w:tr>
          </w:tbl>
          <w:p w:rsidR="00C73DD9" w:rsidRPr="0007468D" w:rsidRDefault="00C73DD9" w:rsidP="0007468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48" w:type="dxa"/>
            <w:shd w:val="clear" w:color="auto" w:fill="auto"/>
          </w:tcPr>
          <w:tbl>
            <w:tblPr>
              <w:tblW w:w="1882" w:type="dxa"/>
              <w:tblLook w:val="01E0" w:firstRow="1" w:lastRow="1" w:firstColumn="1" w:lastColumn="1" w:noHBand="0" w:noVBand="0"/>
            </w:tblPr>
            <w:tblGrid>
              <w:gridCol w:w="296"/>
              <w:gridCol w:w="376"/>
              <w:gridCol w:w="376"/>
              <w:gridCol w:w="376"/>
              <w:gridCol w:w="376"/>
              <w:gridCol w:w="222"/>
            </w:tblGrid>
            <w:tr w:rsidR="00110FEC" w:rsidRPr="00002567" w:rsidTr="00110FEC">
              <w:tc>
                <w:tcPr>
                  <w:tcW w:w="29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110FEC" w:rsidRPr="00002567" w:rsidRDefault="00E17C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17C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22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110FEC" w:rsidRPr="00002567" w:rsidRDefault="00110FEC" w:rsidP="00110FEC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110FEC">
              <w:tc>
                <w:tcPr>
                  <w:tcW w:w="296" w:type="dxa"/>
                </w:tcPr>
                <w:p w:rsidR="00110FEC" w:rsidRPr="00002567" w:rsidRDefault="00E17C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110FEC" w:rsidRPr="00002567" w:rsidRDefault="00E17C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17C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22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110FEC" w:rsidRPr="00002567" w:rsidRDefault="00E17C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7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110FEC">
              <w:tc>
                <w:tcPr>
                  <w:tcW w:w="296" w:type="dxa"/>
                </w:tcPr>
                <w:p w:rsidR="00110FEC" w:rsidRPr="00002567" w:rsidRDefault="00E17C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110FEC" w:rsidRPr="00002567" w:rsidRDefault="00E17CEA" w:rsidP="00E17C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17C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22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110FEC" w:rsidRPr="00002567" w:rsidRDefault="00E17C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7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110FEC">
              <w:tc>
                <w:tcPr>
                  <w:tcW w:w="296" w:type="dxa"/>
                </w:tcPr>
                <w:p w:rsidR="00110FEC" w:rsidRPr="00002567" w:rsidRDefault="00E17C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110FEC" w:rsidRPr="00002567" w:rsidRDefault="00110FEC" w:rsidP="00E17C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002567">
                    <w:rPr>
                      <w:b/>
                      <w:sz w:val="16"/>
                      <w:szCs w:val="16"/>
                    </w:rPr>
                    <w:t>1</w:t>
                  </w:r>
                  <w:r w:rsidR="00E17C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17C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22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110FEC">
              <w:tc>
                <w:tcPr>
                  <w:tcW w:w="296" w:type="dxa"/>
                </w:tcPr>
                <w:p w:rsidR="00110FEC" w:rsidRPr="00002567" w:rsidRDefault="00E17C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17C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17CE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22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110FEC">
              <w:tc>
                <w:tcPr>
                  <w:tcW w:w="296" w:type="dxa"/>
                </w:tcPr>
                <w:p w:rsidR="00110FEC" w:rsidRPr="00AD5205" w:rsidRDefault="00E17C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110FEC" w:rsidRPr="00AD5205" w:rsidRDefault="00110FEC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17CEA"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6" w:type="dxa"/>
                </w:tcPr>
                <w:p w:rsidR="00110FEC" w:rsidRPr="00AD5205" w:rsidRDefault="00E17C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222" w:type="dxa"/>
                </w:tcPr>
                <w:p w:rsidR="00110FEC" w:rsidRPr="00AD5205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17CEA" w:rsidRPr="00AD5205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110FEC">
              <w:tc>
                <w:tcPr>
                  <w:tcW w:w="296" w:type="dxa"/>
                </w:tcPr>
                <w:p w:rsidR="00110FEC" w:rsidRPr="00AD5205" w:rsidRDefault="00E17C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110FEC" w:rsidRPr="00AD5205" w:rsidRDefault="00110FEC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17CEA" w:rsidRPr="00AD5205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36" w:type="dxa"/>
                </w:tcPr>
                <w:p w:rsidR="00110FEC" w:rsidRPr="00AD5205" w:rsidRDefault="00110FEC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17CEA" w:rsidRPr="00AD5205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222" w:type="dxa"/>
                </w:tcPr>
                <w:p w:rsidR="00110FEC" w:rsidRPr="00AD5205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17CEA" w:rsidRPr="00AD5205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077" w:type="dxa"/>
            <w:gridSpan w:val="3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6"/>
              <w:gridCol w:w="376"/>
              <w:gridCol w:w="376"/>
              <w:gridCol w:w="376"/>
              <w:gridCol w:w="376"/>
            </w:tblGrid>
            <w:tr w:rsidR="00C73DD9" w:rsidRPr="00002567" w:rsidTr="00E73C25">
              <w:tc>
                <w:tcPr>
                  <w:tcW w:w="236" w:type="dxa"/>
                </w:tcPr>
                <w:p w:rsidR="00C73DD9" w:rsidRPr="00002567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C73DD9" w:rsidRPr="00002567" w:rsidRDefault="00E17C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36" w:type="dxa"/>
                </w:tcPr>
                <w:p w:rsidR="00C73DD9" w:rsidRPr="00002567" w:rsidRDefault="00E61F6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17CE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6" w:type="dxa"/>
                </w:tcPr>
                <w:p w:rsidR="00C73DD9" w:rsidRPr="00002567" w:rsidRDefault="00E17C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236" w:type="dxa"/>
                  <w:shd w:val="clear" w:color="auto" w:fill="FFFFFF"/>
                </w:tcPr>
                <w:p w:rsidR="00C73DD9" w:rsidRPr="00E73C25" w:rsidRDefault="00E61F6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73C25"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C73DD9" w:rsidRPr="00002567" w:rsidTr="00E73C25">
              <w:tc>
                <w:tcPr>
                  <w:tcW w:w="236" w:type="dxa"/>
                </w:tcPr>
                <w:p w:rsidR="00C73DD9" w:rsidRPr="00002567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C73DD9" w:rsidRPr="00002567" w:rsidRDefault="00E17C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36" w:type="dxa"/>
                </w:tcPr>
                <w:p w:rsidR="00C73DD9" w:rsidRPr="00002567" w:rsidRDefault="00E61F6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17C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36" w:type="dxa"/>
                </w:tcPr>
                <w:p w:rsidR="00C73DD9" w:rsidRPr="00002567" w:rsidRDefault="00E61F6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236" w:type="dxa"/>
                  <w:shd w:val="clear" w:color="auto" w:fill="FFFFFF"/>
                </w:tcPr>
                <w:p w:rsidR="00C73DD9" w:rsidRPr="00E73C25" w:rsidRDefault="00E61F6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73C25"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C73DD9" w:rsidRPr="00002567" w:rsidTr="00E73C25">
              <w:tc>
                <w:tcPr>
                  <w:tcW w:w="236" w:type="dxa"/>
                </w:tcPr>
                <w:p w:rsidR="00C73DD9" w:rsidRPr="00002567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C73DD9" w:rsidRPr="00002567" w:rsidRDefault="00E17C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36" w:type="dxa"/>
                </w:tcPr>
                <w:p w:rsidR="00C73DD9" w:rsidRPr="00002567" w:rsidRDefault="00E61F6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17C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36" w:type="dxa"/>
                </w:tcPr>
                <w:p w:rsidR="00C73DD9" w:rsidRPr="00002567" w:rsidRDefault="00E61F6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  <w:shd w:val="clear" w:color="auto" w:fill="FFFFFF"/>
                </w:tcPr>
                <w:p w:rsidR="00C73DD9" w:rsidRPr="00E73C25" w:rsidRDefault="00E73C25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73C25"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C73DD9" w:rsidRPr="00002567" w:rsidTr="00E73C25">
              <w:tc>
                <w:tcPr>
                  <w:tcW w:w="236" w:type="dxa"/>
                </w:tcPr>
                <w:p w:rsidR="00C73DD9" w:rsidRPr="00002567" w:rsidRDefault="00E17CEA" w:rsidP="00E73C25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</w:tcPr>
                <w:p w:rsidR="00C73DD9" w:rsidRPr="00002567" w:rsidRDefault="00E17CEA" w:rsidP="00E73C25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36" w:type="dxa"/>
                </w:tcPr>
                <w:p w:rsidR="00C73DD9" w:rsidRPr="00002567" w:rsidRDefault="00E61F6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17C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36" w:type="dxa"/>
                </w:tcPr>
                <w:p w:rsidR="00C73DD9" w:rsidRPr="00002567" w:rsidRDefault="00E61F6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6" w:type="dxa"/>
                  <w:shd w:val="clear" w:color="auto" w:fill="FFFFFF"/>
                </w:tcPr>
                <w:p w:rsidR="00C73DD9" w:rsidRPr="00E73C25" w:rsidRDefault="00E17C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C73DD9" w:rsidRPr="00002567" w:rsidTr="00E73C25">
              <w:tc>
                <w:tcPr>
                  <w:tcW w:w="236" w:type="dxa"/>
                </w:tcPr>
                <w:p w:rsidR="00C73DD9" w:rsidRPr="00002567" w:rsidRDefault="00E17C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6" w:type="dxa"/>
                </w:tcPr>
                <w:p w:rsidR="00C73DD9" w:rsidRPr="00002567" w:rsidRDefault="00E17CEA" w:rsidP="00E73C25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236" w:type="dxa"/>
                </w:tcPr>
                <w:p w:rsidR="00C73DD9" w:rsidRPr="00002567" w:rsidRDefault="00E73C25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17C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36" w:type="dxa"/>
                </w:tcPr>
                <w:p w:rsidR="00C73DD9" w:rsidRPr="00002567" w:rsidRDefault="00E61F6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17C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36" w:type="dxa"/>
                  <w:shd w:val="clear" w:color="auto" w:fill="FFFFFF"/>
                </w:tcPr>
                <w:p w:rsidR="00C73DD9" w:rsidRPr="00E73C25" w:rsidRDefault="00E73C25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73C25">
                    <w:rPr>
                      <w:b/>
                      <w:sz w:val="16"/>
                      <w:szCs w:val="16"/>
                    </w:rPr>
                    <w:t>3</w:t>
                  </w:r>
                  <w:r w:rsidR="00E17C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C73DD9" w:rsidRPr="00002567" w:rsidTr="00C7735B">
              <w:tc>
                <w:tcPr>
                  <w:tcW w:w="236" w:type="dxa"/>
                </w:tcPr>
                <w:p w:rsidR="00C73DD9" w:rsidRPr="00AD5205" w:rsidRDefault="00E17C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36" w:type="dxa"/>
                </w:tcPr>
                <w:p w:rsidR="00C73DD9" w:rsidRPr="00AD5205" w:rsidRDefault="00E61F69" w:rsidP="00E17CEA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17CEA" w:rsidRPr="00AD5205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236" w:type="dxa"/>
                </w:tcPr>
                <w:p w:rsidR="00C73DD9" w:rsidRPr="00AD5205" w:rsidRDefault="00E61F6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17CEA" w:rsidRPr="00AD5205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36" w:type="dxa"/>
                </w:tcPr>
                <w:p w:rsidR="00C73DD9" w:rsidRPr="00AD5205" w:rsidRDefault="00E61F6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17CEA" w:rsidRPr="00AD5205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36" w:type="dxa"/>
                  <w:shd w:val="clear" w:color="auto" w:fill="FFFF00"/>
                </w:tcPr>
                <w:p w:rsidR="00C73DD9" w:rsidRPr="009A7C5C" w:rsidRDefault="00E17C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  <w:highlight w:val="yellow"/>
                    </w:rPr>
                  </w:pPr>
                  <w:r w:rsidRPr="009A7C5C">
                    <w:rPr>
                      <w:b/>
                      <w:color w:val="FF0000"/>
                      <w:sz w:val="16"/>
                      <w:szCs w:val="16"/>
                      <w:highlight w:val="yellow"/>
                    </w:rPr>
                    <w:t>31</w:t>
                  </w:r>
                </w:p>
              </w:tc>
            </w:tr>
            <w:tr w:rsidR="00C73DD9" w:rsidRPr="00002567" w:rsidTr="0007468D">
              <w:tc>
                <w:tcPr>
                  <w:tcW w:w="236" w:type="dxa"/>
                </w:tcPr>
                <w:p w:rsidR="00C73DD9" w:rsidRPr="00AD5205" w:rsidRDefault="00E17C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36" w:type="dxa"/>
                </w:tcPr>
                <w:p w:rsidR="00C73DD9" w:rsidRPr="00AD5205" w:rsidRDefault="00E61F6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17CEA"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</w:tcPr>
                <w:p w:rsidR="00C73DD9" w:rsidRPr="00AD5205" w:rsidRDefault="00E73C25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17CEA" w:rsidRPr="00AD5205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36" w:type="dxa"/>
                </w:tcPr>
                <w:p w:rsidR="00C73DD9" w:rsidRPr="00AD5205" w:rsidRDefault="00E61F6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17CEA" w:rsidRPr="00AD5205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36" w:type="dxa"/>
                </w:tcPr>
                <w:p w:rsidR="00C73DD9" w:rsidRPr="00AD5205" w:rsidRDefault="00C73DD9" w:rsidP="00316AEC">
                  <w:pPr>
                    <w:rPr>
                      <w:b/>
                      <w:color w:val="FF0000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423" w:type="dxa"/>
            <w:gridSpan w:val="2"/>
            <w:shd w:val="clear" w:color="auto" w:fill="FFFFFF"/>
          </w:tcPr>
          <w:tbl>
            <w:tblPr>
              <w:tblW w:w="2207" w:type="dxa"/>
              <w:tblLook w:val="01E0" w:firstRow="1" w:lastRow="1" w:firstColumn="1" w:lastColumn="1" w:noHBand="0" w:noVBand="0"/>
            </w:tblPr>
            <w:tblGrid>
              <w:gridCol w:w="335"/>
              <w:gridCol w:w="296"/>
              <w:gridCol w:w="376"/>
              <w:gridCol w:w="376"/>
              <w:gridCol w:w="376"/>
              <w:gridCol w:w="448"/>
            </w:tblGrid>
            <w:tr w:rsidR="00B64CC1" w:rsidRPr="00E17CEA" w:rsidTr="00F54834">
              <w:tc>
                <w:tcPr>
                  <w:tcW w:w="356" w:type="dxa"/>
                  <w:shd w:val="clear" w:color="auto" w:fill="FFFF00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FFF00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D5205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B64CC1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23 </w:t>
                  </w:r>
                </w:p>
              </w:tc>
              <w:tc>
                <w:tcPr>
                  <w:tcW w:w="487" w:type="dxa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B64CC1" w:rsidRPr="00002567" w:rsidTr="00F54834">
              <w:tc>
                <w:tcPr>
                  <w:tcW w:w="356" w:type="dxa"/>
                  <w:shd w:val="clear" w:color="auto" w:fill="FFFF00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FFF00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D5205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E17C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7" w:type="dxa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F54834">
              <w:tc>
                <w:tcPr>
                  <w:tcW w:w="356" w:type="dxa"/>
                  <w:shd w:val="clear" w:color="auto" w:fill="FFFF00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FFF00"/>
                </w:tcPr>
                <w:p w:rsidR="00B64CC1" w:rsidRPr="003526D2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526D2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7" w:type="dxa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F54834">
              <w:tc>
                <w:tcPr>
                  <w:tcW w:w="356" w:type="dxa"/>
                  <w:shd w:val="clear" w:color="auto" w:fill="FFFF00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FFF00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D5205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7" w:type="dxa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F54834">
              <w:tc>
                <w:tcPr>
                  <w:tcW w:w="356" w:type="dxa"/>
                  <w:shd w:val="clear" w:color="auto" w:fill="FFFF00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FFF00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D5205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7" w:type="dxa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F54834">
              <w:tc>
                <w:tcPr>
                  <w:tcW w:w="356" w:type="dxa"/>
                  <w:shd w:val="clear" w:color="auto" w:fill="FFFF00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FFF00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76" w:type="dxa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76" w:type="dxa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7" w:type="dxa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F54834">
              <w:tc>
                <w:tcPr>
                  <w:tcW w:w="356" w:type="dxa"/>
                  <w:shd w:val="clear" w:color="auto" w:fill="FFFF00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  <w:shd w:val="clear" w:color="auto" w:fill="FFFF00"/>
                </w:tcPr>
                <w:p w:rsidR="00B64CC1" w:rsidRPr="00AD5205" w:rsidRDefault="00B64CC1" w:rsidP="009B7BF6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76" w:type="dxa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76" w:type="dxa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7" w:type="dxa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62" w:type="dxa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6"/>
              <w:gridCol w:w="376"/>
              <w:gridCol w:w="376"/>
              <w:gridCol w:w="376"/>
              <w:gridCol w:w="376"/>
            </w:tblGrid>
            <w:tr w:rsidR="006773F0" w:rsidRPr="00002567" w:rsidTr="009A7C5C">
              <w:tc>
                <w:tcPr>
                  <w:tcW w:w="29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6773F0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64CC1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BD4B4" w:themeFill="accent6" w:themeFillTint="66"/>
                </w:tcPr>
                <w:p w:rsidR="006773F0" w:rsidRPr="009A7C5C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9A7C5C">
                    <w:rPr>
                      <w:b/>
                      <w:sz w:val="16"/>
                      <w:szCs w:val="16"/>
                    </w:rPr>
                    <w:t>2</w:t>
                  </w:r>
                  <w:r w:rsidR="00B64CC1" w:rsidRPr="009A7C5C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6773F0" w:rsidRPr="00002567" w:rsidTr="009A7C5C">
              <w:tc>
                <w:tcPr>
                  <w:tcW w:w="296" w:type="dxa"/>
                </w:tcPr>
                <w:p w:rsidR="006773F0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6773F0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9B7BF6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002567"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64CC1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BD4B4" w:themeFill="accent6" w:themeFillTint="66"/>
                </w:tcPr>
                <w:p w:rsidR="006773F0" w:rsidRPr="009A7C5C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9A7C5C"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6773F0" w:rsidRPr="00002567" w:rsidTr="00C42EFD">
              <w:tc>
                <w:tcPr>
                  <w:tcW w:w="296" w:type="dxa"/>
                </w:tcPr>
                <w:p w:rsidR="006773F0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6773F0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64CC1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BD4B4" w:themeFill="accent6" w:themeFillTint="66"/>
                </w:tcPr>
                <w:p w:rsidR="006773F0" w:rsidRPr="009A7C5C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9A7C5C">
                    <w:rPr>
                      <w:b/>
                      <w:sz w:val="16"/>
                      <w:szCs w:val="16"/>
                    </w:rPr>
                    <w:t>3</w:t>
                  </w:r>
                  <w:r w:rsidR="00AD5205" w:rsidRPr="009A7C5C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6773F0" w:rsidRPr="00002567" w:rsidTr="00C42EFD">
              <w:tc>
                <w:tcPr>
                  <w:tcW w:w="296" w:type="dxa"/>
                </w:tcPr>
                <w:p w:rsidR="006773F0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64CC1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BD4B4" w:themeFill="accent6" w:themeFillTint="66"/>
                </w:tcPr>
                <w:p w:rsidR="006773F0" w:rsidRPr="00DD184D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D184D"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6773F0" w:rsidRPr="00002567" w:rsidTr="006773F0">
              <w:tc>
                <w:tcPr>
                  <w:tcW w:w="296" w:type="dxa"/>
                </w:tcPr>
                <w:p w:rsidR="006773F0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64CC1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773F0" w:rsidRPr="00AD5205" w:rsidTr="006773F0">
              <w:tc>
                <w:tcPr>
                  <w:tcW w:w="296" w:type="dxa"/>
                </w:tcPr>
                <w:p w:rsidR="006773F0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6773F0" w:rsidRPr="00AD5205" w:rsidRDefault="006773F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64CC1"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6773F0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</w:tcPr>
                <w:p w:rsidR="006773F0" w:rsidRPr="00AD5205" w:rsidRDefault="006773F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64CC1" w:rsidRPr="00AD5205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6773F0" w:rsidRPr="00AD5205" w:rsidRDefault="006773F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6773F0" w:rsidRPr="00AD5205" w:rsidTr="006773F0">
              <w:tc>
                <w:tcPr>
                  <w:tcW w:w="296" w:type="dxa"/>
                </w:tcPr>
                <w:p w:rsidR="006773F0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6773F0" w:rsidRPr="00AD5205" w:rsidRDefault="006773F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64CC1" w:rsidRPr="00AD5205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6773F0" w:rsidRPr="00AD5205" w:rsidRDefault="006773F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64CC1" w:rsidRPr="00AD5205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6773F0" w:rsidRPr="00AD5205" w:rsidRDefault="006773F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64CC1" w:rsidRPr="00AD5205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6773F0" w:rsidRPr="00AD5205" w:rsidRDefault="006773F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6"/>
              <w:gridCol w:w="376"/>
              <w:gridCol w:w="376"/>
              <w:gridCol w:w="376"/>
              <w:gridCol w:w="376"/>
            </w:tblGrid>
            <w:tr w:rsidR="00C73DD9" w:rsidRPr="00002567" w:rsidTr="009A7C5C"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AD5205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C42EFD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42EFD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36" w:type="dxa"/>
                  <w:shd w:val="clear" w:color="auto" w:fill="auto"/>
                </w:tcPr>
                <w:p w:rsidR="00C73DD9" w:rsidRPr="00002567" w:rsidRDefault="008D7ED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</w:tcPr>
                <w:p w:rsidR="00C73DD9" w:rsidRPr="00002567" w:rsidRDefault="00A15885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36" w:type="dxa"/>
                </w:tcPr>
                <w:p w:rsidR="00C73DD9" w:rsidRPr="00002567" w:rsidRDefault="008D7ED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64CC1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C73DD9" w:rsidRPr="00002567" w:rsidTr="009A7C5C"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AD5205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C42EFD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42EFD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36" w:type="dxa"/>
                  <w:shd w:val="clear" w:color="auto" w:fill="auto"/>
                </w:tcPr>
                <w:p w:rsidR="00C73DD9" w:rsidRPr="00002567" w:rsidRDefault="008D7ED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6" w:type="dxa"/>
                </w:tcPr>
                <w:p w:rsidR="00C73DD9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236" w:type="dxa"/>
                </w:tcPr>
                <w:p w:rsidR="00C73DD9" w:rsidRPr="00002567" w:rsidRDefault="008D7ED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64CC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C73DD9" w:rsidRPr="00002567" w:rsidTr="00C42EFD"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AD5205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C42EFD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42EFD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36" w:type="dxa"/>
                </w:tcPr>
                <w:p w:rsidR="00C73DD9" w:rsidRPr="00002567" w:rsidRDefault="008D7ED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36" w:type="dxa"/>
                </w:tcPr>
                <w:p w:rsidR="00C73DD9" w:rsidRPr="00002567" w:rsidRDefault="008D7ED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64CC1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236" w:type="dxa"/>
                </w:tcPr>
                <w:p w:rsidR="00C73DD9" w:rsidRPr="00002567" w:rsidRDefault="008D7ED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64CC1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C73DD9" w:rsidRPr="00002567" w:rsidTr="00C42EFD"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AD5205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C42EFD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42EFD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36" w:type="dxa"/>
                </w:tcPr>
                <w:p w:rsidR="00C73DD9" w:rsidRPr="00002567" w:rsidRDefault="008D7ED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36" w:type="dxa"/>
                </w:tcPr>
                <w:p w:rsidR="00C73DD9" w:rsidRPr="00002567" w:rsidRDefault="008D7ED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64CC1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</w:tcPr>
                <w:p w:rsidR="00C73DD9" w:rsidRPr="00002567" w:rsidRDefault="00A15885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64CC1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C73DD9" w:rsidRPr="00002567" w:rsidTr="00C42EFD"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C42EFD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42EFD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C42EFD" w:rsidRDefault="00B64CC1" w:rsidP="00A15885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42EFD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36" w:type="dxa"/>
                </w:tcPr>
                <w:p w:rsidR="00C73DD9" w:rsidRPr="00002567" w:rsidRDefault="008D7ED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64CC1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36" w:type="dxa"/>
                </w:tcPr>
                <w:p w:rsidR="00C73DD9" w:rsidRPr="00002567" w:rsidRDefault="008D7ED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64CC1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6" w:type="dxa"/>
                </w:tcPr>
                <w:p w:rsidR="00C73DD9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C73DD9" w:rsidRPr="00002567" w:rsidTr="00C42EFD"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AD5205" w:rsidRDefault="00B64CC1" w:rsidP="00A15885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236" w:type="dxa"/>
                </w:tcPr>
                <w:p w:rsidR="00C73DD9" w:rsidRPr="00AD5205" w:rsidRDefault="008D7ED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64CC1" w:rsidRPr="00AD5205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36" w:type="dxa"/>
                </w:tcPr>
                <w:p w:rsidR="00C73DD9" w:rsidRPr="00AD5205" w:rsidRDefault="008D7ED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64CC1" w:rsidRPr="00AD5205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36" w:type="dxa"/>
                </w:tcPr>
                <w:p w:rsidR="00C73DD9" w:rsidRPr="00AD5205" w:rsidRDefault="00A15885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  <w:r w:rsidR="00B64CC1" w:rsidRPr="00AD5205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</w:tr>
            <w:tr w:rsidR="00C73DD9" w:rsidRPr="00002567" w:rsidTr="00C42EFD"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36" w:type="dxa"/>
                  <w:shd w:val="clear" w:color="auto" w:fill="FBD4B4" w:themeFill="accent6" w:themeFillTint="66"/>
                </w:tcPr>
                <w:p w:rsidR="00C73DD9" w:rsidRPr="00AD5205" w:rsidRDefault="008D7ED1" w:rsidP="00B64CC1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64CC1" w:rsidRPr="00AD5205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236" w:type="dxa"/>
                </w:tcPr>
                <w:p w:rsidR="00C73DD9" w:rsidRPr="00AD5205" w:rsidRDefault="008D7ED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64CC1" w:rsidRPr="00AD5205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36" w:type="dxa"/>
                </w:tcPr>
                <w:p w:rsidR="00C73DD9" w:rsidRPr="00AD5205" w:rsidRDefault="008D7ED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64CC1" w:rsidRPr="00AD5205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36" w:type="dxa"/>
                </w:tcPr>
                <w:p w:rsidR="00C73DD9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31</w:t>
                  </w: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76"/>
              <w:gridCol w:w="376"/>
              <w:gridCol w:w="376"/>
              <w:gridCol w:w="456"/>
              <w:gridCol w:w="456"/>
            </w:tblGrid>
            <w:tr w:rsidR="00B64CC1" w:rsidRPr="00B64CC1" w:rsidTr="00F54834"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2DBDB" w:themeFill="accent2" w:themeFillTint="33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Pr="00983833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E47C30">
                    <w:rPr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F54834"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B64CC1" w:rsidRPr="00002567" w:rsidRDefault="00B64CC1" w:rsidP="00B653A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F2DBDB" w:themeFill="accent2" w:themeFillTint="33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56" w:type="dxa"/>
                </w:tcPr>
                <w:p w:rsidR="00B64CC1" w:rsidRPr="00C42EFD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42EFD">
                    <w:rPr>
                      <w:b/>
                      <w:color w:val="FF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56" w:type="dxa"/>
                </w:tcPr>
                <w:p w:rsidR="00B64CC1" w:rsidRPr="00BF7BF9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F54834"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B64CC1" w:rsidRPr="00002567" w:rsidRDefault="00B64CC1" w:rsidP="00B64CC1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76" w:type="dxa"/>
                  <w:shd w:val="clear" w:color="auto" w:fill="F2DBDB" w:themeFill="accent2" w:themeFillTint="33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F54834"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76" w:type="dxa"/>
                  <w:shd w:val="clear" w:color="auto" w:fill="F2DBDB" w:themeFill="accent2" w:themeFillTint="33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F54834">
              <w:tc>
                <w:tcPr>
                  <w:tcW w:w="376" w:type="dxa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76" w:type="dxa"/>
                  <w:shd w:val="clear" w:color="auto" w:fill="F2DBDB" w:themeFill="accent2" w:themeFillTint="33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F54834">
              <w:tc>
                <w:tcPr>
                  <w:tcW w:w="376" w:type="dxa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76" w:type="dxa"/>
                  <w:shd w:val="clear" w:color="auto" w:fill="F2DBDB" w:themeFill="accent2" w:themeFillTint="33"/>
                </w:tcPr>
                <w:p w:rsidR="00B64CC1" w:rsidRPr="00983833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47C30">
                    <w:rPr>
                      <w:b/>
                      <w:color w:val="FF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F54834">
              <w:tc>
                <w:tcPr>
                  <w:tcW w:w="376" w:type="dxa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76" w:type="dxa"/>
                  <w:shd w:val="clear" w:color="auto" w:fill="F2DBDB" w:themeFill="accent2" w:themeFillTint="33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bookmarkStart w:id="0" w:name="_GoBack"/>
        <w:bookmarkEnd w:id="0"/>
      </w:tr>
      <w:tr w:rsidR="00C73DD9" w:rsidRPr="00002567" w:rsidTr="00DD184D">
        <w:tc>
          <w:tcPr>
            <w:tcW w:w="1404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Месяцы</w:t>
            </w:r>
          </w:p>
        </w:tc>
        <w:tc>
          <w:tcPr>
            <w:tcW w:w="2248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Март</w:t>
            </w:r>
          </w:p>
        </w:tc>
        <w:tc>
          <w:tcPr>
            <w:tcW w:w="2077" w:type="dxa"/>
            <w:gridSpan w:val="3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Апрель</w:t>
            </w:r>
          </w:p>
        </w:tc>
        <w:tc>
          <w:tcPr>
            <w:tcW w:w="2423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Май</w:t>
            </w:r>
          </w:p>
        </w:tc>
        <w:tc>
          <w:tcPr>
            <w:tcW w:w="2162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Июнь</w:t>
            </w:r>
          </w:p>
        </w:tc>
        <w:tc>
          <w:tcPr>
            <w:tcW w:w="2163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Июль</w:t>
            </w:r>
          </w:p>
        </w:tc>
        <w:tc>
          <w:tcPr>
            <w:tcW w:w="2309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Август</w:t>
            </w:r>
          </w:p>
        </w:tc>
      </w:tr>
      <w:tr w:rsidR="00C73DD9" w:rsidRPr="00002567" w:rsidTr="00DD184D">
        <w:trPr>
          <w:trHeight w:val="153"/>
        </w:trPr>
        <w:tc>
          <w:tcPr>
            <w:tcW w:w="1404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№ недели</w:t>
            </w:r>
          </w:p>
        </w:tc>
        <w:tc>
          <w:tcPr>
            <w:tcW w:w="2248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"/>
              <w:gridCol w:w="336"/>
              <w:gridCol w:w="336"/>
              <w:gridCol w:w="336"/>
              <w:gridCol w:w="336"/>
              <w:gridCol w:w="336"/>
            </w:tblGrid>
            <w:tr w:rsidR="006773F0" w:rsidRPr="0011444B" w:rsidTr="006773F0">
              <w:tc>
                <w:tcPr>
                  <w:tcW w:w="336" w:type="dxa"/>
                </w:tcPr>
                <w:p w:rsidR="006773F0" w:rsidRPr="0011444B" w:rsidRDefault="006773F0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26</w:t>
                  </w:r>
                </w:p>
              </w:tc>
              <w:tc>
                <w:tcPr>
                  <w:tcW w:w="336" w:type="dxa"/>
                </w:tcPr>
                <w:p w:rsidR="006773F0" w:rsidRPr="0011444B" w:rsidRDefault="006773F0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27</w:t>
                  </w:r>
                </w:p>
              </w:tc>
              <w:tc>
                <w:tcPr>
                  <w:tcW w:w="336" w:type="dxa"/>
                </w:tcPr>
                <w:p w:rsidR="006773F0" w:rsidRPr="0011444B" w:rsidRDefault="006773F0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28</w:t>
                  </w:r>
                </w:p>
              </w:tc>
              <w:tc>
                <w:tcPr>
                  <w:tcW w:w="336" w:type="dxa"/>
                </w:tcPr>
                <w:p w:rsidR="006773F0" w:rsidRPr="0011444B" w:rsidRDefault="006773F0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29</w:t>
                  </w:r>
                </w:p>
              </w:tc>
              <w:tc>
                <w:tcPr>
                  <w:tcW w:w="336" w:type="dxa"/>
                </w:tcPr>
                <w:p w:rsidR="006773F0" w:rsidRPr="0011444B" w:rsidRDefault="006773F0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30</w:t>
                  </w:r>
                </w:p>
              </w:tc>
              <w:tc>
                <w:tcPr>
                  <w:tcW w:w="336" w:type="dxa"/>
                </w:tcPr>
                <w:p w:rsidR="006773F0" w:rsidRPr="0011444B" w:rsidRDefault="006773F0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31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  <w:r w:rsidRPr="0011444B">
              <w:rPr>
                <w:b/>
                <w:color w:val="31849B"/>
                <w:sz w:val="12"/>
                <w:szCs w:val="16"/>
              </w:rPr>
              <w:t xml:space="preserve"> </w:t>
            </w:r>
          </w:p>
        </w:tc>
        <w:tc>
          <w:tcPr>
            <w:tcW w:w="2077" w:type="dxa"/>
            <w:gridSpan w:val="3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C73DD9" w:rsidRPr="0011444B" w:rsidTr="0007468D"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  <w:r w:rsidR="00C50DD8" w:rsidRPr="0011444B"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  <w:r w:rsidR="00C50DD8"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</w:p>
              </w:tc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  <w:r w:rsidR="00C50DD8"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</w:p>
              </w:tc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  <w:r w:rsidR="00C50DD8" w:rsidRPr="0011444B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</w:p>
              </w:tc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  <w:r w:rsidR="00C50DD8" w:rsidRPr="0011444B"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  <w:r w:rsidRPr="0011444B">
              <w:rPr>
                <w:b/>
                <w:color w:val="31849B"/>
                <w:sz w:val="12"/>
                <w:szCs w:val="16"/>
              </w:rPr>
              <w:t xml:space="preserve"> </w:t>
            </w:r>
          </w:p>
        </w:tc>
        <w:tc>
          <w:tcPr>
            <w:tcW w:w="2423" w:type="dxa"/>
            <w:gridSpan w:val="2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C73DD9" w:rsidRPr="0011444B" w:rsidTr="0007468D"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  <w:r w:rsidR="00C50DD8" w:rsidRPr="0011444B"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  <w:r w:rsidR="00C50DD8" w:rsidRPr="0011444B">
                    <w:rPr>
                      <w:b/>
                      <w:color w:val="31849B"/>
                      <w:sz w:val="12"/>
                      <w:szCs w:val="16"/>
                    </w:rPr>
                    <w:t>6</w:t>
                  </w:r>
                </w:p>
              </w:tc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  <w:r w:rsidR="00C50DD8" w:rsidRPr="0011444B">
                    <w:rPr>
                      <w:b/>
                      <w:color w:val="31849B"/>
                      <w:sz w:val="12"/>
                      <w:szCs w:val="16"/>
                    </w:rPr>
                    <w:t>7</w:t>
                  </w:r>
                </w:p>
              </w:tc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  <w:r w:rsidR="00C50DD8" w:rsidRPr="0011444B">
                    <w:rPr>
                      <w:b/>
                      <w:color w:val="31849B"/>
                      <w:sz w:val="12"/>
                      <w:szCs w:val="16"/>
                    </w:rPr>
                    <w:t>8</w:t>
                  </w:r>
                </w:p>
              </w:tc>
              <w:tc>
                <w:tcPr>
                  <w:tcW w:w="236" w:type="dxa"/>
                </w:tcPr>
                <w:p w:rsidR="00C73DD9" w:rsidRPr="0011444B" w:rsidRDefault="00C50DD8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39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  <w:r w:rsidRPr="0011444B">
              <w:rPr>
                <w:b/>
                <w:color w:val="31849B"/>
                <w:sz w:val="12"/>
                <w:szCs w:val="16"/>
              </w:rPr>
              <w:t xml:space="preserve"> </w:t>
            </w:r>
          </w:p>
        </w:tc>
        <w:tc>
          <w:tcPr>
            <w:tcW w:w="216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0063ED" w:rsidRPr="0011444B" w:rsidTr="000063ED">
              <w:tc>
                <w:tcPr>
                  <w:tcW w:w="336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40</w:t>
                  </w:r>
                </w:p>
              </w:tc>
              <w:tc>
                <w:tcPr>
                  <w:tcW w:w="336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41</w:t>
                  </w:r>
                </w:p>
              </w:tc>
              <w:tc>
                <w:tcPr>
                  <w:tcW w:w="336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42</w:t>
                  </w:r>
                </w:p>
              </w:tc>
              <w:tc>
                <w:tcPr>
                  <w:tcW w:w="336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43</w:t>
                  </w:r>
                </w:p>
              </w:tc>
              <w:tc>
                <w:tcPr>
                  <w:tcW w:w="336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44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  <w:r w:rsidRPr="0011444B">
              <w:rPr>
                <w:b/>
                <w:color w:val="31849B"/>
                <w:sz w:val="12"/>
                <w:szCs w:val="16"/>
              </w:rPr>
              <w:t xml:space="preserve"> </w:t>
            </w:r>
          </w:p>
        </w:tc>
        <w:tc>
          <w:tcPr>
            <w:tcW w:w="2163" w:type="dxa"/>
            <w:gridSpan w:val="2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C73DD9" w:rsidRPr="0011444B" w:rsidTr="0007468D"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  <w:r w:rsidR="00716151" w:rsidRPr="0011444B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</w:p>
              </w:tc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  <w:r w:rsidR="00716151" w:rsidRPr="0011444B"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  <w:r w:rsidR="00716151" w:rsidRPr="0011444B">
                    <w:rPr>
                      <w:b/>
                      <w:color w:val="31849B"/>
                      <w:sz w:val="12"/>
                      <w:szCs w:val="16"/>
                    </w:rPr>
                    <w:t>6</w:t>
                  </w:r>
                </w:p>
              </w:tc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  <w:r w:rsidR="00716151" w:rsidRPr="0011444B">
                    <w:rPr>
                      <w:b/>
                      <w:color w:val="31849B"/>
                      <w:sz w:val="12"/>
                      <w:szCs w:val="16"/>
                    </w:rPr>
                    <w:t>7</w:t>
                  </w:r>
                </w:p>
              </w:tc>
              <w:tc>
                <w:tcPr>
                  <w:tcW w:w="236" w:type="dxa"/>
                </w:tcPr>
                <w:p w:rsidR="00C73DD9" w:rsidRPr="0011444B" w:rsidRDefault="00C73DD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  <w:r w:rsidR="00716151" w:rsidRPr="0011444B">
                    <w:rPr>
                      <w:b/>
                      <w:color w:val="31849B"/>
                      <w:sz w:val="12"/>
                      <w:szCs w:val="16"/>
                    </w:rPr>
                    <w:t>8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  <w:r w:rsidRPr="0011444B">
              <w:rPr>
                <w:b/>
                <w:color w:val="31849B"/>
                <w:sz w:val="12"/>
                <w:szCs w:val="16"/>
              </w:rPr>
              <w:t xml:space="preserve"> </w:t>
            </w:r>
          </w:p>
        </w:tc>
        <w:tc>
          <w:tcPr>
            <w:tcW w:w="2309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"/>
              <w:gridCol w:w="336"/>
              <w:gridCol w:w="336"/>
              <w:gridCol w:w="336"/>
              <w:gridCol w:w="336"/>
              <w:gridCol w:w="336"/>
            </w:tblGrid>
            <w:tr w:rsidR="000063ED" w:rsidRPr="0011444B" w:rsidTr="000063ED">
              <w:tc>
                <w:tcPr>
                  <w:tcW w:w="336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48</w:t>
                  </w:r>
                </w:p>
              </w:tc>
              <w:tc>
                <w:tcPr>
                  <w:tcW w:w="336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49</w:t>
                  </w:r>
                </w:p>
              </w:tc>
              <w:tc>
                <w:tcPr>
                  <w:tcW w:w="336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50</w:t>
                  </w:r>
                </w:p>
              </w:tc>
              <w:tc>
                <w:tcPr>
                  <w:tcW w:w="336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51</w:t>
                  </w:r>
                </w:p>
              </w:tc>
              <w:tc>
                <w:tcPr>
                  <w:tcW w:w="336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52</w:t>
                  </w:r>
                </w:p>
              </w:tc>
              <w:tc>
                <w:tcPr>
                  <w:tcW w:w="336" w:type="dxa"/>
                </w:tcPr>
                <w:p w:rsidR="000063ED" w:rsidRPr="0011444B" w:rsidRDefault="000063ED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53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  <w:r w:rsidRPr="0011444B">
              <w:rPr>
                <w:b/>
                <w:color w:val="31849B"/>
                <w:sz w:val="12"/>
                <w:szCs w:val="16"/>
              </w:rPr>
              <w:t xml:space="preserve"> </w:t>
            </w:r>
          </w:p>
        </w:tc>
      </w:tr>
      <w:tr w:rsidR="00276F53" w:rsidRPr="00002567" w:rsidTr="00DD184D">
        <w:tc>
          <w:tcPr>
            <w:tcW w:w="1404" w:type="dxa"/>
          </w:tcPr>
          <w:p w:rsidR="00276F53" w:rsidRPr="0011444B" w:rsidRDefault="00276F53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Дни недели</w:t>
            </w:r>
          </w:p>
        </w:tc>
        <w:tc>
          <w:tcPr>
            <w:tcW w:w="2248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800"/>
            </w:tblGrid>
            <w:tr w:rsidR="0063370E" w:rsidRPr="001C7024" w:rsidTr="0063370E">
              <w:tc>
                <w:tcPr>
                  <w:tcW w:w="1800" w:type="dxa"/>
                </w:tcPr>
                <w:p w:rsidR="0063370E" w:rsidRPr="001C7024" w:rsidRDefault="0063370E" w:rsidP="00276F53">
                  <w:pPr>
                    <w:jc w:val="center"/>
                    <w:rPr>
                      <w:b/>
                      <w:color w:val="31849B"/>
                      <w:sz w:val="16"/>
                      <w:szCs w:val="16"/>
                    </w:rPr>
                  </w:pPr>
                  <w:r w:rsidRPr="001C7024">
                    <w:rPr>
                      <w:b/>
                      <w:color w:val="31849B"/>
                      <w:sz w:val="16"/>
                      <w:szCs w:val="16"/>
                    </w:rPr>
                    <w:t>3 четверть</w:t>
                  </w:r>
                </w:p>
              </w:tc>
            </w:tr>
          </w:tbl>
          <w:p w:rsidR="00276F53" w:rsidRPr="001C7024" w:rsidRDefault="00276F53" w:rsidP="00276F53">
            <w:pPr>
              <w:jc w:val="center"/>
              <w:rPr>
                <w:b/>
                <w:color w:val="31849B"/>
                <w:sz w:val="16"/>
                <w:szCs w:val="16"/>
              </w:rPr>
            </w:pPr>
          </w:p>
        </w:tc>
        <w:tc>
          <w:tcPr>
            <w:tcW w:w="4500" w:type="dxa"/>
            <w:gridSpan w:val="5"/>
          </w:tcPr>
          <w:p w:rsidR="00C778BA" w:rsidRDefault="00A35BB4" w:rsidP="003230DB">
            <w:pPr>
              <w:ind w:left="-29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4 четверть – 1</w:t>
            </w:r>
            <w:r w:rsidR="00792085">
              <w:rPr>
                <w:b/>
                <w:color w:val="31849B"/>
                <w:sz w:val="16"/>
                <w:szCs w:val="16"/>
              </w:rPr>
              <w:t>-4,</w:t>
            </w:r>
            <w:r w:rsidR="003230DB">
              <w:rPr>
                <w:b/>
                <w:color w:val="31849B"/>
                <w:sz w:val="16"/>
                <w:szCs w:val="16"/>
              </w:rPr>
              <w:t>9,11кл.-</w:t>
            </w:r>
            <w:r w:rsidR="00C778BA">
              <w:rPr>
                <w:b/>
                <w:color w:val="31849B"/>
                <w:sz w:val="16"/>
                <w:szCs w:val="16"/>
              </w:rPr>
              <w:t xml:space="preserve"> 7</w:t>
            </w:r>
            <w:r w:rsidR="00EC09B7">
              <w:rPr>
                <w:b/>
                <w:color w:val="31849B"/>
                <w:sz w:val="16"/>
                <w:szCs w:val="16"/>
              </w:rPr>
              <w:t xml:space="preserve"> недель</w:t>
            </w:r>
            <w:r w:rsidR="00A623C0">
              <w:rPr>
                <w:b/>
                <w:color w:val="31849B"/>
                <w:sz w:val="16"/>
                <w:szCs w:val="16"/>
              </w:rPr>
              <w:t xml:space="preserve"> и 4</w:t>
            </w:r>
            <w:r w:rsidR="00C778BA">
              <w:rPr>
                <w:b/>
                <w:color w:val="31849B"/>
                <w:sz w:val="16"/>
                <w:szCs w:val="16"/>
              </w:rPr>
              <w:t xml:space="preserve"> д</w:t>
            </w:r>
            <w:r w:rsidR="00A623C0">
              <w:rPr>
                <w:b/>
                <w:color w:val="31849B"/>
                <w:sz w:val="16"/>
                <w:szCs w:val="16"/>
              </w:rPr>
              <w:t>ня</w:t>
            </w:r>
          </w:p>
          <w:p w:rsidR="00276F53" w:rsidRPr="001C7024" w:rsidRDefault="00792085" w:rsidP="003230DB">
            <w:pPr>
              <w:ind w:left="-29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5</w:t>
            </w:r>
            <w:r w:rsidR="00EC09B7">
              <w:rPr>
                <w:b/>
                <w:color w:val="31849B"/>
                <w:sz w:val="16"/>
                <w:szCs w:val="16"/>
              </w:rPr>
              <w:t>-</w:t>
            </w:r>
            <w:r w:rsidR="003230DB">
              <w:rPr>
                <w:b/>
                <w:color w:val="31849B"/>
                <w:sz w:val="16"/>
                <w:szCs w:val="16"/>
              </w:rPr>
              <w:t xml:space="preserve">8,10 </w:t>
            </w:r>
            <w:proofErr w:type="spellStart"/>
            <w:r w:rsidR="003230DB">
              <w:rPr>
                <w:b/>
                <w:color w:val="31849B"/>
                <w:sz w:val="16"/>
                <w:szCs w:val="16"/>
              </w:rPr>
              <w:t>кл</w:t>
            </w:r>
            <w:proofErr w:type="spellEnd"/>
            <w:r w:rsidR="003230DB">
              <w:rPr>
                <w:b/>
                <w:color w:val="31849B"/>
                <w:sz w:val="16"/>
                <w:szCs w:val="16"/>
              </w:rPr>
              <w:t>.</w:t>
            </w:r>
            <w:r w:rsidR="002A2AE8">
              <w:rPr>
                <w:b/>
                <w:color w:val="31849B"/>
                <w:sz w:val="16"/>
                <w:szCs w:val="16"/>
              </w:rPr>
              <w:t>–</w:t>
            </w:r>
            <w:r w:rsidR="00C778BA">
              <w:rPr>
                <w:b/>
                <w:color w:val="31849B"/>
                <w:sz w:val="16"/>
                <w:szCs w:val="16"/>
              </w:rPr>
              <w:t xml:space="preserve"> 8</w:t>
            </w:r>
            <w:r w:rsidR="00276F53" w:rsidRPr="001C7024">
              <w:rPr>
                <w:b/>
                <w:color w:val="31849B"/>
                <w:sz w:val="16"/>
                <w:szCs w:val="16"/>
              </w:rPr>
              <w:t>недель</w:t>
            </w:r>
            <w:r w:rsidR="00A623C0">
              <w:rPr>
                <w:b/>
                <w:color w:val="31849B"/>
                <w:sz w:val="16"/>
                <w:szCs w:val="16"/>
              </w:rPr>
              <w:t xml:space="preserve"> и 3</w:t>
            </w:r>
            <w:r w:rsidR="00C778BA">
              <w:rPr>
                <w:b/>
                <w:color w:val="31849B"/>
                <w:sz w:val="16"/>
                <w:szCs w:val="16"/>
              </w:rPr>
              <w:t xml:space="preserve"> </w:t>
            </w:r>
            <w:r w:rsidR="00A623C0">
              <w:rPr>
                <w:b/>
                <w:color w:val="31849B"/>
                <w:sz w:val="16"/>
                <w:szCs w:val="16"/>
              </w:rPr>
              <w:t>дня</w:t>
            </w:r>
            <w:r w:rsidR="00276F53" w:rsidRPr="001C7024">
              <w:rPr>
                <w:b/>
                <w:color w:val="31849B"/>
                <w:sz w:val="16"/>
                <w:szCs w:val="16"/>
              </w:rPr>
              <w:t xml:space="preserve"> </w:t>
            </w:r>
          </w:p>
        </w:tc>
        <w:tc>
          <w:tcPr>
            <w:tcW w:w="6634" w:type="dxa"/>
            <w:gridSpan w:val="4"/>
          </w:tcPr>
          <w:p w:rsidR="00276F53" w:rsidRPr="001C7024" w:rsidRDefault="00276F53" w:rsidP="00276F53">
            <w:pPr>
              <w:jc w:val="center"/>
              <w:rPr>
                <w:b/>
                <w:color w:val="31849B"/>
                <w:sz w:val="16"/>
                <w:szCs w:val="16"/>
              </w:rPr>
            </w:pPr>
            <w:r w:rsidRPr="001C7024">
              <w:rPr>
                <w:b/>
                <w:color w:val="31849B"/>
                <w:sz w:val="16"/>
                <w:szCs w:val="16"/>
              </w:rPr>
              <w:t xml:space="preserve">9,11 классы </w:t>
            </w:r>
            <w:r w:rsidR="0063370E" w:rsidRPr="001C7024">
              <w:rPr>
                <w:b/>
                <w:color w:val="31849B"/>
                <w:sz w:val="16"/>
                <w:szCs w:val="16"/>
              </w:rPr>
              <w:t xml:space="preserve">июнь </w:t>
            </w:r>
            <w:r w:rsidRPr="001C7024">
              <w:rPr>
                <w:b/>
                <w:color w:val="31849B"/>
                <w:sz w:val="16"/>
                <w:szCs w:val="16"/>
              </w:rPr>
              <w:t>экзаменационный период    1-8,10</w:t>
            </w:r>
            <w:r w:rsidR="003230DB">
              <w:rPr>
                <w:b/>
                <w:color w:val="31849B"/>
                <w:sz w:val="16"/>
                <w:szCs w:val="16"/>
              </w:rPr>
              <w:t>классы -</w:t>
            </w:r>
            <w:r w:rsidRPr="001C7024">
              <w:rPr>
                <w:b/>
                <w:color w:val="31849B"/>
                <w:sz w:val="16"/>
                <w:szCs w:val="16"/>
              </w:rPr>
              <w:t xml:space="preserve"> летние каникулы</w:t>
            </w:r>
          </w:p>
        </w:tc>
      </w:tr>
      <w:tr w:rsidR="00C73DD9" w:rsidRPr="0007468D" w:rsidTr="00DD184D">
        <w:tc>
          <w:tcPr>
            <w:tcW w:w="1404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187"/>
            </w:tblGrid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Понедельник</w:t>
                  </w:r>
                </w:p>
              </w:tc>
            </w:tr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Вторник</w:t>
                  </w:r>
                </w:p>
              </w:tc>
            </w:tr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Среда</w:t>
                  </w:r>
                </w:p>
              </w:tc>
            </w:tr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Четверг</w:t>
                  </w:r>
                </w:p>
              </w:tc>
            </w:tr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Пятница</w:t>
                  </w:r>
                </w:p>
              </w:tc>
            </w:tr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Суббота</w:t>
                  </w:r>
                </w:p>
              </w:tc>
            </w:tr>
            <w:tr w:rsidR="00C73DD9" w:rsidRPr="0007468D" w:rsidTr="0007468D">
              <w:tc>
                <w:tcPr>
                  <w:tcW w:w="895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FF0000"/>
                      <w:sz w:val="16"/>
                      <w:szCs w:val="16"/>
                    </w:rPr>
                    <w:t>Воскресенье</w:t>
                  </w:r>
                </w:p>
              </w:tc>
            </w:tr>
          </w:tbl>
          <w:p w:rsidR="00C73DD9" w:rsidRPr="0007468D" w:rsidRDefault="00C73DD9" w:rsidP="0007468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48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76"/>
              <w:gridCol w:w="376"/>
              <w:gridCol w:w="376"/>
              <w:gridCol w:w="376"/>
            </w:tblGrid>
            <w:tr w:rsidR="00930C3B" w:rsidRPr="00002567" w:rsidTr="001D5293">
              <w:tc>
                <w:tcPr>
                  <w:tcW w:w="317" w:type="dxa"/>
                </w:tcPr>
                <w:p w:rsidR="00930C3B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C42EFD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DAEEF3" w:themeFill="accent5" w:themeFillTint="33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930C3B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</w:tr>
            <w:tr w:rsidR="00930C3B" w:rsidRPr="00002567" w:rsidTr="009A7C5C">
              <w:tc>
                <w:tcPr>
                  <w:tcW w:w="317" w:type="dxa"/>
                </w:tcPr>
                <w:p w:rsidR="00930C3B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DD184D" w:rsidRDefault="007A7CE1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D184D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DAEEF3" w:themeFill="accent5" w:themeFillTint="33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930C3B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930C3B" w:rsidRPr="00002567" w:rsidTr="009A7C5C">
              <w:tc>
                <w:tcPr>
                  <w:tcW w:w="317" w:type="dxa"/>
                </w:tcPr>
                <w:p w:rsidR="00930C3B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DAEEF3" w:themeFill="accent5" w:themeFillTint="33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930C3B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  <w:r w:rsidR="007A7CE1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</w:tr>
            <w:tr w:rsidR="00930C3B" w:rsidRPr="00002567" w:rsidTr="009A7C5C">
              <w:tc>
                <w:tcPr>
                  <w:tcW w:w="317" w:type="dxa"/>
                </w:tcPr>
                <w:p w:rsidR="00930C3B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DAEEF3" w:themeFill="accent5" w:themeFillTint="33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930C3B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30C3B" w:rsidRPr="00002567" w:rsidTr="009A7C5C">
              <w:tc>
                <w:tcPr>
                  <w:tcW w:w="317" w:type="dxa"/>
                  <w:shd w:val="clear" w:color="auto" w:fill="FFFFFF"/>
                </w:tcPr>
                <w:p w:rsidR="00930C3B" w:rsidRPr="008D7ED1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930C3B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DAEEF3" w:themeFill="accent5" w:themeFillTint="33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930C3B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30C3B" w:rsidRPr="00002567" w:rsidTr="009A7C5C">
              <w:tc>
                <w:tcPr>
                  <w:tcW w:w="317" w:type="dxa"/>
                  <w:shd w:val="clear" w:color="auto" w:fill="FFFFFF"/>
                </w:tcPr>
                <w:p w:rsidR="00930C3B" w:rsidRPr="00D438AA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AD5205" w:rsidRDefault="00930C3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930C3B" w:rsidRPr="00AD5205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76" w:type="dxa"/>
                  <w:shd w:val="clear" w:color="auto" w:fill="DAEEF3" w:themeFill="accent5" w:themeFillTint="33"/>
                </w:tcPr>
                <w:p w:rsidR="00930C3B" w:rsidRPr="00AD5205" w:rsidRDefault="00930C3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930C3B" w:rsidRPr="00AD5205" w:rsidRDefault="00930C3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930C3B" w:rsidRPr="00002567" w:rsidTr="009A7C5C">
              <w:tc>
                <w:tcPr>
                  <w:tcW w:w="317" w:type="dxa"/>
                  <w:shd w:val="clear" w:color="auto" w:fill="FFFFFF"/>
                </w:tcPr>
                <w:p w:rsidR="00930C3B" w:rsidRPr="00AD5205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AD5205" w:rsidRDefault="00930C3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930C3B" w:rsidRPr="00AD5205" w:rsidRDefault="00930C3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DAEEF3" w:themeFill="accent5" w:themeFillTint="33"/>
                </w:tcPr>
                <w:p w:rsidR="00930C3B" w:rsidRPr="00AD5205" w:rsidRDefault="00930C3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930C3B" w:rsidRPr="00AD5205" w:rsidRDefault="00930C3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016" w:type="dxa"/>
            <w:gridSpan w:val="2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6"/>
              <w:gridCol w:w="376"/>
              <w:gridCol w:w="376"/>
              <w:gridCol w:w="376"/>
              <w:gridCol w:w="376"/>
            </w:tblGrid>
            <w:tr w:rsidR="00C73DD9" w:rsidRPr="00002567" w:rsidTr="0007468D">
              <w:tc>
                <w:tcPr>
                  <w:tcW w:w="276" w:type="dxa"/>
                </w:tcPr>
                <w:p w:rsidR="00C73DD9" w:rsidRPr="00002567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:rsidR="00C73DD9" w:rsidRPr="00002567" w:rsidRDefault="00305A7F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C73DD9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:rsidR="00C73DD9" w:rsidRPr="00002567" w:rsidRDefault="00305A7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C73DD9" w:rsidRPr="00002567" w:rsidTr="0007468D">
              <w:tc>
                <w:tcPr>
                  <w:tcW w:w="276" w:type="dxa"/>
                </w:tcPr>
                <w:p w:rsidR="00C73DD9" w:rsidRPr="00002567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:rsidR="00C73DD9" w:rsidRPr="00002567" w:rsidRDefault="00305A7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6" w:type="dxa"/>
                </w:tcPr>
                <w:p w:rsidR="00C73DD9" w:rsidRPr="00002567" w:rsidRDefault="00305A7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C73DD9" w:rsidRPr="00002567" w:rsidTr="0007468D">
              <w:tc>
                <w:tcPr>
                  <w:tcW w:w="276" w:type="dxa"/>
                </w:tcPr>
                <w:p w:rsidR="00C73DD9" w:rsidRPr="00002567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:rsidR="00C73DD9" w:rsidRPr="00002567" w:rsidRDefault="00305A7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C73DD9" w:rsidRPr="00002567" w:rsidRDefault="00305A7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C73DD9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C73DD9" w:rsidRPr="00002567" w:rsidTr="0007468D">
              <w:tc>
                <w:tcPr>
                  <w:tcW w:w="276" w:type="dxa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C73DD9" w:rsidRPr="00002567" w:rsidRDefault="007A7CE1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:rsidR="00C73DD9" w:rsidRPr="00002567" w:rsidRDefault="00305A7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:rsidR="00C73DD9" w:rsidRPr="00002567" w:rsidRDefault="00305A7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C73DD9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</w:tr>
            <w:tr w:rsidR="00C73DD9" w:rsidRPr="00002567" w:rsidTr="009A7C5C">
              <w:tc>
                <w:tcPr>
                  <w:tcW w:w="276" w:type="dxa"/>
                  <w:shd w:val="clear" w:color="auto" w:fill="auto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C73DD9" w:rsidRPr="00002567" w:rsidRDefault="007A7CE1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:rsidR="00C73DD9" w:rsidRPr="00002567" w:rsidRDefault="00305A7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:rsidR="00C73DD9" w:rsidRPr="00002567" w:rsidRDefault="00305A7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C73DD9" w:rsidRPr="00002567" w:rsidTr="009A7C5C">
              <w:tc>
                <w:tcPr>
                  <w:tcW w:w="276" w:type="dxa"/>
                  <w:shd w:val="clear" w:color="auto" w:fill="auto"/>
                </w:tcPr>
                <w:p w:rsidR="00C73DD9" w:rsidRPr="00AD5205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C73DD9" w:rsidRPr="00AD5205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6" w:type="dxa"/>
                </w:tcPr>
                <w:p w:rsidR="00C73DD9" w:rsidRPr="00AD5205" w:rsidRDefault="00305A7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:rsidR="00C73DD9" w:rsidRPr="00AD5205" w:rsidRDefault="00305A7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C73DD9" w:rsidRPr="00AD5205" w:rsidRDefault="00C73DD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C73DD9" w:rsidRPr="00002567" w:rsidTr="009A7C5C">
              <w:tc>
                <w:tcPr>
                  <w:tcW w:w="276" w:type="dxa"/>
                  <w:shd w:val="clear" w:color="auto" w:fill="auto"/>
                </w:tcPr>
                <w:p w:rsidR="00C73DD9" w:rsidRPr="00AD5205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C73DD9" w:rsidRPr="00AD5205" w:rsidRDefault="00305A7F" w:rsidP="00396AB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C73DD9" w:rsidRPr="00AD5205" w:rsidRDefault="006773F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:rsidR="00C73DD9" w:rsidRPr="00AD5205" w:rsidRDefault="00305A7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:rsidR="00C73DD9" w:rsidRPr="00AD5205" w:rsidRDefault="00C73DD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484" w:type="dxa"/>
            <w:gridSpan w:val="3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6"/>
              <w:gridCol w:w="336"/>
              <w:gridCol w:w="376"/>
              <w:gridCol w:w="376"/>
              <w:gridCol w:w="376"/>
              <w:gridCol w:w="376"/>
            </w:tblGrid>
            <w:tr w:rsidR="00396ABD" w:rsidRPr="00002567" w:rsidTr="00396ABD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</w:tcPr>
                <w:p w:rsidR="00396ABD" w:rsidRPr="00D438AA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96ABD" w:rsidRPr="00D438AA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  <w:r w:rsidR="007A7CE1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</w:tr>
            <w:tr w:rsidR="00396ABD" w:rsidRPr="00002567" w:rsidTr="00396ABD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</w:tcPr>
                <w:p w:rsidR="00396ABD" w:rsidRPr="001D5293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1D5293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96ABD" w:rsidRPr="005468A5" w:rsidRDefault="00396ABD" w:rsidP="00396AB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5468A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96ABD" w:rsidRPr="00002567" w:rsidTr="00396ABD">
              <w:tc>
                <w:tcPr>
                  <w:tcW w:w="296" w:type="dxa"/>
                  <w:shd w:val="clear" w:color="auto" w:fill="FFFFFF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  <w:shd w:val="clear" w:color="auto" w:fill="FFFFFF"/>
                </w:tcPr>
                <w:p w:rsidR="00396ABD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1D5293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1D5293">
                    <w:rPr>
                      <w:b/>
                      <w:sz w:val="16"/>
                      <w:szCs w:val="16"/>
                    </w:rPr>
                    <w:t>1</w:t>
                  </w:r>
                  <w:r w:rsidR="007A7CE1" w:rsidRPr="001D5293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96ABD" w:rsidRPr="00002567" w:rsidTr="00396ABD">
              <w:tc>
                <w:tcPr>
                  <w:tcW w:w="296" w:type="dxa"/>
                  <w:shd w:val="clear" w:color="auto" w:fill="FFFFFF"/>
                </w:tcPr>
                <w:p w:rsidR="00396ABD" w:rsidRPr="00F950A1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  <w:shd w:val="clear" w:color="auto" w:fill="FFFFFF"/>
                </w:tcPr>
                <w:p w:rsidR="00396ABD" w:rsidRPr="00F950A1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96ABD" w:rsidRPr="00002567" w:rsidTr="00396ABD">
              <w:tc>
                <w:tcPr>
                  <w:tcW w:w="296" w:type="dxa"/>
                  <w:shd w:val="clear" w:color="auto" w:fill="FFFFFF"/>
                </w:tcPr>
                <w:p w:rsidR="00396ABD" w:rsidRPr="00F77993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  <w:shd w:val="clear" w:color="auto" w:fill="FFFFFF"/>
                </w:tcPr>
                <w:p w:rsidR="00396ABD" w:rsidRPr="00F77993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96ABD" w:rsidRPr="00002567" w:rsidTr="00396ABD">
              <w:tc>
                <w:tcPr>
                  <w:tcW w:w="296" w:type="dxa"/>
                  <w:shd w:val="clear" w:color="auto" w:fill="FFFFFF"/>
                </w:tcPr>
                <w:p w:rsidR="00396ABD" w:rsidRPr="00792085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6" w:type="dxa"/>
                  <w:shd w:val="clear" w:color="auto" w:fill="FFFFFF"/>
                </w:tcPr>
                <w:p w:rsidR="00396ABD" w:rsidRPr="00AD5205" w:rsidRDefault="007A7CE1" w:rsidP="00305A7F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AD5205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AD5205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AD5205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96ABD" w:rsidRPr="00002567" w:rsidTr="00396ABD">
              <w:tc>
                <w:tcPr>
                  <w:tcW w:w="296" w:type="dxa"/>
                  <w:shd w:val="clear" w:color="auto" w:fill="FFFFFF"/>
                </w:tcPr>
                <w:p w:rsidR="00396ABD" w:rsidRPr="00F950A1" w:rsidRDefault="007A7CE1" w:rsidP="0007468D">
                  <w:pPr>
                    <w:spacing w:line="360" w:lineRule="auto"/>
                    <w:rPr>
                      <w:rFonts w:ascii="Angsana New" w:hAnsi="Angsana New" w:cs="Angsana New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6" w:type="dxa"/>
                  <w:shd w:val="clear" w:color="auto" w:fill="FFFFFF"/>
                </w:tcPr>
                <w:p w:rsidR="00396ABD" w:rsidRPr="00AD5205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AD5205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AD5205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AD5205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238" w:type="dxa"/>
            <w:gridSpan w:val="2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6"/>
              <w:gridCol w:w="376"/>
              <w:gridCol w:w="376"/>
              <w:gridCol w:w="376"/>
              <w:gridCol w:w="376"/>
            </w:tblGrid>
            <w:tr w:rsidR="00DD184D" w:rsidRPr="00002567" w:rsidTr="00DD184D">
              <w:tc>
                <w:tcPr>
                  <w:tcW w:w="29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DD184D" w:rsidRPr="00D438AA" w:rsidRDefault="00DD184D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D438AA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76" w:type="dxa"/>
                </w:tcPr>
                <w:p w:rsidR="00DD184D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DD184D" w:rsidRPr="00002567" w:rsidTr="00DD184D">
              <w:tc>
                <w:tcPr>
                  <w:tcW w:w="29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DD184D" w:rsidRPr="001D5293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1D5293">
                    <w:rPr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76" w:type="dxa"/>
                </w:tcPr>
                <w:p w:rsidR="00DD184D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DD184D" w:rsidRPr="00002567" w:rsidTr="00DD184D">
              <w:tc>
                <w:tcPr>
                  <w:tcW w:w="29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DD184D" w:rsidRPr="007B783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DD184D" w:rsidRPr="00002567" w:rsidTr="00DD184D">
              <w:tc>
                <w:tcPr>
                  <w:tcW w:w="29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DD184D" w:rsidRPr="00527B6A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DD184D" w:rsidRPr="00002567" w:rsidTr="00DD184D">
              <w:tc>
                <w:tcPr>
                  <w:tcW w:w="29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DD184D" w:rsidRPr="00AD5205" w:rsidRDefault="00DD184D" w:rsidP="00396AB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D5205">
                    <w:rPr>
                      <w:b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002567">
                    <w:rPr>
                      <w:b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DD184D" w:rsidRPr="00002567" w:rsidTr="00DD184D">
              <w:tc>
                <w:tcPr>
                  <w:tcW w:w="296" w:type="dxa"/>
                </w:tcPr>
                <w:p w:rsidR="00DD184D" w:rsidRPr="00AD5205" w:rsidRDefault="00DD184D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DD184D" w:rsidRPr="00AD5205" w:rsidRDefault="00DD184D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DD184D" w:rsidRPr="00AD5205" w:rsidRDefault="00DD184D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DD184D" w:rsidRPr="00AD5205" w:rsidRDefault="00DD184D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DD184D" w:rsidRPr="00AD5205" w:rsidRDefault="00DD18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DD184D" w:rsidRPr="00002567" w:rsidTr="00DD184D">
              <w:tc>
                <w:tcPr>
                  <w:tcW w:w="296" w:type="dxa"/>
                </w:tcPr>
                <w:p w:rsidR="00DD184D" w:rsidRPr="00AD5205" w:rsidRDefault="00DD184D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DD184D" w:rsidRPr="001D5293" w:rsidRDefault="00DD184D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DD184D" w:rsidRPr="00AD5205" w:rsidRDefault="00DD184D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76" w:type="dxa"/>
                </w:tcPr>
                <w:p w:rsidR="00DD184D" w:rsidRPr="00AD5205" w:rsidRDefault="00DD184D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DD184D" w:rsidRPr="00AD5205" w:rsidRDefault="00DD18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087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6"/>
              <w:gridCol w:w="376"/>
              <w:gridCol w:w="376"/>
              <w:gridCol w:w="376"/>
              <w:gridCol w:w="376"/>
            </w:tblGrid>
            <w:tr w:rsidR="00C73DD9" w:rsidRPr="00002567" w:rsidTr="0007468D">
              <w:tc>
                <w:tcPr>
                  <w:tcW w:w="276" w:type="dxa"/>
                </w:tcPr>
                <w:p w:rsidR="00C73DD9" w:rsidRPr="00002567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:rsidR="00C73DD9" w:rsidRPr="00002567" w:rsidRDefault="007B7837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C73DD9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:rsidR="00C73DD9" w:rsidRPr="00002567" w:rsidRDefault="007B7837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C73DD9" w:rsidRPr="00002567" w:rsidTr="0007468D">
              <w:tc>
                <w:tcPr>
                  <w:tcW w:w="276" w:type="dxa"/>
                </w:tcPr>
                <w:p w:rsidR="00C73DD9" w:rsidRPr="00002567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:rsidR="00C73DD9" w:rsidRPr="00002567" w:rsidRDefault="007B7837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6" w:type="dxa"/>
                </w:tcPr>
                <w:p w:rsidR="00C73DD9" w:rsidRPr="00002567" w:rsidRDefault="007B7837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C73DD9" w:rsidRPr="00002567" w:rsidTr="0007468D">
              <w:tc>
                <w:tcPr>
                  <w:tcW w:w="276" w:type="dxa"/>
                </w:tcPr>
                <w:p w:rsidR="00C73DD9" w:rsidRPr="00002567" w:rsidRDefault="00C73DD9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</w:tcPr>
                <w:p w:rsidR="00C73DD9" w:rsidRPr="00002567" w:rsidRDefault="007A7CE1" w:rsidP="007B7837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:rsidR="00C73DD9" w:rsidRPr="00002567" w:rsidRDefault="007B7837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C73DD9" w:rsidRPr="00002567" w:rsidRDefault="007B7837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C73DD9" w:rsidRPr="00002567" w:rsidRDefault="004B2A6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C73DD9" w:rsidRPr="00002567" w:rsidTr="0007468D">
              <w:tc>
                <w:tcPr>
                  <w:tcW w:w="276" w:type="dxa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C73DD9" w:rsidRPr="00002567" w:rsidRDefault="007A7CE1" w:rsidP="007B7837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:rsidR="00C73DD9" w:rsidRPr="00002567" w:rsidRDefault="007B7837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:rsidR="00C73DD9" w:rsidRPr="00002567" w:rsidRDefault="007B7837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C73DD9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</w:tr>
            <w:tr w:rsidR="00C73DD9" w:rsidRPr="00002567" w:rsidTr="0007468D">
              <w:tc>
                <w:tcPr>
                  <w:tcW w:w="276" w:type="dxa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C73DD9" w:rsidRPr="00002567" w:rsidRDefault="007A7CE1" w:rsidP="00527B6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:rsidR="00C73DD9" w:rsidRPr="00002567" w:rsidRDefault="007B7837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:rsidR="00C73DD9" w:rsidRPr="00002567" w:rsidRDefault="007B7837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C73DD9" w:rsidRPr="00002567" w:rsidRDefault="007A7CE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C73DD9" w:rsidRPr="00002567" w:rsidTr="0007468D">
              <w:tc>
                <w:tcPr>
                  <w:tcW w:w="276" w:type="dxa"/>
                </w:tcPr>
                <w:p w:rsidR="00C73DD9" w:rsidRPr="00AD5205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C73DD9" w:rsidRPr="00AD5205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6" w:type="dxa"/>
                </w:tcPr>
                <w:p w:rsidR="00C73DD9" w:rsidRPr="00AD5205" w:rsidRDefault="007B7837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:rsidR="00C73DD9" w:rsidRPr="00AD5205" w:rsidRDefault="007B7837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C73DD9" w:rsidRPr="00AD5205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</w:tr>
            <w:tr w:rsidR="00C73DD9" w:rsidRPr="00002567" w:rsidTr="0007468D">
              <w:tc>
                <w:tcPr>
                  <w:tcW w:w="276" w:type="dxa"/>
                </w:tcPr>
                <w:p w:rsidR="00C73DD9" w:rsidRPr="00AD5205" w:rsidRDefault="007A7CE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C73DD9" w:rsidRPr="00AD5205" w:rsidRDefault="007B7837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C73DD9" w:rsidRPr="00AD5205" w:rsidRDefault="00527B6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:rsidR="00C73DD9" w:rsidRPr="00AD5205" w:rsidRDefault="007B7837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7A7CE1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:rsidR="00C73DD9" w:rsidRPr="00AD5205" w:rsidRDefault="00C73DD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</w:tcPr>
          <w:tbl>
            <w:tblPr>
              <w:tblW w:w="2093" w:type="dxa"/>
              <w:tblLook w:val="01E0" w:firstRow="1" w:lastRow="1" w:firstColumn="1" w:lastColumn="1" w:noHBand="0" w:noVBand="0"/>
            </w:tblPr>
            <w:tblGrid>
              <w:gridCol w:w="296"/>
              <w:gridCol w:w="296"/>
              <w:gridCol w:w="376"/>
              <w:gridCol w:w="376"/>
              <w:gridCol w:w="376"/>
              <w:gridCol w:w="376"/>
            </w:tblGrid>
            <w:tr w:rsidR="00DD184D" w:rsidRPr="00002567" w:rsidTr="00DD184D">
              <w:tc>
                <w:tcPr>
                  <w:tcW w:w="29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8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76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21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DD184D" w:rsidRPr="00002567" w:rsidTr="00DD184D">
              <w:tc>
                <w:tcPr>
                  <w:tcW w:w="29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8" w:type="dxa"/>
                </w:tcPr>
                <w:p w:rsidR="00DD184D" w:rsidRPr="00002567" w:rsidRDefault="00DD184D" w:rsidP="00396AB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76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21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DD184D" w:rsidRPr="00002567" w:rsidTr="00DD184D">
              <w:tc>
                <w:tcPr>
                  <w:tcW w:w="29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8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76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21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DD184D" w:rsidRPr="00002567" w:rsidTr="00DD184D">
              <w:tc>
                <w:tcPr>
                  <w:tcW w:w="29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8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DD184D" w:rsidRPr="00DD184D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D184D"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21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DD184D" w:rsidRPr="00002567" w:rsidTr="00DD184D">
              <w:tc>
                <w:tcPr>
                  <w:tcW w:w="29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8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76" w:type="dxa"/>
                </w:tcPr>
                <w:p w:rsidR="00DD184D" w:rsidRPr="00002567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76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21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DD184D" w:rsidRPr="00002567" w:rsidTr="00DD184D">
              <w:tc>
                <w:tcPr>
                  <w:tcW w:w="296" w:type="dxa"/>
                </w:tcPr>
                <w:p w:rsidR="00DD184D" w:rsidRPr="00AD5205" w:rsidRDefault="00DD184D" w:rsidP="007B7837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48" w:type="dxa"/>
                </w:tcPr>
                <w:p w:rsidR="00DD184D" w:rsidRPr="00AD5205" w:rsidRDefault="00DD18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DD184D" w:rsidRPr="00AD5205" w:rsidRDefault="00DD18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76" w:type="dxa"/>
                </w:tcPr>
                <w:p w:rsidR="00DD184D" w:rsidRPr="00AD5205" w:rsidRDefault="00DD18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D184D">
                    <w:rPr>
                      <w:b/>
                      <w:color w:val="FF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21" w:type="dxa"/>
                </w:tcPr>
                <w:p w:rsidR="00DD184D" w:rsidRPr="00DD184D" w:rsidRDefault="00DD18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DD184D" w:rsidRPr="00002567" w:rsidTr="00DD184D">
              <w:tc>
                <w:tcPr>
                  <w:tcW w:w="296" w:type="dxa"/>
                </w:tcPr>
                <w:p w:rsidR="00DD184D" w:rsidRPr="00AD5205" w:rsidRDefault="00DD18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48" w:type="dxa"/>
                </w:tcPr>
                <w:p w:rsidR="00DD184D" w:rsidRPr="00AD5205" w:rsidRDefault="00DD18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DD184D" w:rsidRPr="00AD5205" w:rsidRDefault="00DD18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76" w:type="dxa"/>
                </w:tcPr>
                <w:p w:rsidR="00DD184D" w:rsidRPr="00AD5205" w:rsidRDefault="00DD18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21" w:type="dxa"/>
                </w:tcPr>
                <w:p w:rsidR="00DD184D" w:rsidRDefault="00DD18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433B5D" w:rsidRPr="00433B5D" w:rsidTr="00DD184D">
        <w:tblPrEx>
          <w:tblLook w:val="04A0" w:firstRow="1" w:lastRow="0" w:firstColumn="1" w:lastColumn="0" w:noHBand="0" w:noVBand="1"/>
        </w:tblPrEx>
        <w:trPr>
          <w:trHeight w:val="3200"/>
        </w:trPr>
        <w:tc>
          <w:tcPr>
            <w:tcW w:w="7632" w:type="dxa"/>
            <w:gridSpan w:val="6"/>
          </w:tcPr>
          <w:p w:rsidR="00433B5D" w:rsidRPr="00200033" w:rsidRDefault="001C7024" w:rsidP="00276F53">
            <w:pPr>
              <w:jc w:val="center"/>
              <w:rPr>
                <w:b/>
                <w:color w:val="548DD4"/>
                <w:sz w:val="18"/>
                <w:szCs w:val="18"/>
              </w:rPr>
            </w:pPr>
            <w:r w:rsidRPr="00200033">
              <w:rPr>
                <w:b/>
                <w:color w:val="548DD4"/>
                <w:sz w:val="18"/>
                <w:szCs w:val="18"/>
              </w:rPr>
              <w:t>С</w:t>
            </w:r>
            <w:r w:rsidR="00433B5D" w:rsidRPr="00200033">
              <w:rPr>
                <w:b/>
                <w:color w:val="548DD4"/>
                <w:sz w:val="18"/>
                <w:szCs w:val="18"/>
              </w:rPr>
              <w:t>правочно:</w:t>
            </w:r>
          </w:p>
          <w:p w:rsidR="00002567" w:rsidRPr="00200033" w:rsidRDefault="00433B5D" w:rsidP="00BC4D0E">
            <w:pPr>
              <w:jc w:val="center"/>
              <w:rPr>
                <w:b/>
                <w:sz w:val="18"/>
                <w:szCs w:val="18"/>
              </w:rPr>
            </w:pPr>
            <w:r w:rsidRPr="00200033">
              <w:rPr>
                <w:b/>
                <w:sz w:val="18"/>
                <w:szCs w:val="18"/>
              </w:rPr>
              <w:t>перечень пра</w:t>
            </w:r>
            <w:r w:rsidR="009A7C5C">
              <w:rPr>
                <w:b/>
                <w:sz w:val="18"/>
                <w:szCs w:val="18"/>
              </w:rPr>
              <w:t>здничных и выходных дней на 2020 – 2021</w:t>
            </w:r>
            <w:r w:rsidRPr="00200033">
              <w:rPr>
                <w:b/>
                <w:sz w:val="18"/>
                <w:szCs w:val="18"/>
              </w:rPr>
              <w:t xml:space="preserve"> учебный год</w:t>
            </w:r>
          </w:p>
          <w:p w:rsidR="00433B5D" w:rsidRPr="00200033" w:rsidRDefault="00002567" w:rsidP="00497984">
            <w:pPr>
              <w:jc w:val="both"/>
              <w:rPr>
                <w:b/>
                <w:color w:val="215868"/>
                <w:sz w:val="18"/>
                <w:szCs w:val="18"/>
              </w:rPr>
            </w:pPr>
            <w:r w:rsidRPr="00200033">
              <w:rPr>
                <w:b/>
                <w:color w:val="215868"/>
                <w:sz w:val="18"/>
                <w:szCs w:val="18"/>
              </w:rPr>
              <w:t>2</w:t>
            </w:r>
            <w:r w:rsidR="009A7C5C">
              <w:rPr>
                <w:b/>
                <w:color w:val="215868"/>
                <w:sz w:val="18"/>
                <w:szCs w:val="18"/>
                <w:u w:val="single"/>
              </w:rPr>
              <w:t>020</w:t>
            </w:r>
            <w:r w:rsidR="00433B5D" w:rsidRPr="00200033">
              <w:rPr>
                <w:b/>
                <w:color w:val="215868"/>
                <w:sz w:val="18"/>
                <w:szCs w:val="18"/>
                <w:u w:val="single"/>
              </w:rPr>
              <w:t xml:space="preserve"> год</w:t>
            </w:r>
            <w:r w:rsidR="00433B5D" w:rsidRPr="00200033">
              <w:rPr>
                <w:b/>
                <w:color w:val="215868"/>
                <w:sz w:val="18"/>
                <w:szCs w:val="18"/>
              </w:rPr>
              <w:t>:</w:t>
            </w:r>
          </w:p>
          <w:p w:rsidR="00433B5D" w:rsidRPr="00200033" w:rsidRDefault="00433B5D" w:rsidP="00497984">
            <w:pPr>
              <w:jc w:val="both"/>
              <w:rPr>
                <w:b/>
                <w:color w:val="215868"/>
                <w:sz w:val="18"/>
                <w:szCs w:val="18"/>
              </w:rPr>
            </w:pPr>
            <w:r w:rsidRPr="00200033">
              <w:rPr>
                <w:b/>
                <w:color w:val="215868"/>
                <w:sz w:val="18"/>
                <w:szCs w:val="18"/>
              </w:rPr>
              <w:t xml:space="preserve">    - </w:t>
            </w:r>
            <w:r w:rsidR="001A42F9" w:rsidRPr="00200033">
              <w:rPr>
                <w:b/>
                <w:color w:val="215868"/>
                <w:sz w:val="18"/>
                <w:szCs w:val="18"/>
              </w:rPr>
              <w:t>1</w:t>
            </w:r>
            <w:r w:rsidRPr="00200033">
              <w:rPr>
                <w:b/>
                <w:color w:val="215868"/>
                <w:sz w:val="18"/>
                <w:szCs w:val="18"/>
              </w:rPr>
              <w:t xml:space="preserve"> сентября (</w:t>
            </w:r>
            <w:r w:rsidR="00AC115E">
              <w:rPr>
                <w:b/>
                <w:color w:val="215868"/>
                <w:sz w:val="18"/>
                <w:szCs w:val="18"/>
              </w:rPr>
              <w:t>вт</w:t>
            </w:r>
            <w:r w:rsidRPr="00200033">
              <w:rPr>
                <w:b/>
                <w:color w:val="215868"/>
                <w:sz w:val="18"/>
                <w:szCs w:val="18"/>
              </w:rPr>
              <w:t>.)– День знаний;</w:t>
            </w:r>
          </w:p>
          <w:p w:rsidR="00C778BA" w:rsidRDefault="00433B5D" w:rsidP="00497984">
            <w:pPr>
              <w:jc w:val="both"/>
              <w:rPr>
                <w:b/>
                <w:color w:val="215868"/>
                <w:sz w:val="18"/>
                <w:szCs w:val="18"/>
              </w:rPr>
            </w:pPr>
            <w:r w:rsidRPr="00200033">
              <w:rPr>
                <w:b/>
                <w:color w:val="215868"/>
                <w:sz w:val="18"/>
                <w:szCs w:val="18"/>
              </w:rPr>
              <w:t xml:space="preserve">    - 4 ноября (</w:t>
            </w:r>
            <w:r w:rsidR="003526D2">
              <w:rPr>
                <w:b/>
                <w:color w:val="215868"/>
                <w:sz w:val="18"/>
                <w:szCs w:val="18"/>
              </w:rPr>
              <w:t>ср</w:t>
            </w:r>
            <w:r w:rsidRPr="00200033">
              <w:rPr>
                <w:b/>
                <w:color w:val="215868"/>
                <w:sz w:val="18"/>
                <w:szCs w:val="18"/>
              </w:rPr>
              <w:t>.) – праздничный</w:t>
            </w:r>
            <w:r w:rsidR="00BC4D0E">
              <w:rPr>
                <w:b/>
                <w:color w:val="215868"/>
                <w:sz w:val="18"/>
                <w:szCs w:val="18"/>
              </w:rPr>
              <w:t xml:space="preserve"> день (День народного единства).</w:t>
            </w:r>
          </w:p>
          <w:p w:rsidR="00433B5D" w:rsidRPr="00C778BA" w:rsidRDefault="00433B5D" w:rsidP="00497984">
            <w:pPr>
              <w:jc w:val="both"/>
              <w:rPr>
                <w:b/>
                <w:color w:val="215868"/>
                <w:sz w:val="18"/>
                <w:szCs w:val="18"/>
              </w:rPr>
            </w:pPr>
            <w:r w:rsidRPr="00200033">
              <w:rPr>
                <w:b/>
                <w:color w:val="215868"/>
                <w:sz w:val="18"/>
                <w:szCs w:val="18"/>
              </w:rPr>
              <w:t xml:space="preserve"> </w:t>
            </w:r>
            <w:r w:rsidR="003526D2">
              <w:rPr>
                <w:b/>
                <w:color w:val="C00000"/>
                <w:sz w:val="18"/>
                <w:szCs w:val="18"/>
                <w:u w:val="single"/>
              </w:rPr>
              <w:t>20</w:t>
            </w:r>
            <w:r w:rsidR="00C778BA">
              <w:rPr>
                <w:b/>
                <w:color w:val="C00000"/>
                <w:sz w:val="18"/>
                <w:szCs w:val="18"/>
                <w:u w:val="single"/>
              </w:rPr>
              <w:t>21</w:t>
            </w:r>
            <w:r w:rsidRPr="00200033">
              <w:rPr>
                <w:b/>
                <w:color w:val="C00000"/>
                <w:sz w:val="18"/>
                <w:szCs w:val="18"/>
                <w:u w:val="single"/>
              </w:rPr>
              <w:t xml:space="preserve"> год</w:t>
            </w:r>
            <w:r w:rsidRPr="00200033">
              <w:rPr>
                <w:b/>
                <w:color w:val="C00000"/>
                <w:sz w:val="18"/>
                <w:szCs w:val="18"/>
              </w:rPr>
              <w:t xml:space="preserve">: </w:t>
            </w:r>
          </w:p>
          <w:p w:rsidR="00433B5D" w:rsidRPr="00200033" w:rsidRDefault="008F11C9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 w:rsidRPr="00200033">
              <w:rPr>
                <w:b/>
                <w:color w:val="C00000"/>
                <w:sz w:val="18"/>
                <w:szCs w:val="18"/>
              </w:rPr>
              <w:t xml:space="preserve">   -</w:t>
            </w:r>
            <w:r w:rsidR="00BF7BF9">
              <w:rPr>
                <w:b/>
                <w:color w:val="C00000"/>
                <w:sz w:val="18"/>
                <w:szCs w:val="18"/>
              </w:rPr>
              <w:t>1–1</w:t>
            </w:r>
            <w:r w:rsidR="00D438AA">
              <w:rPr>
                <w:b/>
                <w:color w:val="C00000"/>
                <w:sz w:val="18"/>
                <w:szCs w:val="18"/>
              </w:rPr>
              <w:t xml:space="preserve">0 января </w:t>
            </w:r>
            <w:r w:rsidRPr="00200033">
              <w:rPr>
                <w:b/>
                <w:color w:val="C00000"/>
                <w:sz w:val="18"/>
                <w:szCs w:val="18"/>
              </w:rPr>
              <w:t>-</w:t>
            </w:r>
            <w:r w:rsidR="00D438AA">
              <w:rPr>
                <w:b/>
                <w:color w:val="C00000"/>
                <w:sz w:val="18"/>
                <w:szCs w:val="18"/>
              </w:rPr>
              <w:t xml:space="preserve"> </w:t>
            </w:r>
            <w:r w:rsidRPr="00200033">
              <w:rPr>
                <w:b/>
                <w:color w:val="C00000"/>
                <w:sz w:val="18"/>
                <w:szCs w:val="18"/>
              </w:rPr>
              <w:t>праздничные дни (Новогодние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 xml:space="preserve"> </w:t>
            </w:r>
            <w:r w:rsidR="00C778BA">
              <w:rPr>
                <w:b/>
                <w:color w:val="C00000"/>
                <w:sz w:val="18"/>
                <w:szCs w:val="18"/>
              </w:rPr>
              <w:t>к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аникулы);</w:t>
            </w:r>
          </w:p>
          <w:p w:rsidR="00433B5D" w:rsidRPr="00200033" w:rsidRDefault="00D438AA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 xml:space="preserve">    - 7 января (чт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.) - праздничный день (Рождество Христово)</w:t>
            </w:r>
            <w:r w:rsidR="00BC4D0E">
              <w:rPr>
                <w:b/>
                <w:color w:val="C00000"/>
                <w:sz w:val="18"/>
                <w:szCs w:val="18"/>
              </w:rPr>
              <w:t>;</w:t>
            </w:r>
          </w:p>
          <w:p w:rsidR="00433B5D" w:rsidRPr="00200033" w:rsidRDefault="00D438AA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 xml:space="preserve">   - 23 февраля (вт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.) – праздничный день (День защитника Отечества);</w:t>
            </w:r>
          </w:p>
          <w:p w:rsidR="00433B5D" w:rsidRPr="00200033" w:rsidRDefault="00D438AA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 xml:space="preserve">   - 8 марта (вт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.) – праздничный день (Международный женский день);</w:t>
            </w:r>
          </w:p>
          <w:p w:rsidR="00433B5D" w:rsidRPr="00200033" w:rsidRDefault="00D438AA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 xml:space="preserve">   - 1 мая (вс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.) – праздничный день (Праздник Весны и Труда);</w:t>
            </w:r>
          </w:p>
          <w:p w:rsidR="00433B5D" w:rsidRPr="00200033" w:rsidRDefault="00D438AA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 xml:space="preserve">   - 9 мая (пн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.) – праздничный день (День Победы);</w:t>
            </w:r>
          </w:p>
          <w:p w:rsidR="00433B5D" w:rsidRPr="00200033" w:rsidRDefault="008F11C9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 w:rsidRPr="00200033">
              <w:rPr>
                <w:b/>
                <w:color w:val="C00000"/>
                <w:sz w:val="18"/>
                <w:szCs w:val="18"/>
              </w:rPr>
              <w:t xml:space="preserve">   - 12 июня (</w:t>
            </w:r>
            <w:r w:rsidR="00D438AA">
              <w:rPr>
                <w:b/>
                <w:color w:val="C00000"/>
                <w:sz w:val="18"/>
                <w:szCs w:val="18"/>
              </w:rPr>
              <w:t>вс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.) – праздничный день (День России).</w:t>
            </w:r>
          </w:p>
          <w:p w:rsidR="00497984" w:rsidRPr="00200033" w:rsidRDefault="0071182B" w:rsidP="00497984">
            <w:pPr>
              <w:jc w:val="both"/>
              <w:rPr>
                <w:sz w:val="18"/>
                <w:szCs w:val="18"/>
              </w:rPr>
            </w:pPr>
            <w:r w:rsidRPr="00200033">
              <w:rPr>
                <w:b/>
                <w:color w:val="C00000"/>
                <w:sz w:val="18"/>
                <w:szCs w:val="18"/>
              </w:rPr>
              <w:t xml:space="preserve">   </w:t>
            </w:r>
          </w:p>
        </w:tc>
        <w:tc>
          <w:tcPr>
            <w:tcW w:w="7154" w:type="dxa"/>
            <w:gridSpan w:val="5"/>
            <w:shd w:val="clear" w:color="auto" w:fill="FFFFFF" w:themeFill="background1"/>
          </w:tcPr>
          <w:p w:rsidR="00433B5D" w:rsidRPr="00965389" w:rsidRDefault="00433B5D" w:rsidP="00BC4D0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65389">
              <w:rPr>
                <w:b/>
                <w:color w:val="FF0000"/>
                <w:sz w:val="18"/>
                <w:szCs w:val="18"/>
              </w:rPr>
              <w:t xml:space="preserve">красный цвет чисел – </w:t>
            </w:r>
            <w:r w:rsidR="00AD5205" w:rsidRPr="00965389">
              <w:rPr>
                <w:b/>
                <w:color w:val="FF0000"/>
                <w:sz w:val="18"/>
                <w:szCs w:val="18"/>
              </w:rPr>
              <w:t xml:space="preserve">суббота, </w:t>
            </w:r>
            <w:r w:rsidRPr="00965389">
              <w:rPr>
                <w:b/>
                <w:color w:val="FF0000"/>
                <w:sz w:val="18"/>
                <w:szCs w:val="18"/>
              </w:rPr>
              <w:t>воскресенья и праздники;</w:t>
            </w:r>
          </w:p>
          <w:p w:rsidR="009849F4" w:rsidRPr="00965389" w:rsidRDefault="00090028" w:rsidP="00AD5205">
            <w:pPr>
              <w:rPr>
                <w:b/>
                <w:sz w:val="18"/>
                <w:szCs w:val="18"/>
              </w:rPr>
            </w:pPr>
            <w:r w:rsidRPr="00965389">
              <w:rPr>
                <w:b/>
                <w:sz w:val="18"/>
                <w:szCs w:val="18"/>
              </w:rPr>
              <w:t>1</w:t>
            </w:r>
            <w:r w:rsidR="009849F4" w:rsidRPr="00965389">
              <w:rPr>
                <w:b/>
                <w:sz w:val="18"/>
                <w:szCs w:val="18"/>
              </w:rPr>
              <w:t xml:space="preserve"> сентября – начало учебного года. Аттестационные периоды – </w:t>
            </w:r>
            <w:r w:rsidR="00137120" w:rsidRPr="00965389">
              <w:rPr>
                <w:b/>
                <w:sz w:val="18"/>
                <w:szCs w:val="18"/>
              </w:rPr>
              <w:t>четверти</w:t>
            </w:r>
            <w:r w:rsidR="009849F4" w:rsidRPr="00965389">
              <w:rPr>
                <w:b/>
                <w:sz w:val="18"/>
                <w:szCs w:val="18"/>
              </w:rPr>
              <w:t>.</w:t>
            </w:r>
          </w:p>
          <w:p w:rsidR="00D20AB7" w:rsidRPr="00965389" w:rsidRDefault="00FA1F42" w:rsidP="00FA1F42">
            <w:pPr>
              <w:rPr>
                <w:b/>
                <w:color w:val="FF0000"/>
                <w:sz w:val="18"/>
                <w:szCs w:val="18"/>
              </w:rPr>
            </w:pPr>
            <w:r w:rsidRPr="00965389">
              <w:rPr>
                <w:b/>
                <w:sz w:val="18"/>
                <w:szCs w:val="18"/>
              </w:rPr>
              <w:t xml:space="preserve">                  </w:t>
            </w:r>
            <w:r w:rsidR="00D20AB7" w:rsidRPr="00965389">
              <w:rPr>
                <w:b/>
                <w:color w:val="FF0000"/>
                <w:sz w:val="18"/>
                <w:szCs w:val="18"/>
              </w:rPr>
              <w:t>каникулы:</w:t>
            </w:r>
          </w:p>
          <w:p w:rsidR="00433B5D" w:rsidRPr="00965389" w:rsidRDefault="00F54834" w:rsidP="00965389">
            <w:pPr>
              <w:jc w:val="both"/>
              <w:rPr>
                <w:b/>
                <w:sz w:val="18"/>
                <w:szCs w:val="18"/>
              </w:rPr>
            </w:pP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осенние – 31</w:t>
            </w:r>
            <w:r w:rsidR="00D20AB7" w:rsidRPr="00965389">
              <w:rPr>
                <w:b/>
                <w:sz w:val="18"/>
                <w:szCs w:val="18"/>
                <w:shd w:val="clear" w:color="auto" w:fill="FFFFFF" w:themeFill="background1"/>
              </w:rPr>
              <w:t>.1</w:t>
            </w: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0</w:t>
            </w:r>
            <w:r w:rsidR="009A7C5C" w:rsidRPr="00965389">
              <w:rPr>
                <w:b/>
                <w:sz w:val="18"/>
                <w:szCs w:val="18"/>
                <w:shd w:val="clear" w:color="auto" w:fill="FFFFFF" w:themeFill="background1"/>
              </w:rPr>
              <w:t>.2020</w:t>
            </w:r>
            <w:r w:rsidR="0063279B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– 0</w:t>
            </w: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8</w:t>
            </w:r>
            <w:r w:rsidR="00D20AB7" w:rsidRPr="00965389">
              <w:rPr>
                <w:b/>
                <w:sz w:val="18"/>
                <w:szCs w:val="18"/>
                <w:shd w:val="clear" w:color="auto" w:fill="FFFFFF" w:themeFill="background1"/>
              </w:rPr>
              <w:t>.11</w:t>
            </w:r>
            <w:r w:rsidR="009A7C5C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.2020 </w:t>
            </w: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(9</w:t>
            </w:r>
            <w:r w:rsidR="00316AEC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календарных дней)</w:t>
            </w:r>
            <w:r w:rsidR="00D20AB7" w:rsidRPr="00965389">
              <w:rPr>
                <w:b/>
                <w:sz w:val="18"/>
                <w:szCs w:val="18"/>
              </w:rPr>
              <w:t>;</w:t>
            </w:r>
          </w:p>
          <w:p w:rsidR="00D20AB7" w:rsidRPr="00965389" w:rsidRDefault="009A7C5C" w:rsidP="00965389">
            <w:pPr>
              <w:jc w:val="both"/>
              <w:rPr>
                <w:b/>
                <w:sz w:val="18"/>
                <w:szCs w:val="18"/>
              </w:rPr>
            </w:pP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зимние – 28</w:t>
            </w:r>
            <w:r w:rsidR="00D20AB7" w:rsidRPr="00965389">
              <w:rPr>
                <w:b/>
                <w:sz w:val="18"/>
                <w:szCs w:val="18"/>
                <w:shd w:val="clear" w:color="auto" w:fill="FFFFFF" w:themeFill="background1"/>
              </w:rPr>
              <w:t>.12</w:t>
            </w: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.2020</w:t>
            </w:r>
            <w:r w:rsidR="00D20AB7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– </w:t>
            </w:r>
            <w:r w:rsidR="0063279B" w:rsidRPr="00965389">
              <w:rPr>
                <w:b/>
                <w:sz w:val="18"/>
                <w:szCs w:val="18"/>
                <w:shd w:val="clear" w:color="auto" w:fill="FFFFFF" w:themeFill="background1"/>
              </w:rPr>
              <w:t>1</w:t>
            </w: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0</w:t>
            </w:r>
            <w:r w:rsidR="00D20AB7" w:rsidRPr="00965389">
              <w:rPr>
                <w:b/>
                <w:sz w:val="18"/>
                <w:szCs w:val="18"/>
                <w:shd w:val="clear" w:color="auto" w:fill="FFFFFF" w:themeFill="background1"/>
              </w:rPr>
              <w:t>.01</w:t>
            </w: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.2021</w:t>
            </w:r>
            <w:r w:rsidR="00316AEC" w:rsidRPr="00965389">
              <w:rPr>
                <w:b/>
                <w:sz w:val="18"/>
                <w:szCs w:val="18"/>
                <w:shd w:val="clear" w:color="auto" w:fill="FFFFFF" w:themeFill="background1"/>
              </w:rPr>
              <w:t>(1</w:t>
            </w:r>
            <w:r w:rsidR="00E60974" w:rsidRPr="00965389">
              <w:rPr>
                <w:b/>
                <w:sz w:val="18"/>
                <w:szCs w:val="18"/>
                <w:shd w:val="clear" w:color="auto" w:fill="FFFFFF" w:themeFill="background1"/>
              </w:rPr>
              <w:t>4</w:t>
            </w:r>
            <w:r w:rsidR="00316AEC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календарных дн</w:t>
            </w:r>
            <w:r w:rsidR="00E60974" w:rsidRPr="00965389">
              <w:rPr>
                <w:b/>
                <w:sz w:val="18"/>
                <w:szCs w:val="18"/>
                <w:shd w:val="clear" w:color="auto" w:fill="FFFFFF" w:themeFill="background1"/>
              </w:rPr>
              <w:t>ей)</w:t>
            </w:r>
            <w:r w:rsidR="00D20AB7" w:rsidRPr="00965389">
              <w:rPr>
                <w:b/>
                <w:sz w:val="18"/>
                <w:szCs w:val="18"/>
              </w:rPr>
              <w:t>;</w:t>
            </w:r>
          </w:p>
          <w:p w:rsidR="00D20AB7" w:rsidRPr="00965389" w:rsidRDefault="00D20AB7" w:rsidP="00965389">
            <w:pPr>
              <w:jc w:val="both"/>
              <w:rPr>
                <w:b/>
                <w:sz w:val="18"/>
                <w:szCs w:val="18"/>
              </w:rPr>
            </w:pP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для 1-х классов дополнительно – </w:t>
            </w:r>
            <w:r w:rsidR="00F54834" w:rsidRPr="00965389">
              <w:rPr>
                <w:b/>
                <w:sz w:val="18"/>
                <w:szCs w:val="18"/>
                <w:shd w:val="clear" w:color="auto" w:fill="FFFFFF" w:themeFill="background1"/>
              </w:rPr>
              <w:t>15</w:t>
            </w: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.02</w:t>
            </w:r>
            <w:r w:rsidR="009A7C5C" w:rsidRPr="00965389">
              <w:rPr>
                <w:b/>
                <w:sz w:val="18"/>
                <w:szCs w:val="18"/>
                <w:shd w:val="clear" w:color="auto" w:fill="FFFFFF" w:themeFill="background1"/>
              </w:rPr>
              <w:t>.2021</w:t>
            </w:r>
            <w:r w:rsidR="00FA1F42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63279B" w:rsidRPr="00965389">
              <w:rPr>
                <w:b/>
                <w:sz w:val="18"/>
                <w:szCs w:val="18"/>
                <w:shd w:val="clear" w:color="auto" w:fill="FFFFFF" w:themeFill="background1"/>
              </w:rPr>
              <w:t>– 2</w:t>
            </w:r>
            <w:r w:rsidR="00F54834" w:rsidRPr="00965389">
              <w:rPr>
                <w:b/>
                <w:sz w:val="18"/>
                <w:szCs w:val="18"/>
                <w:shd w:val="clear" w:color="auto" w:fill="FFFFFF" w:themeFill="background1"/>
              </w:rPr>
              <w:t>1</w:t>
            </w: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.02</w:t>
            </w:r>
            <w:r w:rsidR="009A7C5C" w:rsidRPr="00965389">
              <w:rPr>
                <w:b/>
                <w:sz w:val="18"/>
                <w:szCs w:val="18"/>
                <w:shd w:val="clear" w:color="auto" w:fill="FFFFFF" w:themeFill="background1"/>
              </w:rPr>
              <w:t>.2021</w:t>
            </w:r>
            <w:r w:rsidR="00090028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63279B" w:rsidRPr="00965389">
              <w:rPr>
                <w:b/>
                <w:sz w:val="18"/>
                <w:szCs w:val="18"/>
                <w:shd w:val="clear" w:color="auto" w:fill="FFFFFF" w:themeFill="background1"/>
              </w:rPr>
              <w:t>(</w:t>
            </w:r>
            <w:r w:rsidR="00316AEC" w:rsidRPr="00965389">
              <w:rPr>
                <w:b/>
                <w:sz w:val="18"/>
                <w:szCs w:val="18"/>
                <w:shd w:val="clear" w:color="auto" w:fill="FFFFFF" w:themeFill="background1"/>
              </w:rPr>
              <w:t>7 календарных дней)</w:t>
            </w:r>
            <w:r w:rsidRPr="00965389">
              <w:rPr>
                <w:b/>
                <w:sz w:val="18"/>
                <w:szCs w:val="18"/>
              </w:rPr>
              <w:t>;</w:t>
            </w:r>
          </w:p>
          <w:p w:rsidR="00D20AB7" w:rsidRPr="00965389" w:rsidRDefault="009A7C5C" w:rsidP="00965389">
            <w:pPr>
              <w:jc w:val="both"/>
              <w:rPr>
                <w:b/>
                <w:sz w:val="18"/>
                <w:szCs w:val="18"/>
              </w:rPr>
            </w:pP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весенние – 22</w:t>
            </w:r>
            <w:r w:rsidR="00C778BA" w:rsidRPr="00965389">
              <w:rPr>
                <w:b/>
                <w:sz w:val="18"/>
                <w:szCs w:val="18"/>
                <w:shd w:val="clear" w:color="auto" w:fill="FFFFFF" w:themeFill="background1"/>
              </w:rPr>
              <w:t>.03.2021</w:t>
            </w:r>
            <w:r w:rsidR="00D20AB7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– </w:t>
            </w:r>
            <w:r w:rsidR="00C778BA" w:rsidRPr="00965389">
              <w:rPr>
                <w:b/>
                <w:sz w:val="18"/>
                <w:szCs w:val="18"/>
                <w:shd w:val="clear" w:color="auto" w:fill="FFFFFF" w:themeFill="background1"/>
              </w:rPr>
              <w:t>28.03.2021</w:t>
            </w:r>
            <w:r w:rsidR="00090028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E60974" w:rsidRPr="00965389">
              <w:rPr>
                <w:b/>
                <w:sz w:val="18"/>
                <w:szCs w:val="18"/>
                <w:shd w:val="clear" w:color="auto" w:fill="FFFFFF" w:themeFill="background1"/>
              </w:rPr>
              <w:t>(</w:t>
            </w:r>
            <w:r w:rsidR="00F54834" w:rsidRPr="00965389">
              <w:rPr>
                <w:b/>
                <w:sz w:val="18"/>
                <w:szCs w:val="18"/>
                <w:shd w:val="clear" w:color="auto" w:fill="FFFFFF" w:themeFill="background1"/>
              </w:rPr>
              <w:t>7</w:t>
            </w:r>
            <w:r w:rsidR="00316AEC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календарных дней)</w:t>
            </w:r>
            <w:r w:rsidR="00BC4D0E" w:rsidRPr="00965389">
              <w:rPr>
                <w:b/>
                <w:sz w:val="18"/>
                <w:szCs w:val="18"/>
              </w:rPr>
              <w:t>.</w:t>
            </w:r>
          </w:p>
          <w:p w:rsidR="00EF54E5" w:rsidRPr="00965389" w:rsidRDefault="003526D2" w:rsidP="00965389">
            <w:pPr>
              <w:jc w:val="both"/>
              <w:rPr>
                <w:b/>
                <w:sz w:val="18"/>
                <w:szCs w:val="18"/>
              </w:rPr>
            </w:pPr>
            <w:r w:rsidRPr="00965389">
              <w:rPr>
                <w:b/>
                <w:sz w:val="18"/>
                <w:szCs w:val="18"/>
              </w:rPr>
              <w:t>2</w:t>
            </w:r>
            <w:r w:rsidR="009A7C5C" w:rsidRPr="00965389">
              <w:rPr>
                <w:b/>
                <w:sz w:val="18"/>
                <w:szCs w:val="18"/>
              </w:rPr>
              <w:t>5</w:t>
            </w:r>
            <w:r w:rsidR="00EF54E5" w:rsidRPr="00965389">
              <w:rPr>
                <w:b/>
                <w:sz w:val="18"/>
                <w:szCs w:val="18"/>
              </w:rPr>
              <w:t xml:space="preserve"> мая окончание учебного года для 1</w:t>
            </w:r>
            <w:r w:rsidR="00792085" w:rsidRPr="00965389">
              <w:rPr>
                <w:b/>
                <w:sz w:val="18"/>
                <w:szCs w:val="18"/>
              </w:rPr>
              <w:t>-4</w:t>
            </w:r>
            <w:r w:rsidR="00E60974" w:rsidRPr="00965389">
              <w:rPr>
                <w:b/>
                <w:sz w:val="18"/>
                <w:szCs w:val="18"/>
              </w:rPr>
              <w:t xml:space="preserve">, 9, 11 </w:t>
            </w:r>
            <w:r w:rsidR="00EF54E5" w:rsidRPr="00965389">
              <w:rPr>
                <w:b/>
                <w:sz w:val="18"/>
                <w:szCs w:val="18"/>
              </w:rPr>
              <w:t xml:space="preserve"> классов</w:t>
            </w:r>
            <w:r w:rsidR="00BC4D0E" w:rsidRPr="00965389">
              <w:rPr>
                <w:b/>
                <w:sz w:val="18"/>
                <w:szCs w:val="18"/>
              </w:rPr>
              <w:t>.</w:t>
            </w:r>
          </w:p>
          <w:p w:rsidR="00D353B1" w:rsidRPr="00965389" w:rsidRDefault="00137120" w:rsidP="00965389">
            <w:pPr>
              <w:jc w:val="both"/>
              <w:rPr>
                <w:b/>
                <w:sz w:val="18"/>
                <w:szCs w:val="18"/>
              </w:rPr>
            </w:pP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3</w:t>
            </w:r>
            <w:r w:rsidR="009A7C5C" w:rsidRPr="00965389">
              <w:rPr>
                <w:b/>
                <w:sz w:val="18"/>
                <w:szCs w:val="18"/>
                <w:shd w:val="clear" w:color="auto" w:fill="FFFFFF" w:themeFill="background1"/>
              </w:rPr>
              <w:t>1</w:t>
            </w:r>
            <w:r w:rsidR="00D353B1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мая</w:t>
            </w:r>
            <w:r w:rsidR="005820AD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– окончание учебного года для 5-</w:t>
            </w:r>
            <w:r w:rsidR="00D353B1" w:rsidRPr="00965389">
              <w:rPr>
                <w:b/>
                <w:sz w:val="18"/>
                <w:szCs w:val="18"/>
                <w:shd w:val="clear" w:color="auto" w:fill="FFFFFF" w:themeFill="background1"/>
              </w:rPr>
              <w:t>8</w:t>
            </w: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,</w:t>
            </w:r>
            <w:r w:rsidR="005F26A8" w:rsidRPr="00965389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Pr="00965389">
              <w:rPr>
                <w:b/>
                <w:sz w:val="18"/>
                <w:szCs w:val="18"/>
                <w:shd w:val="clear" w:color="auto" w:fill="FFFFFF" w:themeFill="background1"/>
              </w:rPr>
              <w:t>10 классов</w:t>
            </w:r>
            <w:r w:rsidR="00BC4D0E" w:rsidRPr="00965389">
              <w:rPr>
                <w:b/>
                <w:sz w:val="18"/>
                <w:szCs w:val="18"/>
              </w:rPr>
              <w:t>.</w:t>
            </w:r>
          </w:p>
          <w:p w:rsidR="00137120" w:rsidRPr="00965389" w:rsidRDefault="00C42EFD" w:rsidP="00965389">
            <w:pPr>
              <w:rPr>
                <w:b/>
                <w:i/>
                <w:color w:val="E36C0A" w:themeColor="accent6" w:themeShade="BF"/>
                <w:sz w:val="18"/>
                <w:szCs w:val="18"/>
              </w:rPr>
            </w:pPr>
            <w:r w:rsidRPr="00965389">
              <w:rPr>
                <w:sz w:val="18"/>
                <w:szCs w:val="18"/>
              </w:rPr>
              <w:t xml:space="preserve"> </w:t>
            </w:r>
            <w:r w:rsidR="003F0CD3">
              <w:rPr>
                <w:b/>
                <w:i/>
                <w:color w:val="E36C0A" w:themeColor="accent6" w:themeShade="BF"/>
                <w:sz w:val="18"/>
                <w:szCs w:val="18"/>
              </w:rPr>
              <w:t>1 классы – 161 учебный</w:t>
            </w:r>
            <w:r w:rsidR="00EB172F" w:rsidRPr="00965389">
              <w:rPr>
                <w:b/>
                <w:i/>
                <w:color w:val="E36C0A" w:themeColor="accent6" w:themeShade="BF"/>
                <w:sz w:val="18"/>
                <w:szCs w:val="18"/>
              </w:rPr>
              <w:t xml:space="preserve"> д</w:t>
            </w:r>
            <w:r w:rsidR="003F0CD3">
              <w:rPr>
                <w:b/>
                <w:i/>
                <w:color w:val="E36C0A" w:themeColor="accent6" w:themeShade="BF"/>
                <w:sz w:val="18"/>
                <w:szCs w:val="18"/>
              </w:rPr>
              <w:t>ень</w:t>
            </w:r>
            <w:r w:rsidR="00EB172F" w:rsidRPr="00965389">
              <w:rPr>
                <w:b/>
                <w:i/>
                <w:color w:val="E36C0A" w:themeColor="accent6" w:themeShade="BF"/>
                <w:sz w:val="18"/>
                <w:szCs w:val="18"/>
              </w:rPr>
              <w:t xml:space="preserve"> (33 учебные недели)</w:t>
            </w:r>
          </w:p>
          <w:p w:rsidR="00EB172F" w:rsidRPr="00965389" w:rsidRDefault="00F55B66" w:rsidP="00965389">
            <w:pPr>
              <w:rPr>
                <w:b/>
                <w:i/>
                <w:color w:val="0070C0"/>
                <w:sz w:val="18"/>
                <w:szCs w:val="18"/>
              </w:rPr>
            </w:pPr>
            <w:r w:rsidRPr="00965389">
              <w:rPr>
                <w:b/>
                <w:i/>
                <w:color w:val="0070C0"/>
                <w:sz w:val="18"/>
                <w:szCs w:val="18"/>
              </w:rPr>
              <w:t>5</w:t>
            </w:r>
            <w:r w:rsidR="003F0CD3">
              <w:rPr>
                <w:b/>
                <w:i/>
                <w:color w:val="0070C0"/>
                <w:sz w:val="18"/>
                <w:szCs w:val="18"/>
              </w:rPr>
              <w:t>-8,10 классы – 170</w:t>
            </w:r>
            <w:r w:rsidR="00EB172F" w:rsidRPr="00965389">
              <w:rPr>
                <w:b/>
                <w:i/>
                <w:color w:val="0070C0"/>
                <w:sz w:val="18"/>
                <w:szCs w:val="18"/>
              </w:rPr>
              <w:t xml:space="preserve"> учебных дн</w:t>
            </w:r>
            <w:r w:rsidR="0045361D" w:rsidRPr="00965389">
              <w:rPr>
                <w:b/>
                <w:i/>
                <w:color w:val="0070C0"/>
                <w:sz w:val="18"/>
                <w:szCs w:val="18"/>
              </w:rPr>
              <w:t>ей</w:t>
            </w:r>
            <w:r w:rsidR="00EB172F" w:rsidRPr="00965389">
              <w:rPr>
                <w:b/>
                <w:i/>
                <w:color w:val="0070C0"/>
                <w:sz w:val="18"/>
                <w:szCs w:val="18"/>
              </w:rPr>
              <w:t xml:space="preserve"> (35 учебных недель)</w:t>
            </w:r>
          </w:p>
          <w:p w:rsidR="00EB172F" w:rsidRPr="00965389" w:rsidRDefault="00F55B66" w:rsidP="00965389">
            <w:pPr>
              <w:rPr>
                <w:b/>
                <w:i/>
                <w:color w:val="00B050"/>
                <w:sz w:val="18"/>
                <w:szCs w:val="18"/>
              </w:rPr>
            </w:pPr>
            <w:r w:rsidRPr="00965389">
              <w:rPr>
                <w:b/>
                <w:i/>
                <w:color w:val="00B050"/>
                <w:sz w:val="18"/>
                <w:szCs w:val="18"/>
              </w:rPr>
              <w:t>2-4,</w:t>
            </w:r>
            <w:r w:rsidR="003F0CD3">
              <w:rPr>
                <w:b/>
                <w:i/>
                <w:color w:val="00B050"/>
                <w:sz w:val="18"/>
                <w:szCs w:val="18"/>
              </w:rPr>
              <w:t xml:space="preserve">9, 11 классы – </w:t>
            </w:r>
            <w:proofErr w:type="gramStart"/>
            <w:r w:rsidR="003F0CD3">
              <w:rPr>
                <w:b/>
                <w:i/>
                <w:color w:val="00B050"/>
                <w:sz w:val="18"/>
                <w:szCs w:val="18"/>
              </w:rPr>
              <w:t xml:space="preserve">166 </w:t>
            </w:r>
            <w:r w:rsidR="00EB172F" w:rsidRPr="00965389">
              <w:rPr>
                <w:b/>
                <w:i/>
                <w:color w:val="00B050"/>
                <w:sz w:val="18"/>
                <w:szCs w:val="18"/>
              </w:rPr>
              <w:t xml:space="preserve"> учебных</w:t>
            </w:r>
            <w:proofErr w:type="gramEnd"/>
            <w:r w:rsidR="00EB172F" w:rsidRPr="00965389">
              <w:rPr>
                <w:b/>
                <w:i/>
                <w:color w:val="00B050"/>
                <w:sz w:val="18"/>
                <w:szCs w:val="18"/>
              </w:rPr>
              <w:t xml:space="preserve"> дня (34 учебные недели)</w:t>
            </w:r>
          </w:p>
          <w:p w:rsidR="001D5293" w:rsidRDefault="00DD184D" w:rsidP="00965389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Выходные дни –23.02.2021, 08.03.2021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,  03</w:t>
            </w:r>
            <w:r w:rsidR="001D5293">
              <w:rPr>
                <w:b/>
                <w:color w:val="FF0000"/>
                <w:sz w:val="18"/>
                <w:szCs w:val="18"/>
              </w:rPr>
              <w:t>.05.2021</w:t>
            </w:r>
            <w:proofErr w:type="gramEnd"/>
            <w:r w:rsidR="00EB172F" w:rsidRPr="00965389">
              <w:rPr>
                <w:b/>
                <w:color w:val="FF0000"/>
                <w:sz w:val="18"/>
                <w:szCs w:val="18"/>
              </w:rPr>
              <w:t xml:space="preserve">, </w:t>
            </w:r>
            <w:r w:rsidR="001D5293">
              <w:rPr>
                <w:b/>
                <w:color w:val="FF0000"/>
                <w:sz w:val="18"/>
                <w:szCs w:val="18"/>
              </w:rPr>
              <w:t>10.05.2016, 11</w:t>
            </w:r>
            <w:r w:rsidR="00227EC0" w:rsidRPr="00965389">
              <w:rPr>
                <w:b/>
                <w:color w:val="FF0000"/>
                <w:sz w:val="18"/>
                <w:szCs w:val="18"/>
              </w:rPr>
              <w:t>.05.2021</w:t>
            </w:r>
            <w:r w:rsidR="00164CF2" w:rsidRPr="00965389">
              <w:rPr>
                <w:b/>
                <w:color w:val="FF0000"/>
                <w:sz w:val="18"/>
                <w:szCs w:val="18"/>
              </w:rPr>
              <w:t>.</w:t>
            </w:r>
          </w:p>
          <w:p w:rsidR="00C778BA" w:rsidRPr="00965389" w:rsidRDefault="00603F3F" w:rsidP="00E47C30">
            <w:pPr>
              <w:rPr>
                <w:b/>
                <w:color w:val="FF0000"/>
                <w:sz w:val="18"/>
                <w:szCs w:val="18"/>
              </w:rPr>
            </w:pPr>
            <w:r w:rsidRPr="00965389">
              <w:rPr>
                <w:b/>
                <w:color w:val="0D0D0D" w:themeColor="text1" w:themeTint="F2"/>
                <w:sz w:val="18"/>
                <w:szCs w:val="18"/>
              </w:rPr>
              <w:t xml:space="preserve">Сроки промежуточной </w:t>
            </w:r>
            <w:r w:rsidR="0045361D" w:rsidRPr="00965389">
              <w:rPr>
                <w:b/>
                <w:color w:val="0D0D0D" w:themeColor="text1" w:themeTint="F2"/>
                <w:sz w:val="18"/>
                <w:szCs w:val="18"/>
              </w:rPr>
              <w:t>аттестации с 1</w:t>
            </w:r>
            <w:r w:rsidR="00E47C30">
              <w:rPr>
                <w:b/>
                <w:color w:val="0D0D0D" w:themeColor="text1" w:themeTint="F2"/>
                <w:sz w:val="18"/>
                <w:szCs w:val="18"/>
              </w:rPr>
              <w:t>9</w:t>
            </w:r>
            <w:r w:rsidR="0045361D" w:rsidRPr="00965389">
              <w:rPr>
                <w:b/>
                <w:color w:val="0D0D0D" w:themeColor="text1" w:themeTint="F2"/>
                <w:sz w:val="18"/>
                <w:szCs w:val="18"/>
              </w:rPr>
              <w:t>.04.2021</w:t>
            </w:r>
            <w:r w:rsidR="00CE71F6" w:rsidRPr="00965389">
              <w:rPr>
                <w:b/>
                <w:color w:val="0D0D0D" w:themeColor="text1" w:themeTint="F2"/>
                <w:sz w:val="18"/>
                <w:szCs w:val="18"/>
              </w:rPr>
              <w:t>г. по 31</w:t>
            </w:r>
            <w:r w:rsidR="0045361D" w:rsidRPr="00965389">
              <w:rPr>
                <w:b/>
                <w:color w:val="0D0D0D" w:themeColor="text1" w:themeTint="F2"/>
                <w:sz w:val="18"/>
                <w:szCs w:val="18"/>
              </w:rPr>
              <w:t>.05.2021</w:t>
            </w:r>
            <w:r w:rsidRPr="00965389">
              <w:rPr>
                <w:b/>
                <w:color w:val="0D0D0D" w:themeColor="text1" w:themeTint="F2"/>
                <w:sz w:val="18"/>
                <w:szCs w:val="18"/>
              </w:rPr>
              <w:t xml:space="preserve"> г.</w:t>
            </w:r>
          </w:p>
        </w:tc>
      </w:tr>
    </w:tbl>
    <w:p w:rsidR="001C7024" w:rsidRPr="00C75A43" w:rsidRDefault="001C7024" w:rsidP="00EC09B7">
      <w:pPr>
        <w:shd w:val="clear" w:color="auto" w:fill="FFFFFF"/>
        <w:spacing w:before="100" w:beforeAutospacing="1" w:after="100" w:afterAutospacing="1"/>
        <w:jc w:val="both"/>
        <w:rPr>
          <w:sz w:val="20"/>
        </w:rPr>
      </w:pPr>
    </w:p>
    <w:sectPr w:rsidR="001C7024" w:rsidRPr="00C75A43" w:rsidSect="00E47C30">
      <w:pgSz w:w="16838" w:h="11906" w:orient="landscape"/>
      <w:pgMar w:top="284" w:right="1134" w:bottom="142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50AC"/>
    <w:multiLevelType w:val="hybridMultilevel"/>
    <w:tmpl w:val="1FE62132"/>
    <w:lvl w:ilvl="0" w:tplc="D2B03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0B0D"/>
    <w:multiLevelType w:val="multilevel"/>
    <w:tmpl w:val="3BE4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F5F63"/>
    <w:multiLevelType w:val="multilevel"/>
    <w:tmpl w:val="24E0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34FDF"/>
    <w:multiLevelType w:val="multilevel"/>
    <w:tmpl w:val="C23A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596A67"/>
    <w:multiLevelType w:val="multilevel"/>
    <w:tmpl w:val="5E3A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7924A6"/>
    <w:multiLevelType w:val="multilevel"/>
    <w:tmpl w:val="7664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C0A67"/>
    <w:multiLevelType w:val="multilevel"/>
    <w:tmpl w:val="935E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17DA5"/>
    <w:multiLevelType w:val="multilevel"/>
    <w:tmpl w:val="9382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1549B2"/>
    <w:multiLevelType w:val="multilevel"/>
    <w:tmpl w:val="C86E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B14182"/>
    <w:multiLevelType w:val="multilevel"/>
    <w:tmpl w:val="BD00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E4112B"/>
    <w:multiLevelType w:val="multilevel"/>
    <w:tmpl w:val="84C6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A8"/>
    <w:rsid w:val="00002567"/>
    <w:rsid w:val="000063ED"/>
    <w:rsid w:val="0002795E"/>
    <w:rsid w:val="00051B27"/>
    <w:rsid w:val="0007468D"/>
    <w:rsid w:val="00090028"/>
    <w:rsid w:val="000B25EA"/>
    <w:rsid w:val="000C4D77"/>
    <w:rsid w:val="000C59D7"/>
    <w:rsid w:val="000E3FE6"/>
    <w:rsid w:val="00102ADD"/>
    <w:rsid w:val="00110FEC"/>
    <w:rsid w:val="0011444B"/>
    <w:rsid w:val="00137120"/>
    <w:rsid w:val="00164CF2"/>
    <w:rsid w:val="001A42F9"/>
    <w:rsid w:val="001A7164"/>
    <w:rsid w:val="001B655E"/>
    <w:rsid w:val="001C40CC"/>
    <w:rsid w:val="001C7024"/>
    <w:rsid w:val="001D5293"/>
    <w:rsid w:val="00200033"/>
    <w:rsid w:val="00227EC0"/>
    <w:rsid w:val="00276F53"/>
    <w:rsid w:val="00282020"/>
    <w:rsid w:val="002A2AE8"/>
    <w:rsid w:val="002B68FA"/>
    <w:rsid w:val="002C62AE"/>
    <w:rsid w:val="002D09F9"/>
    <w:rsid w:val="00305A7F"/>
    <w:rsid w:val="00316AEC"/>
    <w:rsid w:val="003230DB"/>
    <w:rsid w:val="00330547"/>
    <w:rsid w:val="00345CAA"/>
    <w:rsid w:val="003526D2"/>
    <w:rsid w:val="003725F7"/>
    <w:rsid w:val="00396ABD"/>
    <w:rsid w:val="003A3A18"/>
    <w:rsid w:val="003B0FC4"/>
    <w:rsid w:val="003E3E69"/>
    <w:rsid w:val="003F0CD3"/>
    <w:rsid w:val="004200F3"/>
    <w:rsid w:val="00421937"/>
    <w:rsid w:val="00433B5D"/>
    <w:rsid w:val="0045361D"/>
    <w:rsid w:val="00463ACB"/>
    <w:rsid w:val="00465365"/>
    <w:rsid w:val="004855F0"/>
    <w:rsid w:val="00497984"/>
    <w:rsid w:val="004A7BE7"/>
    <w:rsid w:val="004B2A61"/>
    <w:rsid w:val="004F4BA1"/>
    <w:rsid w:val="005075ED"/>
    <w:rsid w:val="005276D8"/>
    <w:rsid w:val="00527B6A"/>
    <w:rsid w:val="005468A5"/>
    <w:rsid w:val="00571BD9"/>
    <w:rsid w:val="005820AD"/>
    <w:rsid w:val="0058414E"/>
    <w:rsid w:val="005953B8"/>
    <w:rsid w:val="005D1D93"/>
    <w:rsid w:val="005E7F1B"/>
    <w:rsid w:val="005F26A8"/>
    <w:rsid w:val="00603F3F"/>
    <w:rsid w:val="0063279B"/>
    <w:rsid w:val="0063370E"/>
    <w:rsid w:val="00635EF3"/>
    <w:rsid w:val="006773F0"/>
    <w:rsid w:val="006A6BEF"/>
    <w:rsid w:val="006D7D71"/>
    <w:rsid w:val="00700DA3"/>
    <w:rsid w:val="007012E7"/>
    <w:rsid w:val="0071182B"/>
    <w:rsid w:val="00716151"/>
    <w:rsid w:val="00726031"/>
    <w:rsid w:val="00735BA9"/>
    <w:rsid w:val="007563B9"/>
    <w:rsid w:val="007824C0"/>
    <w:rsid w:val="00792085"/>
    <w:rsid w:val="007A7CE1"/>
    <w:rsid w:val="007B7837"/>
    <w:rsid w:val="007F7B01"/>
    <w:rsid w:val="00837FD3"/>
    <w:rsid w:val="008501EA"/>
    <w:rsid w:val="008722B4"/>
    <w:rsid w:val="00887A98"/>
    <w:rsid w:val="008B6638"/>
    <w:rsid w:val="008B6B0A"/>
    <w:rsid w:val="008D7ED1"/>
    <w:rsid w:val="008F11C9"/>
    <w:rsid w:val="008F1FFC"/>
    <w:rsid w:val="00907F5F"/>
    <w:rsid w:val="00930C3B"/>
    <w:rsid w:val="00943BC3"/>
    <w:rsid w:val="00965389"/>
    <w:rsid w:val="009833A9"/>
    <w:rsid w:val="00983833"/>
    <w:rsid w:val="009849F4"/>
    <w:rsid w:val="009A7C5C"/>
    <w:rsid w:val="009B7BF6"/>
    <w:rsid w:val="009E12E0"/>
    <w:rsid w:val="009F48B5"/>
    <w:rsid w:val="00A15885"/>
    <w:rsid w:val="00A35BB4"/>
    <w:rsid w:val="00A546DA"/>
    <w:rsid w:val="00A623C0"/>
    <w:rsid w:val="00A76A2E"/>
    <w:rsid w:val="00AA5F90"/>
    <w:rsid w:val="00AB0EBF"/>
    <w:rsid w:val="00AC115E"/>
    <w:rsid w:val="00AD27B2"/>
    <w:rsid w:val="00AD5205"/>
    <w:rsid w:val="00AE7FCA"/>
    <w:rsid w:val="00B55E22"/>
    <w:rsid w:val="00B64CC1"/>
    <w:rsid w:val="00B653AA"/>
    <w:rsid w:val="00BA011A"/>
    <w:rsid w:val="00BC4D0E"/>
    <w:rsid w:val="00BD0612"/>
    <w:rsid w:val="00BE4D0F"/>
    <w:rsid w:val="00BF7BF9"/>
    <w:rsid w:val="00C20614"/>
    <w:rsid w:val="00C3532E"/>
    <w:rsid w:val="00C42EFD"/>
    <w:rsid w:val="00C50DD8"/>
    <w:rsid w:val="00C73DD9"/>
    <w:rsid w:val="00C75A43"/>
    <w:rsid w:val="00C7735B"/>
    <w:rsid w:val="00C778BA"/>
    <w:rsid w:val="00CA5D63"/>
    <w:rsid w:val="00CD6C0E"/>
    <w:rsid w:val="00CE71F6"/>
    <w:rsid w:val="00D20AB7"/>
    <w:rsid w:val="00D32E76"/>
    <w:rsid w:val="00D3480B"/>
    <w:rsid w:val="00D353B1"/>
    <w:rsid w:val="00D438AA"/>
    <w:rsid w:val="00D76005"/>
    <w:rsid w:val="00DC2F5B"/>
    <w:rsid w:val="00DD184D"/>
    <w:rsid w:val="00DF7092"/>
    <w:rsid w:val="00E17CEA"/>
    <w:rsid w:val="00E45C3E"/>
    <w:rsid w:val="00E47C30"/>
    <w:rsid w:val="00E60974"/>
    <w:rsid w:val="00E61F69"/>
    <w:rsid w:val="00E73C25"/>
    <w:rsid w:val="00EB172F"/>
    <w:rsid w:val="00EB5977"/>
    <w:rsid w:val="00EC05B5"/>
    <w:rsid w:val="00EC09B7"/>
    <w:rsid w:val="00EC4CAA"/>
    <w:rsid w:val="00EE05B4"/>
    <w:rsid w:val="00EF54E5"/>
    <w:rsid w:val="00EF79DA"/>
    <w:rsid w:val="00F07155"/>
    <w:rsid w:val="00F371A1"/>
    <w:rsid w:val="00F54834"/>
    <w:rsid w:val="00F54DCF"/>
    <w:rsid w:val="00F55B66"/>
    <w:rsid w:val="00F56CFE"/>
    <w:rsid w:val="00F77993"/>
    <w:rsid w:val="00F907CF"/>
    <w:rsid w:val="00F950A1"/>
    <w:rsid w:val="00FA1F42"/>
    <w:rsid w:val="00FA29A7"/>
    <w:rsid w:val="00FA489F"/>
    <w:rsid w:val="00FE29CE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E1C4B"/>
  <w15:docId w15:val="{E8C0C392-7650-4AEB-8427-E8A5E043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DD9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C7024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C2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F5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C7024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7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7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59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83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9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48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77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96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010155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05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850963">
                                                                  <w:marLeft w:val="0"/>
                                                                  <w:marRight w:val="0"/>
                                                                  <w:marTop w:val="975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0" w:color="BD631D"/>
                                                                    <w:left w:val="single" w:sz="6" w:space="11" w:color="BD631D"/>
                                                                    <w:bottom w:val="single" w:sz="6" w:space="0" w:color="BD631D"/>
                                                                    <w:right w:val="single" w:sz="6" w:space="11" w:color="BD631D"/>
                                                                  </w:divBdr>
                                                                  <w:divsChild>
                                                                    <w:div w:id="131209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330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BD631D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1076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475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136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8546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ektor.ZSH1\Desktop\&#1075;&#1086;&#1076;&#1086;&#1074;&#1086;&#1081;%20&#1082;&#1072;&#1083;&#1077;&#1085;&#1076;&#1072;&#1088;&#1085;&#1099;&#1081;%20&#1075;&#1088;&#1072;&#1092;&#1080;&#1082;%202013-201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E293B-8B81-48E2-9D9E-C4C40E23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годовой календарный график 2013-2014</Template>
  <TotalTime>498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ТАБЕЛЬ-КАЛЕНДАРЬ НА 2012/2013 УЧЕБНЫЙ ГОД</vt:lpstr>
    </vt:vector>
  </TitlesOfParts>
  <Company>mgus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ТАБЕЛЬ-КАЛЕНДАРЬ НА 2012/2013 УЧЕБНЫЙ ГОД</dc:title>
  <dc:creator>direktor</dc:creator>
  <cp:lastModifiedBy>home</cp:lastModifiedBy>
  <cp:revision>10</cp:revision>
  <cp:lastPrinted>2015-09-09T08:02:00Z</cp:lastPrinted>
  <dcterms:created xsi:type="dcterms:W3CDTF">2020-08-17T05:28:00Z</dcterms:created>
  <dcterms:modified xsi:type="dcterms:W3CDTF">2020-08-19T15:45:00Z</dcterms:modified>
</cp:coreProperties>
</file>