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266" w:type="dxa"/>
        <w:tblLook w:val="01E0" w:firstRow="1" w:lastRow="1" w:firstColumn="1" w:lastColumn="1" w:noHBand="0" w:noVBand="0"/>
      </w:tblPr>
      <w:tblGrid>
        <w:gridCol w:w="266"/>
      </w:tblGrid>
      <w:tr w:rsidR="001B548B" w14:paraId="454C39E3" w14:textId="77777777" w:rsidTr="00CA325C">
        <w:trPr>
          <w:trHeight w:val="390"/>
        </w:trPr>
        <w:tc>
          <w:tcPr>
            <w:tcW w:w="266" w:type="dxa"/>
            <w:shd w:val="clear" w:color="auto" w:fill="auto"/>
          </w:tcPr>
          <w:p w14:paraId="10C3DEEF" w14:textId="6E53BFBA" w:rsidR="001B548B" w:rsidRPr="00CA325C" w:rsidRDefault="001B548B" w:rsidP="00CA325C">
            <w:pPr>
              <w:spacing w:after="1" w:line="200" w:lineRule="atLeast"/>
              <w:rPr>
                <w:sz w:val="28"/>
                <w:szCs w:val="28"/>
              </w:rPr>
            </w:pPr>
          </w:p>
        </w:tc>
      </w:tr>
      <w:tr w:rsidR="00CA325C" w14:paraId="3E47A54A" w14:textId="77777777" w:rsidTr="00CA325C">
        <w:trPr>
          <w:trHeight w:val="390"/>
        </w:trPr>
        <w:tc>
          <w:tcPr>
            <w:tcW w:w="266" w:type="dxa"/>
            <w:shd w:val="clear" w:color="auto" w:fill="auto"/>
          </w:tcPr>
          <w:p w14:paraId="67D6D901" w14:textId="77777777" w:rsidR="00CA325C" w:rsidRDefault="00CA325C" w:rsidP="00CA325C">
            <w:pPr>
              <w:spacing w:after="1" w:line="200" w:lineRule="atLeast"/>
              <w:rPr>
                <w:sz w:val="28"/>
                <w:szCs w:val="28"/>
              </w:rPr>
            </w:pPr>
          </w:p>
          <w:p w14:paraId="56ACCD2A" w14:textId="77777777" w:rsidR="00CA325C" w:rsidRPr="00CA325C" w:rsidRDefault="00CA325C" w:rsidP="00CA325C">
            <w:pPr>
              <w:spacing w:after="1" w:line="200" w:lineRule="atLeast"/>
              <w:rPr>
                <w:sz w:val="28"/>
                <w:szCs w:val="28"/>
              </w:rPr>
            </w:pPr>
          </w:p>
        </w:tc>
      </w:tr>
    </w:tbl>
    <w:p w14:paraId="185582BF" w14:textId="30343D5E" w:rsidR="0038165C" w:rsidRPr="005752BF" w:rsidRDefault="00CA325C" w:rsidP="00C97BFF">
      <w:pPr>
        <w:spacing w:before="240"/>
        <w:jc w:val="center"/>
        <w:rPr>
          <w:b/>
          <w:caps/>
          <w:spacing w:val="40"/>
          <w:sz w:val="32"/>
          <w:szCs w:val="32"/>
        </w:rPr>
      </w:pPr>
      <w:r w:rsidRPr="00CA325C">
        <w:rPr>
          <w:b/>
          <w:caps/>
          <w:spacing w:val="40"/>
          <w:sz w:val="28"/>
          <w:szCs w:val="28"/>
        </w:rPr>
        <w:t>ГБОУ СО «Ачитская школа-интернат»</w:t>
      </w:r>
      <w:r>
        <w:rPr>
          <w:b/>
          <w:caps/>
          <w:spacing w:val="40"/>
          <w:sz w:val="32"/>
          <w:szCs w:val="32"/>
        </w:rPr>
        <w:br w:type="textWrapping" w:clear="all"/>
      </w:r>
      <w:r w:rsidR="00533186" w:rsidRPr="005752BF">
        <w:rPr>
          <w:b/>
          <w:caps/>
          <w:spacing w:val="40"/>
          <w:sz w:val="32"/>
          <w:szCs w:val="32"/>
        </w:rPr>
        <w:t>приказ</w:t>
      </w:r>
    </w:p>
    <w:tbl>
      <w:tblPr>
        <w:tblW w:w="9443" w:type="dxa"/>
        <w:tblLayout w:type="fixed"/>
        <w:tblLook w:val="01E0" w:firstRow="1" w:lastRow="1" w:firstColumn="1" w:lastColumn="1" w:noHBand="0" w:noVBand="0"/>
      </w:tblPr>
      <w:tblGrid>
        <w:gridCol w:w="1908"/>
        <w:gridCol w:w="6300"/>
        <w:gridCol w:w="1235"/>
      </w:tblGrid>
      <w:tr w:rsidR="005752BF" w:rsidRPr="00533186" w14:paraId="145C06D5" w14:textId="77777777" w:rsidTr="00CA325C">
        <w:trPr>
          <w:trHeight w:val="347"/>
        </w:trPr>
        <w:tc>
          <w:tcPr>
            <w:tcW w:w="1908" w:type="dxa"/>
            <w:shd w:val="clear" w:color="auto" w:fill="auto"/>
          </w:tcPr>
          <w:p w14:paraId="2385A597" w14:textId="699BA145" w:rsidR="0038165C" w:rsidRPr="00533186" w:rsidRDefault="00CA325C" w:rsidP="00CA325C">
            <w:pPr>
              <w:ind w:left="-105"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12.03.2024 года</w:t>
            </w:r>
          </w:p>
        </w:tc>
        <w:tc>
          <w:tcPr>
            <w:tcW w:w="6300" w:type="dxa"/>
            <w:shd w:val="clear" w:color="auto" w:fill="auto"/>
          </w:tcPr>
          <w:p w14:paraId="592E6147" w14:textId="77777777" w:rsidR="0038165C" w:rsidRPr="00533186" w:rsidRDefault="0038165C" w:rsidP="00533186">
            <w:pPr>
              <w:jc w:val="right"/>
              <w:rPr>
                <w:sz w:val="28"/>
                <w:szCs w:val="28"/>
              </w:rPr>
            </w:pPr>
            <w:r w:rsidRPr="00533186">
              <w:rPr>
                <w:sz w:val="28"/>
                <w:szCs w:val="28"/>
              </w:rPr>
              <w:t xml:space="preserve">№  </w:t>
            </w:r>
          </w:p>
        </w:tc>
        <w:tc>
          <w:tcPr>
            <w:tcW w:w="1235" w:type="dxa"/>
            <w:shd w:val="clear" w:color="auto" w:fill="auto"/>
          </w:tcPr>
          <w:p w14:paraId="6356CF4F" w14:textId="6EA1F1C1" w:rsidR="0038165C" w:rsidRPr="00533186" w:rsidRDefault="00CA325C" w:rsidP="00CA32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B7CD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-ОД</w:t>
            </w:r>
          </w:p>
        </w:tc>
      </w:tr>
    </w:tbl>
    <w:p w14:paraId="297ED9E5" w14:textId="5C2803CA" w:rsidR="0038165C" w:rsidRPr="00372ACB" w:rsidRDefault="00CA325C" w:rsidP="00BE3C09">
      <w:pPr>
        <w:spacing w:before="60"/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пгт</w:t>
      </w:r>
      <w:proofErr w:type="spellEnd"/>
      <w:r>
        <w:rPr>
          <w:sz w:val="26"/>
          <w:szCs w:val="26"/>
        </w:rPr>
        <w:t xml:space="preserve"> Ачит</w:t>
      </w:r>
    </w:p>
    <w:p w14:paraId="0279E8BB" w14:textId="77777777" w:rsidR="0038165C" w:rsidRPr="00E1243A" w:rsidRDefault="0038165C" w:rsidP="0038165C">
      <w:pPr>
        <w:rPr>
          <w:sz w:val="12"/>
          <w:szCs w:val="12"/>
        </w:rPr>
      </w:pPr>
    </w:p>
    <w:p w14:paraId="19E20CCD" w14:textId="77777777" w:rsidR="0038165C" w:rsidRPr="00220B2E" w:rsidRDefault="0038165C" w:rsidP="0038165C"/>
    <w:tbl>
      <w:tblPr>
        <w:tblW w:w="9568" w:type="dxa"/>
        <w:tblInd w:w="38" w:type="dxa"/>
        <w:tblLook w:val="01E0" w:firstRow="1" w:lastRow="1" w:firstColumn="1" w:lastColumn="1" w:noHBand="0" w:noVBand="0"/>
      </w:tblPr>
      <w:tblGrid>
        <w:gridCol w:w="9568"/>
      </w:tblGrid>
      <w:tr w:rsidR="0038165C" w:rsidRPr="00533186" w14:paraId="17F990F2" w14:textId="77777777" w:rsidTr="003E4874">
        <w:tc>
          <w:tcPr>
            <w:tcW w:w="9568" w:type="dxa"/>
            <w:shd w:val="clear" w:color="auto" w:fill="auto"/>
          </w:tcPr>
          <w:p w14:paraId="4EE82B9F" w14:textId="77777777" w:rsidR="00FB7CD8" w:rsidRDefault="00B91D7C" w:rsidP="00B91D7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bookmarkStart w:id="0" w:name="_Hlk170371689"/>
            <w:r w:rsidRPr="00B91D7C">
              <w:rPr>
                <w:b/>
              </w:rPr>
              <w:t xml:space="preserve">Об утверждении </w:t>
            </w:r>
            <w:proofErr w:type="gramStart"/>
            <w:r w:rsidRPr="00B91D7C">
              <w:rPr>
                <w:b/>
              </w:rPr>
              <w:t>Правил</w:t>
            </w:r>
            <w:proofErr w:type="gramEnd"/>
            <w:r w:rsidR="00FB7CD8">
              <w:rPr>
                <w:b/>
              </w:rPr>
              <w:t xml:space="preserve"> регламентирующих вопросы</w:t>
            </w:r>
            <w:r w:rsidRPr="00B91D7C">
              <w:rPr>
                <w:b/>
              </w:rPr>
              <w:t xml:space="preserve"> обмена </w:t>
            </w:r>
          </w:p>
          <w:p w14:paraId="177823B4" w14:textId="3BDE628E" w:rsidR="00B91D7C" w:rsidRDefault="00B91D7C" w:rsidP="00B91D7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91D7C">
              <w:rPr>
                <w:b/>
              </w:rPr>
              <w:t>деловыми подарками и знаками делового гостеприимства</w:t>
            </w:r>
          </w:p>
          <w:p w14:paraId="556995C0" w14:textId="14851E8C" w:rsidR="00FB7CD8" w:rsidRPr="00B91D7C" w:rsidRDefault="00FB7CD8" w:rsidP="00B91D7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в ГБОУ СО «</w:t>
            </w:r>
            <w:proofErr w:type="spellStart"/>
            <w:r>
              <w:rPr>
                <w:b/>
              </w:rPr>
              <w:t>Ачитская</w:t>
            </w:r>
            <w:proofErr w:type="spellEnd"/>
            <w:r>
              <w:rPr>
                <w:b/>
              </w:rPr>
              <w:t xml:space="preserve"> школа-интернат»</w:t>
            </w:r>
          </w:p>
          <w:bookmarkEnd w:id="0"/>
          <w:p w14:paraId="76FE61C4" w14:textId="77777777" w:rsidR="00E24B29" w:rsidRPr="005752BF" w:rsidRDefault="00E24B29" w:rsidP="00B91D7C">
            <w:pPr>
              <w:suppressAutoHyphens/>
              <w:rPr>
                <w:b/>
                <w:sz w:val="28"/>
                <w:szCs w:val="28"/>
              </w:rPr>
            </w:pPr>
          </w:p>
        </w:tc>
      </w:tr>
    </w:tbl>
    <w:p w14:paraId="5C3A4763" w14:textId="77777777" w:rsidR="00D162DB" w:rsidRDefault="00D162DB" w:rsidP="00D162DB">
      <w:pPr>
        <w:spacing w:line="360" w:lineRule="auto"/>
        <w:jc w:val="both"/>
        <w:rPr>
          <w:sz w:val="28"/>
          <w:szCs w:val="28"/>
        </w:rPr>
      </w:pPr>
    </w:p>
    <w:p w14:paraId="42D19900" w14:textId="77777777" w:rsidR="00B91D7C" w:rsidRPr="00991E84" w:rsidRDefault="00B91D7C" w:rsidP="00B91D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91E84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991E84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ей</w:t>
      </w:r>
      <w:r w:rsidRPr="00991E84">
        <w:rPr>
          <w:sz w:val="28"/>
          <w:szCs w:val="28"/>
        </w:rPr>
        <w:t xml:space="preserve"> 13.3 Федерального закона от 25.12.2008г. № 273- ФЗ </w:t>
      </w:r>
      <w:r>
        <w:rPr>
          <w:sz w:val="28"/>
          <w:szCs w:val="28"/>
        </w:rPr>
        <w:t>«О противодействии коррупции»,</w:t>
      </w:r>
    </w:p>
    <w:p w14:paraId="7DE76E63" w14:textId="77777777" w:rsidR="004E5D24" w:rsidRDefault="004E5D24" w:rsidP="00B91D7C">
      <w:pPr>
        <w:ind w:firstLine="709"/>
        <w:jc w:val="both"/>
        <w:rPr>
          <w:sz w:val="28"/>
          <w:szCs w:val="28"/>
        </w:rPr>
      </w:pPr>
    </w:p>
    <w:p w14:paraId="3282C08E" w14:textId="77777777" w:rsidR="00D162DB" w:rsidRDefault="00533186" w:rsidP="004E5D24">
      <w:pPr>
        <w:jc w:val="both"/>
        <w:rPr>
          <w:sz w:val="28"/>
          <w:szCs w:val="28"/>
        </w:rPr>
      </w:pPr>
      <w:r>
        <w:rPr>
          <w:b/>
          <w:caps/>
          <w:sz w:val="28"/>
          <w:szCs w:val="28"/>
        </w:rPr>
        <w:t>ПРИКАЗЫВАЮ</w:t>
      </w:r>
      <w:r w:rsidR="00D162DB">
        <w:rPr>
          <w:sz w:val="28"/>
          <w:szCs w:val="28"/>
        </w:rPr>
        <w:t>:</w:t>
      </w:r>
      <w:r w:rsidR="004E5D24">
        <w:rPr>
          <w:sz w:val="28"/>
          <w:szCs w:val="28"/>
        </w:rPr>
        <w:t xml:space="preserve"> </w:t>
      </w:r>
    </w:p>
    <w:p w14:paraId="5D21D356" w14:textId="77777777" w:rsidR="004E5D24" w:rsidRDefault="004E5D24" w:rsidP="004E5D24">
      <w:pPr>
        <w:jc w:val="both"/>
        <w:rPr>
          <w:sz w:val="28"/>
          <w:szCs w:val="28"/>
        </w:rPr>
      </w:pPr>
    </w:p>
    <w:p w14:paraId="75B57C94" w14:textId="1B230834" w:rsidR="00B91D7C" w:rsidRDefault="00B91D7C" w:rsidP="00B91D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1E84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П</w:t>
      </w:r>
      <w:r w:rsidRPr="00991E84">
        <w:rPr>
          <w:bCs/>
          <w:sz w:val="28"/>
          <w:szCs w:val="28"/>
        </w:rPr>
        <w:t>равила</w:t>
      </w:r>
      <w:r w:rsidR="00FB7CD8">
        <w:rPr>
          <w:bCs/>
          <w:sz w:val="28"/>
          <w:szCs w:val="28"/>
        </w:rPr>
        <w:t xml:space="preserve"> регламентирующие вопросы</w:t>
      </w:r>
      <w:r w:rsidRPr="00991E84">
        <w:rPr>
          <w:bCs/>
          <w:sz w:val="28"/>
          <w:szCs w:val="28"/>
        </w:rPr>
        <w:t xml:space="preserve"> обмена деловыми подарками и знаками делового гостеприимства </w:t>
      </w:r>
      <w:r>
        <w:rPr>
          <w:bCs/>
          <w:sz w:val="28"/>
          <w:szCs w:val="28"/>
        </w:rPr>
        <w:t>в ГБОУ СО «</w:t>
      </w:r>
      <w:proofErr w:type="spellStart"/>
      <w:r w:rsidR="00F4586A">
        <w:rPr>
          <w:bCs/>
          <w:sz w:val="28"/>
          <w:szCs w:val="28"/>
        </w:rPr>
        <w:t>Ачитская</w:t>
      </w:r>
      <w:proofErr w:type="spellEnd"/>
      <w:r w:rsidR="00F4586A">
        <w:rPr>
          <w:bCs/>
          <w:sz w:val="28"/>
          <w:szCs w:val="28"/>
        </w:rPr>
        <w:t xml:space="preserve"> школа-интернат</w:t>
      </w:r>
      <w:r>
        <w:rPr>
          <w:bCs/>
          <w:sz w:val="28"/>
          <w:szCs w:val="28"/>
        </w:rPr>
        <w:t>»</w:t>
      </w:r>
      <w:r w:rsidRPr="00991E84">
        <w:rPr>
          <w:sz w:val="28"/>
          <w:szCs w:val="28"/>
        </w:rPr>
        <w:t xml:space="preserve"> (Приложение №1)</w:t>
      </w:r>
      <w:r>
        <w:rPr>
          <w:sz w:val="28"/>
          <w:szCs w:val="28"/>
        </w:rPr>
        <w:t>;</w:t>
      </w:r>
      <w:r w:rsidRPr="00991E84">
        <w:rPr>
          <w:sz w:val="28"/>
          <w:szCs w:val="28"/>
        </w:rPr>
        <w:t xml:space="preserve"> </w:t>
      </w:r>
    </w:p>
    <w:p w14:paraId="73EDA876" w14:textId="3F159742" w:rsidR="00F4586A" w:rsidRDefault="00B91D7C" w:rsidP="00B91D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Считать утратившим силу приказ № 27</w:t>
      </w:r>
      <w:r w:rsidR="00FB7CD8">
        <w:rPr>
          <w:sz w:val="28"/>
          <w:szCs w:val="28"/>
        </w:rPr>
        <w:t>7</w:t>
      </w:r>
      <w:r>
        <w:rPr>
          <w:sz w:val="28"/>
          <w:szCs w:val="28"/>
        </w:rPr>
        <w:t xml:space="preserve"> от </w:t>
      </w:r>
      <w:r w:rsidR="00FB7CD8">
        <w:rPr>
          <w:sz w:val="28"/>
          <w:szCs w:val="28"/>
        </w:rPr>
        <w:t>08</w:t>
      </w:r>
      <w:r>
        <w:rPr>
          <w:sz w:val="28"/>
          <w:szCs w:val="28"/>
        </w:rPr>
        <w:t>.</w:t>
      </w:r>
      <w:r w:rsidR="00FB7CD8">
        <w:rPr>
          <w:sz w:val="28"/>
          <w:szCs w:val="28"/>
        </w:rPr>
        <w:t>07</w:t>
      </w:r>
      <w:r>
        <w:rPr>
          <w:sz w:val="28"/>
          <w:szCs w:val="28"/>
        </w:rPr>
        <w:t xml:space="preserve">.2018 ГБОУ </w:t>
      </w:r>
      <w:r w:rsidR="00F4586A">
        <w:rPr>
          <w:bCs/>
          <w:sz w:val="28"/>
          <w:szCs w:val="28"/>
        </w:rPr>
        <w:t>СО «</w:t>
      </w:r>
      <w:proofErr w:type="spellStart"/>
      <w:r w:rsidR="00F4586A">
        <w:rPr>
          <w:bCs/>
          <w:sz w:val="28"/>
          <w:szCs w:val="28"/>
        </w:rPr>
        <w:t>Ачитская</w:t>
      </w:r>
      <w:proofErr w:type="spellEnd"/>
      <w:r w:rsidR="00F4586A">
        <w:rPr>
          <w:bCs/>
          <w:sz w:val="28"/>
          <w:szCs w:val="28"/>
        </w:rPr>
        <w:t xml:space="preserve"> школа-интернат</w:t>
      </w:r>
      <w:r>
        <w:rPr>
          <w:sz w:val="28"/>
          <w:szCs w:val="28"/>
        </w:rPr>
        <w:t xml:space="preserve">» «Об утверждении Правил </w:t>
      </w:r>
      <w:r w:rsidR="00FB7CD8">
        <w:rPr>
          <w:sz w:val="28"/>
          <w:szCs w:val="28"/>
        </w:rPr>
        <w:t xml:space="preserve"> </w:t>
      </w:r>
      <w:r>
        <w:rPr>
          <w:sz w:val="28"/>
          <w:szCs w:val="28"/>
        </w:rPr>
        <w:t>обмена деловыми подарками и знаками делового гостеприимства в Государственном бюджетном общеобразовательном учреждении Свердловской области, реализующим адаптированные основные общеобразовательные программы «</w:t>
      </w:r>
      <w:r w:rsidR="00F4586A">
        <w:rPr>
          <w:bCs/>
          <w:sz w:val="28"/>
          <w:szCs w:val="28"/>
        </w:rPr>
        <w:t>ГБОУ СО «</w:t>
      </w:r>
      <w:proofErr w:type="spellStart"/>
      <w:r w:rsidR="00F4586A">
        <w:rPr>
          <w:bCs/>
          <w:sz w:val="28"/>
          <w:szCs w:val="28"/>
        </w:rPr>
        <w:t>Ачитская</w:t>
      </w:r>
      <w:proofErr w:type="spellEnd"/>
      <w:r w:rsidR="00F4586A">
        <w:rPr>
          <w:bCs/>
          <w:sz w:val="28"/>
          <w:szCs w:val="28"/>
        </w:rPr>
        <w:t xml:space="preserve"> школа-интернат</w:t>
      </w:r>
      <w:r w:rsidR="00F4586A">
        <w:rPr>
          <w:sz w:val="28"/>
          <w:szCs w:val="28"/>
        </w:rPr>
        <w:t xml:space="preserve"> </w:t>
      </w:r>
    </w:p>
    <w:p w14:paraId="1CBFE4B0" w14:textId="20F4DC67" w:rsidR="00B91D7C" w:rsidRDefault="00B91D7C" w:rsidP="00B91D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B7CD8">
        <w:rPr>
          <w:sz w:val="28"/>
          <w:szCs w:val="28"/>
        </w:rPr>
        <w:t>Ознакомить сотрудников с правилами регламентирующими вопросы обмена деловыми подарками и знаками делового гостеприимства в ГБОУ СО «</w:t>
      </w:r>
      <w:proofErr w:type="spellStart"/>
      <w:r w:rsidR="00FB7CD8">
        <w:rPr>
          <w:sz w:val="28"/>
          <w:szCs w:val="28"/>
        </w:rPr>
        <w:t>Ачитская</w:t>
      </w:r>
      <w:proofErr w:type="spellEnd"/>
      <w:r w:rsidR="00FB7CD8">
        <w:rPr>
          <w:sz w:val="28"/>
          <w:szCs w:val="28"/>
        </w:rPr>
        <w:t xml:space="preserve"> школа-интернат</w:t>
      </w:r>
      <w:proofErr w:type="gramStart"/>
      <w:r w:rsidR="00FB7CD8">
        <w:rPr>
          <w:sz w:val="28"/>
          <w:szCs w:val="28"/>
        </w:rPr>
        <w:t>»</w:t>
      </w:r>
      <w:r w:rsidR="00C17821">
        <w:rPr>
          <w:sz w:val="28"/>
          <w:szCs w:val="28"/>
        </w:rPr>
        <w:t xml:space="preserve">:  </w:t>
      </w:r>
      <w:proofErr w:type="spellStart"/>
      <w:r w:rsidR="00F4586A">
        <w:rPr>
          <w:sz w:val="28"/>
          <w:szCs w:val="28"/>
        </w:rPr>
        <w:t>Ширингиной</w:t>
      </w:r>
      <w:proofErr w:type="spellEnd"/>
      <w:proofErr w:type="gramEnd"/>
      <w:r w:rsidR="00F4586A">
        <w:rPr>
          <w:sz w:val="28"/>
          <w:szCs w:val="28"/>
        </w:rPr>
        <w:t xml:space="preserve"> Л.В.</w:t>
      </w:r>
      <w:r w:rsidR="00FB7CD8">
        <w:rPr>
          <w:sz w:val="28"/>
          <w:szCs w:val="28"/>
        </w:rPr>
        <w:t>, заместителю директора по воспитательной работе и</w:t>
      </w:r>
      <w:r w:rsidR="00C17821">
        <w:rPr>
          <w:sz w:val="28"/>
          <w:szCs w:val="28"/>
        </w:rPr>
        <w:t xml:space="preserve"> </w:t>
      </w:r>
      <w:r w:rsidR="00F4586A">
        <w:rPr>
          <w:sz w:val="28"/>
          <w:szCs w:val="28"/>
        </w:rPr>
        <w:t>Тарасенкову А.Н</w:t>
      </w:r>
      <w:r w:rsidRPr="00991E84">
        <w:rPr>
          <w:sz w:val="28"/>
          <w:szCs w:val="28"/>
        </w:rPr>
        <w:t>.</w:t>
      </w:r>
      <w:r w:rsidR="00FB7CD8">
        <w:rPr>
          <w:sz w:val="28"/>
          <w:szCs w:val="28"/>
        </w:rPr>
        <w:t>, заместителю директора по административно-хозяйственной части.</w:t>
      </w:r>
    </w:p>
    <w:p w14:paraId="08B4EA30" w14:textId="6FD1EE50" w:rsidR="00C71220" w:rsidRDefault="00FB7CD8" w:rsidP="00B91D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91D7C">
        <w:rPr>
          <w:sz w:val="28"/>
          <w:szCs w:val="28"/>
        </w:rPr>
        <w:t xml:space="preserve">. </w:t>
      </w:r>
      <w:r w:rsidR="00B91D7C" w:rsidRPr="00991E84">
        <w:rPr>
          <w:sz w:val="28"/>
          <w:szCs w:val="28"/>
        </w:rPr>
        <w:t>Контроль за исполнением настоящего приказа оставляю за собой</w:t>
      </w:r>
      <w:r w:rsidR="00C17821">
        <w:rPr>
          <w:sz w:val="28"/>
          <w:szCs w:val="28"/>
        </w:rPr>
        <w:t>.</w:t>
      </w:r>
    </w:p>
    <w:tbl>
      <w:tblPr>
        <w:tblW w:w="10661" w:type="dxa"/>
        <w:tblLook w:val="01E0" w:firstRow="1" w:lastRow="1" w:firstColumn="1" w:lastColumn="1" w:noHBand="0" w:noVBand="0"/>
      </w:tblPr>
      <w:tblGrid>
        <w:gridCol w:w="6771"/>
        <w:gridCol w:w="992"/>
        <w:gridCol w:w="2898"/>
      </w:tblGrid>
      <w:tr w:rsidR="00D162DB" w:rsidRPr="00533186" w14:paraId="0CA002E5" w14:textId="77777777" w:rsidTr="007F2D8E">
        <w:tc>
          <w:tcPr>
            <w:tcW w:w="6771" w:type="dxa"/>
            <w:shd w:val="clear" w:color="auto" w:fill="auto"/>
          </w:tcPr>
          <w:p w14:paraId="1F88FA66" w14:textId="77777777" w:rsidR="00D162DB" w:rsidRPr="00533186" w:rsidRDefault="00D162DB" w:rsidP="004E5D24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4FACF0E" w14:textId="77777777" w:rsidR="00D162DB" w:rsidRPr="00533186" w:rsidRDefault="00D162DB" w:rsidP="004E5D24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2898" w:type="dxa"/>
            <w:shd w:val="clear" w:color="auto" w:fill="auto"/>
          </w:tcPr>
          <w:p w14:paraId="04E6282D" w14:textId="77777777" w:rsidR="00D162DB" w:rsidRPr="00533186" w:rsidRDefault="00D162DB" w:rsidP="004E5D24">
            <w:pPr>
              <w:suppressAutoHyphens/>
              <w:rPr>
                <w:sz w:val="28"/>
                <w:szCs w:val="28"/>
              </w:rPr>
            </w:pPr>
          </w:p>
        </w:tc>
      </w:tr>
      <w:tr w:rsidR="00056D70" w:rsidRPr="00533186" w14:paraId="5A5EB46C" w14:textId="77777777" w:rsidTr="007F2D8E">
        <w:tc>
          <w:tcPr>
            <w:tcW w:w="6771" w:type="dxa"/>
            <w:shd w:val="clear" w:color="auto" w:fill="auto"/>
          </w:tcPr>
          <w:p w14:paraId="719BB5AC" w14:textId="77777777" w:rsidR="00056D70" w:rsidRPr="00533186" w:rsidRDefault="00056D70" w:rsidP="004E5D24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D95874F" w14:textId="77777777" w:rsidR="00056D70" w:rsidRPr="00533186" w:rsidRDefault="00056D70" w:rsidP="004E5D24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2898" w:type="dxa"/>
            <w:shd w:val="clear" w:color="auto" w:fill="auto"/>
          </w:tcPr>
          <w:p w14:paraId="6C74DD67" w14:textId="77777777" w:rsidR="00056D70" w:rsidRPr="00533186" w:rsidRDefault="00056D70" w:rsidP="004E5D24">
            <w:pPr>
              <w:suppressAutoHyphens/>
              <w:rPr>
                <w:sz w:val="28"/>
                <w:szCs w:val="28"/>
              </w:rPr>
            </w:pPr>
          </w:p>
        </w:tc>
      </w:tr>
      <w:tr w:rsidR="00056D70" w:rsidRPr="00533186" w14:paraId="7E858C89" w14:textId="77777777" w:rsidTr="007F2D8E">
        <w:tc>
          <w:tcPr>
            <w:tcW w:w="6771" w:type="dxa"/>
            <w:shd w:val="clear" w:color="auto" w:fill="auto"/>
          </w:tcPr>
          <w:p w14:paraId="7E3C84BF" w14:textId="77777777" w:rsidR="00056D70" w:rsidRDefault="00533186" w:rsidP="00533186">
            <w:pPr>
              <w:suppressAutoHyphens/>
              <w:rPr>
                <w:sz w:val="28"/>
                <w:szCs w:val="28"/>
              </w:rPr>
            </w:pPr>
            <w:r w:rsidRPr="00533186">
              <w:rPr>
                <w:sz w:val="28"/>
                <w:szCs w:val="28"/>
              </w:rPr>
              <w:t>Директор</w:t>
            </w:r>
            <w:r w:rsidR="005752BF">
              <w:rPr>
                <w:sz w:val="28"/>
                <w:szCs w:val="28"/>
              </w:rPr>
              <w:t xml:space="preserve"> </w:t>
            </w:r>
          </w:p>
          <w:p w14:paraId="72BD9AB4" w14:textId="77777777" w:rsidR="004E5D24" w:rsidRPr="00533186" w:rsidRDefault="004E5D24" w:rsidP="004E5D24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EE4ED64" w14:textId="77777777" w:rsidR="00056D70" w:rsidRPr="00533186" w:rsidRDefault="00056D70" w:rsidP="00533186">
            <w:pPr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2898" w:type="dxa"/>
            <w:shd w:val="clear" w:color="auto" w:fill="auto"/>
          </w:tcPr>
          <w:p w14:paraId="5F73F4DC" w14:textId="0555337E" w:rsidR="00056D70" w:rsidRPr="00533186" w:rsidRDefault="00B91D7C" w:rsidP="0053318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A325C">
              <w:rPr>
                <w:sz w:val="28"/>
                <w:szCs w:val="28"/>
              </w:rPr>
              <w:t>.В. Крючкова</w:t>
            </w:r>
          </w:p>
        </w:tc>
      </w:tr>
    </w:tbl>
    <w:p w14:paraId="2490BCBD" w14:textId="34B76B47" w:rsidR="007D195A" w:rsidRDefault="007D195A" w:rsidP="007D195A">
      <w:pPr>
        <w:tabs>
          <w:tab w:val="left" w:pos="6210"/>
          <w:tab w:val="left" w:pos="6840"/>
        </w:tabs>
        <w:rPr>
          <w:sz w:val="28"/>
          <w:szCs w:val="28"/>
        </w:rPr>
      </w:pPr>
      <w:r>
        <w:rPr>
          <w:sz w:val="28"/>
          <w:szCs w:val="28"/>
        </w:rPr>
        <w:t>С приказом знакомлены:</w:t>
      </w:r>
    </w:p>
    <w:p w14:paraId="5FA55415" w14:textId="77777777" w:rsidR="007D195A" w:rsidRDefault="007D195A" w:rsidP="007D195A">
      <w:pPr>
        <w:tabs>
          <w:tab w:val="left" w:pos="6210"/>
          <w:tab w:val="left" w:pos="6840"/>
        </w:tabs>
        <w:jc w:val="both"/>
        <w:rPr>
          <w:sz w:val="28"/>
          <w:szCs w:val="28"/>
        </w:rPr>
      </w:pPr>
    </w:p>
    <w:tbl>
      <w:tblPr>
        <w:tblW w:w="10008" w:type="dxa"/>
        <w:tblLayout w:type="fixed"/>
        <w:tblLook w:val="01E0" w:firstRow="1" w:lastRow="1" w:firstColumn="1" w:lastColumn="1" w:noHBand="0" w:noVBand="0"/>
      </w:tblPr>
      <w:tblGrid>
        <w:gridCol w:w="5557"/>
        <w:gridCol w:w="253"/>
        <w:gridCol w:w="1498"/>
        <w:gridCol w:w="258"/>
        <w:gridCol w:w="2442"/>
      </w:tblGrid>
      <w:tr w:rsidR="007D195A" w:rsidRPr="00533186" w14:paraId="65FF01AD" w14:textId="77777777" w:rsidTr="00587543">
        <w:tc>
          <w:tcPr>
            <w:tcW w:w="5557" w:type="dxa"/>
            <w:shd w:val="clear" w:color="auto" w:fill="auto"/>
          </w:tcPr>
          <w:p w14:paraId="64979706" w14:textId="3D05996D" w:rsidR="007D195A" w:rsidRPr="00533186" w:rsidRDefault="007D195A" w:rsidP="0058754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Заместитель  директора</w:t>
            </w:r>
            <w:proofErr w:type="gramEnd"/>
            <w:r>
              <w:rPr>
                <w:sz w:val="28"/>
                <w:szCs w:val="28"/>
              </w:rPr>
              <w:t xml:space="preserve"> по воспитательной работе</w:t>
            </w:r>
          </w:p>
        </w:tc>
        <w:tc>
          <w:tcPr>
            <w:tcW w:w="253" w:type="dxa"/>
            <w:vMerge w:val="restart"/>
            <w:shd w:val="clear" w:color="auto" w:fill="auto"/>
          </w:tcPr>
          <w:p w14:paraId="2689A283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92C538F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8" w:type="dxa"/>
            <w:vMerge w:val="restart"/>
            <w:shd w:val="clear" w:color="auto" w:fill="auto"/>
          </w:tcPr>
          <w:p w14:paraId="048E51DF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rPr>
                <w:sz w:val="28"/>
                <w:szCs w:val="28"/>
              </w:rPr>
            </w:pPr>
          </w:p>
        </w:tc>
        <w:tc>
          <w:tcPr>
            <w:tcW w:w="2442" w:type="dxa"/>
            <w:tcBorders>
              <w:left w:val="nil"/>
            </w:tcBorders>
            <w:shd w:val="clear" w:color="auto" w:fill="auto"/>
            <w:vAlign w:val="bottom"/>
          </w:tcPr>
          <w:p w14:paraId="62E77EF9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ind w:left="-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Л.В. </w:t>
            </w:r>
            <w:proofErr w:type="spellStart"/>
            <w:r>
              <w:rPr>
                <w:sz w:val="28"/>
                <w:szCs w:val="28"/>
              </w:rPr>
              <w:t>Ширингина</w:t>
            </w:r>
            <w:proofErr w:type="spellEnd"/>
          </w:p>
        </w:tc>
      </w:tr>
      <w:tr w:rsidR="007D195A" w:rsidRPr="00533186" w14:paraId="75B15FEF" w14:textId="77777777" w:rsidTr="00587543">
        <w:tc>
          <w:tcPr>
            <w:tcW w:w="5557" w:type="dxa"/>
            <w:shd w:val="clear" w:color="auto" w:fill="auto"/>
          </w:tcPr>
          <w:p w14:paraId="02F04748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rPr>
                <w:sz w:val="16"/>
                <w:szCs w:val="16"/>
              </w:rPr>
            </w:pPr>
          </w:p>
        </w:tc>
        <w:tc>
          <w:tcPr>
            <w:tcW w:w="253" w:type="dxa"/>
            <w:vMerge/>
            <w:shd w:val="clear" w:color="auto" w:fill="auto"/>
          </w:tcPr>
          <w:p w14:paraId="56EB4B2E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BAFFC22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16"/>
                <w:szCs w:val="16"/>
              </w:rPr>
            </w:pPr>
            <w:r w:rsidRPr="00533186">
              <w:rPr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258" w:type="dxa"/>
            <w:vMerge/>
            <w:shd w:val="clear" w:color="auto" w:fill="auto"/>
          </w:tcPr>
          <w:p w14:paraId="4968555B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rPr>
                <w:sz w:val="16"/>
                <w:szCs w:val="16"/>
              </w:rPr>
            </w:pPr>
          </w:p>
        </w:tc>
        <w:tc>
          <w:tcPr>
            <w:tcW w:w="2442" w:type="dxa"/>
            <w:tcBorders>
              <w:left w:val="nil"/>
            </w:tcBorders>
            <w:shd w:val="clear" w:color="auto" w:fill="auto"/>
            <w:vAlign w:val="bottom"/>
          </w:tcPr>
          <w:p w14:paraId="429F55F5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ind w:left="-6"/>
              <w:rPr>
                <w:sz w:val="16"/>
                <w:szCs w:val="16"/>
              </w:rPr>
            </w:pPr>
          </w:p>
        </w:tc>
      </w:tr>
      <w:tr w:rsidR="007D195A" w:rsidRPr="00533186" w14:paraId="16ACEC94" w14:textId="77777777" w:rsidTr="00587543">
        <w:tc>
          <w:tcPr>
            <w:tcW w:w="5557" w:type="dxa"/>
            <w:shd w:val="clear" w:color="auto" w:fill="auto"/>
          </w:tcPr>
          <w:p w14:paraId="30BA3C0D" w14:textId="7EA2CCFA" w:rsidR="007D195A" w:rsidRPr="00533186" w:rsidRDefault="007D195A" w:rsidP="00587543">
            <w:pPr>
              <w:tabs>
                <w:tab w:val="left" w:pos="6210"/>
                <w:tab w:val="left" w:pos="6840"/>
              </w:tabs>
              <w:rPr>
                <w:sz w:val="28"/>
                <w:szCs w:val="28"/>
              </w:rPr>
            </w:pPr>
            <w:r w:rsidRPr="00533186">
              <w:rPr>
                <w:sz w:val="28"/>
                <w:szCs w:val="28"/>
              </w:rPr>
              <w:t xml:space="preserve">Заместитель директора по </w:t>
            </w:r>
            <w:r>
              <w:rPr>
                <w:sz w:val="28"/>
                <w:szCs w:val="28"/>
              </w:rPr>
              <w:t>административно-хозяйственной части</w:t>
            </w:r>
          </w:p>
        </w:tc>
        <w:tc>
          <w:tcPr>
            <w:tcW w:w="253" w:type="dxa"/>
            <w:vMerge/>
            <w:shd w:val="clear" w:color="auto" w:fill="auto"/>
          </w:tcPr>
          <w:p w14:paraId="739E8BAC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461343B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8" w:type="dxa"/>
            <w:vMerge/>
            <w:shd w:val="clear" w:color="auto" w:fill="auto"/>
          </w:tcPr>
          <w:p w14:paraId="401D80E4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rPr>
                <w:sz w:val="28"/>
                <w:szCs w:val="28"/>
              </w:rPr>
            </w:pPr>
          </w:p>
        </w:tc>
        <w:tc>
          <w:tcPr>
            <w:tcW w:w="2442" w:type="dxa"/>
            <w:tcBorders>
              <w:left w:val="nil"/>
            </w:tcBorders>
            <w:shd w:val="clear" w:color="auto" w:fill="auto"/>
            <w:vAlign w:val="bottom"/>
          </w:tcPr>
          <w:p w14:paraId="46E69347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ind w:left="-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 Тарасенков</w:t>
            </w:r>
          </w:p>
        </w:tc>
      </w:tr>
      <w:tr w:rsidR="007D195A" w:rsidRPr="00533186" w14:paraId="71AB88DF" w14:textId="77777777" w:rsidTr="00587543">
        <w:tc>
          <w:tcPr>
            <w:tcW w:w="5557" w:type="dxa"/>
            <w:shd w:val="clear" w:color="auto" w:fill="auto"/>
          </w:tcPr>
          <w:p w14:paraId="02FC9ED2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rPr>
                <w:sz w:val="16"/>
                <w:szCs w:val="16"/>
              </w:rPr>
            </w:pPr>
          </w:p>
        </w:tc>
        <w:tc>
          <w:tcPr>
            <w:tcW w:w="253" w:type="dxa"/>
            <w:vMerge/>
            <w:shd w:val="clear" w:color="auto" w:fill="auto"/>
          </w:tcPr>
          <w:p w14:paraId="3065827B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14B7843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jc w:val="center"/>
              <w:rPr>
                <w:sz w:val="16"/>
                <w:szCs w:val="16"/>
              </w:rPr>
            </w:pPr>
            <w:r w:rsidRPr="00533186">
              <w:rPr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258" w:type="dxa"/>
            <w:vMerge/>
            <w:shd w:val="clear" w:color="auto" w:fill="auto"/>
          </w:tcPr>
          <w:p w14:paraId="07516913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rPr>
                <w:sz w:val="16"/>
                <w:szCs w:val="16"/>
              </w:rPr>
            </w:pPr>
          </w:p>
        </w:tc>
        <w:tc>
          <w:tcPr>
            <w:tcW w:w="2442" w:type="dxa"/>
            <w:tcBorders>
              <w:left w:val="nil"/>
            </w:tcBorders>
            <w:shd w:val="clear" w:color="auto" w:fill="auto"/>
          </w:tcPr>
          <w:p w14:paraId="5938C35C" w14:textId="77777777" w:rsidR="007D195A" w:rsidRPr="00533186" w:rsidRDefault="007D195A" w:rsidP="00587543">
            <w:pPr>
              <w:tabs>
                <w:tab w:val="left" w:pos="6210"/>
                <w:tab w:val="left" w:pos="6840"/>
              </w:tabs>
              <w:ind w:left="-6"/>
              <w:jc w:val="both"/>
              <w:rPr>
                <w:sz w:val="16"/>
                <w:szCs w:val="16"/>
              </w:rPr>
            </w:pPr>
          </w:p>
        </w:tc>
      </w:tr>
    </w:tbl>
    <w:p w14:paraId="5CAEB4CB" w14:textId="77777777" w:rsidR="007D195A" w:rsidRDefault="007D195A" w:rsidP="007D195A">
      <w:pPr>
        <w:tabs>
          <w:tab w:val="left" w:pos="720"/>
          <w:tab w:val="left" w:pos="2700"/>
        </w:tabs>
        <w:rPr>
          <w:sz w:val="20"/>
          <w:szCs w:val="20"/>
        </w:rPr>
        <w:sectPr w:rsidR="007D195A" w:rsidSect="007D195A">
          <w:headerReference w:type="default" r:id="rId7"/>
          <w:pgSz w:w="11906" w:h="16838" w:code="9"/>
          <w:pgMar w:top="1134" w:right="1701" w:bottom="1134" w:left="851" w:header="454" w:footer="709" w:gutter="0"/>
          <w:cols w:space="708"/>
          <w:docGrid w:linePitch="360"/>
        </w:sectPr>
      </w:pPr>
    </w:p>
    <w:p w14:paraId="646D6432" w14:textId="77777777" w:rsidR="00533186" w:rsidRDefault="00533186" w:rsidP="002E5C23"/>
    <w:p w14:paraId="53A9B8E4" w14:textId="77777777" w:rsidR="005752BF" w:rsidRDefault="005752BF" w:rsidP="002E5C23"/>
    <w:p w14:paraId="63A27F5D" w14:textId="77777777" w:rsidR="007D195A" w:rsidRDefault="007D195A" w:rsidP="007D195A">
      <w:pPr>
        <w:shd w:val="clear" w:color="auto" w:fill="FFFFFF"/>
        <w:ind w:left="4956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>
        <w:rPr>
          <w:bCs/>
          <w:sz w:val="28"/>
          <w:szCs w:val="28"/>
        </w:rPr>
        <w:t>Приложение №1</w:t>
      </w:r>
    </w:p>
    <w:p w14:paraId="6BFCF709" w14:textId="77777777" w:rsidR="007D195A" w:rsidRDefault="007D195A" w:rsidP="007D195A">
      <w:pPr>
        <w:shd w:val="clear" w:color="auto" w:fill="FFFFFF"/>
        <w:ind w:left="4956"/>
        <w:rPr>
          <w:bCs/>
          <w:sz w:val="28"/>
          <w:szCs w:val="28"/>
        </w:rPr>
      </w:pPr>
      <w:r>
        <w:rPr>
          <w:bCs/>
          <w:sz w:val="28"/>
          <w:szCs w:val="28"/>
        </w:rPr>
        <w:t>к приказу № 69 от 12.03.2024г.</w:t>
      </w:r>
    </w:p>
    <w:p w14:paraId="5C96139C" w14:textId="77777777" w:rsidR="007D195A" w:rsidRDefault="007D195A" w:rsidP="007D195A">
      <w:pPr>
        <w:shd w:val="clear" w:color="auto" w:fill="FFFFFF"/>
        <w:ind w:left="4956"/>
        <w:rPr>
          <w:bCs/>
          <w:sz w:val="28"/>
          <w:szCs w:val="28"/>
        </w:rPr>
      </w:pPr>
    </w:p>
    <w:p w14:paraId="076D3A77" w14:textId="77777777" w:rsidR="007D195A" w:rsidRDefault="007D195A" w:rsidP="007D195A">
      <w:pPr>
        <w:shd w:val="clear" w:color="auto" w:fill="FFFFFF"/>
        <w:ind w:left="4956"/>
        <w:rPr>
          <w:bCs/>
          <w:sz w:val="28"/>
          <w:szCs w:val="28"/>
        </w:rPr>
      </w:pPr>
    </w:p>
    <w:p w14:paraId="0468A640" w14:textId="77777777" w:rsidR="007D195A" w:rsidRDefault="007D195A" w:rsidP="007D195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</w:t>
      </w:r>
    </w:p>
    <w:p w14:paraId="3DBE8F83" w14:textId="77777777" w:rsidR="007D195A" w:rsidRDefault="007D195A" w:rsidP="007D195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обмена деловыми подарками и знаками делового гостеприимства </w:t>
      </w:r>
    </w:p>
    <w:p w14:paraId="52945926" w14:textId="77777777" w:rsidR="007D195A" w:rsidRDefault="007D195A" w:rsidP="007D195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ГБОУ СО «</w:t>
      </w:r>
      <w:proofErr w:type="spellStart"/>
      <w:r>
        <w:rPr>
          <w:b/>
          <w:bCs/>
          <w:sz w:val="28"/>
          <w:szCs w:val="28"/>
        </w:rPr>
        <w:t>Ачитская</w:t>
      </w:r>
      <w:proofErr w:type="spellEnd"/>
      <w:r>
        <w:rPr>
          <w:b/>
          <w:bCs/>
          <w:sz w:val="28"/>
          <w:szCs w:val="28"/>
        </w:rPr>
        <w:t xml:space="preserve"> школа-интернат»</w:t>
      </w:r>
    </w:p>
    <w:p w14:paraId="65D68AF2" w14:textId="629E15D2" w:rsidR="007D195A" w:rsidRDefault="007D195A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14:paraId="1752CD64" w14:textId="77777777" w:rsidR="007D195A" w:rsidRDefault="007D195A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14:paraId="2D74A85B" w14:textId="729D4AFD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14:paraId="6F6B7E27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14:paraId="09D388DF" w14:textId="5F486E9F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 Настоящие Правила обмена деловыми подарками и знаками делового гостеприимства в Государственном бюджетном общеобразовательном учреждении Свердловской области «</w:t>
      </w:r>
      <w:proofErr w:type="spellStart"/>
      <w:r w:rsidR="00CA325C">
        <w:rPr>
          <w:sz w:val="28"/>
          <w:szCs w:val="28"/>
        </w:rPr>
        <w:t>Ачитская</w:t>
      </w:r>
      <w:proofErr w:type="spellEnd"/>
      <w:r w:rsidR="00CA325C">
        <w:rPr>
          <w:sz w:val="28"/>
          <w:szCs w:val="28"/>
        </w:rPr>
        <w:t xml:space="preserve"> школа-</w:t>
      </w:r>
      <w:proofErr w:type="gramStart"/>
      <w:r w:rsidR="00CA325C">
        <w:rPr>
          <w:sz w:val="28"/>
          <w:szCs w:val="28"/>
        </w:rPr>
        <w:t>интернат</w:t>
      </w:r>
      <w:r>
        <w:rPr>
          <w:sz w:val="28"/>
          <w:szCs w:val="28"/>
        </w:rPr>
        <w:t xml:space="preserve"> »</w:t>
      </w:r>
      <w:proofErr w:type="gramEnd"/>
      <w:r>
        <w:rPr>
          <w:sz w:val="28"/>
          <w:szCs w:val="28"/>
        </w:rPr>
        <w:t xml:space="preserve"> (Далее — учреждение) (далее - Правила) определяют общие требования к дарению и принятию деловых подарков, а также к обмену знаками делового гостеприимства для работников учреждения.</w:t>
      </w:r>
    </w:p>
    <w:p w14:paraId="1336794E" w14:textId="77777777" w:rsidR="008926CD" w:rsidRDefault="008926CD" w:rsidP="008926CD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14:paraId="2BD851D8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>2. Дарение деловых подарков и оказание знаков делового гостеприимства</w:t>
      </w:r>
      <w:r>
        <w:rPr>
          <w:sz w:val="28"/>
          <w:szCs w:val="28"/>
        </w:rPr>
        <w:t xml:space="preserve"> </w:t>
      </w:r>
    </w:p>
    <w:p w14:paraId="24C8A143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14:paraId="3FDF605B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2.1. Деловые подарки, подлежащие дарению, и знаки делового гостеприимства должны:</w:t>
      </w:r>
    </w:p>
    <w:p w14:paraId="778054CD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соответствовать требованиям антикоррупционного законодательства Российской Федерации, настоящих Правил и иных локальных нормативных актов учреждения; </w:t>
      </w:r>
    </w:p>
    <w:p w14:paraId="11424332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быть вручены и оказаны только от имени учреждения.</w:t>
      </w:r>
    </w:p>
    <w:p w14:paraId="36189F6B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2.2. Деловые подарки, подлежащие дарению, и знаки делового гостеприимства не должны:</w:t>
      </w:r>
    </w:p>
    <w:p w14:paraId="69A8A5EF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создавать для получателя обязательства, связанные с его должностным положением или исполнением им служебных (должностных) обязанностей; </w:t>
      </w:r>
    </w:p>
    <w:p w14:paraId="05F2A868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14:paraId="49334472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быть в форме наличных, безналичных денежных средств, ценных бумаг, драгоценных металлов;</w:t>
      </w:r>
    </w:p>
    <w:p w14:paraId="4ED598C3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создавать репутационный риск для учреждения или его работников.</w:t>
      </w:r>
    </w:p>
    <w:p w14:paraId="73525863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Стоимость подарка, подлежащего дарению, не должна превышать стоимость, установленную в приложении № 1 настоящих Правил.</w:t>
      </w:r>
    </w:p>
    <w:p w14:paraId="3915CF38" w14:textId="77777777" w:rsidR="008926CD" w:rsidRDefault="008926CD" w:rsidP="008926CD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14:paraId="14BB578F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3. Получение работниками учреждения деловых подарков и принятие знаков делового гостеприимства</w:t>
      </w:r>
    </w:p>
    <w:p w14:paraId="721AD5F9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14:paraId="0A8FA72C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3.1. Работники учреждения могут получать деловые подарки, знаки делового гостеприимства только на официальных мероприятиях, если это не противоречит требованиям антикоррупционного законодательства Российской Федерации, настоящим Правилам и иным локально-нормативным актам учреждения. </w:t>
      </w:r>
    </w:p>
    <w:p w14:paraId="440D043F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При получении делового подарка или знаков делового гостеприимства работник учреждения обязан принять меры по недопущению возможности возникновении конфликта интересов. </w:t>
      </w:r>
    </w:p>
    <w:p w14:paraId="4268C6BE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комиссию по противодействию коррупции, в соответствии с процедурой раскрыти</w:t>
      </w:r>
      <w:r w:rsidR="00D948CE">
        <w:rPr>
          <w:sz w:val="28"/>
          <w:szCs w:val="28"/>
        </w:rPr>
        <w:t>я</w:t>
      </w:r>
      <w:r>
        <w:rPr>
          <w:sz w:val="28"/>
          <w:szCs w:val="28"/>
        </w:rPr>
        <w:t xml:space="preserve"> конфликта интересов.</w:t>
      </w:r>
    </w:p>
    <w:p w14:paraId="489D4967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Работникам учреждения запрещается:</w:t>
      </w:r>
    </w:p>
    <w:p w14:paraId="5515E136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принимать предложения от учреждения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14:paraId="436DCAEE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14:paraId="660EDF08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принимать подарки в форме наличных, безналичных денежных средств, ценных бумаг, драгоценных металлов.  </w:t>
      </w:r>
    </w:p>
    <w:p w14:paraId="638F1630" w14:textId="77777777" w:rsidR="008926CD" w:rsidRDefault="008926CD" w:rsidP="008926CD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14:paraId="035318F1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F07F70" w14:textId="77777777" w:rsidR="008926CD" w:rsidRDefault="008926CD" w:rsidP="008926CD">
      <w:pPr>
        <w:widowControl w:val="0"/>
        <w:autoSpaceDE w:val="0"/>
        <w:autoSpaceDN w:val="0"/>
        <w:adjustRightInd w:val="0"/>
        <w:ind w:left="4956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14:paraId="1655B3C6" w14:textId="77777777" w:rsidR="008926CD" w:rsidRDefault="008926CD" w:rsidP="008926CD">
      <w:pPr>
        <w:widowControl w:val="0"/>
        <w:autoSpaceDE w:val="0"/>
        <w:autoSpaceDN w:val="0"/>
        <w:adjustRightInd w:val="0"/>
        <w:ind w:left="4956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к Правилам обмена деловыми </w:t>
      </w:r>
    </w:p>
    <w:p w14:paraId="70DE735E" w14:textId="77777777" w:rsidR="008926CD" w:rsidRDefault="008926CD" w:rsidP="008926CD">
      <w:pPr>
        <w:widowControl w:val="0"/>
        <w:autoSpaceDE w:val="0"/>
        <w:autoSpaceDN w:val="0"/>
        <w:adjustRightInd w:val="0"/>
        <w:ind w:left="4956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подарками и знаками делового гостеприимства </w:t>
      </w:r>
    </w:p>
    <w:p w14:paraId="20FCBF15" w14:textId="77777777" w:rsidR="008926CD" w:rsidRDefault="008926CD" w:rsidP="008926CD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14:paraId="1B3B4BB1" w14:textId="77777777" w:rsidR="008926CD" w:rsidRDefault="008926CD" w:rsidP="008926CD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14:paraId="4CD38E95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</w:t>
      </w:r>
    </w:p>
    <w:p w14:paraId="6B11B654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>сообщения работником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 служебных (должностных) обязанностей, сдаче и оценке подарка, реализации (выкупе) и зачислении средств, вырученных от его реализации</w:t>
      </w:r>
    </w:p>
    <w:p w14:paraId="218CAA4E" w14:textId="77777777" w:rsidR="008926CD" w:rsidRDefault="008926CD" w:rsidP="008926CD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14:paraId="2C6E3A7E" w14:textId="77777777" w:rsidR="008926CD" w:rsidRDefault="008926CD" w:rsidP="008926CD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 Настоящий Порядок определяет сообщение работниками,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служебных (должностных) обязанностей, порядок сдачи и оценки подарка, реализации (выкупа) и зачисление средств, вырученных от его реализации.</w:t>
      </w:r>
    </w:p>
    <w:p w14:paraId="1BC6CA8B" w14:textId="77777777" w:rsidR="008926CD" w:rsidRDefault="008926CD" w:rsidP="008926CD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 Для целей настоящего Порядка используются следующие понятия: </w:t>
      </w:r>
    </w:p>
    <w:p w14:paraId="3454F703" w14:textId="77777777" w:rsidR="008926CD" w:rsidRDefault="008926CD" w:rsidP="008926CD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>2.1. Подарок, полученный в связи с протокольными мероприятиями, служебными командировками и другими официальными мероприятиями</w:t>
      </w:r>
      <w:r>
        <w:rPr>
          <w:sz w:val="28"/>
          <w:szCs w:val="28"/>
        </w:rPr>
        <w:t xml:space="preserve"> - подарок, полученный работником от физических (юридических) лиц, которые осуществляют дарение исходя из должностного положения одаряемого или исполнении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(должностных) обязанностей, цветов и ценных подарков, которые вручены в качестве поощрения (награды); </w:t>
      </w:r>
    </w:p>
    <w:p w14:paraId="3A94F0A0" w14:textId="77777777" w:rsidR="008926CD" w:rsidRDefault="008926CD" w:rsidP="008926CD">
      <w:pPr>
        <w:widowControl w:val="0"/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>2.2. 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</w:t>
      </w:r>
      <w:r>
        <w:rPr>
          <w:sz w:val="28"/>
          <w:szCs w:val="28"/>
        </w:rPr>
        <w:t xml:space="preserve"> - получение работником лично или через посредника от физических (юридических) лиц подарка в рамках осуществлении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 и иными нормативными актами, определяющими особенности правового положении и специфику профессиональной служебной и трудовой деятельности указанных лиц.</w:t>
      </w:r>
    </w:p>
    <w:p w14:paraId="7EE00F59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3. Работники не вправе 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</w:t>
      </w:r>
      <w:r>
        <w:rPr>
          <w:sz w:val="28"/>
          <w:szCs w:val="28"/>
        </w:rPr>
        <w:lastRenderedPageBreak/>
        <w:t>циальными мероприятиями, участие в которых связано с исполнением ими служебных (должностных) обязанностей.</w:t>
      </w:r>
    </w:p>
    <w:p w14:paraId="74B9D8BE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4. Работники учреждения обязаны в порядке, предусмотренном настоящим Порядком,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учреждение, в котором осуществляют трудовую деятельность.</w:t>
      </w:r>
    </w:p>
    <w:p w14:paraId="18BCE457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5. Уведомление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(далее - уведомление), составленное согласно приложению, представляется не позднее 3 рабочих дней со дня получения подарка в комиссию по противодействию коррупции учреждения, в котором работник осуществляют трудовую деятельность (далее — комиссия).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14:paraId="2190A610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 случае если подарок получен во врем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14:paraId="453F8017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При невозможности подачи уведомления в сроки, указанные в абзацах первом и втором настоящего пункта, по причине, не зависящей от работника, оно представляется не позднее следующего дня после ее устранения.</w:t>
      </w:r>
    </w:p>
    <w:p w14:paraId="3021C8C0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6. Уведомление составляется в 2 экземплярах, один из которых возвращается работнику, представившему уведомление, с отметкой о регистрации, другой экземпляр направляется в комиссию по поступлению и выбытию активов государственного учреждения, образованные в соответствии с законодательством о бухгалтерском учете (далее - комиссии или коллегиальный орган).</w:t>
      </w:r>
    </w:p>
    <w:p w14:paraId="1B1F31CA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7. Подарок, стоимость которого подтверждается документами и превышает 3 тыс. рублей либо стоимость которого получившим его работнику неизвестна, сдается на рассмотрение в комиссию по противодействию коррупции,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</w:p>
    <w:p w14:paraId="16C5C32A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8. Подарок, полученный работником, независимо от его стоимости, подлежит передаче на хранение в порядке, предусмотренном пунктом 7 настоящего Порядка.</w:t>
      </w:r>
    </w:p>
    <w:p w14:paraId="3BDCDF40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9. 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</w:t>
      </w:r>
    </w:p>
    <w:p w14:paraId="236D6E8C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или коллегиального ор</w:t>
      </w:r>
      <w:r>
        <w:rPr>
          <w:sz w:val="28"/>
          <w:szCs w:val="28"/>
        </w:rPr>
        <w:lastRenderedPageBreak/>
        <w:t>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</w:t>
      </w:r>
    </w:p>
    <w:p w14:paraId="3836B199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11. Комиссия по противодействию коррупции обеспечивает включение в установленном порядке принятого к бухгалтерскому учету подарка, стоимость которого превышает 3 тыс. рублей, в реестр федерального имущества или соответствующий реестр Свердловской области (реестр муниципального образования). </w:t>
      </w:r>
    </w:p>
    <w:p w14:paraId="25481206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12. Работники, сдавшие подарок, могут его выкупить, направив на имя директора учреждения соответствующее заявление не позднее двух месяцев со дня сдачи подарка.</w:t>
      </w:r>
    </w:p>
    <w:p w14:paraId="58E8490B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13. Комиссия по противодействию коррупции в течение 3 месяцев со дня поступлении заявления, указанного в пункте 12 настоящего Порядка,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</w:p>
    <w:p w14:paraId="6247152B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14. В случае если в отношении подарка, изготовленного из драгоценных металлов и (или) драгоценных камней, не поступило от работников заявление, указанное в пункте 12 настоящего Порядка,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комиссией по противодействию коррупции в федеральное казенное учреждение "Государственное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Федерации" для зачисления в Государственный фонд драгоценных металлов и драгоценных камней Российской Федерации.</w:t>
      </w:r>
    </w:p>
    <w:p w14:paraId="5C03FB38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15. Подарок, в отношении которого не поступило заявление, указанное в пункте 12 настоящего Порядка, может использоваться с учетом заключения комиссии о целесообразности использования подарка для обеспечения деятельности учреждения.</w:t>
      </w:r>
    </w:p>
    <w:p w14:paraId="1FC98310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16. В случае нецелесообразности использования подарка директором учреждения принимается решение о реализации подарка и проведении оценки его стоимости для реализации (выкупа), осуществляемой организациями посредством проведения торгов в порядке, предусмотренном законодательством Российской Федерации.</w:t>
      </w:r>
    </w:p>
    <w:p w14:paraId="10B5CFFC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17. Оценка стоимости подарка для реализации (выкупа), предусмотренная пунктами 13 и 14 настоящего Порядка,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14:paraId="29F8C1DA" w14:textId="77777777" w:rsidR="008926CD" w:rsidRDefault="008926CD" w:rsidP="008926C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18. В случае если подарок не выкуплен или не реализован, директор учреждения принимается решение о повторной реализации подарка, либо о его без</w:t>
      </w:r>
      <w:r>
        <w:rPr>
          <w:sz w:val="28"/>
          <w:szCs w:val="28"/>
        </w:rPr>
        <w:lastRenderedPageBreak/>
        <w:t>возмездной передаче на баланс благотворительной организации, либо о его уничтожении в соответствии с законодательством Российской Федерации. Средства, вырученные от реализации (выкупа) подарка, зачисляются в доход соответствующего бюджета в порядке, установленном бюджетным законодательством Российской Федерации.</w:t>
      </w:r>
    </w:p>
    <w:p w14:paraId="473190BA" w14:textId="77777777" w:rsidR="008926CD" w:rsidRDefault="008926CD" w:rsidP="008926C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14:paraId="538A02D1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9ADE32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14:paraId="004B0EF1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t>к Порядку сообщения работником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зачислении средств, вырученных от его реализации</w:t>
      </w:r>
    </w:p>
    <w:p w14:paraId="5A88E0E2" w14:textId="77777777" w:rsidR="008926CD" w:rsidRDefault="008926CD" w:rsidP="008926CD">
      <w:pPr>
        <w:rPr>
          <w:sz w:val="28"/>
          <w:szCs w:val="28"/>
        </w:rPr>
      </w:pPr>
    </w:p>
    <w:p w14:paraId="502813D2" w14:textId="4D550748" w:rsidR="008926CD" w:rsidRDefault="008926CD" w:rsidP="008926CD">
      <w:pPr>
        <w:tabs>
          <w:tab w:val="left" w:pos="2916"/>
        </w:tabs>
        <w:ind w:left="4956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Директору ГБОУ СО «</w:t>
      </w:r>
      <w:proofErr w:type="spellStart"/>
      <w:r w:rsidR="00CA325C">
        <w:rPr>
          <w:b/>
          <w:sz w:val="28"/>
          <w:szCs w:val="28"/>
        </w:rPr>
        <w:t>Ачитская</w:t>
      </w:r>
      <w:proofErr w:type="spellEnd"/>
      <w:r w:rsidR="00CA325C">
        <w:rPr>
          <w:b/>
          <w:sz w:val="28"/>
          <w:szCs w:val="28"/>
        </w:rPr>
        <w:t xml:space="preserve"> школа-интернат»</w:t>
      </w:r>
    </w:p>
    <w:p w14:paraId="2C8D3FB9" w14:textId="14A98F9A" w:rsidR="008926CD" w:rsidRDefault="00CA325C" w:rsidP="008926CD">
      <w:pPr>
        <w:tabs>
          <w:tab w:val="left" w:pos="2916"/>
        </w:tabs>
        <w:ind w:left="4956"/>
        <w:rPr>
          <w:sz w:val="28"/>
          <w:szCs w:val="28"/>
        </w:rPr>
      </w:pPr>
      <w:r>
        <w:rPr>
          <w:b/>
          <w:sz w:val="28"/>
          <w:szCs w:val="28"/>
        </w:rPr>
        <w:t>Крючковой С.В</w:t>
      </w:r>
      <w:r w:rsidR="008926CD">
        <w:rPr>
          <w:b/>
          <w:sz w:val="28"/>
          <w:szCs w:val="28"/>
        </w:rPr>
        <w:t>.</w:t>
      </w:r>
    </w:p>
    <w:p w14:paraId="41D26D48" w14:textId="77777777" w:rsidR="008926CD" w:rsidRDefault="008926CD" w:rsidP="008926CD">
      <w:pPr>
        <w:ind w:left="4956"/>
        <w:rPr>
          <w:sz w:val="28"/>
          <w:szCs w:val="28"/>
        </w:rPr>
      </w:pPr>
      <w:r>
        <w:rPr>
          <w:sz w:val="28"/>
          <w:szCs w:val="28"/>
        </w:rPr>
        <w:t>от_____________________________</w:t>
      </w:r>
    </w:p>
    <w:p w14:paraId="40B72B2A" w14:textId="77777777" w:rsidR="008926CD" w:rsidRDefault="008926CD" w:rsidP="008926CD">
      <w:pPr>
        <w:ind w:left="4956"/>
        <w:jc w:val="center"/>
        <w:rPr>
          <w:sz w:val="20"/>
          <w:szCs w:val="20"/>
        </w:rPr>
      </w:pPr>
      <w:r>
        <w:rPr>
          <w:sz w:val="20"/>
          <w:szCs w:val="20"/>
        </w:rPr>
        <w:t>(Ф.И.О., должность)</w:t>
      </w:r>
    </w:p>
    <w:p w14:paraId="4DFFB316" w14:textId="77777777" w:rsidR="008926CD" w:rsidRDefault="008926CD" w:rsidP="008926CD">
      <w:pPr>
        <w:jc w:val="right"/>
        <w:rPr>
          <w:sz w:val="28"/>
          <w:szCs w:val="28"/>
        </w:rPr>
      </w:pPr>
    </w:p>
    <w:p w14:paraId="6586421C" w14:textId="77777777" w:rsidR="008926CD" w:rsidRDefault="008926CD" w:rsidP="008926CD">
      <w:pPr>
        <w:jc w:val="center"/>
        <w:rPr>
          <w:b/>
          <w:sz w:val="28"/>
          <w:szCs w:val="28"/>
        </w:rPr>
      </w:pPr>
    </w:p>
    <w:p w14:paraId="6AA31452" w14:textId="77777777" w:rsidR="008926CD" w:rsidRDefault="008926CD" w:rsidP="00892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 о получении подарка</w:t>
      </w:r>
    </w:p>
    <w:p w14:paraId="0D4F7A10" w14:textId="77777777" w:rsidR="008926CD" w:rsidRDefault="008926CD" w:rsidP="008926CD">
      <w:pPr>
        <w:rPr>
          <w:sz w:val="28"/>
          <w:szCs w:val="28"/>
        </w:rPr>
      </w:pPr>
    </w:p>
    <w:p w14:paraId="3D0A7D59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>Извещаю о получении ______________________________________________</w:t>
      </w:r>
    </w:p>
    <w:p w14:paraId="56778863" w14:textId="77777777" w:rsidR="008926CD" w:rsidRDefault="008926CD" w:rsidP="008926CD">
      <w:pPr>
        <w:jc w:val="center"/>
        <w:rPr>
          <w:sz w:val="20"/>
          <w:szCs w:val="20"/>
        </w:rPr>
      </w:pPr>
      <w:r>
        <w:rPr>
          <w:sz w:val="20"/>
          <w:szCs w:val="20"/>
        </w:rPr>
        <w:t>(дата получения)</w:t>
      </w:r>
    </w:p>
    <w:p w14:paraId="42B81BA0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>подарка (</w:t>
      </w:r>
      <w:proofErr w:type="spellStart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>) на ____________________________________________________</w:t>
      </w:r>
    </w:p>
    <w:p w14:paraId="2C08A4EA" w14:textId="77777777" w:rsidR="008926CD" w:rsidRDefault="008926CD" w:rsidP="008926CD">
      <w:pPr>
        <w:jc w:val="center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0"/>
          <w:szCs w:val="20"/>
        </w:rPr>
        <w:t>(наименование протокольного мероприятия, служебной командировки, другого</w:t>
      </w:r>
    </w:p>
    <w:p w14:paraId="62AB6C0A" w14:textId="77777777" w:rsidR="008926CD" w:rsidRDefault="008926CD" w:rsidP="008926CD">
      <w:pPr>
        <w:jc w:val="center"/>
        <w:rPr>
          <w:sz w:val="28"/>
          <w:szCs w:val="28"/>
        </w:rPr>
      </w:pPr>
      <w:r>
        <w:rPr>
          <w:sz w:val="20"/>
          <w:szCs w:val="20"/>
        </w:rPr>
        <w:t>официального мероприятия, место и дата проведения)</w:t>
      </w:r>
    </w:p>
    <w:p w14:paraId="655C9CF6" w14:textId="77777777" w:rsidR="008926CD" w:rsidRDefault="008926CD" w:rsidP="008926CD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2679"/>
        <w:gridCol w:w="2148"/>
        <w:gridCol w:w="1953"/>
        <w:gridCol w:w="1912"/>
      </w:tblGrid>
      <w:tr w:rsidR="008926CD" w14:paraId="412D6991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87B3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3BA89AF2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033D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подарка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2661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подарка, его</w:t>
            </w:r>
          </w:p>
          <w:p w14:paraId="4B0754AB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00A8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14:paraId="2C4E1363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предметов</w:t>
            </w:r>
          </w:p>
          <w:p w14:paraId="4A4A753C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6873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в</w:t>
            </w:r>
          </w:p>
          <w:p w14:paraId="4A33BB99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рублях*</w:t>
            </w:r>
          </w:p>
          <w:p w14:paraId="3DB0C2C9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  <w:tr w:rsidR="008926CD" w14:paraId="54D4FAF6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C3A2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DD2B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80C2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468D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247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334B31D3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CA23C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9CBB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8FF9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F55C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A336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18F3DEFB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33202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6611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973A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9258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00A1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581E81D0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E0964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22BC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653A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6799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0011" w14:textId="77777777" w:rsidR="008926CD" w:rsidRDefault="008926CD">
            <w:pPr>
              <w:rPr>
                <w:sz w:val="28"/>
                <w:szCs w:val="28"/>
              </w:rPr>
            </w:pPr>
          </w:p>
        </w:tc>
      </w:tr>
    </w:tbl>
    <w:p w14:paraId="2566E926" w14:textId="77777777" w:rsidR="008926CD" w:rsidRDefault="008926CD" w:rsidP="008926CD">
      <w:pPr>
        <w:rPr>
          <w:sz w:val="28"/>
          <w:szCs w:val="28"/>
          <w:lang w:eastAsia="en-US"/>
        </w:rPr>
      </w:pPr>
    </w:p>
    <w:p w14:paraId="780B0F73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>Приложение: _________________________________</w:t>
      </w:r>
      <w:proofErr w:type="gramStart"/>
      <w:r>
        <w:rPr>
          <w:sz w:val="28"/>
          <w:szCs w:val="28"/>
        </w:rPr>
        <w:t>_  на</w:t>
      </w:r>
      <w:proofErr w:type="gramEnd"/>
      <w:r>
        <w:rPr>
          <w:sz w:val="28"/>
          <w:szCs w:val="28"/>
        </w:rPr>
        <w:t xml:space="preserve"> __________  листах.</w:t>
      </w:r>
    </w:p>
    <w:p w14:paraId="5B5C94E7" w14:textId="77777777" w:rsidR="008926CD" w:rsidRDefault="008926CD" w:rsidP="008926CD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0"/>
          <w:szCs w:val="20"/>
        </w:rPr>
        <w:t>(наименование документа)</w:t>
      </w:r>
    </w:p>
    <w:p w14:paraId="09C951F0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>Лицо, представившее уведомление:</w:t>
      </w:r>
    </w:p>
    <w:p w14:paraId="0B592CDF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____________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>________________      «___» __________ 20__ г.</w:t>
      </w:r>
    </w:p>
    <w:p w14:paraId="771B21D4" w14:textId="77777777" w:rsidR="008926CD" w:rsidRDefault="008926CD" w:rsidP="008926CD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0"/>
          <w:szCs w:val="20"/>
        </w:rPr>
        <w:t xml:space="preserve">          (</w:t>
      </w:r>
      <w:proofErr w:type="gramStart"/>
      <w:r>
        <w:rPr>
          <w:sz w:val="20"/>
          <w:szCs w:val="20"/>
        </w:rPr>
        <w:t xml:space="preserve">подпись)   </w:t>
      </w:r>
      <w:proofErr w:type="gramEnd"/>
      <w:r>
        <w:rPr>
          <w:sz w:val="20"/>
          <w:szCs w:val="20"/>
        </w:rPr>
        <w:t xml:space="preserve">       (расшифровка подписи)</w:t>
      </w:r>
    </w:p>
    <w:p w14:paraId="66EDB268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 xml:space="preserve">Лицо, </w:t>
      </w:r>
      <w:proofErr w:type="gramStart"/>
      <w:r>
        <w:rPr>
          <w:sz w:val="28"/>
          <w:szCs w:val="28"/>
        </w:rPr>
        <w:t>принявшее  уведомление</w:t>
      </w:r>
      <w:proofErr w:type="gramEnd"/>
      <w:r>
        <w:rPr>
          <w:sz w:val="28"/>
          <w:szCs w:val="28"/>
        </w:rPr>
        <w:t>:</w:t>
      </w:r>
    </w:p>
    <w:p w14:paraId="47E22B4E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___________</w:t>
      </w:r>
      <w:proofErr w:type="gramStart"/>
      <w:r>
        <w:rPr>
          <w:sz w:val="28"/>
          <w:szCs w:val="28"/>
        </w:rPr>
        <w:t>_  _</w:t>
      </w:r>
      <w:proofErr w:type="gramEnd"/>
      <w:r>
        <w:rPr>
          <w:sz w:val="28"/>
          <w:szCs w:val="28"/>
        </w:rPr>
        <w:t>_________________ «___»  _______________ 20 г.</w:t>
      </w:r>
    </w:p>
    <w:p w14:paraId="4AA41BEA" w14:textId="77777777" w:rsidR="008926CD" w:rsidRDefault="008926CD" w:rsidP="008926CD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0"/>
          <w:szCs w:val="20"/>
        </w:rPr>
        <w:t xml:space="preserve">       (</w:t>
      </w:r>
      <w:proofErr w:type="gramStart"/>
      <w:r>
        <w:rPr>
          <w:sz w:val="20"/>
          <w:szCs w:val="20"/>
        </w:rPr>
        <w:t xml:space="preserve">подпись)   </w:t>
      </w:r>
      <w:proofErr w:type="gramEnd"/>
      <w:r>
        <w:rPr>
          <w:sz w:val="20"/>
          <w:szCs w:val="20"/>
        </w:rPr>
        <w:t xml:space="preserve">             (расшифровка подписи)</w:t>
      </w:r>
    </w:p>
    <w:p w14:paraId="14CFABEA" w14:textId="77777777" w:rsidR="008926CD" w:rsidRDefault="008926CD" w:rsidP="008926CD">
      <w:pPr>
        <w:rPr>
          <w:sz w:val="28"/>
          <w:szCs w:val="28"/>
        </w:rPr>
      </w:pPr>
    </w:p>
    <w:p w14:paraId="7E02E38E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>Регистрационный номер в журнале регистрации уведомлений</w:t>
      </w:r>
    </w:p>
    <w:p w14:paraId="4FE0BD97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t>_______________________ «____» _________________ 20   г.</w:t>
      </w:r>
    </w:p>
    <w:p w14:paraId="7BD61F32" w14:textId="77777777" w:rsidR="008926CD" w:rsidRDefault="008926CD" w:rsidP="008926CD">
      <w:pPr>
        <w:rPr>
          <w:sz w:val="28"/>
          <w:szCs w:val="28"/>
        </w:rPr>
      </w:pPr>
    </w:p>
    <w:p w14:paraId="6077BD18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C9E2C57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14:paraId="0B17F1A8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t>к Порядку сообщения работником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зачислении средств, вырученных от его реализации</w:t>
      </w:r>
    </w:p>
    <w:p w14:paraId="309E6AD0" w14:textId="77777777" w:rsidR="008926CD" w:rsidRDefault="008926CD" w:rsidP="008926CD">
      <w:pPr>
        <w:jc w:val="center"/>
        <w:rPr>
          <w:sz w:val="28"/>
          <w:szCs w:val="28"/>
        </w:rPr>
      </w:pPr>
    </w:p>
    <w:p w14:paraId="48746A8E" w14:textId="77777777" w:rsidR="008926CD" w:rsidRDefault="008926CD" w:rsidP="008926CD">
      <w:pPr>
        <w:jc w:val="center"/>
        <w:rPr>
          <w:sz w:val="28"/>
          <w:szCs w:val="28"/>
        </w:rPr>
      </w:pPr>
    </w:p>
    <w:p w14:paraId="35289DE2" w14:textId="77777777" w:rsidR="008926CD" w:rsidRDefault="008926CD" w:rsidP="008926CD">
      <w:pPr>
        <w:jc w:val="center"/>
        <w:rPr>
          <w:sz w:val="28"/>
          <w:szCs w:val="28"/>
        </w:rPr>
      </w:pPr>
    </w:p>
    <w:p w14:paraId="723DA7D6" w14:textId="77777777" w:rsidR="008926CD" w:rsidRDefault="008926CD" w:rsidP="00892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УВЕДОМЛЕНИЙ</w:t>
      </w:r>
    </w:p>
    <w:p w14:paraId="425CBA8C" w14:textId="77777777" w:rsidR="008926CD" w:rsidRDefault="008926CD" w:rsidP="008926CD">
      <w:pPr>
        <w:jc w:val="center"/>
        <w:rPr>
          <w:sz w:val="28"/>
          <w:szCs w:val="28"/>
        </w:rPr>
      </w:pPr>
    </w:p>
    <w:tbl>
      <w:tblPr>
        <w:tblStyle w:val="a3"/>
        <w:tblW w:w="10065" w:type="dxa"/>
        <w:tblInd w:w="-459" w:type="dxa"/>
        <w:tblLook w:val="04A0" w:firstRow="1" w:lastRow="0" w:firstColumn="1" w:lastColumn="0" w:noHBand="0" w:noVBand="1"/>
      </w:tblPr>
      <w:tblGrid>
        <w:gridCol w:w="817"/>
        <w:gridCol w:w="3009"/>
        <w:gridCol w:w="1915"/>
        <w:gridCol w:w="1915"/>
        <w:gridCol w:w="2409"/>
      </w:tblGrid>
      <w:tr w:rsidR="008926CD" w14:paraId="6E86FA3F" w14:textId="77777777" w:rsidTr="008926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D65CC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73440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лица, подавшего уведомление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5FE1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подачи уведомления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71268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подарка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E731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лица, принявшего уведомление</w:t>
            </w:r>
          </w:p>
        </w:tc>
      </w:tr>
      <w:tr w:rsidR="008926CD" w14:paraId="27ED449B" w14:textId="77777777" w:rsidTr="008926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2C9C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41E7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FD9A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F01D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430E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  <w:tr w:rsidR="008926CD" w14:paraId="7F6F856C" w14:textId="77777777" w:rsidTr="008926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C3F3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32B9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96D6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48FD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E30E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  <w:tr w:rsidR="008926CD" w14:paraId="155F1677" w14:textId="77777777" w:rsidTr="008926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6B74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3EA5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235F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CEC6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64EA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  <w:tr w:rsidR="008926CD" w14:paraId="19D58898" w14:textId="77777777" w:rsidTr="008926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8235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272F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20B3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38B7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751C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  <w:tr w:rsidR="008926CD" w14:paraId="7D06F46C" w14:textId="77777777" w:rsidTr="008926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E565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13AF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D8B2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0061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494E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EDBD131" w14:textId="77777777" w:rsidR="008926CD" w:rsidRDefault="008926CD" w:rsidP="008926CD">
      <w:pPr>
        <w:jc w:val="center"/>
        <w:rPr>
          <w:sz w:val="28"/>
          <w:szCs w:val="28"/>
          <w:lang w:eastAsia="en-US"/>
        </w:rPr>
      </w:pPr>
    </w:p>
    <w:p w14:paraId="21F50551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D9B6F6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14:paraId="6E4CE098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t>к Порядку сообщения работником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зачислении средств, вырученных от его реализации</w:t>
      </w:r>
    </w:p>
    <w:p w14:paraId="16511045" w14:textId="77777777" w:rsidR="008926CD" w:rsidRDefault="008926CD" w:rsidP="008926CD">
      <w:pPr>
        <w:rPr>
          <w:sz w:val="28"/>
          <w:szCs w:val="28"/>
        </w:rPr>
      </w:pPr>
    </w:p>
    <w:p w14:paraId="3EE9F405" w14:textId="77777777" w:rsidR="008926CD" w:rsidRDefault="008926CD" w:rsidP="008926CD">
      <w:pPr>
        <w:tabs>
          <w:tab w:val="left" w:pos="33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</w:t>
      </w:r>
    </w:p>
    <w:p w14:paraId="30432C33" w14:textId="77777777" w:rsidR="008926CD" w:rsidRDefault="008926CD" w:rsidP="008926CD">
      <w:pPr>
        <w:tabs>
          <w:tab w:val="left" w:pos="33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ПРИЕМА-ПЕРЕДАЧИ</w:t>
      </w:r>
    </w:p>
    <w:p w14:paraId="1C0365D7" w14:textId="77777777" w:rsidR="008926CD" w:rsidRDefault="008926CD" w:rsidP="008926CD">
      <w:pPr>
        <w:tabs>
          <w:tab w:val="left" w:pos="3300"/>
        </w:tabs>
        <w:jc w:val="center"/>
        <w:rPr>
          <w:sz w:val="28"/>
          <w:szCs w:val="28"/>
        </w:rPr>
      </w:pPr>
    </w:p>
    <w:p w14:paraId="49669D41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 _</w:t>
      </w:r>
      <w:proofErr w:type="gramEnd"/>
      <w:r>
        <w:rPr>
          <w:sz w:val="28"/>
          <w:szCs w:val="28"/>
        </w:rPr>
        <w:t xml:space="preserve">__» ____________ 20   г.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№______</w:t>
      </w:r>
    </w:p>
    <w:p w14:paraId="00ABB0A4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55A437E1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Мы, нижеподписавшиеся, составили настоящий акт о том, что</w:t>
      </w:r>
    </w:p>
    <w:p w14:paraId="18008457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66E1B520" w14:textId="77777777" w:rsidR="008926CD" w:rsidRDefault="008926CD" w:rsidP="008926CD">
      <w:pPr>
        <w:tabs>
          <w:tab w:val="left" w:pos="330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(Ф.И.О., должность лица, сдавшего подарок)</w:t>
      </w:r>
    </w:p>
    <w:p w14:paraId="7BEE7D50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074A6D76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Сдал(а)___________________________________________________________</w:t>
      </w:r>
    </w:p>
    <w:p w14:paraId="4D560409" w14:textId="77777777" w:rsidR="008926CD" w:rsidRDefault="008926CD" w:rsidP="008926CD">
      <w:pPr>
        <w:tabs>
          <w:tab w:val="left" w:pos="330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(Ф.И.О., должность ответственного лица, принимающего подарок)</w:t>
      </w:r>
    </w:p>
    <w:p w14:paraId="77E5A1A3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3F76D849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Принял(а) на ответственное хранение следующие подарки:</w:t>
      </w:r>
    </w:p>
    <w:p w14:paraId="4D543BEA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2679"/>
        <w:gridCol w:w="2148"/>
        <w:gridCol w:w="1953"/>
        <w:gridCol w:w="1912"/>
      </w:tblGrid>
      <w:tr w:rsidR="008926CD" w14:paraId="2185DD97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6038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04F70084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75F6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подарка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92614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подарка, его</w:t>
            </w:r>
          </w:p>
          <w:p w14:paraId="79467A38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B5F3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14:paraId="650FEBA4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предметов</w:t>
            </w:r>
          </w:p>
          <w:p w14:paraId="2ECFCD8B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149A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в</w:t>
            </w:r>
          </w:p>
          <w:p w14:paraId="11DC4040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рублях*</w:t>
            </w:r>
          </w:p>
          <w:p w14:paraId="499984BB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  <w:tr w:rsidR="008926CD" w14:paraId="7771EAD0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B3A9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3103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1908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12B0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A80D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2FB66355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2393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9B89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CE81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0EE4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2D7A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1BADAA91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D8EB2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FBD6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0AED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E9D6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7203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61B16C13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4F78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A3C8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0CCA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991D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F7C8" w14:textId="77777777" w:rsidR="008926CD" w:rsidRDefault="008926CD">
            <w:pPr>
              <w:rPr>
                <w:sz w:val="28"/>
                <w:szCs w:val="28"/>
              </w:rPr>
            </w:pPr>
          </w:p>
        </w:tc>
      </w:tr>
    </w:tbl>
    <w:p w14:paraId="6E8C0C7C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  <w:lang w:eastAsia="en-US"/>
        </w:rPr>
      </w:pPr>
    </w:p>
    <w:p w14:paraId="0DC7ED5B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49E97CB9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Приложение:_</w:t>
      </w:r>
      <w:proofErr w:type="gramEnd"/>
      <w:r>
        <w:rPr>
          <w:sz w:val="28"/>
          <w:szCs w:val="28"/>
        </w:rPr>
        <w:t>______________________________ на _______________ листах.</w:t>
      </w:r>
    </w:p>
    <w:p w14:paraId="1D6295AF" w14:textId="77777777" w:rsidR="008926CD" w:rsidRDefault="008926CD" w:rsidP="008926CD">
      <w:pPr>
        <w:tabs>
          <w:tab w:val="left" w:pos="3300"/>
        </w:tabs>
        <w:jc w:val="both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0"/>
          <w:szCs w:val="20"/>
        </w:rPr>
        <w:t>(наименование документа)</w:t>
      </w:r>
    </w:p>
    <w:p w14:paraId="6A151132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454194F6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Принял(а) на ответственное хранение</w:t>
      </w:r>
      <w:proofErr w:type="gramStart"/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>Сдал</w:t>
      </w:r>
      <w:proofErr w:type="gramEnd"/>
      <w:r>
        <w:rPr>
          <w:sz w:val="28"/>
          <w:szCs w:val="28"/>
        </w:rPr>
        <w:t>(а):</w:t>
      </w:r>
    </w:p>
    <w:p w14:paraId="7FFC8D7C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 _____________________   __________   ____________________</w:t>
      </w:r>
    </w:p>
    <w:p w14:paraId="16CCD260" w14:textId="77777777" w:rsidR="008926CD" w:rsidRDefault="008926CD" w:rsidP="008926CD">
      <w:pPr>
        <w:tabs>
          <w:tab w:val="left" w:pos="330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(</w:t>
      </w:r>
      <w:proofErr w:type="gramStart"/>
      <w:r>
        <w:rPr>
          <w:sz w:val="20"/>
          <w:szCs w:val="20"/>
        </w:rPr>
        <w:t xml:space="preserve">подпись)   </w:t>
      </w:r>
      <w:proofErr w:type="gramEnd"/>
      <w:r>
        <w:rPr>
          <w:sz w:val="20"/>
          <w:szCs w:val="20"/>
        </w:rPr>
        <w:t xml:space="preserve">              (расшифровка подписи)                                (подпись)            (расшифровка подписи)</w:t>
      </w:r>
    </w:p>
    <w:p w14:paraId="4AAF57F5" w14:textId="77777777" w:rsidR="008926CD" w:rsidRDefault="008926CD" w:rsidP="008926CD">
      <w:pPr>
        <w:tabs>
          <w:tab w:val="left" w:pos="3300"/>
        </w:tabs>
        <w:jc w:val="both"/>
        <w:rPr>
          <w:sz w:val="20"/>
          <w:szCs w:val="20"/>
        </w:rPr>
      </w:pPr>
    </w:p>
    <w:p w14:paraId="43CE3CDA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5A0151C8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7FAB56A5" w14:textId="77777777" w:rsidR="008926CD" w:rsidRDefault="008926CD" w:rsidP="008926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B27F4D8" w14:textId="77777777" w:rsidR="008926CD" w:rsidRDefault="008926CD" w:rsidP="008926CD">
      <w:pPr>
        <w:jc w:val="right"/>
        <w:rPr>
          <w:sz w:val="28"/>
          <w:szCs w:val="28"/>
        </w:rPr>
      </w:pPr>
    </w:p>
    <w:p w14:paraId="76E8FAE0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t>Приложение № 4</w:t>
      </w:r>
    </w:p>
    <w:p w14:paraId="62ED5FAE" w14:textId="77777777" w:rsidR="008926CD" w:rsidRDefault="008926CD" w:rsidP="008926CD">
      <w:pPr>
        <w:ind w:left="3540"/>
        <w:rPr>
          <w:sz w:val="28"/>
          <w:szCs w:val="28"/>
        </w:rPr>
      </w:pPr>
      <w:r>
        <w:rPr>
          <w:sz w:val="28"/>
          <w:szCs w:val="28"/>
        </w:rPr>
        <w:t>к Порядку сообщения работником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зачислении средств, вырученных от его реализации</w:t>
      </w:r>
    </w:p>
    <w:p w14:paraId="477C7D3D" w14:textId="77777777" w:rsidR="008926CD" w:rsidRDefault="008926CD" w:rsidP="008926CD">
      <w:pPr>
        <w:jc w:val="right"/>
        <w:rPr>
          <w:sz w:val="28"/>
          <w:szCs w:val="28"/>
        </w:rPr>
      </w:pPr>
    </w:p>
    <w:p w14:paraId="0DDD5DA3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005DECD7" w14:textId="77777777" w:rsidR="008926CD" w:rsidRDefault="008926CD" w:rsidP="008926CD">
      <w:pPr>
        <w:tabs>
          <w:tab w:val="left" w:pos="3300"/>
        </w:tabs>
        <w:jc w:val="both"/>
        <w:rPr>
          <w:b/>
          <w:sz w:val="28"/>
          <w:szCs w:val="28"/>
        </w:rPr>
      </w:pPr>
    </w:p>
    <w:p w14:paraId="2E53B78B" w14:textId="77777777" w:rsidR="008926CD" w:rsidRDefault="008926CD" w:rsidP="008926CD">
      <w:pPr>
        <w:tabs>
          <w:tab w:val="left" w:pos="33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ВОЗВРАТА</w:t>
      </w:r>
    </w:p>
    <w:p w14:paraId="5CB51541" w14:textId="77777777" w:rsidR="008926CD" w:rsidRDefault="008926CD" w:rsidP="008926CD">
      <w:pPr>
        <w:tabs>
          <w:tab w:val="left" w:pos="3300"/>
        </w:tabs>
        <w:jc w:val="center"/>
        <w:rPr>
          <w:sz w:val="28"/>
          <w:szCs w:val="28"/>
        </w:rPr>
      </w:pPr>
    </w:p>
    <w:p w14:paraId="29FD4AF6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 _</w:t>
      </w:r>
      <w:proofErr w:type="gramEnd"/>
      <w:r>
        <w:rPr>
          <w:sz w:val="28"/>
          <w:szCs w:val="28"/>
        </w:rPr>
        <w:t xml:space="preserve">__» ____________ 20   г.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№______</w:t>
      </w:r>
    </w:p>
    <w:p w14:paraId="75318BDE" w14:textId="77777777" w:rsidR="008926CD" w:rsidRDefault="008926CD" w:rsidP="008926CD">
      <w:pPr>
        <w:tabs>
          <w:tab w:val="left" w:pos="3300"/>
        </w:tabs>
        <w:jc w:val="both"/>
        <w:rPr>
          <w:sz w:val="28"/>
          <w:szCs w:val="28"/>
        </w:rPr>
      </w:pPr>
    </w:p>
    <w:p w14:paraId="08CFAEF3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частью 2 статьи 575 Гражданского кодекса Российской Федерации принятые по акту приема-передачи от «___» _________</w:t>
      </w:r>
      <w:proofErr w:type="gramStart"/>
      <w:r>
        <w:rPr>
          <w:sz w:val="28"/>
          <w:szCs w:val="28"/>
        </w:rPr>
        <w:t>_  20</w:t>
      </w:r>
      <w:proofErr w:type="gramEnd"/>
      <w:r>
        <w:rPr>
          <w:sz w:val="28"/>
          <w:szCs w:val="28"/>
        </w:rPr>
        <w:t xml:space="preserve">    г. №_____________ подарки:</w:t>
      </w:r>
    </w:p>
    <w:p w14:paraId="227757F4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2679"/>
        <w:gridCol w:w="2148"/>
        <w:gridCol w:w="1953"/>
        <w:gridCol w:w="1912"/>
      </w:tblGrid>
      <w:tr w:rsidR="008926CD" w14:paraId="7DD08105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DD8B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5FC0F649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31BA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подарка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172EE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подарка, его</w:t>
            </w:r>
          </w:p>
          <w:p w14:paraId="2BE2DD71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0EBE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14:paraId="35806EEF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предметов</w:t>
            </w:r>
          </w:p>
          <w:p w14:paraId="1B2C8D7C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8C8A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в</w:t>
            </w:r>
          </w:p>
          <w:p w14:paraId="08E85058" w14:textId="77777777" w:rsidR="008926CD" w:rsidRDefault="00892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рублях*</w:t>
            </w:r>
          </w:p>
          <w:p w14:paraId="535EFB03" w14:textId="77777777" w:rsidR="008926CD" w:rsidRDefault="008926CD">
            <w:pPr>
              <w:jc w:val="center"/>
              <w:rPr>
                <w:sz w:val="28"/>
                <w:szCs w:val="28"/>
              </w:rPr>
            </w:pPr>
          </w:p>
        </w:tc>
      </w:tr>
      <w:tr w:rsidR="008926CD" w14:paraId="7FD80F82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A257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B174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A4C7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4707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9E20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70705F34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7DEEC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BE67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57DF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F9C7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131F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0F10C151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15104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DB80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7733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8DC2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2818" w14:textId="77777777" w:rsidR="008926CD" w:rsidRDefault="008926CD">
            <w:pPr>
              <w:rPr>
                <w:sz w:val="28"/>
                <w:szCs w:val="28"/>
              </w:rPr>
            </w:pPr>
          </w:p>
        </w:tc>
      </w:tr>
      <w:tr w:rsidR="008926CD" w14:paraId="314F807D" w14:textId="77777777" w:rsidTr="008926C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F46E" w14:textId="77777777" w:rsidR="008926CD" w:rsidRDefault="008926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ECB0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F5C7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A4F7" w14:textId="77777777" w:rsidR="008926CD" w:rsidRDefault="008926CD">
            <w:pPr>
              <w:rPr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711F" w14:textId="77777777" w:rsidR="008926CD" w:rsidRDefault="008926CD">
            <w:pPr>
              <w:rPr>
                <w:sz w:val="28"/>
                <w:szCs w:val="28"/>
              </w:rPr>
            </w:pPr>
          </w:p>
        </w:tc>
      </w:tr>
    </w:tbl>
    <w:p w14:paraId="52010729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  <w:lang w:eastAsia="en-US"/>
        </w:rPr>
      </w:pPr>
    </w:p>
    <w:p w14:paraId="0C7CA23D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подлежат возврату _________________________________________________</w:t>
      </w:r>
    </w:p>
    <w:p w14:paraId="2468B8AE" w14:textId="77777777" w:rsidR="008926CD" w:rsidRDefault="008926CD" w:rsidP="008926CD">
      <w:pPr>
        <w:tabs>
          <w:tab w:val="left" w:pos="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(Ф.И.О., должность лица, сдавшего подарок)</w:t>
      </w:r>
    </w:p>
    <w:p w14:paraId="6081BFBA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</w:p>
    <w:p w14:paraId="6CA53E93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Претензий к состоянию и комплектности подарка нет.</w:t>
      </w:r>
    </w:p>
    <w:p w14:paraId="1A5E7ED9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</w:p>
    <w:p w14:paraId="3634FE9C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Выдал(</w:t>
      </w:r>
      <w:proofErr w:type="gramStart"/>
      <w:r>
        <w:rPr>
          <w:sz w:val="28"/>
          <w:szCs w:val="28"/>
        </w:rPr>
        <w:t xml:space="preserve">а) 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Принял(а)</w:t>
      </w:r>
    </w:p>
    <w:p w14:paraId="2A186DDB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_____________________</w:t>
      </w:r>
    </w:p>
    <w:p w14:paraId="063B3378" w14:textId="77777777" w:rsidR="008926CD" w:rsidRDefault="008926CD" w:rsidP="008926CD">
      <w:pPr>
        <w:tabs>
          <w:tab w:val="left" w:pos="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(Ф.И.О., 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proofErr w:type="gramStart"/>
      <w:r>
        <w:rPr>
          <w:sz w:val="20"/>
          <w:szCs w:val="20"/>
        </w:rPr>
        <w:t xml:space="preserve">   (</w:t>
      </w:r>
      <w:proofErr w:type="gramEnd"/>
      <w:r>
        <w:rPr>
          <w:sz w:val="20"/>
          <w:szCs w:val="20"/>
        </w:rPr>
        <w:t>Ф.И.О., подпись)</w:t>
      </w:r>
    </w:p>
    <w:p w14:paraId="28322BF5" w14:textId="77777777" w:rsidR="008926CD" w:rsidRDefault="008926CD" w:rsidP="008926CD">
      <w:pPr>
        <w:tabs>
          <w:tab w:val="left" w:pos="0"/>
        </w:tabs>
        <w:jc w:val="both"/>
        <w:rPr>
          <w:sz w:val="28"/>
          <w:szCs w:val="28"/>
        </w:rPr>
      </w:pPr>
    </w:p>
    <w:p w14:paraId="27CD13AC" w14:textId="77777777" w:rsidR="008926CD" w:rsidRDefault="008926CD" w:rsidP="008926CD">
      <w:pPr>
        <w:rPr>
          <w:sz w:val="28"/>
          <w:szCs w:val="28"/>
        </w:rPr>
      </w:pPr>
    </w:p>
    <w:p w14:paraId="017873C5" w14:textId="77777777" w:rsidR="00146975" w:rsidRDefault="00146975" w:rsidP="008926CD">
      <w:pPr>
        <w:jc w:val="center"/>
      </w:pPr>
    </w:p>
    <w:p w14:paraId="271E0EFE" w14:textId="77777777" w:rsidR="004C3224" w:rsidRDefault="004C3224" w:rsidP="008926CD">
      <w:pPr>
        <w:jc w:val="center"/>
      </w:pPr>
    </w:p>
    <w:p w14:paraId="60EB305B" w14:textId="77777777" w:rsidR="004C3224" w:rsidRDefault="004C3224" w:rsidP="008926CD">
      <w:pPr>
        <w:jc w:val="center"/>
      </w:pPr>
    </w:p>
    <w:p w14:paraId="71347859" w14:textId="77777777" w:rsidR="004C3224" w:rsidRDefault="004C3224" w:rsidP="008926CD">
      <w:pPr>
        <w:jc w:val="center"/>
      </w:pPr>
    </w:p>
    <w:p w14:paraId="019A4275" w14:textId="77777777" w:rsidR="004C3224" w:rsidRDefault="004C3224" w:rsidP="008926CD">
      <w:pPr>
        <w:jc w:val="center"/>
      </w:pPr>
    </w:p>
    <w:p w14:paraId="5382DE78" w14:textId="77777777" w:rsidR="004C3224" w:rsidRDefault="004C3224" w:rsidP="008926CD">
      <w:pPr>
        <w:jc w:val="center"/>
      </w:pPr>
    </w:p>
    <w:p w14:paraId="5D0936B3" w14:textId="77777777" w:rsidR="004C3224" w:rsidRDefault="004C3224" w:rsidP="008926CD">
      <w:pPr>
        <w:jc w:val="center"/>
      </w:pPr>
    </w:p>
    <w:p w14:paraId="01AB9C22" w14:textId="77777777" w:rsidR="004C3224" w:rsidRDefault="004C3224" w:rsidP="008926CD">
      <w:pPr>
        <w:jc w:val="center"/>
      </w:pPr>
    </w:p>
    <w:p w14:paraId="78366E23" w14:textId="77777777" w:rsidR="004C3224" w:rsidRDefault="004C3224" w:rsidP="008926CD">
      <w:pPr>
        <w:jc w:val="center"/>
      </w:pPr>
    </w:p>
    <w:p w14:paraId="4B3BBE6E" w14:textId="77777777" w:rsidR="004C3224" w:rsidRDefault="004C3224" w:rsidP="008926CD">
      <w:pPr>
        <w:jc w:val="center"/>
      </w:pPr>
    </w:p>
    <w:p w14:paraId="3DC2431A" w14:textId="04FC4037" w:rsidR="004C3224" w:rsidRDefault="004C3224" w:rsidP="008926CD">
      <w:pPr>
        <w:jc w:val="center"/>
      </w:pPr>
    </w:p>
    <w:p w14:paraId="54030EFD" w14:textId="77777777" w:rsidR="004C3224" w:rsidRDefault="004C3224" w:rsidP="008926CD">
      <w:pPr>
        <w:jc w:val="center"/>
      </w:pPr>
    </w:p>
    <w:p w14:paraId="78DF8235" w14:textId="2F1B42BF" w:rsidR="00D24B48" w:rsidRDefault="00D24B48" w:rsidP="00D24B48">
      <w:pPr>
        <w:jc w:val="center"/>
        <w:rPr>
          <w:color w:val="808080" w:themeColor="background1" w:themeShade="80"/>
          <w:sz w:val="26"/>
        </w:rPr>
      </w:pPr>
      <w:bookmarkStart w:id="1" w:name="_Hlk170373388"/>
      <w:r w:rsidRPr="005132A4">
        <w:rPr>
          <w:color w:val="808080" w:themeColor="background1" w:themeShade="80"/>
          <w:sz w:val="26"/>
        </w:rPr>
        <w:t>Лист ознакомления</w:t>
      </w:r>
      <w:r>
        <w:rPr>
          <w:color w:val="808080" w:themeColor="background1" w:themeShade="80"/>
          <w:sz w:val="26"/>
        </w:rPr>
        <w:t xml:space="preserve"> с приказом № 69-ОД от 12.03.2024года </w:t>
      </w:r>
    </w:p>
    <w:p w14:paraId="7743B785" w14:textId="3A7D7B32" w:rsidR="00D24B48" w:rsidRDefault="00D24B48" w:rsidP="00D24B48">
      <w:pPr>
        <w:jc w:val="center"/>
        <w:rPr>
          <w:color w:val="808080" w:themeColor="background1" w:themeShade="80"/>
          <w:sz w:val="26"/>
        </w:rPr>
      </w:pPr>
      <w:r>
        <w:rPr>
          <w:color w:val="808080" w:themeColor="background1" w:themeShade="80"/>
          <w:sz w:val="26"/>
        </w:rPr>
        <w:t xml:space="preserve">«Об утверждении </w:t>
      </w:r>
      <w:proofErr w:type="gramStart"/>
      <w:r>
        <w:rPr>
          <w:color w:val="808080" w:themeColor="background1" w:themeShade="80"/>
          <w:sz w:val="26"/>
        </w:rPr>
        <w:t>Правил</w:t>
      </w:r>
      <w:proofErr w:type="gramEnd"/>
      <w:r>
        <w:rPr>
          <w:color w:val="808080" w:themeColor="background1" w:themeShade="80"/>
          <w:sz w:val="26"/>
        </w:rPr>
        <w:t xml:space="preserve"> регламентирующих вопросы обмена деловыми подарками и знаками делового гостеприимства в ГБОУ СО «</w:t>
      </w:r>
      <w:proofErr w:type="spellStart"/>
      <w:r>
        <w:rPr>
          <w:color w:val="808080" w:themeColor="background1" w:themeShade="80"/>
          <w:sz w:val="26"/>
        </w:rPr>
        <w:t>Ачитская</w:t>
      </w:r>
      <w:proofErr w:type="spellEnd"/>
      <w:r>
        <w:rPr>
          <w:color w:val="808080" w:themeColor="background1" w:themeShade="80"/>
          <w:sz w:val="26"/>
        </w:rPr>
        <w:t xml:space="preserve"> школа-интернат»</w:t>
      </w:r>
    </w:p>
    <w:p w14:paraId="31931C66" w14:textId="77777777" w:rsidR="00D24B48" w:rsidRPr="005132A4" w:rsidRDefault="00D24B48" w:rsidP="00D24B48">
      <w:pPr>
        <w:jc w:val="center"/>
        <w:rPr>
          <w:color w:val="808080" w:themeColor="background1" w:themeShade="80"/>
          <w:sz w:val="26"/>
        </w:rPr>
      </w:pPr>
    </w:p>
    <w:p w14:paraId="73B53351" w14:textId="77777777" w:rsidR="00D24B48" w:rsidRDefault="00D24B48" w:rsidP="00D24B48">
      <w:pPr>
        <w:ind w:left="-567"/>
        <w:jc w:val="center"/>
      </w:pPr>
      <w:r>
        <w:rPr>
          <w:noProof/>
        </w:rPr>
        <w:drawing>
          <wp:inline distT="0" distB="0" distL="0" distR="0" wp14:anchorId="5B11580F" wp14:editId="436C2332">
            <wp:extent cx="5744645" cy="80581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FR11_page-000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5388" r="7963" b="2432"/>
                    <a:stretch/>
                  </pic:blipFill>
                  <pic:spPr bwMode="auto">
                    <a:xfrm>
                      <a:off x="0" y="0"/>
                      <a:ext cx="5759645" cy="807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EA875" w14:textId="77777777" w:rsidR="00D24B48" w:rsidRDefault="00D24B48" w:rsidP="00D24B48">
      <w:pPr>
        <w:ind w:left="-426"/>
      </w:pPr>
      <w:r>
        <w:rPr>
          <w:noProof/>
        </w:rPr>
        <w:lastRenderedPageBreak/>
        <w:drawing>
          <wp:inline distT="0" distB="0" distL="0" distR="0" wp14:anchorId="268F16A6" wp14:editId="5A649DD8">
            <wp:extent cx="5519467" cy="87058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FR11_page-0002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3102" r="7001" b="4275"/>
                    <a:stretch/>
                  </pic:blipFill>
                  <pic:spPr bwMode="auto">
                    <a:xfrm>
                      <a:off x="0" y="0"/>
                      <a:ext cx="5537841" cy="87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33505DFF" w14:textId="77777777" w:rsidR="004C3224" w:rsidRDefault="004C3224" w:rsidP="008926CD">
      <w:pPr>
        <w:jc w:val="center"/>
      </w:pPr>
    </w:p>
    <w:p w14:paraId="0F7DF526" w14:textId="77777777" w:rsidR="004C3224" w:rsidRDefault="004C3224" w:rsidP="008926CD">
      <w:pPr>
        <w:jc w:val="center"/>
      </w:pPr>
    </w:p>
    <w:p w14:paraId="0CCE2C16" w14:textId="77777777" w:rsidR="004C3224" w:rsidRDefault="004C3224" w:rsidP="003A3D14">
      <w:bookmarkStart w:id="2" w:name="_GoBack"/>
      <w:bookmarkEnd w:id="2"/>
    </w:p>
    <w:sectPr w:rsidR="004C3224" w:rsidSect="00085F06">
      <w:headerReference w:type="first" r:id="rId12"/>
      <w:pgSz w:w="11906" w:h="16838" w:code="9"/>
      <w:pgMar w:top="1134" w:right="567" w:bottom="1134" w:left="1701" w:header="454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A57D1" w14:textId="77777777" w:rsidR="00223FFE" w:rsidRDefault="00223FFE">
      <w:r>
        <w:separator/>
      </w:r>
    </w:p>
  </w:endnote>
  <w:endnote w:type="continuationSeparator" w:id="0">
    <w:p w14:paraId="25E8222B" w14:textId="77777777" w:rsidR="00223FFE" w:rsidRDefault="00223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C6DA6" w14:textId="77777777" w:rsidR="00223FFE" w:rsidRDefault="00223FFE">
      <w:r>
        <w:separator/>
      </w:r>
    </w:p>
  </w:footnote>
  <w:footnote w:type="continuationSeparator" w:id="0">
    <w:p w14:paraId="1EB97593" w14:textId="77777777" w:rsidR="00223FFE" w:rsidRDefault="00223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AAB3C" w14:textId="77777777" w:rsidR="007D195A" w:rsidRDefault="007D195A" w:rsidP="009A76DB">
    <w:pPr>
      <w:pStyle w:val="a4"/>
      <w:ind w:left="595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F3D69" w14:textId="77777777" w:rsidR="00E24B29" w:rsidRDefault="00E24B29" w:rsidP="00DB640D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02198"/>
    <w:multiLevelType w:val="hybridMultilevel"/>
    <w:tmpl w:val="E628275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30101055"/>
    <w:multiLevelType w:val="hybridMultilevel"/>
    <w:tmpl w:val="BA68D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744"/>
    <w:multiLevelType w:val="hybridMultilevel"/>
    <w:tmpl w:val="FAE23F20"/>
    <w:lvl w:ilvl="0" w:tplc="E0C68630">
      <w:start w:val="1"/>
      <w:numFmt w:val="decimal"/>
      <w:lvlText w:val="1.%1.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86"/>
    <w:rsid w:val="0001023F"/>
    <w:rsid w:val="00012043"/>
    <w:rsid w:val="00017832"/>
    <w:rsid w:val="0002429A"/>
    <w:rsid w:val="00024C73"/>
    <w:rsid w:val="00024D49"/>
    <w:rsid w:val="000354AB"/>
    <w:rsid w:val="00050E71"/>
    <w:rsid w:val="00056D70"/>
    <w:rsid w:val="00062502"/>
    <w:rsid w:val="00085F06"/>
    <w:rsid w:val="000A0ABE"/>
    <w:rsid w:val="000C32BE"/>
    <w:rsid w:val="000E6450"/>
    <w:rsid w:val="000F666B"/>
    <w:rsid w:val="00146975"/>
    <w:rsid w:val="00162882"/>
    <w:rsid w:val="001830D7"/>
    <w:rsid w:val="001B3EF3"/>
    <w:rsid w:val="001B548B"/>
    <w:rsid w:val="001C3862"/>
    <w:rsid w:val="001D55AA"/>
    <w:rsid w:val="00212FC8"/>
    <w:rsid w:val="00223FFE"/>
    <w:rsid w:val="002960AB"/>
    <w:rsid w:val="002C09B4"/>
    <w:rsid w:val="002D6921"/>
    <w:rsid w:val="002E5C23"/>
    <w:rsid w:val="002F1AD4"/>
    <w:rsid w:val="0034231A"/>
    <w:rsid w:val="00350787"/>
    <w:rsid w:val="003745A2"/>
    <w:rsid w:val="0038165C"/>
    <w:rsid w:val="003A3D14"/>
    <w:rsid w:val="003B5575"/>
    <w:rsid w:val="003D5CD5"/>
    <w:rsid w:val="003E4874"/>
    <w:rsid w:val="003F6D40"/>
    <w:rsid w:val="00421FBD"/>
    <w:rsid w:val="00427811"/>
    <w:rsid w:val="0043667F"/>
    <w:rsid w:val="004475D6"/>
    <w:rsid w:val="004478FB"/>
    <w:rsid w:val="004667A5"/>
    <w:rsid w:val="004A1CCB"/>
    <w:rsid w:val="004B657F"/>
    <w:rsid w:val="004C3224"/>
    <w:rsid w:val="004C5D6C"/>
    <w:rsid w:val="004E5D24"/>
    <w:rsid w:val="005252D5"/>
    <w:rsid w:val="00532A05"/>
    <w:rsid w:val="00533186"/>
    <w:rsid w:val="005470F2"/>
    <w:rsid w:val="0055051D"/>
    <w:rsid w:val="00556D79"/>
    <w:rsid w:val="00560DA7"/>
    <w:rsid w:val="005752BF"/>
    <w:rsid w:val="00596D6D"/>
    <w:rsid w:val="005F03D7"/>
    <w:rsid w:val="006033DB"/>
    <w:rsid w:val="00624029"/>
    <w:rsid w:val="00633CB1"/>
    <w:rsid w:val="00637922"/>
    <w:rsid w:val="00650154"/>
    <w:rsid w:val="00666619"/>
    <w:rsid w:val="0069138C"/>
    <w:rsid w:val="00692CB1"/>
    <w:rsid w:val="006E1762"/>
    <w:rsid w:val="006F3EAB"/>
    <w:rsid w:val="007005B9"/>
    <w:rsid w:val="0071467E"/>
    <w:rsid w:val="00727301"/>
    <w:rsid w:val="00732221"/>
    <w:rsid w:val="00741663"/>
    <w:rsid w:val="00751CDC"/>
    <w:rsid w:val="0075557B"/>
    <w:rsid w:val="00777769"/>
    <w:rsid w:val="007A186F"/>
    <w:rsid w:val="007B63C9"/>
    <w:rsid w:val="007D195A"/>
    <w:rsid w:val="007D682C"/>
    <w:rsid w:val="007F2D8E"/>
    <w:rsid w:val="007F7617"/>
    <w:rsid w:val="00801C23"/>
    <w:rsid w:val="00811C93"/>
    <w:rsid w:val="008334D1"/>
    <w:rsid w:val="00852D8D"/>
    <w:rsid w:val="008665ED"/>
    <w:rsid w:val="008926CD"/>
    <w:rsid w:val="008A7602"/>
    <w:rsid w:val="00913B43"/>
    <w:rsid w:val="009377F1"/>
    <w:rsid w:val="00956697"/>
    <w:rsid w:val="009573F4"/>
    <w:rsid w:val="0098798E"/>
    <w:rsid w:val="00996564"/>
    <w:rsid w:val="009A76DB"/>
    <w:rsid w:val="009C4C0F"/>
    <w:rsid w:val="009C64D4"/>
    <w:rsid w:val="009D23AA"/>
    <w:rsid w:val="00A01D07"/>
    <w:rsid w:val="00A05F69"/>
    <w:rsid w:val="00A165F4"/>
    <w:rsid w:val="00A26F4D"/>
    <w:rsid w:val="00A436FC"/>
    <w:rsid w:val="00A43E3B"/>
    <w:rsid w:val="00A458DC"/>
    <w:rsid w:val="00A67D69"/>
    <w:rsid w:val="00A84A95"/>
    <w:rsid w:val="00AC53FD"/>
    <w:rsid w:val="00AD267D"/>
    <w:rsid w:val="00AE2D3B"/>
    <w:rsid w:val="00AF3F0B"/>
    <w:rsid w:val="00B17BC5"/>
    <w:rsid w:val="00B41F42"/>
    <w:rsid w:val="00B429E9"/>
    <w:rsid w:val="00B54A78"/>
    <w:rsid w:val="00B60C62"/>
    <w:rsid w:val="00B66D01"/>
    <w:rsid w:val="00B91D7C"/>
    <w:rsid w:val="00B92FD1"/>
    <w:rsid w:val="00BB6082"/>
    <w:rsid w:val="00BB7B1F"/>
    <w:rsid w:val="00BB7E07"/>
    <w:rsid w:val="00BC4DF9"/>
    <w:rsid w:val="00BC5103"/>
    <w:rsid w:val="00BE3C09"/>
    <w:rsid w:val="00BE7323"/>
    <w:rsid w:val="00BF1E08"/>
    <w:rsid w:val="00C17821"/>
    <w:rsid w:val="00C5293E"/>
    <w:rsid w:val="00C71220"/>
    <w:rsid w:val="00C771A0"/>
    <w:rsid w:val="00C9205D"/>
    <w:rsid w:val="00C97BFF"/>
    <w:rsid w:val="00CA325C"/>
    <w:rsid w:val="00CB391F"/>
    <w:rsid w:val="00CC6111"/>
    <w:rsid w:val="00D1147C"/>
    <w:rsid w:val="00D1373B"/>
    <w:rsid w:val="00D15888"/>
    <w:rsid w:val="00D162DB"/>
    <w:rsid w:val="00D24B48"/>
    <w:rsid w:val="00D53E65"/>
    <w:rsid w:val="00D57640"/>
    <w:rsid w:val="00D61C69"/>
    <w:rsid w:val="00D631C5"/>
    <w:rsid w:val="00D862F2"/>
    <w:rsid w:val="00D948CE"/>
    <w:rsid w:val="00D96B17"/>
    <w:rsid w:val="00DB640D"/>
    <w:rsid w:val="00DC0D6D"/>
    <w:rsid w:val="00DC5669"/>
    <w:rsid w:val="00DC5A06"/>
    <w:rsid w:val="00DD2DA0"/>
    <w:rsid w:val="00DF3C33"/>
    <w:rsid w:val="00E0174E"/>
    <w:rsid w:val="00E11082"/>
    <w:rsid w:val="00E21F45"/>
    <w:rsid w:val="00E24B29"/>
    <w:rsid w:val="00E3015C"/>
    <w:rsid w:val="00E33182"/>
    <w:rsid w:val="00E43709"/>
    <w:rsid w:val="00E47A68"/>
    <w:rsid w:val="00E64C78"/>
    <w:rsid w:val="00E714A9"/>
    <w:rsid w:val="00E755D2"/>
    <w:rsid w:val="00E80DDF"/>
    <w:rsid w:val="00E960C9"/>
    <w:rsid w:val="00EC2362"/>
    <w:rsid w:val="00EF12AF"/>
    <w:rsid w:val="00F225E3"/>
    <w:rsid w:val="00F2351A"/>
    <w:rsid w:val="00F25D98"/>
    <w:rsid w:val="00F302F2"/>
    <w:rsid w:val="00F4586A"/>
    <w:rsid w:val="00F4777B"/>
    <w:rsid w:val="00F6227C"/>
    <w:rsid w:val="00F73C90"/>
    <w:rsid w:val="00F81D49"/>
    <w:rsid w:val="00F918C3"/>
    <w:rsid w:val="00FB7CD8"/>
    <w:rsid w:val="00FE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722A6E"/>
  <w15:docId w15:val="{B85FAA76-85C0-4A91-83C2-B2795A71B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54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5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21F45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E21F4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913B43"/>
  </w:style>
  <w:style w:type="paragraph" w:customStyle="1" w:styleId="1">
    <w:name w:val="Знак Знак Знак1"/>
    <w:basedOn w:val="a"/>
    <w:rsid w:val="001C3862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footnote text"/>
    <w:basedOn w:val="a"/>
    <w:semiHidden/>
    <w:rsid w:val="00E714A9"/>
    <w:rPr>
      <w:sz w:val="20"/>
      <w:szCs w:val="20"/>
    </w:rPr>
  </w:style>
  <w:style w:type="character" w:styleId="a9">
    <w:name w:val="footnote reference"/>
    <w:semiHidden/>
    <w:rsid w:val="00E714A9"/>
    <w:rPr>
      <w:vertAlign w:val="superscript"/>
    </w:rPr>
  </w:style>
  <w:style w:type="character" w:customStyle="1" w:styleId="a5">
    <w:name w:val="Верхний колонтитул Знак"/>
    <w:link w:val="a4"/>
    <w:uiPriority w:val="99"/>
    <w:rsid w:val="00533186"/>
    <w:rPr>
      <w:sz w:val="24"/>
      <w:szCs w:val="24"/>
    </w:rPr>
  </w:style>
  <w:style w:type="paragraph" w:styleId="aa">
    <w:name w:val="Balloon Text"/>
    <w:basedOn w:val="a"/>
    <w:link w:val="ab"/>
    <w:rsid w:val="008A76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A7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1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&#1054;&#1073;&#1088;&#1072;&#1079;&#1077;&#1094;%20&#1088;&#1072;&#1089;&#1087;&#1086;&#1088;&#1103;&#1078;&#1077;&#1085;&#1080;&#1103;%20&#1050;&#1062;%20&#1086;%20&#1076;&#1086;&#1087;_&#1086;&#1090;&#1087;&#1091;&#1089;&#1082;&#1072;&#109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Образец распоряжения КЦ о доп_отпусках</Template>
  <TotalTime>26</TotalTime>
  <Pages>13</Pages>
  <Words>2016</Words>
  <Characters>15458</Characters>
  <Application>Microsoft Office Word</Application>
  <DocSecurity>0</DocSecurity>
  <Lines>128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ICEU</Company>
  <LinksUpToDate>false</LinksUpToDate>
  <CharactersWithSpaces>17440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Admin</dc:creator>
  <cp:lastModifiedBy>User</cp:lastModifiedBy>
  <cp:revision>11</cp:revision>
  <cp:lastPrinted>2024-06-21T07:27:00Z</cp:lastPrinted>
  <dcterms:created xsi:type="dcterms:W3CDTF">2024-06-19T05:46:00Z</dcterms:created>
  <dcterms:modified xsi:type="dcterms:W3CDTF">2024-06-27T06:38:00Z</dcterms:modified>
</cp:coreProperties>
</file>