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EB" w:rsidRDefault="009C74F8" w:rsidP="00207260">
      <w:r w:rsidRPr="009C74F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A81C2B" w:rsidRDefault="00A81C2B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A81C2B">
                    <w:rPr>
                      <w:b/>
                      <w:sz w:val="32"/>
                      <w:szCs w:val="32"/>
                      <w:lang w:val="ru-RU"/>
                    </w:rPr>
                    <w:t>В</w:t>
                  </w:r>
                  <w:r w:rsidR="00DB4FA7" w:rsidRPr="00A81C2B">
                    <w:rPr>
                      <w:b/>
                      <w:sz w:val="32"/>
                      <w:szCs w:val="32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C74F8"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Pr="00792A47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 работа родителей и учителей.</w:t>
                  </w:r>
                </w:p>
                <w:p w:rsidR="00112938" w:rsidRPr="00A81C2B" w:rsidRDefault="00112938" w:rsidP="008E546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</w:t>
                  </w:r>
                  <w:r w:rsidR="008E5468" w:rsidRPr="00A81C2B">
                    <w:rPr>
                      <w:sz w:val="30"/>
                      <w:szCs w:val="30"/>
                      <w:lang w:val="ru-RU"/>
                    </w:rPr>
                    <w:t xml:space="preserve"> и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правилам дорожного движения.</w:t>
                  </w:r>
                </w:p>
                <w:p w:rsidR="00775DD0" w:rsidRPr="00A81C2B" w:rsidRDefault="00775DD0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112938" w:rsidRPr="00A81C2B" w:rsidRDefault="008E546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Воспитание у ребенка бережного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 xml:space="preserve"> отношение к своим товарищам.</w:t>
                  </w: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C74F8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Детский уличный 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Pr="00792A47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(не связанный с транспортом)</w:t>
                  </w:r>
                  <w:r w:rsidR="00D4107A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829455" cy="2000250"/>
                        <wp:effectExtent l="19050" t="0" r="8995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728" cy="2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9C74F8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306B99" w:rsidRDefault="00D9647A" w:rsidP="00E91473">
                  <w:pPr>
                    <w:pStyle w:val="a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EA46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ГАУ «</w:t>
                  </w:r>
                  <w:r w:rsidR="009F3EE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КЦСОН</w:t>
                  </w:r>
                  <w:r w:rsidRPr="00EA46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 </w:t>
                  </w:r>
                </w:p>
                <w:p w:rsidR="00D9647A" w:rsidRPr="00EA4699" w:rsidRDefault="00D9647A" w:rsidP="00E91473">
                  <w:pPr>
                    <w:pStyle w:val="a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EA46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Байкаловского района»</w:t>
                  </w:r>
                </w:p>
                <w:p w:rsidR="00D9647A" w:rsidRPr="00EA4699" w:rsidRDefault="00D9647A" w:rsidP="00E91473">
                  <w:pPr>
                    <w:spacing w:after="0" w:line="269" w:lineRule="auto"/>
                    <w:rPr>
                      <w:sz w:val="24"/>
                      <w:szCs w:val="24"/>
                      <w:lang w:val="ru-RU" w:bidi="en-US"/>
                    </w:rPr>
                  </w:pPr>
                </w:p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  <w:r w:rsidRPr="00EA4699">
                    <w:rPr>
                      <w:sz w:val="24"/>
                      <w:szCs w:val="24"/>
                      <w:lang w:val="ru-RU" w:bidi="en-US"/>
                    </w:rPr>
                    <w:t>Консультативное отделение</w:t>
                  </w:r>
                </w:p>
              </w:txbxContent>
            </v:textbox>
            <w10:wrap anchorx="page" anchory="page"/>
          </v:shape>
        </w:pict>
      </w:r>
      <w:r w:rsidRPr="009C74F8"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0222C3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с. Байкалово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9C74F8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9F3EEF" w:rsidRDefault="00451A99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b/>
                      <w:lang w:val="ru-RU"/>
                    </w:rPr>
                    <w:t>с</w:t>
                  </w:r>
                  <w:r w:rsidR="00EE7A9C" w:rsidRPr="00B97A75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. Байкалово, </w:t>
                  </w:r>
                </w:p>
                <w:p w:rsidR="00A537EB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b/>
                      <w:lang w:val="ru-RU"/>
                    </w:rPr>
                    <w:t>ул. Октябрьская, 40</w:t>
                  </w:r>
                </w:p>
                <w:p w:rsidR="00EE7A9C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b/>
                      <w:lang w:val="ru-RU"/>
                    </w:rPr>
                    <w:t>Телефон: 2-02-23</w:t>
                  </w:r>
                </w:p>
              </w:txbxContent>
            </v:textbox>
            <w10:wrap anchorx="page" anchory="page"/>
          </v:shape>
        </w:pict>
      </w:r>
      <w:r w:rsidRPr="009C74F8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B97A75" w:rsidRDefault="00EE7A9C">
                  <w:pPr>
                    <w:pStyle w:val="a6"/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  <w:t>наш адрес: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9C74F8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C74F8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Pr="009C74F8"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из наиболее </w:t>
                  </w:r>
                  <w:proofErr w:type="spellStart"/>
                  <w:r w:rsidR="00EB4C8C" w:rsidRPr="00A81C2B">
                    <w:rPr>
                      <w:sz w:val="28"/>
                      <w:szCs w:val="28"/>
                      <w:lang w:val="ru-RU"/>
                    </w:rPr>
                    <w:t>травмоопасных</w:t>
                  </w:r>
                  <w:proofErr w:type="spellEnd"/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P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792A47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8E5468" w:rsidRPr="00792A47" w:rsidRDefault="008E5468" w:rsidP="008E5468">
                  <w:pPr>
                    <w:pStyle w:val="af"/>
                    <w:ind w:left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1629DA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К уличным травмам относятся: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ушибы;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гематомы;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ссадины;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царапины;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вывихи;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переломы;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сотрясение мозга;</w:t>
                  </w:r>
                </w:p>
                <w:p w:rsidR="00D9492D" w:rsidRPr="00A81C2B" w:rsidRDefault="00792A47" w:rsidP="00112938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укусы 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животных.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9C74F8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9C74F8"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76"/>
                    <w:gridCol w:w="1162"/>
                    <w:gridCol w:w="1100"/>
                    <w:gridCol w:w="1211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плохое состояние уличных покрытий;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или неисправность ограждений на высотах (в том числе, на мостах);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доступность высот (крыш гаражей и зданий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,</w:t>
                  </w:r>
                  <w:r w:rsid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заброшенных строек,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и др.);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слабая разъяснительная работа взрослых;</w:t>
                  </w:r>
                </w:p>
                <w:p w:rsidR="009E3916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навыков поведения в общественных места</w:t>
                  </w:r>
                  <w:r w:rsidR="0046580B" w:rsidRPr="00A81C2B">
                    <w:rPr>
                      <w:sz w:val="30"/>
                      <w:szCs w:val="30"/>
                      <w:lang w:val="ru-RU"/>
                    </w:rPr>
                    <w:t>х;</w:t>
                  </w:r>
                </w:p>
                <w:p w:rsidR="00CD7620" w:rsidRPr="00A81C2B" w:rsidRDefault="00CD7620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1629DA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9C74F8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796DB-C334-4C00-96CC-81B27946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1286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user2</cp:lastModifiedBy>
  <cp:revision>56</cp:revision>
  <cp:lastPrinted>2019-01-23T05:20:00Z</cp:lastPrinted>
  <dcterms:created xsi:type="dcterms:W3CDTF">2016-07-20T05:31:00Z</dcterms:created>
  <dcterms:modified xsi:type="dcterms:W3CDTF">2019-08-02T05:23:00Z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