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2FE" w:rsidRPr="00D16AD8" w:rsidRDefault="006D52FE" w:rsidP="00D16AD8">
      <w:pPr>
        <w:rPr>
          <w:sz w:val="2"/>
          <w:szCs w:val="2"/>
        </w:rPr>
      </w:pPr>
      <w:r w:rsidRPr="00D16AD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704.25pt">
            <v:imagedata r:id="rId7" o:title=""/>
          </v:shape>
        </w:pict>
      </w:r>
    </w:p>
    <w:p w:rsidR="006D52FE" w:rsidRPr="00103527" w:rsidRDefault="006D52FE" w:rsidP="00103527">
      <w:pPr>
        <w:pStyle w:val="50"/>
        <w:shd w:val="clear" w:color="auto" w:fill="auto"/>
        <w:ind w:left="20"/>
        <w:jc w:val="center"/>
        <w:rPr>
          <w:b w:val="0"/>
        </w:rPr>
      </w:pPr>
      <w:r w:rsidRPr="00103527">
        <w:rPr>
          <w:b w:val="0"/>
          <w:color w:val="000000"/>
        </w:rPr>
        <w:t>I. Общие положения.</w:t>
      </w:r>
    </w:p>
    <w:p w:rsidR="006D52FE" w:rsidRPr="00103527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74" w:lineRule="exact"/>
        <w:ind w:left="20" w:right="20"/>
      </w:pPr>
      <w:r w:rsidRPr="00103527">
        <w:t>Настоящее</w:t>
      </w:r>
      <w:r w:rsidRPr="00103527">
        <w:tab/>
        <w:t xml:space="preserve">положение разработано для муниципального дошкольного образовательного учреждения «Детский сад № </w:t>
      </w:r>
      <w:r>
        <w:t>53 «Теремок</w:t>
      </w:r>
      <w:r w:rsidRPr="00103527">
        <w:t>» г. Волжского Волгоградской области» (далее - Учреждение с соответствии с Федеральным Законом РФ от 29.12.2012 № 273-ФЗ «Об образовании в РФ», Семейным кодексом РФ, Санитарно-эпидемиологическими правилами и нормами «Санитарно-эпидемиологические требования к устройству, содержанию и организации режима работы дошкольных образовательных организаций», Уставом Учреждения.</w:t>
      </w:r>
    </w:p>
    <w:p w:rsidR="006D52FE" w:rsidRPr="00103527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42"/>
        </w:tabs>
        <w:spacing w:line="274" w:lineRule="exact"/>
        <w:ind w:left="20" w:right="20"/>
      </w:pPr>
      <w:r w:rsidRPr="00103527">
        <w:t>Родительское собрание - коллегиальный орган общественного самоуправления учреждения, действующий в целях развития и совершенствования образовательного и воспитательного процесса, взаимодействия родительской общественности и Учреждения.</w:t>
      </w:r>
    </w:p>
    <w:p w:rsidR="006D52FE" w:rsidRPr="00103527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74" w:lineRule="exact"/>
        <w:ind w:left="20" w:right="20"/>
      </w:pPr>
      <w:r w:rsidRPr="00103527">
        <w:t>В состав родительского собрания входят все родители (законные представители) воспитанников, посещающих Учреждение.</w:t>
      </w:r>
    </w:p>
    <w:p w:rsidR="006D52FE" w:rsidRPr="00103527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74" w:lineRule="exact"/>
        <w:ind w:left="20" w:right="20"/>
      </w:pPr>
      <w:r w:rsidRPr="00103527">
        <w:t>Решения родительского собрания рассматриваются на педагогическом совете и при необходимости на общем собрании трудового коллектива.</w:t>
      </w:r>
    </w:p>
    <w:p w:rsidR="006D52FE" w:rsidRPr="00103527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26"/>
        </w:tabs>
        <w:spacing w:line="274" w:lineRule="exact"/>
        <w:ind w:left="20" w:right="20"/>
      </w:pPr>
      <w:r w:rsidRPr="00103527">
        <w:t>Изменения и дополнения в настоящее положение вносятся родительским собранием Учреждения и принимаются на его заседании.</w:t>
      </w:r>
    </w:p>
    <w:p w:rsidR="006D52FE" w:rsidRDefault="006D52FE" w:rsidP="00EB7EEF">
      <w:pPr>
        <w:pStyle w:val="1"/>
        <w:numPr>
          <w:ilvl w:val="0"/>
          <w:numId w:val="1"/>
        </w:numPr>
        <w:shd w:val="clear" w:color="auto" w:fill="auto"/>
        <w:tabs>
          <w:tab w:val="left" w:pos="423"/>
        </w:tabs>
        <w:spacing w:line="274" w:lineRule="exact"/>
        <w:ind w:left="20"/>
      </w:pPr>
      <w:r w:rsidRPr="00103527">
        <w:t>Срок действия данного положения не ограничен и действует до принятия нового.</w:t>
      </w:r>
    </w:p>
    <w:p w:rsidR="006D52FE" w:rsidRPr="00103527" w:rsidRDefault="006D52FE" w:rsidP="00103527">
      <w:pPr>
        <w:pStyle w:val="1"/>
        <w:shd w:val="clear" w:color="auto" w:fill="auto"/>
        <w:tabs>
          <w:tab w:val="left" w:pos="423"/>
        </w:tabs>
        <w:spacing w:line="274" w:lineRule="exact"/>
        <w:ind w:left="20"/>
      </w:pPr>
    </w:p>
    <w:p w:rsidR="006D52FE" w:rsidRPr="00103527" w:rsidRDefault="006D52FE" w:rsidP="00EB7EEF">
      <w:pPr>
        <w:pStyle w:val="50"/>
        <w:numPr>
          <w:ilvl w:val="0"/>
          <w:numId w:val="2"/>
        </w:numPr>
        <w:shd w:val="clear" w:color="auto" w:fill="auto"/>
        <w:tabs>
          <w:tab w:val="left" w:pos="332"/>
        </w:tabs>
        <w:ind w:left="20"/>
        <w:jc w:val="center"/>
        <w:rPr>
          <w:b w:val="0"/>
        </w:rPr>
      </w:pPr>
      <w:r w:rsidRPr="00103527">
        <w:rPr>
          <w:b w:val="0"/>
          <w:color w:val="000000"/>
        </w:rPr>
        <w:t>Основные задачи родительского комитета.</w:t>
      </w:r>
    </w:p>
    <w:p w:rsidR="006D52FE" w:rsidRPr="00103527" w:rsidRDefault="006D52FE" w:rsidP="00EB7EEF">
      <w:pPr>
        <w:pStyle w:val="1"/>
        <w:numPr>
          <w:ilvl w:val="0"/>
          <w:numId w:val="3"/>
        </w:numPr>
        <w:shd w:val="clear" w:color="auto" w:fill="auto"/>
        <w:tabs>
          <w:tab w:val="left" w:pos="447"/>
        </w:tabs>
        <w:spacing w:line="274" w:lineRule="exact"/>
        <w:ind w:left="20"/>
      </w:pPr>
      <w:r w:rsidRPr="00103527">
        <w:t>Основными задачами родительского собрания являются: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совместная работа родительской общественности и учреждения по реализации городской политики в области дошкольного образования;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/>
      </w:pPr>
      <w:r w:rsidRPr="00103527">
        <w:t>рассмотрение и обсуждение основных направлений развития Учреждения;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/>
      </w:pPr>
      <w:r w:rsidRPr="00103527">
        <w:t>обсуждение и утверждение дополнительных платных услуг образования в Учреждении;</w:t>
      </w:r>
    </w:p>
    <w:p w:rsidR="006D52FE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  <w:tab w:val="left" w:pos="322"/>
        </w:tabs>
        <w:spacing w:line="274" w:lineRule="exact"/>
        <w:ind w:left="20" w:right="20"/>
      </w:pPr>
      <w:r w:rsidRPr="00103527">
        <w:t>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</w:t>
      </w:r>
    </w:p>
    <w:p w:rsidR="006D52FE" w:rsidRPr="00103527" w:rsidRDefault="006D52FE" w:rsidP="00103527">
      <w:pPr>
        <w:pStyle w:val="1"/>
        <w:shd w:val="clear" w:color="auto" w:fill="auto"/>
        <w:tabs>
          <w:tab w:val="left" w:pos="284"/>
          <w:tab w:val="left" w:pos="322"/>
        </w:tabs>
        <w:spacing w:line="274" w:lineRule="exact"/>
        <w:ind w:left="20" w:right="20"/>
      </w:pPr>
    </w:p>
    <w:p w:rsidR="006D52FE" w:rsidRPr="00103527" w:rsidRDefault="006D52FE" w:rsidP="00EB7EEF">
      <w:pPr>
        <w:pStyle w:val="50"/>
        <w:numPr>
          <w:ilvl w:val="0"/>
          <w:numId w:val="2"/>
        </w:numPr>
        <w:shd w:val="clear" w:color="auto" w:fill="auto"/>
        <w:tabs>
          <w:tab w:val="left" w:pos="423"/>
        </w:tabs>
        <w:ind w:left="20"/>
        <w:jc w:val="center"/>
        <w:rPr>
          <w:b w:val="0"/>
        </w:rPr>
      </w:pPr>
      <w:r w:rsidRPr="00103527">
        <w:rPr>
          <w:b w:val="0"/>
          <w:color w:val="000000"/>
        </w:rPr>
        <w:t>Функции Родительского собрания.</w:t>
      </w:r>
    </w:p>
    <w:p w:rsidR="006D52FE" w:rsidRPr="00103527" w:rsidRDefault="006D52FE" w:rsidP="00EB7EEF">
      <w:pPr>
        <w:pStyle w:val="1"/>
        <w:numPr>
          <w:ilvl w:val="0"/>
          <w:numId w:val="5"/>
        </w:numPr>
        <w:shd w:val="clear" w:color="auto" w:fill="auto"/>
        <w:tabs>
          <w:tab w:val="left" w:pos="433"/>
        </w:tabs>
        <w:spacing w:line="274" w:lineRule="exact"/>
        <w:ind w:left="20"/>
      </w:pPr>
      <w:r w:rsidRPr="00103527">
        <w:t>Родительское собрание учреждения: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/>
      </w:pPr>
      <w:r w:rsidRPr="00103527">
        <w:t>выбирает родительский комитет;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знакомится с Уставом и другими локальными актами Учреждения, касающимися взаимодействия с родительской общественностью, поручает родительскому комитету Учреждения решение вопросов о внесении в них необходимых изменений и дополнений;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  <w:tab w:val="left" w:pos="322"/>
        </w:tabs>
        <w:spacing w:line="274" w:lineRule="exact"/>
        <w:ind w:left="20" w:right="20"/>
      </w:pPr>
      <w:r w:rsidRPr="00103527">
        <w:t>изучает основные направления образовательной, оздоровительной и воспитательной деятельности в Учреждении, вносит предложения по их совершенствованию;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заслушивает вопросы, касающиеся содержания, форм и методов образовательного процесса, планирования педагогической деятельности Учреждения;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обсуждает проблемы организации дополнительных, образовательных, оздоровительных услуг воспитанников, в том числе платных в Учреждении;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02"/>
          <w:tab w:val="left" w:pos="284"/>
        </w:tabs>
        <w:spacing w:line="274" w:lineRule="exact"/>
        <w:ind w:left="20" w:right="20"/>
      </w:pPr>
      <w:r w:rsidRPr="00103527">
        <w:t>принимает информацию заведующего, отчеты педагогических и медицинских работников о состоянии здоровья детей, ходе реализации образовательных и воспитательных программ, результатах готовности детей к школьному обучению;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заслушивает информацию воспитателей группы, медицинских работников о состоянии здоровья детей группы, ходе реализации образовательных и воспитательных программ, результатах готовности детей к школьному обучению, итогах года;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41"/>
          <w:tab w:val="left" w:pos="284"/>
        </w:tabs>
        <w:spacing w:line="274" w:lineRule="exact"/>
        <w:ind w:left="20" w:right="20"/>
      </w:pPr>
      <w:r w:rsidRPr="00103527">
        <w:t>решает вопросы оказания помощи воспитателям группы в работе с неблагополучными семьями;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36"/>
          <w:tab w:val="left" w:pos="284"/>
        </w:tabs>
        <w:spacing w:line="274" w:lineRule="exact"/>
        <w:ind w:left="20" w:right="20"/>
      </w:pPr>
      <w:r w:rsidRPr="00103527">
        <w:t>вносит предложения по совершенствованию педагогического процесса в Учреждении (в группе);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участвует в планировании совместных с родителями (законными представителями) мероприятий в Учреждении - групповых родительских собраний, родительских клубов, Дней открытых дверей и др.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  <w:ind w:left="20" w:right="20"/>
      </w:pPr>
      <w:r w:rsidRPr="00103527">
        <w:t>принимает решение об оказании посильной помощи Учреждению в укреплении материально</w:t>
      </w:r>
      <w:r w:rsidRPr="00103527">
        <w:softHyphen/>
        <w:t>технической базы Учреждения, благоустройству и ремонту его помещений, детских площадок и территории силами родительской общественности;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35"/>
          <w:tab w:val="left" w:pos="284"/>
        </w:tabs>
        <w:spacing w:line="274" w:lineRule="exact"/>
        <w:ind w:right="20"/>
      </w:pPr>
      <w:r w:rsidRPr="00103527">
        <w:t>планирует организацию развлекательных мероприятий с детьми сверх годового плана, обеспечение их подарками к Новому году и другим праздникам;</w:t>
      </w:r>
    </w:p>
    <w:p w:rsidR="006D52FE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26"/>
          <w:tab w:val="left" w:pos="284"/>
        </w:tabs>
        <w:spacing w:line="274" w:lineRule="exact"/>
        <w:ind w:right="20"/>
      </w:pPr>
      <w:r w:rsidRPr="00103527">
        <w:t>принимает решение об оказании благотворительной помощи, направленной на развитие Учреждения, совершенствование педагогического процесса в группе;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226"/>
          <w:tab w:val="left" w:pos="284"/>
        </w:tabs>
        <w:spacing w:line="274" w:lineRule="exact"/>
        <w:ind w:right="20"/>
      </w:pPr>
    </w:p>
    <w:p w:rsidR="006D52FE" w:rsidRPr="00103527" w:rsidRDefault="006D52FE" w:rsidP="00EB7EEF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389"/>
        </w:tabs>
        <w:jc w:val="center"/>
        <w:rPr>
          <w:b w:val="0"/>
        </w:rPr>
      </w:pPr>
      <w:bookmarkStart w:id="0" w:name="bookmark1"/>
      <w:r w:rsidRPr="00103527">
        <w:rPr>
          <w:b w:val="0"/>
          <w:color w:val="000000"/>
        </w:rPr>
        <w:t>Права родительского собрания.</w:t>
      </w:r>
      <w:bookmarkEnd w:id="0"/>
    </w:p>
    <w:p w:rsidR="006D52FE" w:rsidRPr="00103527" w:rsidRDefault="006D52FE" w:rsidP="00EB7EEF">
      <w:pPr>
        <w:pStyle w:val="1"/>
        <w:numPr>
          <w:ilvl w:val="0"/>
          <w:numId w:val="6"/>
        </w:numPr>
        <w:shd w:val="clear" w:color="auto" w:fill="auto"/>
        <w:tabs>
          <w:tab w:val="left" w:pos="418"/>
        </w:tabs>
        <w:spacing w:line="274" w:lineRule="exact"/>
      </w:pPr>
      <w:r w:rsidRPr="00103527">
        <w:t>Родительское собрание имеет право: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</w:pPr>
      <w:r w:rsidRPr="00103527">
        <w:t>выбрать родительский комитет;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84"/>
        </w:tabs>
        <w:spacing w:line="274" w:lineRule="exact"/>
      </w:pPr>
      <w:r w:rsidRPr="00103527">
        <w:t>требовать у родительского комитета выполнения и (или) контроля выполнения его решений;</w:t>
      </w:r>
    </w:p>
    <w:p w:rsidR="006D52FE" w:rsidRPr="00103527" w:rsidRDefault="006D52FE" w:rsidP="00EB7EEF">
      <w:pPr>
        <w:pStyle w:val="1"/>
        <w:numPr>
          <w:ilvl w:val="0"/>
          <w:numId w:val="6"/>
        </w:numPr>
        <w:shd w:val="clear" w:color="auto" w:fill="auto"/>
        <w:tabs>
          <w:tab w:val="left" w:pos="418"/>
        </w:tabs>
        <w:spacing w:line="274" w:lineRule="exact"/>
      </w:pPr>
      <w:r w:rsidRPr="00103527">
        <w:t>Каждый член родительского собрания имеет право: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284"/>
        </w:tabs>
        <w:ind w:right="20"/>
      </w:pPr>
      <w:r w:rsidRPr="00103527">
        <w:t>-</w:t>
      </w:r>
      <w:r>
        <w:t xml:space="preserve"> </w:t>
      </w:r>
      <w:r w:rsidRPr="00103527">
        <w:t>потребовать обсуждения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6D52FE" w:rsidRDefault="006D52FE" w:rsidP="00EB7EEF">
      <w:pPr>
        <w:pStyle w:val="1"/>
        <w:shd w:val="clear" w:color="auto" w:fill="auto"/>
        <w:tabs>
          <w:tab w:val="left" w:pos="284"/>
        </w:tabs>
        <w:ind w:right="20"/>
      </w:pPr>
      <w:r w:rsidRPr="00103527">
        <w:t>-</w:t>
      </w:r>
      <w:r>
        <w:t xml:space="preserve"> </w:t>
      </w:r>
      <w:r w:rsidRPr="00103527">
        <w:t>при несогласовании с решением родительского собрания высказать свое мотивированное мнение, которое должно быть занесено в протокол;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284"/>
        </w:tabs>
        <w:ind w:right="20"/>
      </w:pPr>
    </w:p>
    <w:p w:rsidR="006D52FE" w:rsidRPr="00103527" w:rsidRDefault="006D52FE" w:rsidP="00EB7EEF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298"/>
        </w:tabs>
        <w:jc w:val="center"/>
        <w:rPr>
          <w:b w:val="0"/>
        </w:rPr>
      </w:pPr>
      <w:bookmarkStart w:id="1" w:name="bookmark2"/>
      <w:r w:rsidRPr="00103527">
        <w:rPr>
          <w:b w:val="0"/>
          <w:color w:val="000000"/>
        </w:rPr>
        <w:t>Организация управления родительским собранием.</w:t>
      </w:r>
      <w:bookmarkEnd w:id="1"/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08"/>
        </w:tabs>
        <w:spacing w:line="274" w:lineRule="exact"/>
      </w:pPr>
      <w:r w:rsidRPr="00103527">
        <w:t>Родительское собрание избирает из своего состава родительский комитет Учреждения.</w:t>
      </w:r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32"/>
        </w:tabs>
        <w:spacing w:line="274" w:lineRule="exact"/>
        <w:ind w:right="20"/>
      </w:pPr>
      <w:r w:rsidRPr="00103527">
        <w:t>Для ведения заседаний родительского собрания из своего состава выбирает председателя и секретаря сроком на один учебный год. Председателем, как правило, выбирают председателя родительского комитета Учреждения.</w:t>
      </w:r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26"/>
        </w:tabs>
        <w:spacing w:line="274" w:lineRule="exact"/>
        <w:ind w:right="20"/>
      </w:pPr>
      <w:r w:rsidRPr="00103527">
        <w:t>В</w:t>
      </w:r>
      <w:r w:rsidRPr="00103527">
        <w:tab/>
        <w:t>необходимых случаях на заседание родительского собрания приглашаются педагогические, медицинские и другие работники Учреждения, председатели общественных организаций, учреждений, родители, председатели учредителя. Необходимость их приглашения определяется председателем родительского комитета Учреждения.</w:t>
      </w:r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56"/>
        </w:tabs>
        <w:spacing w:line="274" w:lineRule="exact"/>
        <w:ind w:right="20"/>
      </w:pPr>
      <w:r w:rsidRPr="00103527">
        <w:t>Общее родительское собрание Учреждения ведет заведующий Учреждением совместно с председателем родительского комитета Учреждения.</w:t>
      </w:r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08"/>
        </w:tabs>
        <w:spacing w:line="274" w:lineRule="exact"/>
      </w:pPr>
      <w:r w:rsidRPr="00103527">
        <w:t>Родительское собрание группы ведет председатель родительского комитета группы</w:t>
      </w:r>
    </w:p>
    <w:p w:rsidR="006D52FE" w:rsidRPr="00103527" w:rsidRDefault="006D52FE" w:rsidP="00EB7EEF">
      <w:pPr>
        <w:pStyle w:val="1"/>
        <w:numPr>
          <w:ilvl w:val="0"/>
          <w:numId w:val="7"/>
        </w:numPr>
        <w:shd w:val="clear" w:color="auto" w:fill="auto"/>
        <w:tabs>
          <w:tab w:val="left" w:pos="408"/>
        </w:tabs>
        <w:spacing w:line="274" w:lineRule="exact"/>
      </w:pPr>
      <w:r w:rsidRPr="00103527">
        <w:t>Председатель родительского собрания:</w:t>
      </w:r>
    </w:p>
    <w:p w:rsidR="006D52FE" w:rsidRPr="00103527" w:rsidRDefault="006D52FE" w:rsidP="00103527">
      <w:pPr>
        <w:pStyle w:val="1"/>
        <w:shd w:val="clear" w:color="auto" w:fill="auto"/>
        <w:ind w:right="20"/>
      </w:pPr>
      <w:r w:rsidRPr="00103527">
        <w:t>-обеспечивает посещаемость родительского собрания совместно с председателями родительских комитетов групп;</w:t>
      </w:r>
    </w:p>
    <w:p w:rsidR="006D52FE" w:rsidRPr="00103527" w:rsidRDefault="006D52FE" w:rsidP="00103527">
      <w:pPr>
        <w:pStyle w:val="1"/>
        <w:shd w:val="clear" w:color="auto" w:fill="auto"/>
        <w:ind w:right="20"/>
      </w:pPr>
      <w:r w:rsidRPr="00103527">
        <w:t>-совместно с заведующим Учреждением организует подготовку и проведение родительского собрания;</w:t>
      </w:r>
    </w:p>
    <w:p w:rsidR="006D52FE" w:rsidRPr="00103527" w:rsidRDefault="006D52FE" w:rsidP="00103527">
      <w:pPr>
        <w:pStyle w:val="1"/>
        <w:shd w:val="clear" w:color="auto" w:fill="auto"/>
        <w:ind w:right="20"/>
      </w:pPr>
      <w:r w:rsidRPr="00103527">
        <w:t>-совместно с заведующим Учреждением определяет повестку дня родительского комитета; взаимодействует с председателями родительских комитетов групп;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4"/>
        </w:tabs>
        <w:spacing w:line="274" w:lineRule="exact"/>
        <w:ind w:right="20"/>
      </w:pPr>
      <w:r w:rsidRPr="00103527">
        <w:t>взаимодействует с заведующим Учреждением по вопросам ведения собрания, выполнения его решений;</w:t>
      </w:r>
    </w:p>
    <w:p w:rsidR="006D52FE" w:rsidRPr="00103527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456"/>
        </w:tabs>
        <w:spacing w:line="274" w:lineRule="exact"/>
        <w:ind w:right="20"/>
      </w:pPr>
      <w:r w:rsidRPr="00103527">
        <w:t>Родительское собрание работает по плану, составляющему часть годового плана работы Учреждения.</w:t>
      </w:r>
    </w:p>
    <w:p w:rsidR="006D52FE" w:rsidRPr="00103527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442"/>
        </w:tabs>
        <w:spacing w:line="274" w:lineRule="exact"/>
        <w:ind w:right="20"/>
      </w:pPr>
      <w:r w:rsidRPr="00103527">
        <w:t>Общее родительское собрание собирается не реже двух раз в год, групповое родительское собрание - не реже одного раза в квартал.</w:t>
      </w:r>
    </w:p>
    <w:p w:rsidR="006D52FE" w:rsidRPr="00103527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614"/>
        </w:tabs>
        <w:spacing w:line="274" w:lineRule="exact"/>
        <w:ind w:right="20"/>
      </w:pPr>
      <w:r w:rsidRPr="00103527">
        <w:t>Заседания родительского собрания правомочны, если на них присутствует не менее половины всех родителей (законных представителей) воспитанников Учреждения.</w:t>
      </w:r>
    </w:p>
    <w:p w:rsidR="006D52FE" w:rsidRPr="00103527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624"/>
        </w:tabs>
        <w:spacing w:line="274" w:lineRule="exact"/>
        <w:ind w:right="20"/>
      </w:pPr>
      <w:r w:rsidRPr="00103527">
        <w:t>Решение родительского собрания принимается открытым голосованием и считается принятым, если на нем проголосовало не менее двух третей присутствующих.</w:t>
      </w:r>
    </w:p>
    <w:p w:rsidR="006D52FE" w:rsidRPr="00103527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576"/>
        </w:tabs>
        <w:spacing w:line="274" w:lineRule="exact"/>
        <w:ind w:right="20"/>
      </w:pPr>
      <w:r w:rsidRPr="00103527">
        <w:t>Организацию выполнения решений родительского собрания осуществляет родительский комитет Учреждения совместно с заведующим Учреждения или родительский комитет группы.</w:t>
      </w:r>
    </w:p>
    <w:p w:rsidR="006D52FE" w:rsidRDefault="006D52FE" w:rsidP="00EB7EEF">
      <w:pPr>
        <w:pStyle w:val="1"/>
        <w:numPr>
          <w:ilvl w:val="0"/>
          <w:numId w:val="8"/>
        </w:numPr>
        <w:shd w:val="clear" w:color="auto" w:fill="auto"/>
        <w:tabs>
          <w:tab w:val="left" w:pos="562"/>
        </w:tabs>
        <w:spacing w:line="274" w:lineRule="exact"/>
        <w:ind w:right="20"/>
      </w:pPr>
      <w:r w:rsidRPr="00103527">
        <w:t>Непосредственным выполнением решений занимаются ответственные лица, указанные в протоколе заседания родительского собрания. Результаты докладываются родительскому собранию на следующих заседаниях.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562"/>
        </w:tabs>
        <w:spacing w:line="274" w:lineRule="exact"/>
        <w:ind w:right="20"/>
      </w:pPr>
    </w:p>
    <w:p w:rsidR="006D52FE" w:rsidRPr="00103527" w:rsidRDefault="006D52FE" w:rsidP="00EB7EEF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389"/>
        </w:tabs>
        <w:jc w:val="center"/>
        <w:rPr>
          <w:b w:val="0"/>
        </w:rPr>
      </w:pPr>
      <w:bookmarkStart w:id="2" w:name="bookmark3"/>
      <w:r w:rsidRPr="00103527">
        <w:rPr>
          <w:b w:val="0"/>
          <w:color w:val="000000"/>
        </w:rPr>
        <w:t>Взаимосвязи родительского собрания с органами самоуправления учреждения.</w:t>
      </w:r>
      <w:bookmarkEnd w:id="2"/>
    </w:p>
    <w:p w:rsidR="006D52FE" w:rsidRDefault="006D52FE" w:rsidP="00EB7EEF">
      <w:pPr>
        <w:pStyle w:val="1"/>
        <w:numPr>
          <w:ilvl w:val="0"/>
          <w:numId w:val="9"/>
        </w:numPr>
        <w:shd w:val="clear" w:color="auto" w:fill="auto"/>
        <w:tabs>
          <w:tab w:val="left" w:pos="413"/>
        </w:tabs>
        <w:spacing w:line="274" w:lineRule="exact"/>
      </w:pPr>
      <w:r w:rsidRPr="00103527">
        <w:t>Родительское собрание взаимодействует с родительским комитетом Учреждения.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413"/>
        </w:tabs>
        <w:spacing w:line="274" w:lineRule="exact"/>
      </w:pPr>
    </w:p>
    <w:p w:rsidR="006D52FE" w:rsidRPr="00103527" w:rsidRDefault="006D52FE" w:rsidP="00EB7EEF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485"/>
        </w:tabs>
        <w:jc w:val="center"/>
        <w:rPr>
          <w:b w:val="0"/>
        </w:rPr>
      </w:pPr>
      <w:bookmarkStart w:id="3" w:name="bookmark4"/>
      <w:r w:rsidRPr="00103527">
        <w:rPr>
          <w:b w:val="0"/>
          <w:color w:val="000000"/>
        </w:rPr>
        <w:t>Ответственность родительского собрания.</w:t>
      </w:r>
      <w:bookmarkEnd w:id="3"/>
    </w:p>
    <w:p w:rsidR="006D52FE" w:rsidRPr="00103527" w:rsidRDefault="006D52FE" w:rsidP="00EB7EEF">
      <w:pPr>
        <w:pStyle w:val="1"/>
        <w:numPr>
          <w:ilvl w:val="0"/>
          <w:numId w:val="10"/>
        </w:numPr>
        <w:shd w:val="clear" w:color="auto" w:fill="auto"/>
        <w:tabs>
          <w:tab w:val="left" w:pos="413"/>
        </w:tabs>
        <w:spacing w:line="274" w:lineRule="exact"/>
      </w:pPr>
      <w:r w:rsidRPr="00103527">
        <w:t>Родительское собрание несет ответственность: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20"/>
        </w:tabs>
        <w:spacing w:line="274" w:lineRule="exact"/>
      </w:pPr>
      <w:r w:rsidRPr="00103527">
        <w:t>за выполнение закрепленных за ним задач и функций;</w:t>
      </w:r>
    </w:p>
    <w:p w:rsidR="006D52FE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39"/>
        </w:tabs>
        <w:spacing w:line="274" w:lineRule="exact"/>
      </w:pPr>
      <w:r w:rsidRPr="00103527">
        <w:t>соответствие принимаемых решений законодательству РФ, нормативно-правовым актам;</w:t>
      </w:r>
    </w:p>
    <w:p w:rsidR="006D52FE" w:rsidRPr="00103527" w:rsidRDefault="006D52FE" w:rsidP="00EB7EEF">
      <w:pPr>
        <w:pStyle w:val="1"/>
        <w:shd w:val="clear" w:color="auto" w:fill="auto"/>
        <w:tabs>
          <w:tab w:val="left" w:pos="139"/>
        </w:tabs>
        <w:spacing w:line="274" w:lineRule="exact"/>
      </w:pPr>
    </w:p>
    <w:p w:rsidR="006D52FE" w:rsidRPr="00103527" w:rsidRDefault="006D52FE" w:rsidP="00EB7EEF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571"/>
        </w:tabs>
        <w:jc w:val="center"/>
        <w:rPr>
          <w:b w:val="0"/>
        </w:rPr>
      </w:pPr>
      <w:bookmarkStart w:id="4" w:name="bookmark5"/>
      <w:r w:rsidRPr="00103527">
        <w:rPr>
          <w:b w:val="0"/>
          <w:color w:val="000000"/>
        </w:rPr>
        <w:t>Делопроизводство родительского собрания.</w:t>
      </w:r>
      <w:bookmarkEnd w:id="4"/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33"/>
        </w:tabs>
        <w:spacing w:line="274" w:lineRule="exact"/>
        <w:ind w:left="20"/>
        <w:jc w:val="left"/>
      </w:pPr>
      <w:r w:rsidRPr="00103527">
        <w:t>Заседания Родительского собрания оформляются протоколом.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8"/>
        </w:tabs>
        <w:spacing w:line="274" w:lineRule="exact"/>
        <w:ind w:left="20"/>
        <w:jc w:val="left"/>
      </w:pPr>
      <w:r w:rsidRPr="00103527">
        <w:t>В книге протоколов фиксируются: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0"/>
        </w:tabs>
        <w:spacing w:line="274" w:lineRule="exact"/>
        <w:ind w:left="20"/>
        <w:jc w:val="left"/>
      </w:pPr>
      <w:r w:rsidRPr="00103527">
        <w:t>дата проведения заседания;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9"/>
        </w:tabs>
        <w:spacing w:line="274" w:lineRule="exact"/>
        <w:ind w:left="20"/>
        <w:jc w:val="left"/>
      </w:pPr>
      <w:r w:rsidRPr="00103527">
        <w:t>количество присутствующих;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9"/>
        </w:tabs>
        <w:spacing w:line="274" w:lineRule="exact"/>
        <w:ind w:left="20"/>
        <w:jc w:val="left"/>
      </w:pPr>
      <w:r w:rsidRPr="00103527">
        <w:t>приглашенные (ФИО, должность);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9"/>
        </w:tabs>
        <w:spacing w:line="274" w:lineRule="exact"/>
        <w:ind w:left="20"/>
        <w:jc w:val="left"/>
      </w:pPr>
      <w:r w:rsidRPr="00103527">
        <w:t>повестка дня;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0"/>
        </w:tabs>
        <w:spacing w:line="274" w:lineRule="exact"/>
        <w:ind w:left="20"/>
        <w:jc w:val="left"/>
      </w:pPr>
      <w:r w:rsidRPr="00103527">
        <w:t>ход обсуждения вопросов, выносимых на родительское собрание;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207"/>
        </w:tabs>
        <w:spacing w:line="274" w:lineRule="exact"/>
        <w:ind w:left="20" w:right="20"/>
        <w:jc w:val="left"/>
      </w:pPr>
      <w:r w:rsidRPr="00103527">
        <w:t>предложения, рекомендации и замечания членов Родительского собрания и приглашенных лиц;</w:t>
      </w:r>
    </w:p>
    <w:p w:rsidR="006D52FE" w:rsidRPr="00103527" w:rsidRDefault="006D52FE" w:rsidP="00EB7EEF">
      <w:pPr>
        <w:pStyle w:val="1"/>
        <w:numPr>
          <w:ilvl w:val="0"/>
          <w:numId w:val="4"/>
        </w:numPr>
        <w:shd w:val="clear" w:color="auto" w:fill="auto"/>
        <w:tabs>
          <w:tab w:val="left" w:pos="154"/>
        </w:tabs>
        <w:spacing w:line="274" w:lineRule="exact"/>
        <w:ind w:left="20"/>
        <w:jc w:val="left"/>
      </w:pPr>
      <w:r w:rsidRPr="00103527">
        <w:t>решение Родительского собрания;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8"/>
        </w:tabs>
        <w:spacing w:line="274" w:lineRule="exact"/>
        <w:ind w:left="20"/>
        <w:jc w:val="left"/>
      </w:pPr>
      <w:r w:rsidRPr="00103527">
        <w:t>Протоколы подписываются председателем и секретарем Родительского собрания.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8"/>
        </w:tabs>
        <w:spacing w:line="274" w:lineRule="exact"/>
        <w:ind w:left="20"/>
        <w:jc w:val="left"/>
      </w:pPr>
      <w:r w:rsidRPr="00103527">
        <w:t>Нумерация протоколов ведется от начала календарного года.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6"/>
        </w:tabs>
        <w:spacing w:line="274" w:lineRule="exact"/>
        <w:ind w:left="20" w:right="20"/>
        <w:jc w:val="left"/>
      </w:pPr>
      <w:r>
        <w:t xml:space="preserve">Протоколы </w:t>
      </w:r>
      <w:r w:rsidRPr="00103527">
        <w:t>Родительского собрания оформляются на отдельных листах, в конце учебного года подшиваются и сдаются в архив Учреждения.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6"/>
        </w:tabs>
        <w:spacing w:line="274" w:lineRule="exact"/>
        <w:ind w:left="20" w:right="20"/>
        <w:jc w:val="left"/>
      </w:pPr>
      <w:r w:rsidRPr="00103527">
        <w:t>Протоколы Общего родительского собрания хранится в делах учреждения 5 лет и передается по акту (при смене руководителя, при передаче в архив).</w:t>
      </w:r>
    </w:p>
    <w:p w:rsidR="006D52FE" w:rsidRPr="00103527" w:rsidRDefault="006D52FE" w:rsidP="00EB7EEF">
      <w:pPr>
        <w:pStyle w:val="1"/>
        <w:numPr>
          <w:ilvl w:val="0"/>
          <w:numId w:val="11"/>
        </w:numPr>
        <w:shd w:val="clear" w:color="auto" w:fill="auto"/>
        <w:tabs>
          <w:tab w:val="left" w:pos="426"/>
        </w:tabs>
        <w:spacing w:after="1624" w:line="274" w:lineRule="exact"/>
        <w:ind w:left="20" w:right="20"/>
        <w:jc w:val="left"/>
      </w:pPr>
      <w:r>
        <w:t xml:space="preserve">Протоколы </w:t>
      </w:r>
      <w:r w:rsidRPr="00103527">
        <w:t>родительского собрания групп хранятся у воспитателей группы с момента комплектации группы до выпуска детей в школу.</w:t>
      </w:r>
    </w:p>
    <w:p w:rsidR="006D52FE" w:rsidRPr="00103527" w:rsidRDefault="006D52FE" w:rsidP="008B6D6E">
      <w:pPr>
        <w:pStyle w:val="1"/>
        <w:shd w:val="clear" w:color="auto" w:fill="auto"/>
        <w:tabs>
          <w:tab w:val="left" w:pos="447"/>
        </w:tabs>
        <w:spacing w:line="240" w:lineRule="auto"/>
        <w:ind w:left="20" w:right="20"/>
        <w:rPr>
          <w:sz w:val="24"/>
          <w:szCs w:val="24"/>
        </w:rPr>
      </w:pPr>
    </w:p>
    <w:p w:rsidR="006D52FE" w:rsidRDefault="006D52FE" w:rsidP="003D701C">
      <w:pPr>
        <w:pStyle w:val="21"/>
        <w:shd w:val="clear" w:color="auto" w:fill="auto"/>
        <w:spacing w:before="0" w:after="0"/>
        <w:ind w:left="120"/>
      </w:pPr>
      <w:r>
        <w:t>СОГЛАСОВАНО</w:t>
      </w:r>
    </w:p>
    <w:p w:rsidR="006D52FE" w:rsidRDefault="006D52FE" w:rsidP="003D701C">
      <w:pPr>
        <w:pStyle w:val="21"/>
        <w:shd w:val="clear" w:color="auto" w:fill="auto"/>
        <w:spacing w:before="0" w:after="0"/>
        <w:ind w:left="120"/>
      </w:pPr>
      <w:r>
        <w:t xml:space="preserve">Протокол педагогического совета </w:t>
      </w:r>
    </w:p>
    <w:p w:rsidR="006D52FE" w:rsidRDefault="006D52FE" w:rsidP="003D701C">
      <w:pPr>
        <w:pStyle w:val="21"/>
        <w:shd w:val="clear" w:color="auto" w:fill="auto"/>
        <w:spacing w:before="0" w:after="0"/>
        <w:ind w:left="120"/>
      </w:pPr>
      <w:r>
        <w:t>МДОУ д/с № 53</w:t>
      </w:r>
    </w:p>
    <w:p w:rsidR="006D52FE" w:rsidRPr="00BB1BFD" w:rsidRDefault="006D52FE" w:rsidP="003D701C">
      <w:pPr>
        <w:pStyle w:val="21"/>
        <w:shd w:val="clear" w:color="auto" w:fill="auto"/>
        <w:spacing w:before="0" w:after="0"/>
        <w:ind w:left="120"/>
      </w:pPr>
      <w:r>
        <w:t>№ 1  от  29.08.2016</w:t>
      </w:r>
    </w:p>
    <w:p w:rsidR="006D52FE" w:rsidRPr="00103527" w:rsidRDefault="006D52FE" w:rsidP="00870AC5">
      <w:pPr>
        <w:pStyle w:val="1"/>
        <w:shd w:val="clear" w:color="auto" w:fill="auto"/>
        <w:spacing w:line="240" w:lineRule="auto"/>
        <w:ind w:left="23" w:right="280"/>
        <w:jc w:val="left"/>
      </w:pPr>
    </w:p>
    <w:sectPr w:rsidR="006D52FE" w:rsidRPr="00103527" w:rsidSect="008B6D6E">
      <w:headerReference w:type="default" r:id="rId8"/>
      <w:pgSz w:w="11909" w:h="16838"/>
      <w:pgMar w:top="1411" w:right="986" w:bottom="1661" w:left="1346" w:header="0" w:footer="3" w:gutter="0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52FE" w:rsidRDefault="006D52FE" w:rsidP="002F2918">
      <w:r>
        <w:separator/>
      </w:r>
    </w:p>
  </w:endnote>
  <w:endnote w:type="continuationSeparator" w:id="0">
    <w:p w:rsidR="006D52FE" w:rsidRDefault="006D52FE" w:rsidP="002F29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52FE" w:rsidRDefault="006D52FE"/>
  </w:footnote>
  <w:footnote w:type="continuationSeparator" w:id="0">
    <w:p w:rsidR="006D52FE" w:rsidRDefault="006D52F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2FE" w:rsidRDefault="006D52F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8609F"/>
    <w:multiLevelType w:val="multilevel"/>
    <w:tmpl w:val="FF1ED4E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6446DF7"/>
    <w:multiLevelType w:val="multilevel"/>
    <w:tmpl w:val="F214AB62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8732CCC"/>
    <w:multiLevelType w:val="multilevel"/>
    <w:tmpl w:val="8F08AB7C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209704F9"/>
    <w:multiLevelType w:val="multilevel"/>
    <w:tmpl w:val="DDC6AA28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AA068CD"/>
    <w:multiLevelType w:val="multilevel"/>
    <w:tmpl w:val="AD46D09A"/>
    <w:lvl w:ilvl="0">
      <w:start w:val="8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35B17760"/>
    <w:multiLevelType w:val="multilevel"/>
    <w:tmpl w:val="EFC86032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3D9D5FB9"/>
    <w:multiLevelType w:val="multilevel"/>
    <w:tmpl w:val="028C0AB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539C4828"/>
    <w:multiLevelType w:val="multilevel"/>
    <w:tmpl w:val="B6F2033C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63340449"/>
    <w:multiLevelType w:val="multilevel"/>
    <w:tmpl w:val="0D4ED4B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77041FED"/>
    <w:multiLevelType w:val="multilevel"/>
    <w:tmpl w:val="FDAEA61E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78313767"/>
    <w:multiLevelType w:val="multilevel"/>
    <w:tmpl w:val="56D4806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0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F2918"/>
    <w:rsid w:val="000C33A2"/>
    <w:rsid w:val="00103527"/>
    <w:rsid w:val="00193B89"/>
    <w:rsid w:val="0028236B"/>
    <w:rsid w:val="002E61F7"/>
    <w:rsid w:val="002F2918"/>
    <w:rsid w:val="00323DB7"/>
    <w:rsid w:val="00352FC3"/>
    <w:rsid w:val="003D701C"/>
    <w:rsid w:val="00437F26"/>
    <w:rsid w:val="004C2E7F"/>
    <w:rsid w:val="00524739"/>
    <w:rsid w:val="005F6AFC"/>
    <w:rsid w:val="0061558D"/>
    <w:rsid w:val="00620535"/>
    <w:rsid w:val="006D52FE"/>
    <w:rsid w:val="007012E3"/>
    <w:rsid w:val="00731F8D"/>
    <w:rsid w:val="007C7279"/>
    <w:rsid w:val="008276E0"/>
    <w:rsid w:val="00835C8D"/>
    <w:rsid w:val="00840722"/>
    <w:rsid w:val="00846305"/>
    <w:rsid w:val="00870AC5"/>
    <w:rsid w:val="0087271B"/>
    <w:rsid w:val="008B11AE"/>
    <w:rsid w:val="008B6D6E"/>
    <w:rsid w:val="009303E4"/>
    <w:rsid w:val="00944654"/>
    <w:rsid w:val="00992416"/>
    <w:rsid w:val="009E27BB"/>
    <w:rsid w:val="00A13599"/>
    <w:rsid w:val="00A80DC5"/>
    <w:rsid w:val="00AC15CE"/>
    <w:rsid w:val="00B07B9F"/>
    <w:rsid w:val="00B30B60"/>
    <w:rsid w:val="00B53624"/>
    <w:rsid w:val="00B81EC8"/>
    <w:rsid w:val="00BB1BFD"/>
    <w:rsid w:val="00BD0FB2"/>
    <w:rsid w:val="00C14A67"/>
    <w:rsid w:val="00C54BF3"/>
    <w:rsid w:val="00C91BF1"/>
    <w:rsid w:val="00D16AD8"/>
    <w:rsid w:val="00D42209"/>
    <w:rsid w:val="00D55EFE"/>
    <w:rsid w:val="00E71FBC"/>
    <w:rsid w:val="00EB7EEF"/>
    <w:rsid w:val="00F72B40"/>
    <w:rsid w:val="00FC3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2918"/>
    <w:pPr>
      <w:widowControl w:val="0"/>
    </w:pPr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F2918"/>
    <w:rPr>
      <w:rFonts w:cs="Times New Roman"/>
      <w:color w:val="000080"/>
      <w:u w:val="single"/>
    </w:rPr>
  </w:style>
  <w:style w:type="character" w:customStyle="1" w:styleId="2">
    <w:name w:val="Основной текст (2)_"/>
    <w:basedOn w:val="DefaultParagraphFont"/>
    <w:link w:val="20"/>
    <w:uiPriority w:val="99"/>
    <w:locked/>
    <w:rsid w:val="002F2918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2F2918"/>
    <w:rPr>
      <w:rFonts w:ascii="Times New Roman" w:hAnsi="Times New Roman" w:cs="Times New Roman"/>
      <w:sz w:val="23"/>
      <w:szCs w:val="23"/>
      <w:u w:val="none"/>
    </w:rPr>
  </w:style>
  <w:style w:type="character" w:customStyle="1" w:styleId="a0">
    <w:name w:val="Колонтитул_"/>
    <w:basedOn w:val="DefaultParagraphFont"/>
    <w:link w:val="a1"/>
    <w:uiPriority w:val="99"/>
    <w:locked/>
    <w:rsid w:val="002F2918"/>
    <w:rPr>
      <w:rFonts w:ascii="Times New Roman" w:hAnsi="Times New Roman" w:cs="Times New Roman"/>
      <w:b/>
      <w:bCs/>
      <w:sz w:val="23"/>
      <w:szCs w:val="23"/>
      <w:u w:val="none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2F2918"/>
    <w:rPr>
      <w:rFonts w:ascii="Times New Roman" w:hAnsi="Times New Roman" w:cs="Times New Roman"/>
      <w:b/>
      <w:bCs/>
      <w:sz w:val="23"/>
      <w:szCs w:val="23"/>
      <w:u w:val="none"/>
    </w:rPr>
  </w:style>
  <w:style w:type="paragraph" w:customStyle="1" w:styleId="20">
    <w:name w:val="Основной текст (2)"/>
    <w:basedOn w:val="Normal"/>
    <w:link w:val="2"/>
    <w:uiPriority w:val="99"/>
    <w:rsid w:val="002F2918"/>
    <w:pPr>
      <w:shd w:val="clear" w:color="auto" w:fill="FFFFFF"/>
      <w:spacing w:before="1140" w:line="240" w:lineRule="atLeast"/>
      <w:jc w:val="center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">
    <w:name w:val="Основной текст1"/>
    <w:basedOn w:val="Normal"/>
    <w:link w:val="a"/>
    <w:uiPriority w:val="99"/>
    <w:rsid w:val="002F2918"/>
    <w:pPr>
      <w:shd w:val="clear" w:color="auto" w:fill="FFFFFF"/>
      <w:spacing w:line="298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1">
    <w:name w:val="Колонтитул"/>
    <w:basedOn w:val="Normal"/>
    <w:link w:val="a0"/>
    <w:uiPriority w:val="99"/>
    <w:rsid w:val="002F2918"/>
    <w:pPr>
      <w:shd w:val="clear" w:color="auto" w:fill="FFFFFF"/>
      <w:spacing w:line="240" w:lineRule="atLeast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1">
    <w:name w:val="Заголовок №1"/>
    <w:basedOn w:val="Normal"/>
    <w:link w:val="10"/>
    <w:uiPriority w:val="99"/>
    <w:rsid w:val="002F2918"/>
    <w:pPr>
      <w:shd w:val="clear" w:color="auto" w:fill="FFFFFF"/>
      <w:spacing w:before="420" w:after="240" w:line="240" w:lineRule="atLeast"/>
      <w:jc w:val="both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Exact">
    <w:name w:val="Основной текст Exact"/>
    <w:basedOn w:val="DefaultParagraphFont"/>
    <w:uiPriority w:val="99"/>
    <w:rsid w:val="00193B89"/>
    <w:rPr>
      <w:rFonts w:ascii="Sylfaen" w:hAnsi="Sylfaen" w:cs="Sylfaen"/>
      <w:sz w:val="22"/>
      <w:szCs w:val="22"/>
      <w:u w:val="none"/>
    </w:rPr>
  </w:style>
  <w:style w:type="paragraph" w:customStyle="1" w:styleId="3">
    <w:name w:val="Основной текст3"/>
    <w:basedOn w:val="Normal"/>
    <w:uiPriority w:val="99"/>
    <w:rsid w:val="00193B89"/>
    <w:pPr>
      <w:shd w:val="clear" w:color="auto" w:fill="FFFFFF"/>
      <w:spacing w:line="274" w:lineRule="exact"/>
    </w:pPr>
    <w:rPr>
      <w:rFonts w:ascii="Sylfaen" w:hAnsi="Sylfaen" w:cs="Sylfaen"/>
      <w:sz w:val="22"/>
      <w:szCs w:val="22"/>
    </w:rPr>
  </w:style>
  <w:style w:type="table" w:styleId="TableGrid">
    <w:name w:val="Table Grid"/>
    <w:basedOn w:val="TableNormal"/>
    <w:uiPriority w:val="99"/>
    <w:rsid w:val="00193B8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rsid w:val="00193B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93B89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semiHidden/>
    <w:rsid w:val="00193B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93B89"/>
    <w:rPr>
      <w:rFonts w:cs="Times New Roman"/>
      <w:color w:val="000000"/>
    </w:rPr>
  </w:style>
  <w:style w:type="paragraph" w:customStyle="1" w:styleId="21">
    <w:name w:val="Основной текст2"/>
    <w:basedOn w:val="Normal"/>
    <w:uiPriority w:val="99"/>
    <w:rsid w:val="00FC3CF4"/>
    <w:pPr>
      <w:shd w:val="clear" w:color="auto" w:fill="FFFFFF"/>
      <w:spacing w:before="300" w:after="180" w:line="317" w:lineRule="exact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00">
    <w:name w:val="Основной текст (10)_"/>
    <w:basedOn w:val="DefaultParagraphFont"/>
    <w:link w:val="101"/>
    <w:uiPriority w:val="99"/>
    <w:locked/>
    <w:rsid w:val="00A13599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12">
    <w:name w:val="Заголовок №1 (2)_"/>
    <w:basedOn w:val="DefaultParagraphFont"/>
    <w:link w:val="120"/>
    <w:uiPriority w:val="99"/>
    <w:locked/>
    <w:rsid w:val="00A1359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1">
    <w:name w:val="Основной текст (10)"/>
    <w:basedOn w:val="Normal"/>
    <w:link w:val="100"/>
    <w:uiPriority w:val="99"/>
    <w:rsid w:val="00A13599"/>
    <w:pPr>
      <w:shd w:val="clear" w:color="auto" w:fill="FFFFFF"/>
      <w:spacing w:line="317" w:lineRule="exact"/>
    </w:pPr>
    <w:rPr>
      <w:rFonts w:ascii="Times New Roman" w:eastAsia="Times New Roman" w:hAnsi="Times New Roman" w:cs="Times New Roman"/>
      <w:b/>
      <w:bCs/>
      <w:color w:val="auto"/>
      <w:sz w:val="23"/>
      <w:szCs w:val="23"/>
    </w:rPr>
  </w:style>
  <w:style w:type="paragraph" w:customStyle="1" w:styleId="120">
    <w:name w:val="Заголовок №1 (2)"/>
    <w:basedOn w:val="Normal"/>
    <w:link w:val="12"/>
    <w:uiPriority w:val="99"/>
    <w:rsid w:val="00A13599"/>
    <w:pPr>
      <w:shd w:val="clear" w:color="auto" w:fill="FFFFFF"/>
      <w:spacing w:line="317" w:lineRule="exact"/>
      <w:outlineLvl w:val="0"/>
    </w:pPr>
    <w:rPr>
      <w:rFonts w:ascii="Times New Roman" w:eastAsia="Times New Roman" w:hAnsi="Times New Roman" w:cs="Times New Roman"/>
      <w:color w:val="auto"/>
      <w:sz w:val="23"/>
      <w:szCs w:val="23"/>
    </w:rPr>
  </w:style>
  <w:style w:type="paragraph" w:styleId="ListParagraph">
    <w:name w:val="List Paragraph"/>
    <w:basedOn w:val="Normal"/>
    <w:uiPriority w:val="99"/>
    <w:qFormat/>
    <w:rsid w:val="00620535"/>
    <w:pPr>
      <w:ind w:left="720"/>
      <w:contextualSpacing/>
    </w:pPr>
  </w:style>
  <w:style w:type="character" w:customStyle="1" w:styleId="22">
    <w:name w:val="Заголовок №2_"/>
    <w:basedOn w:val="DefaultParagraphFont"/>
    <w:link w:val="23"/>
    <w:uiPriority w:val="99"/>
    <w:locked/>
    <w:rsid w:val="00437F2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30">
    <w:name w:val="Основной текст (3)_"/>
    <w:basedOn w:val="DefaultParagraphFont"/>
    <w:uiPriority w:val="99"/>
    <w:rsid w:val="00437F26"/>
    <w:rPr>
      <w:rFonts w:ascii="Times New Roman" w:hAnsi="Times New Roman" w:cs="Times New Roman"/>
      <w:b/>
      <w:bCs/>
      <w:sz w:val="27"/>
      <w:szCs w:val="27"/>
      <w:u w:val="none"/>
    </w:rPr>
  </w:style>
  <w:style w:type="character" w:customStyle="1" w:styleId="31">
    <w:name w:val="Основной текст (3)"/>
    <w:basedOn w:val="30"/>
    <w:uiPriority w:val="99"/>
    <w:rsid w:val="00437F26"/>
    <w:rPr>
      <w:color w:val="000000"/>
      <w:spacing w:val="0"/>
      <w:w w:val="100"/>
      <w:position w:val="0"/>
      <w:u w:val="single"/>
      <w:lang w:val="ru-RU"/>
    </w:rPr>
  </w:style>
  <w:style w:type="character" w:customStyle="1" w:styleId="4">
    <w:name w:val="Основной текст (4)_"/>
    <w:basedOn w:val="DefaultParagraphFont"/>
    <w:link w:val="40"/>
    <w:uiPriority w:val="99"/>
    <w:locked/>
    <w:rsid w:val="00437F2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23">
    <w:name w:val="Заголовок №2"/>
    <w:basedOn w:val="Normal"/>
    <w:link w:val="22"/>
    <w:uiPriority w:val="99"/>
    <w:rsid w:val="00437F26"/>
    <w:pPr>
      <w:shd w:val="clear" w:color="auto" w:fill="FFFFFF"/>
      <w:spacing w:line="274" w:lineRule="exact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3"/>
      <w:szCs w:val="23"/>
    </w:rPr>
  </w:style>
  <w:style w:type="paragraph" w:customStyle="1" w:styleId="40">
    <w:name w:val="Основной текст (4)"/>
    <w:basedOn w:val="Normal"/>
    <w:link w:val="4"/>
    <w:uiPriority w:val="99"/>
    <w:rsid w:val="00437F26"/>
    <w:pPr>
      <w:shd w:val="clear" w:color="auto" w:fill="FFFFFF"/>
      <w:spacing w:before="720" w:after="420" w:line="480" w:lineRule="exact"/>
      <w:ind w:hanging="360"/>
    </w:pPr>
    <w:rPr>
      <w:rFonts w:ascii="Times New Roman" w:eastAsia="Times New Roman" w:hAnsi="Times New Roman" w:cs="Times New Roman"/>
      <w:color w:val="auto"/>
      <w:sz w:val="27"/>
      <w:szCs w:val="27"/>
    </w:rPr>
  </w:style>
  <w:style w:type="character" w:customStyle="1" w:styleId="5">
    <w:name w:val="Основной текст (5)_"/>
    <w:basedOn w:val="DefaultParagraphFont"/>
    <w:link w:val="50"/>
    <w:uiPriority w:val="99"/>
    <w:locked/>
    <w:rsid w:val="00103527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50">
    <w:name w:val="Основной текст (5)"/>
    <w:basedOn w:val="Normal"/>
    <w:link w:val="5"/>
    <w:uiPriority w:val="99"/>
    <w:rsid w:val="00103527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color w:val="auto"/>
      <w:sz w:val="23"/>
      <w:szCs w:val="23"/>
    </w:rPr>
  </w:style>
  <w:style w:type="paragraph" w:styleId="BalloonText">
    <w:name w:val="Balloon Text"/>
    <w:basedOn w:val="Normal"/>
    <w:link w:val="BalloonTextChar"/>
    <w:uiPriority w:val="99"/>
    <w:semiHidden/>
    <w:rsid w:val="00BD0F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FB2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4</Pages>
  <Words>1184</Words>
  <Characters>6751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admin</cp:lastModifiedBy>
  <cp:revision>5</cp:revision>
  <cp:lastPrinted>2018-11-02T13:16:00Z</cp:lastPrinted>
  <dcterms:created xsi:type="dcterms:W3CDTF">2018-06-26T12:11:00Z</dcterms:created>
  <dcterms:modified xsi:type="dcterms:W3CDTF">2018-11-09T11:27:00Z</dcterms:modified>
</cp:coreProperties>
</file>