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593" w:rsidRDefault="00223593" w:rsidP="00223593">
      <w:pPr>
        <w:spacing w:after="6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Петрозаводского городского округа</w:t>
      </w:r>
    </w:p>
    <w:p w:rsidR="00223593" w:rsidRDefault="00223593" w:rsidP="00223593">
      <w:pPr>
        <w:spacing w:after="6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223593" w:rsidRDefault="00223593" w:rsidP="00223593">
      <w:pPr>
        <w:spacing w:after="6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Петрозаводского городского округа</w:t>
      </w:r>
    </w:p>
    <w:p w:rsidR="00223593" w:rsidRDefault="00223593" w:rsidP="00223593">
      <w:pPr>
        <w:spacing w:after="6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«Центр образования и творчества «Петровский Дворец»</w:t>
      </w:r>
    </w:p>
    <w:p w:rsidR="00DA633B" w:rsidRDefault="00DA633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223593" w:rsidRDefault="0022359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tbl>
      <w:tblPr>
        <w:tblStyle w:val="a3"/>
        <w:tblW w:w="105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0"/>
        <w:gridCol w:w="5103"/>
      </w:tblGrid>
      <w:tr w:rsidR="00223593" w:rsidRPr="00223593" w:rsidTr="00FE08AB">
        <w:tc>
          <w:tcPr>
            <w:tcW w:w="5420" w:type="dxa"/>
          </w:tcPr>
          <w:p w:rsidR="00223593" w:rsidRPr="00223593" w:rsidRDefault="00223593" w:rsidP="0033566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35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223593" w:rsidRPr="00223593" w:rsidRDefault="00223593" w:rsidP="00335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муниципального бюджетного общеобразовательного учреждения </w:t>
            </w:r>
          </w:p>
          <w:p w:rsidR="00223593" w:rsidRPr="00223593" w:rsidRDefault="00223593" w:rsidP="00335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Петрозаводского городского округа </w:t>
            </w:r>
          </w:p>
          <w:p w:rsidR="00FE08AB" w:rsidRDefault="00223593" w:rsidP="00335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«Центр образования и </w:t>
            </w:r>
            <w:r w:rsidR="00FE0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творчества «Петровский Дворец» </w:t>
            </w:r>
          </w:p>
          <w:p w:rsidR="00223593" w:rsidRPr="00223593" w:rsidRDefault="00223593" w:rsidP="00335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59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 w:rsidR="00FE0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М.М. </w:t>
            </w:r>
            <w:r w:rsidRPr="00223593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Карасева</w:t>
            </w:r>
          </w:p>
          <w:p w:rsidR="00223593" w:rsidRPr="00223593" w:rsidRDefault="00223593" w:rsidP="00335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593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 __________________2022г</w:t>
            </w:r>
          </w:p>
        </w:tc>
        <w:tc>
          <w:tcPr>
            <w:tcW w:w="5103" w:type="dxa"/>
          </w:tcPr>
          <w:p w:rsidR="00223593" w:rsidRPr="00223593" w:rsidRDefault="00223593" w:rsidP="0033566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35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223593" w:rsidRPr="00223593" w:rsidRDefault="00223593" w:rsidP="00335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59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государственного автономного</w:t>
            </w:r>
            <w:r w:rsidR="00FE0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учреждения Республики Карелия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23593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народного творчества и культурных инициатив Республики Карелия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23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23593" w:rsidRPr="00223593" w:rsidRDefault="00FE08AB" w:rsidP="00335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__________________________ </w:t>
            </w:r>
            <w:r w:rsidR="00223593" w:rsidRPr="00223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А. Редькин </w:t>
            </w:r>
          </w:p>
          <w:p w:rsidR="00223593" w:rsidRPr="00223593" w:rsidRDefault="00223593" w:rsidP="00335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593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 __________________2022г.</w:t>
            </w:r>
          </w:p>
        </w:tc>
      </w:tr>
    </w:tbl>
    <w:p w:rsidR="00223593" w:rsidRDefault="0022359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DA633B" w:rsidRDefault="00DA6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:rsidR="00DA633B" w:rsidRDefault="00EC6784" w:rsidP="00581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ПОЛОЖЕНИЕ</w:t>
      </w:r>
    </w:p>
    <w:p w:rsidR="00DA633B" w:rsidRDefault="00EC6784" w:rsidP="0058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 проведении II</w:t>
      </w:r>
      <w:r w:rsidR="004A53F3">
        <w:rPr>
          <w:rFonts w:ascii="Times New Roman" w:eastAsia="Times New Roman" w:hAnsi="Times New Roman" w:cs="Times New Roman"/>
          <w:sz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</w:rPr>
        <w:t>-го межрегионального</w:t>
      </w:r>
    </w:p>
    <w:p w:rsidR="00DA633B" w:rsidRDefault="00EC6784" w:rsidP="00581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детско-юношеского Фестиваля народного творчества</w:t>
      </w:r>
      <w:r w:rsidR="001D37A6">
        <w:rPr>
          <w:rFonts w:ascii="Times New Roman" w:eastAsia="Times New Roman" w:hAnsi="Times New Roman" w:cs="Times New Roman"/>
          <w:sz w:val="24"/>
        </w:rPr>
        <w:t xml:space="preserve"> </w:t>
      </w:r>
      <w:r w:rsidRPr="00977B80">
        <w:rPr>
          <w:rFonts w:ascii="Times New Roman" w:eastAsia="Times New Roman" w:hAnsi="Times New Roman" w:cs="Times New Roman"/>
          <w:sz w:val="24"/>
        </w:rPr>
        <w:t>«ХУМАХУШ»</w:t>
      </w:r>
    </w:p>
    <w:p w:rsidR="00DA633B" w:rsidRDefault="00977B80" w:rsidP="0058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им. В.Г. </w:t>
      </w:r>
      <w:proofErr w:type="spellStart"/>
      <w:r>
        <w:rPr>
          <w:rFonts w:ascii="Times New Roman" w:eastAsia="Times New Roman" w:hAnsi="Times New Roman" w:cs="Times New Roman"/>
          <w:sz w:val="24"/>
        </w:rPr>
        <w:t>Мальми</w:t>
      </w:r>
      <w:proofErr w:type="spellEnd"/>
    </w:p>
    <w:p w:rsidR="00581769" w:rsidRDefault="00581769" w:rsidP="0058176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hd w:val="clear" w:color="auto" w:fill="FFFFFF"/>
        </w:rPr>
      </w:pPr>
    </w:p>
    <w:p w:rsidR="00DA633B" w:rsidRDefault="00731437" w:rsidP="00581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Общие положения</w:t>
      </w:r>
    </w:p>
    <w:p w:rsidR="00DA633B" w:rsidRDefault="00DA633B" w:rsidP="0058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77B80" w:rsidRDefault="00977B80" w:rsidP="005817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Межрегиональный детско-юношеский Фестиваль народного творчества</w:t>
      </w:r>
      <w:r w:rsidR="001D37A6">
        <w:rPr>
          <w:rFonts w:ascii="Times New Roman" w:eastAsia="Times New Roman" w:hAnsi="Times New Roman" w:cs="Times New Roman"/>
          <w:sz w:val="24"/>
        </w:rPr>
        <w:t xml:space="preserve"> </w:t>
      </w:r>
      <w:r w:rsidRPr="00977B80">
        <w:rPr>
          <w:rFonts w:ascii="Times New Roman" w:eastAsia="Times New Roman" w:hAnsi="Times New Roman" w:cs="Times New Roman"/>
          <w:sz w:val="24"/>
        </w:rPr>
        <w:t>«ХУМАХУШ»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35662">
        <w:rPr>
          <w:rFonts w:ascii="Times New Roman" w:eastAsia="Times New Roman" w:hAnsi="Times New Roman" w:cs="Times New Roman"/>
          <w:sz w:val="24"/>
        </w:rPr>
        <w:br/>
        <w:t xml:space="preserve">им. В.Г. </w:t>
      </w:r>
      <w:proofErr w:type="spellStart"/>
      <w:r w:rsidR="00335662">
        <w:rPr>
          <w:rFonts w:ascii="Times New Roman" w:eastAsia="Times New Roman" w:hAnsi="Times New Roman" w:cs="Times New Roman"/>
          <w:sz w:val="24"/>
        </w:rPr>
        <w:t>Мальми</w:t>
      </w:r>
      <w:proofErr w:type="spellEnd"/>
      <w:r w:rsidR="0033566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проводится в рамках Года культурного наследия народов России и посвящен 90-летию со дня рождения В.Г. </w:t>
      </w:r>
      <w:proofErr w:type="spellStart"/>
      <w:r>
        <w:rPr>
          <w:rFonts w:ascii="Times New Roman" w:eastAsia="Times New Roman" w:hAnsi="Times New Roman" w:cs="Times New Roman"/>
          <w:sz w:val="24"/>
        </w:rPr>
        <w:t>Мальми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977B80" w:rsidRDefault="00977B80" w:rsidP="0058176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Дата проведения</w:t>
      </w:r>
      <w:r w:rsidR="005A0B93">
        <w:rPr>
          <w:rFonts w:ascii="Times New Roman" w:eastAsia="Times New Roman" w:hAnsi="Times New Roman" w:cs="Times New Roman"/>
          <w:b/>
          <w:sz w:val="24"/>
        </w:rPr>
        <w:t xml:space="preserve"> фестиваля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>12-14 марта 20</w:t>
      </w:r>
      <w:r w:rsidRPr="00731437">
        <w:rPr>
          <w:rFonts w:ascii="Times New Roman" w:eastAsia="Times New Roman" w:hAnsi="Times New Roman" w:cs="Times New Roman"/>
          <w:sz w:val="24"/>
        </w:rPr>
        <w:t>22</w:t>
      </w:r>
      <w:r>
        <w:rPr>
          <w:rFonts w:ascii="Times New Roman" w:eastAsia="Times New Roman" w:hAnsi="Times New Roman" w:cs="Times New Roman"/>
          <w:sz w:val="24"/>
        </w:rPr>
        <w:t xml:space="preserve"> г.</w:t>
      </w:r>
    </w:p>
    <w:p w:rsidR="00977B80" w:rsidRDefault="00977B80" w:rsidP="0058176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Место проведения: </w:t>
      </w:r>
      <w:r>
        <w:rPr>
          <w:rFonts w:ascii="Times New Roman" w:eastAsia="Times New Roman" w:hAnsi="Times New Roman" w:cs="Times New Roman"/>
          <w:sz w:val="24"/>
        </w:rPr>
        <w:t xml:space="preserve">г. Петрозаводск, МОУ «Петровский Дворец» г. Петрозаводск,  </w:t>
      </w:r>
      <w:r w:rsidR="00335662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ул. Красная,</w:t>
      </w:r>
      <w:r w:rsidR="00573979">
        <w:rPr>
          <w:rFonts w:ascii="Times New Roman" w:eastAsia="Times New Roman" w:hAnsi="Times New Roman" w:cs="Times New Roman"/>
          <w:sz w:val="24"/>
        </w:rPr>
        <w:t xml:space="preserve"> д.</w:t>
      </w:r>
      <w:r>
        <w:rPr>
          <w:rFonts w:ascii="Times New Roman" w:eastAsia="Times New Roman" w:hAnsi="Times New Roman" w:cs="Times New Roman"/>
          <w:sz w:val="24"/>
        </w:rPr>
        <w:t xml:space="preserve"> 8.</w:t>
      </w:r>
    </w:p>
    <w:p w:rsidR="001D37A6" w:rsidRPr="001D37A6" w:rsidRDefault="00977B80" w:rsidP="00581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Организаторы фестиваля</w:t>
      </w:r>
      <w:r w:rsidRPr="001D37A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D37A6" w:rsidRPr="001D37A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Петрозаводского городского округа «Центр образования и творчества «Петровский Дворец»», государственное автономное учреждение</w:t>
      </w:r>
      <w:r w:rsidR="001D37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329">
        <w:rPr>
          <w:rFonts w:ascii="Times New Roman" w:eastAsia="Times New Roman" w:hAnsi="Times New Roman" w:cs="Times New Roman"/>
          <w:sz w:val="24"/>
          <w:szCs w:val="24"/>
        </w:rPr>
        <w:t>Республики Карелия «</w:t>
      </w:r>
      <w:r w:rsidR="001D37A6" w:rsidRPr="001D37A6">
        <w:rPr>
          <w:rFonts w:ascii="Times New Roman" w:eastAsia="Times New Roman" w:hAnsi="Times New Roman" w:cs="Times New Roman"/>
          <w:sz w:val="24"/>
          <w:szCs w:val="24"/>
        </w:rPr>
        <w:t>Центр народного творчества и культурных инициатив Республики Карелия</w:t>
      </w:r>
      <w:r w:rsidR="00EA432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D37A6" w:rsidRPr="001D37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7B80" w:rsidRDefault="00977B80" w:rsidP="005817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Партнеры фестиваля: </w:t>
      </w:r>
      <w:r>
        <w:rPr>
          <w:rFonts w:ascii="Times New Roman" w:eastAsia="Times New Roman" w:hAnsi="Times New Roman" w:cs="Times New Roman"/>
          <w:sz w:val="24"/>
        </w:rPr>
        <w:t>Министерство культуры Республики Карелия, Министерств</w:t>
      </w:r>
      <w:r w:rsidR="00E37DCA"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z w:val="24"/>
        </w:rPr>
        <w:t xml:space="preserve"> по национальной и регионально</w:t>
      </w:r>
      <w:r w:rsidR="005A0B93">
        <w:rPr>
          <w:rFonts w:ascii="Times New Roman" w:eastAsia="Times New Roman" w:hAnsi="Times New Roman" w:cs="Times New Roman"/>
          <w:sz w:val="24"/>
        </w:rPr>
        <w:t>й п</w:t>
      </w:r>
      <w:r w:rsidR="00EA4329">
        <w:rPr>
          <w:rFonts w:ascii="Times New Roman" w:eastAsia="Times New Roman" w:hAnsi="Times New Roman" w:cs="Times New Roman"/>
          <w:sz w:val="24"/>
        </w:rPr>
        <w:t>олитике Республики Карелия.</w:t>
      </w:r>
    </w:p>
    <w:p w:rsidR="00977B80" w:rsidRDefault="00977B80" w:rsidP="005817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77B80" w:rsidRDefault="00977B80" w:rsidP="0058176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A633B" w:rsidRDefault="00731437" w:rsidP="00581769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Цели и задачи Фестиваля</w:t>
      </w:r>
    </w:p>
    <w:p w:rsidR="00DA633B" w:rsidRDefault="00DA633B" w:rsidP="00581769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A633B" w:rsidRDefault="00EC6784" w:rsidP="00581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Фестиваль проводится с </w:t>
      </w:r>
      <w:r w:rsidRPr="00977B80">
        <w:rPr>
          <w:rFonts w:ascii="Times New Roman" w:eastAsia="Times New Roman" w:hAnsi="Times New Roman" w:cs="Times New Roman"/>
          <w:sz w:val="24"/>
        </w:rPr>
        <w:t>целью</w:t>
      </w:r>
      <w:r w:rsidR="00EA4329">
        <w:rPr>
          <w:rFonts w:ascii="Times New Roman" w:eastAsia="Times New Roman" w:hAnsi="Times New Roman" w:cs="Times New Roman"/>
          <w:sz w:val="24"/>
        </w:rPr>
        <w:t xml:space="preserve"> </w:t>
      </w:r>
      <w:r w:rsidR="00977B80">
        <w:rPr>
          <w:rFonts w:ascii="Times New Roman" w:eastAsia="Times New Roman" w:hAnsi="Times New Roman" w:cs="Times New Roman"/>
          <w:sz w:val="24"/>
        </w:rPr>
        <w:t xml:space="preserve">сохранения, развития </w:t>
      </w:r>
      <w:r w:rsidR="00FE08AB">
        <w:rPr>
          <w:rFonts w:ascii="Times New Roman" w:eastAsia="Times New Roman" w:hAnsi="Times New Roman" w:cs="Times New Roman"/>
          <w:sz w:val="24"/>
        </w:rPr>
        <w:t xml:space="preserve">и популяризации </w:t>
      </w:r>
      <w:r>
        <w:rPr>
          <w:rFonts w:ascii="Times New Roman" w:eastAsia="Times New Roman" w:hAnsi="Times New Roman" w:cs="Times New Roman"/>
          <w:sz w:val="24"/>
        </w:rPr>
        <w:t>самобытной традиционной культуры народов Карелии; воспи</w:t>
      </w:r>
      <w:r w:rsidR="00FE08AB">
        <w:rPr>
          <w:rFonts w:ascii="Times New Roman" w:eastAsia="Times New Roman" w:hAnsi="Times New Roman" w:cs="Times New Roman"/>
          <w:sz w:val="24"/>
        </w:rPr>
        <w:t>тание у подрастающего поколения</w:t>
      </w:r>
      <w:r>
        <w:rPr>
          <w:rFonts w:ascii="Times New Roman" w:eastAsia="Times New Roman" w:hAnsi="Times New Roman" w:cs="Times New Roman"/>
          <w:sz w:val="24"/>
        </w:rPr>
        <w:t xml:space="preserve"> чувства патриотизма и национальной гордости за б</w:t>
      </w:r>
      <w:r w:rsidR="00977B80">
        <w:rPr>
          <w:rFonts w:ascii="Times New Roman" w:eastAsia="Times New Roman" w:hAnsi="Times New Roman" w:cs="Times New Roman"/>
          <w:sz w:val="24"/>
        </w:rPr>
        <w:t>огатое культурное наследие края.</w:t>
      </w:r>
    </w:p>
    <w:p w:rsidR="00DA633B" w:rsidRDefault="00EC6784" w:rsidP="005817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77B80">
        <w:rPr>
          <w:rFonts w:ascii="Times New Roman" w:eastAsia="Times New Roman" w:hAnsi="Times New Roman" w:cs="Times New Roman"/>
          <w:sz w:val="24"/>
        </w:rPr>
        <w:t>Задачи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DA633B" w:rsidRPr="00977B80" w:rsidRDefault="00EC6784" w:rsidP="00581769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977B80">
        <w:rPr>
          <w:rFonts w:ascii="Times New Roman" w:eastAsia="Times New Roman" w:hAnsi="Times New Roman" w:cs="Times New Roman"/>
          <w:sz w:val="24"/>
        </w:rPr>
        <w:t>сохранение преемственности р</w:t>
      </w:r>
      <w:r w:rsidR="00977B80" w:rsidRPr="00977B80">
        <w:rPr>
          <w:rFonts w:ascii="Times New Roman" w:eastAsia="Times New Roman" w:hAnsi="Times New Roman" w:cs="Times New Roman"/>
          <w:sz w:val="24"/>
        </w:rPr>
        <w:t xml:space="preserve">азвития традиционной культуры </w:t>
      </w:r>
      <w:r w:rsidRPr="00977B80">
        <w:rPr>
          <w:rFonts w:ascii="Times New Roman" w:eastAsia="Times New Roman" w:hAnsi="Times New Roman" w:cs="Times New Roman"/>
          <w:sz w:val="24"/>
        </w:rPr>
        <w:t>Карелии;</w:t>
      </w:r>
    </w:p>
    <w:p w:rsidR="00DA633B" w:rsidRPr="00977B80" w:rsidRDefault="00EC6784" w:rsidP="00581769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977B80">
        <w:rPr>
          <w:rFonts w:ascii="Times New Roman" w:eastAsia="Times New Roman" w:hAnsi="Times New Roman" w:cs="Times New Roman"/>
          <w:sz w:val="24"/>
        </w:rPr>
        <w:t>повышение исполнительского мастерства и активи</w:t>
      </w:r>
      <w:r w:rsidR="00977B80" w:rsidRPr="00977B80">
        <w:rPr>
          <w:rFonts w:ascii="Times New Roman" w:eastAsia="Times New Roman" w:hAnsi="Times New Roman" w:cs="Times New Roman"/>
          <w:sz w:val="24"/>
        </w:rPr>
        <w:t xml:space="preserve">зация творческой деятельности </w:t>
      </w:r>
      <w:r w:rsidRPr="00977B80">
        <w:rPr>
          <w:rFonts w:ascii="Times New Roman" w:eastAsia="Times New Roman" w:hAnsi="Times New Roman" w:cs="Times New Roman"/>
          <w:sz w:val="24"/>
        </w:rPr>
        <w:t>коллективов;</w:t>
      </w:r>
    </w:p>
    <w:p w:rsidR="00DA633B" w:rsidRPr="00977B80" w:rsidRDefault="00EC6784" w:rsidP="00581769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977B80">
        <w:rPr>
          <w:rFonts w:ascii="Times New Roman" w:eastAsia="Times New Roman" w:hAnsi="Times New Roman" w:cs="Times New Roman"/>
          <w:sz w:val="24"/>
        </w:rPr>
        <w:t>поддержка интереса детских, юношеских и молодёжных коллективов к изучению народной культуры региона;</w:t>
      </w:r>
    </w:p>
    <w:p w:rsidR="00DA633B" w:rsidRPr="00977B80" w:rsidRDefault="00EC6784" w:rsidP="00581769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977B80">
        <w:rPr>
          <w:rFonts w:ascii="Times New Roman" w:eastAsia="Times New Roman" w:hAnsi="Times New Roman" w:cs="Times New Roman"/>
          <w:sz w:val="24"/>
        </w:rPr>
        <w:t xml:space="preserve">активная пропаганда национального хореографического, вокального </w:t>
      </w:r>
      <w:r w:rsidR="00977B80" w:rsidRPr="00977B80">
        <w:rPr>
          <w:rFonts w:ascii="Times New Roman" w:eastAsia="Times New Roman" w:hAnsi="Times New Roman" w:cs="Times New Roman"/>
          <w:sz w:val="24"/>
        </w:rPr>
        <w:t>и музыкального наследия народов</w:t>
      </w:r>
      <w:r w:rsidRPr="00977B80">
        <w:rPr>
          <w:rFonts w:ascii="Times New Roman" w:eastAsia="Times New Roman" w:hAnsi="Times New Roman" w:cs="Times New Roman"/>
          <w:sz w:val="24"/>
        </w:rPr>
        <w:t xml:space="preserve"> Карелии;</w:t>
      </w:r>
    </w:p>
    <w:p w:rsidR="00DA633B" w:rsidRPr="00E37DCA" w:rsidRDefault="00E37DCA" w:rsidP="00581769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создание условий для </w:t>
      </w:r>
      <w:r w:rsidRPr="00977B80">
        <w:rPr>
          <w:rFonts w:ascii="Times New Roman" w:eastAsia="Times New Roman" w:hAnsi="Times New Roman" w:cs="Times New Roman"/>
          <w:sz w:val="24"/>
        </w:rPr>
        <w:t>обмена опытом и укрепления творческих связей между тво</w:t>
      </w:r>
      <w:r>
        <w:rPr>
          <w:rFonts w:ascii="Times New Roman" w:eastAsia="Times New Roman" w:hAnsi="Times New Roman" w:cs="Times New Roman"/>
          <w:sz w:val="24"/>
        </w:rPr>
        <w:t xml:space="preserve">рческими коллективами, </w:t>
      </w:r>
      <w:r w:rsidR="00EC6784" w:rsidRPr="00E37DCA">
        <w:rPr>
          <w:rFonts w:ascii="Times New Roman" w:eastAsia="Times New Roman" w:hAnsi="Times New Roman" w:cs="Times New Roman"/>
          <w:sz w:val="24"/>
        </w:rPr>
        <w:t>определение тенденций и перспектив развития традиционной национальной культуры.</w:t>
      </w:r>
    </w:p>
    <w:p w:rsidR="00977B80" w:rsidRDefault="00EC6784" w:rsidP="005817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977B80" w:rsidRDefault="00977B80" w:rsidP="0058176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77B80">
        <w:rPr>
          <w:rFonts w:ascii="Times New Roman" w:eastAsia="Times New Roman" w:hAnsi="Times New Roman" w:cs="Times New Roman"/>
          <w:b/>
          <w:sz w:val="24"/>
        </w:rPr>
        <w:t>3. Участники фестиваля</w:t>
      </w:r>
    </w:p>
    <w:p w:rsidR="00581769" w:rsidRPr="00977B80" w:rsidRDefault="00581769" w:rsidP="0058176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A633B" w:rsidRDefault="00EC6784" w:rsidP="00581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участию в фестивале приглашаются детские любительские, студенческие, молодежные коллективы учреждений культуры, об</w:t>
      </w:r>
      <w:r w:rsidR="00977B80">
        <w:rPr>
          <w:rFonts w:ascii="Times New Roman" w:eastAsia="Times New Roman" w:hAnsi="Times New Roman" w:cs="Times New Roman"/>
          <w:sz w:val="24"/>
        </w:rPr>
        <w:t xml:space="preserve">щеобразовательных учреждений, </w:t>
      </w:r>
      <w:r>
        <w:rPr>
          <w:rFonts w:ascii="Times New Roman" w:eastAsia="Times New Roman" w:hAnsi="Times New Roman" w:cs="Times New Roman"/>
          <w:sz w:val="24"/>
        </w:rPr>
        <w:t xml:space="preserve">организаций дополнительного и профессионального образования, представляющие национальную хореографическую, певческую и инструментальную культуру финно-угорских народов (возможно в современной интерпретации). </w:t>
      </w:r>
    </w:p>
    <w:p w:rsidR="00E37DCA" w:rsidRPr="001D37A6" w:rsidRDefault="00EC6784" w:rsidP="00581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Каждый коллект</w:t>
      </w:r>
      <w:r w:rsidR="00977B80">
        <w:rPr>
          <w:rFonts w:ascii="Times New Roman" w:eastAsia="Times New Roman" w:hAnsi="Times New Roman" w:cs="Times New Roman"/>
          <w:sz w:val="24"/>
        </w:rPr>
        <w:t xml:space="preserve">ив представляет 1-2 номера для </w:t>
      </w:r>
      <w:r w:rsidRPr="00FE08AB">
        <w:rPr>
          <w:rFonts w:ascii="Times New Roman" w:eastAsia="Times New Roman" w:hAnsi="Times New Roman" w:cs="Times New Roman"/>
          <w:sz w:val="24"/>
        </w:rPr>
        <w:t>концерта,</w:t>
      </w:r>
      <w:r>
        <w:rPr>
          <w:rFonts w:ascii="Times New Roman" w:eastAsia="Times New Roman" w:hAnsi="Times New Roman" w:cs="Times New Roman"/>
          <w:sz w:val="24"/>
        </w:rPr>
        <w:t xml:space="preserve"> а также 10-ти минутную интер</w:t>
      </w:r>
      <w:r w:rsidR="009F61FA">
        <w:rPr>
          <w:rFonts w:ascii="Times New Roman" w:eastAsia="Times New Roman" w:hAnsi="Times New Roman" w:cs="Times New Roman"/>
          <w:sz w:val="24"/>
        </w:rPr>
        <w:t>активную программу</w:t>
      </w:r>
      <w:r w:rsidR="00191129">
        <w:rPr>
          <w:rFonts w:ascii="Times New Roman" w:eastAsia="Times New Roman" w:hAnsi="Times New Roman" w:cs="Times New Roman"/>
          <w:sz w:val="24"/>
        </w:rPr>
        <w:t>, состоящую из</w:t>
      </w:r>
      <w:r w:rsidR="00E37DCA">
        <w:rPr>
          <w:rFonts w:ascii="Times New Roman" w:eastAsia="Times New Roman" w:hAnsi="Times New Roman" w:cs="Times New Roman"/>
          <w:sz w:val="24"/>
        </w:rPr>
        <w:t xml:space="preserve"> игр и танцев, бытующих на территории Карелии. </w:t>
      </w:r>
    </w:p>
    <w:p w:rsidR="00191129" w:rsidRDefault="00191129" w:rsidP="00581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>Условия</w:t>
      </w:r>
      <w:r w:rsidR="009F61FA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EC6784">
        <w:rPr>
          <w:rFonts w:ascii="Times New Roman" w:eastAsia="Times New Roman" w:hAnsi="Times New Roman" w:cs="Times New Roman"/>
          <w:sz w:val="24"/>
        </w:rPr>
        <w:t>участия в фестивале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191129" w:rsidRPr="00EA4329" w:rsidRDefault="00191129" w:rsidP="00581769">
      <w:pPr>
        <w:pStyle w:val="a4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EA4329">
        <w:rPr>
          <w:rFonts w:ascii="Times New Roman" w:eastAsia="Times New Roman" w:hAnsi="Times New Roman" w:cs="Times New Roman"/>
          <w:sz w:val="24"/>
        </w:rPr>
        <w:t>Н</w:t>
      </w:r>
      <w:r w:rsidR="00EC6784" w:rsidRPr="00EA4329">
        <w:rPr>
          <w:rFonts w:ascii="Times New Roman" w:eastAsia="Times New Roman" w:hAnsi="Times New Roman" w:cs="Times New Roman"/>
          <w:sz w:val="24"/>
        </w:rPr>
        <w:t xml:space="preserve">аличие в программах коллективов произведений, представляющих традиционную карельскую </w:t>
      </w:r>
      <w:r w:rsidRPr="00EA4329">
        <w:rPr>
          <w:rFonts w:ascii="Times New Roman" w:eastAsia="Times New Roman" w:hAnsi="Times New Roman" w:cs="Times New Roman"/>
          <w:sz w:val="24"/>
        </w:rPr>
        <w:t xml:space="preserve">или авторскую </w:t>
      </w:r>
      <w:r w:rsidR="00EA4329">
        <w:rPr>
          <w:rFonts w:ascii="Times New Roman" w:eastAsia="Times New Roman" w:hAnsi="Times New Roman" w:cs="Times New Roman"/>
          <w:sz w:val="24"/>
        </w:rPr>
        <w:t xml:space="preserve">хореографию </w:t>
      </w:r>
      <w:r w:rsidR="00EC6784" w:rsidRPr="00EA4329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="009F61FA" w:rsidRPr="00EA4329">
        <w:rPr>
          <w:rFonts w:ascii="Times New Roman" w:eastAsia="Times New Roman" w:hAnsi="Times New Roman" w:cs="Times New Roman"/>
          <w:sz w:val="24"/>
        </w:rPr>
        <w:t>крууги</w:t>
      </w:r>
      <w:proofErr w:type="spellEnd"/>
      <w:r w:rsidR="009F61FA" w:rsidRPr="00EA4329">
        <w:rPr>
          <w:rFonts w:ascii="Times New Roman" w:eastAsia="Times New Roman" w:hAnsi="Times New Roman" w:cs="Times New Roman"/>
          <w:sz w:val="24"/>
        </w:rPr>
        <w:t xml:space="preserve">, кадрили и др. танцы), </w:t>
      </w:r>
    </w:p>
    <w:p w:rsidR="00191129" w:rsidRPr="00EA4329" w:rsidRDefault="00191129" w:rsidP="00581769">
      <w:pPr>
        <w:pStyle w:val="a4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EA4329">
        <w:rPr>
          <w:rFonts w:ascii="Times New Roman" w:eastAsia="Times New Roman" w:hAnsi="Times New Roman" w:cs="Times New Roman"/>
          <w:sz w:val="24"/>
        </w:rPr>
        <w:t xml:space="preserve">Традиционные, народные наигрыши, авторские музыкальные произведения в </w:t>
      </w:r>
      <w:r w:rsidR="00EC6784" w:rsidRPr="00EA4329">
        <w:rPr>
          <w:rFonts w:ascii="Times New Roman" w:eastAsia="Times New Roman" w:hAnsi="Times New Roman" w:cs="Times New Roman"/>
          <w:sz w:val="24"/>
        </w:rPr>
        <w:t>ин</w:t>
      </w:r>
      <w:r w:rsidRPr="00EA4329">
        <w:rPr>
          <w:rFonts w:ascii="Times New Roman" w:eastAsia="Times New Roman" w:hAnsi="Times New Roman" w:cs="Times New Roman"/>
          <w:sz w:val="24"/>
        </w:rPr>
        <w:t>струментально-певческих жанрах</w:t>
      </w:r>
      <w:r w:rsidR="009F61FA" w:rsidRPr="00EA4329">
        <w:rPr>
          <w:rFonts w:ascii="Times New Roman" w:eastAsia="Times New Roman" w:hAnsi="Times New Roman" w:cs="Times New Roman"/>
          <w:sz w:val="24"/>
        </w:rPr>
        <w:t>,</w:t>
      </w:r>
    </w:p>
    <w:p w:rsidR="00DA633B" w:rsidRPr="00EA4329" w:rsidRDefault="00191129" w:rsidP="00581769">
      <w:pPr>
        <w:pStyle w:val="a4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EA4329">
        <w:rPr>
          <w:rFonts w:ascii="Times New Roman" w:eastAsia="Times New Roman" w:hAnsi="Times New Roman" w:cs="Times New Roman"/>
          <w:sz w:val="24"/>
        </w:rPr>
        <w:t>К</w:t>
      </w:r>
      <w:r w:rsidR="00EC6784" w:rsidRPr="00EA4329">
        <w:rPr>
          <w:rFonts w:ascii="Times New Roman" w:eastAsia="Times New Roman" w:hAnsi="Times New Roman" w:cs="Times New Roman"/>
          <w:sz w:val="24"/>
        </w:rPr>
        <w:t>омпозиции или отдельные номера по мотивам э</w:t>
      </w:r>
      <w:r w:rsidR="00EA4329">
        <w:rPr>
          <w:rFonts w:ascii="Times New Roman" w:eastAsia="Times New Roman" w:hAnsi="Times New Roman" w:cs="Times New Roman"/>
          <w:sz w:val="24"/>
        </w:rPr>
        <w:t>поса «Калевала».</w:t>
      </w:r>
      <w:r w:rsidR="00EC6784" w:rsidRPr="00EA4329">
        <w:rPr>
          <w:rFonts w:ascii="Times New Roman" w:eastAsia="Times New Roman" w:hAnsi="Times New Roman" w:cs="Times New Roman"/>
          <w:sz w:val="24"/>
        </w:rPr>
        <w:t xml:space="preserve"> Приветствуется исполнение номеров «золотого фонда» Х.И. </w:t>
      </w:r>
      <w:proofErr w:type="spellStart"/>
      <w:r w:rsidR="00EC6784" w:rsidRPr="00EA4329">
        <w:rPr>
          <w:rFonts w:ascii="Times New Roman" w:eastAsia="Times New Roman" w:hAnsi="Times New Roman" w:cs="Times New Roman"/>
          <w:sz w:val="24"/>
        </w:rPr>
        <w:t>Мальми</w:t>
      </w:r>
      <w:proofErr w:type="spellEnd"/>
      <w:r w:rsidR="00EC6784" w:rsidRPr="00EA4329">
        <w:rPr>
          <w:rFonts w:ascii="Times New Roman" w:eastAsia="Times New Roman" w:hAnsi="Times New Roman" w:cs="Times New Roman"/>
          <w:sz w:val="24"/>
        </w:rPr>
        <w:t xml:space="preserve">, В.Г. </w:t>
      </w:r>
      <w:proofErr w:type="spellStart"/>
      <w:r w:rsidR="00EC6784" w:rsidRPr="00EA4329">
        <w:rPr>
          <w:rFonts w:ascii="Times New Roman" w:eastAsia="Times New Roman" w:hAnsi="Times New Roman" w:cs="Times New Roman"/>
          <w:sz w:val="24"/>
        </w:rPr>
        <w:t>Мальми</w:t>
      </w:r>
      <w:proofErr w:type="spellEnd"/>
      <w:r w:rsidR="00EC6784" w:rsidRPr="00EA4329">
        <w:rPr>
          <w:rFonts w:ascii="Times New Roman" w:eastAsia="Times New Roman" w:hAnsi="Times New Roman" w:cs="Times New Roman"/>
          <w:sz w:val="24"/>
        </w:rPr>
        <w:t>, В.И. Кононова.</w:t>
      </w:r>
    </w:p>
    <w:p w:rsidR="00DA633B" w:rsidRDefault="00DA633B" w:rsidP="005817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61FA" w:rsidRDefault="009F61FA" w:rsidP="00581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Организационный комитет фестиваля</w:t>
      </w:r>
    </w:p>
    <w:p w:rsidR="00581769" w:rsidRDefault="00581769" w:rsidP="00581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973B5" w:rsidRPr="001D37A6" w:rsidRDefault="009F61FA" w:rsidP="00581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ab/>
        <w:t>Для проведения Фестиваля создается Организационный комитет (далее - Оргкомитет), состав которого утверждается приказом дире</w:t>
      </w:r>
      <w:r w:rsidR="00FE08AB">
        <w:rPr>
          <w:rFonts w:ascii="Times New Roman" w:eastAsia="Times New Roman" w:hAnsi="Times New Roman" w:cs="Times New Roman"/>
          <w:sz w:val="24"/>
        </w:rPr>
        <w:t xml:space="preserve">ктора МОУ </w:t>
      </w:r>
      <w:r w:rsidR="00191129">
        <w:rPr>
          <w:rFonts w:ascii="Times New Roman" w:eastAsia="Times New Roman" w:hAnsi="Times New Roman" w:cs="Times New Roman"/>
          <w:sz w:val="24"/>
        </w:rPr>
        <w:t>«Петровский Дворец». В состав оргкомитета фестиваля входят представители</w:t>
      </w:r>
      <w:r w:rsidR="00191129" w:rsidRPr="00191129">
        <w:rPr>
          <w:rFonts w:ascii="Times New Roman" w:eastAsia="Times New Roman" w:hAnsi="Times New Roman" w:cs="Times New Roman"/>
          <w:sz w:val="24"/>
        </w:rPr>
        <w:t xml:space="preserve"> </w:t>
      </w:r>
      <w:r w:rsidR="00D973B5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</w:t>
      </w:r>
      <w:r w:rsidR="00D973B5" w:rsidRPr="001D37A6">
        <w:rPr>
          <w:rFonts w:ascii="Times New Roman" w:eastAsia="Times New Roman" w:hAnsi="Times New Roman" w:cs="Times New Roman"/>
          <w:sz w:val="24"/>
          <w:szCs w:val="24"/>
        </w:rPr>
        <w:t xml:space="preserve"> общеоб</w:t>
      </w:r>
      <w:r w:rsidR="00D973B5">
        <w:rPr>
          <w:rFonts w:ascii="Times New Roman" w:eastAsia="Times New Roman" w:hAnsi="Times New Roman" w:cs="Times New Roman"/>
          <w:sz w:val="24"/>
          <w:szCs w:val="24"/>
        </w:rPr>
        <w:t>разовательного учреждения</w:t>
      </w:r>
      <w:r w:rsidR="00D973B5" w:rsidRPr="001D37A6">
        <w:rPr>
          <w:rFonts w:ascii="Times New Roman" w:eastAsia="Times New Roman" w:hAnsi="Times New Roman" w:cs="Times New Roman"/>
          <w:sz w:val="24"/>
          <w:szCs w:val="24"/>
        </w:rPr>
        <w:t xml:space="preserve"> Петрозаводского городского округа «Центр образования и</w:t>
      </w:r>
      <w:r w:rsidR="00EA4329">
        <w:rPr>
          <w:rFonts w:ascii="Times New Roman" w:eastAsia="Times New Roman" w:hAnsi="Times New Roman" w:cs="Times New Roman"/>
          <w:sz w:val="24"/>
          <w:szCs w:val="24"/>
        </w:rPr>
        <w:t xml:space="preserve"> творчества «Петровский Дворец»</w:t>
      </w:r>
      <w:r w:rsidR="00D973B5" w:rsidRPr="001D37A6">
        <w:rPr>
          <w:rFonts w:ascii="Times New Roman" w:eastAsia="Times New Roman" w:hAnsi="Times New Roman" w:cs="Times New Roman"/>
          <w:sz w:val="24"/>
          <w:szCs w:val="24"/>
        </w:rPr>
        <w:t>, государственно</w:t>
      </w:r>
      <w:r w:rsidR="00D973B5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D973B5" w:rsidRPr="001D37A6">
        <w:rPr>
          <w:rFonts w:ascii="Times New Roman" w:eastAsia="Times New Roman" w:hAnsi="Times New Roman" w:cs="Times New Roman"/>
          <w:sz w:val="24"/>
          <w:szCs w:val="24"/>
        </w:rPr>
        <w:t xml:space="preserve"> автономно</w:t>
      </w:r>
      <w:r w:rsidR="00D973B5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D973B5" w:rsidRPr="001D37A6">
        <w:rPr>
          <w:rFonts w:ascii="Times New Roman" w:eastAsia="Times New Roman" w:hAnsi="Times New Roman" w:cs="Times New Roman"/>
          <w:sz w:val="24"/>
          <w:szCs w:val="24"/>
        </w:rPr>
        <w:t xml:space="preserve"> учреждени</w:t>
      </w:r>
      <w:r w:rsidR="00D973B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FE08AB">
        <w:rPr>
          <w:rFonts w:ascii="Times New Roman" w:eastAsia="Times New Roman" w:hAnsi="Times New Roman" w:cs="Times New Roman"/>
          <w:sz w:val="24"/>
          <w:szCs w:val="24"/>
        </w:rPr>
        <w:t xml:space="preserve">Республики Карелия </w:t>
      </w:r>
      <w:r w:rsidR="00EA4329">
        <w:rPr>
          <w:rFonts w:ascii="Times New Roman" w:eastAsia="Times New Roman" w:hAnsi="Times New Roman" w:cs="Times New Roman"/>
          <w:sz w:val="24"/>
          <w:szCs w:val="24"/>
        </w:rPr>
        <w:t>«</w:t>
      </w:r>
      <w:r w:rsidR="00D973B5" w:rsidRPr="001D37A6">
        <w:rPr>
          <w:rFonts w:ascii="Times New Roman" w:eastAsia="Times New Roman" w:hAnsi="Times New Roman" w:cs="Times New Roman"/>
          <w:sz w:val="24"/>
          <w:szCs w:val="24"/>
        </w:rPr>
        <w:t>Центр народного творчества и культурных инициатив Республики Карелия</w:t>
      </w:r>
      <w:r w:rsidR="00EA432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73B5" w:rsidRPr="001D37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61FA" w:rsidRDefault="009F61FA" w:rsidP="00581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Полномочия Оргкомитета:</w:t>
      </w:r>
    </w:p>
    <w:p w:rsidR="009F61FA" w:rsidRPr="009F61FA" w:rsidRDefault="009F61FA" w:rsidP="0058176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F61FA">
        <w:rPr>
          <w:rFonts w:ascii="Times New Roman" w:eastAsia="Times New Roman" w:hAnsi="Times New Roman" w:cs="Times New Roman"/>
          <w:sz w:val="24"/>
        </w:rPr>
        <w:t>рассмотрение заявок, представленных для участия в Фестивале;</w:t>
      </w:r>
    </w:p>
    <w:p w:rsidR="009F61FA" w:rsidRPr="009F61FA" w:rsidRDefault="009F61FA" w:rsidP="0058176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F61FA">
        <w:rPr>
          <w:rFonts w:ascii="Times New Roman" w:eastAsia="Times New Roman" w:hAnsi="Times New Roman" w:cs="Times New Roman"/>
          <w:sz w:val="24"/>
        </w:rPr>
        <w:t>направление официальных вызовов в адрес приглашенных к участию в Фестивале;</w:t>
      </w:r>
    </w:p>
    <w:p w:rsidR="009F61FA" w:rsidRPr="009F61FA" w:rsidRDefault="009F61FA" w:rsidP="0058176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F61FA">
        <w:rPr>
          <w:rFonts w:ascii="Times New Roman" w:eastAsia="Times New Roman" w:hAnsi="Times New Roman" w:cs="Times New Roman"/>
          <w:sz w:val="24"/>
        </w:rPr>
        <w:t>координация мероприятий Фестиваля.</w:t>
      </w:r>
    </w:p>
    <w:p w:rsidR="00DA633B" w:rsidRDefault="00DA633B" w:rsidP="0058176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A633B" w:rsidRDefault="00DA633B" w:rsidP="0058176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A633B" w:rsidRDefault="00731437" w:rsidP="00581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4.  </w:t>
      </w:r>
      <w:r w:rsidR="009F61FA">
        <w:rPr>
          <w:rFonts w:ascii="Times New Roman" w:eastAsia="Times New Roman" w:hAnsi="Times New Roman" w:cs="Times New Roman"/>
          <w:b/>
          <w:sz w:val="24"/>
        </w:rPr>
        <w:t xml:space="preserve">Организация и </w:t>
      </w:r>
      <w:r>
        <w:rPr>
          <w:rFonts w:ascii="Times New Roman" w:eastAsia="Times New Roman" w:hAnsi="Times New Roman" w:cs="Times New Roman"/>
          <w:b/>
          <w:sz w:val="24"/>
        </w:rPr>
        <w:t>проведени</w:t>
      </w:r>
      <w:r w:rsidR="009F61FA">
        <w:rPr>
          <w:rFonts w:ascii="Times New Roman" w:eastAsia="Times New Roman" w:hAnsi="Times New Roman" w:cs="Times New Roman"/>
          <w:b/>
          <w:sz w:val="24"/>
        </w:rPr>
        <w:t>е</w:t>
      </w:r>
      <w:r w:rsidR="00D973B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F61FA">
        <w:rPr>
          <w:rFonts w:ascii="Times New Roman" w:eastAsia="Times New Roman" w:hAnsi="Times New Roman" w:cs="Times New Roman"/>
          <w:b/>
          <w:sz w:val="24"/>
        </w:rPr>
        <w:t>фестиваля</w:t>
      </w:r>
    </w:p>
    <w:p w:rsidR="00573979" w:rsidRDefault="00573979" w:rsidP="00581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73979" w:rsidRDefault="00573979" w:rsidP="0058176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Участники фестиваля  представляют в Оргкомитет следующие документы:</w:t>
      </w:r>
    </w:p>
    <w:p w:rsidR="00573979" w:rsidRDefault="005A0B93" w:rsidP="00581769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заявку-анкету № 1</w:t>
      </w:r>
      <w:r w:rsidR="00573979" w:rsidRPr="00573979">
        <w:rPr>
          <w:rFonts w:ascii="Times New Roman" w:eastAsia="Times New Roman" w:hAnsi="Times New Roman" w:cs="Times New Roman"/>
          <w:sz w:val="24"/>
        </w:rPr>
        <w:t xml:space="preserve">; заявку №2 (по необходимости); </w:t>
      </w:r>
    </w:p>
    <w:p w:rsidR="00EA4329" w:rsidRDefault="00D50E53" w:rsidP="00581769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программу выступления с аннотацией, </w:t>
      </w:r>
      <w:r w:rsidRPr="00D973B5">
        <w:rPr>
          <w:rFonts w:ascii="Times New Roman" w:eastAsia="Times New Roman" w:hAnsi="Times New Roman" w:cs="Times New Roman"/>
          <w:sz w:val="24"/>
        </w:rPr>
        <w:t>указанием названий всех композиций</w:t>
      </w:r>
      <w:r>
        <w:rPr>
          <w:rFonts w:ascii="Times New Roman" w:eastAsia="Times New Roman" w:hAnsi="Times New Roman" w:cs="Times New Roman"/>
          <w:sz w:val="24"/>
        </w:rPr>
        <w:t xml:space="preserve"> и их авторов</w:t>
      </w:r>
      <w:r w:rsidRPr="00D973B5">
        <w:rPr>
          <w:rFonts w:ascii="Times New Roman" w:eastAsia="Times New Roman" w:hAnsi="Times New Roman" w:cs="Times New Roman"/>
          <w:sz w:val="24"/>
        </w:rPr>
        <w:t>;</w:t>
      </w:r>
    </w:p>
    <w:p w:rsidR="00F9670B" w:rsidRPr="00EA4329" w:rsidRDefault="00573979" w:rsidP="00581769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A4329">
        <w:rPr>
          <w:rFonts w:ascii="Times New Roman" w:eastAsia="Times New Roman" w:hAnsi="Times New Roman" w:cs="Times New Roman"/>
          <w:sz w:val="24"/>
        </w:rPr>
        <w:t xml:space="preserve">видеозапись </w:t>
      </w:r>
      <w:r w:rsidR="001B1156" w:rsidRPr="00EA4329">
        <w:rPr>
          <w:rFonts w:ascii="Times New Roman" w:eastAsia="Times New Roman" w:hAnsi="Times New Roman" w:cs="Times New Roman"/>
          <w:sz w:val="24"/>
        </w:rPr>
        <w:t xml:space="preserve">выступления </w:t>
      </w:r>
      <w:r w:rsidRPr="00EA4329">
        <w:rPr>
          <w:rFonts w:ascii="Times New Roman" w:eastAsia="Times New Roman" w:hAnsi="Times New Roman" w:cs="Times New Roman"/>
          <w:sz w:val="24"/>
        </w:rPr>
        <w:t>коллектива</w:t>
      </w:r>
      <w:r w:rsidR="00D50E53" w:rsidRPr="00EA4329">
        <w:rPr>
          <w:rFonts w:ascii="Times New Roman" w:eastAsia="Times New Roman" w:hAnsi="Times New Roman" w:cs="Times New Roman"/>
          <w:sz w:val="24"/>
        </w:rPr>
        <w:t xml:space="preserve">, </w:t>
      </w:r>
      <w:r w:rsidR="00D50E53" w:rsidRPr="00EA4329">
        <w:rPr>
          <w:rFonts w:ascii="Times New Roman" w:eastAsia="Times New Roman" w:hAnsi="Times New Roman" w:cs="Times New Roman"/>
          <w:color w:val="000000"/>
          <w:sz w:val="24"/>
        </w:rPr>
        <w:t xml:space="preserve">тему и аннотацию выступления на </w:t>
      </w:r>
      <w:r w:rsidR="00EA4329" w:rsidRPr="00EA4329">
        <w:rPr>
          <w:rFonts w:ascii="Times New Roman" w:eastAsia="Times New Roman" w:hAnsi="Times New Roman" w:cs="Times New Roman"/>
          <w:color w:val="000000"/>
          <w:sz w:val="24"/>
        </w:rPr>
        <w:t xml:space="preserve">Круглом </w:t>
      </w:r>
      <w:r w:rsidR="00D50E53" w:rsidRPr="00EA4329">
        <w:rPr>
          <w:rFonts w:ascii="Times New Roman" w:eastAsia="Times New Roman" w:hAnsi="Times New Roman" w:cs="Times New Roman"/>
          <w:color w:val="000000"/>
          <w:sz w:val="24"/>
        </w:rPr>
        <w:t>столе  до 01.03.2022</w:t>
      </w:r>
      <w:r w:rsidR="00F9670B" w:rsidRPr="00EA4329">
        <w:rPr>
          <w:rFonts w:ascii="Times New Roman" w:eastAsia="Times New Roman" w:hAnsi="Times New Roman" w:cs="Times New Roman"/>
          <w:color w:val="000000"/>
          <w:sz w:val="24"/>
        </w:rPr>
        <w:t xml:space="preserve">  по адресу </w:t>
      </w:r>
      <w:hyperlink r:id="rId5" w:history="1">
        <w:r w:rsidR="00F9670B" w:rsidRPr="00EA4329">
          <w:rPr>
            <w:rStyle w:val="a6"/>
            <w:rFonts w:ascii="Times New Roman" w:eastAsia="Times New Roman" w:hAnsi="Times New Roman" w:cs="Times New Roman"/>
            <w:sz w:val="24"/>
            <w:u w:val="none"/>
            <w:lang w:val="en-US"/>
          </w:rPr>
          <w:t>humahush</w:t>
        </w:r>
        <w:r w:rsidR="00F9670B" w:rsidRPr="00EA4329">
          <w:rPr>
            <w:rStyle w:val="a6"/>
            <w:rFonts w:ascii="Times New Roman" w:eastAsia="Times New Roman" w:hAnsi="Times New Roman" w:cs="Times New Roman"/>
            <w:sz w:val="24"/>
            <w:u w:val="none"/>
          </w:rPr>
          <w:t>2019@</w:t>
        </w:r>
        <w:r w:rsidR="00F9670B" w:rsidRPr="00EA4329">
          <w:rPr>
            <w:rStyle w:val="a6"/>
            <w:rFonts w:ascii="Times New Roman" w:eastAsia="Times New Roman" w:hAnsi="Times New Roman" w:cs="Times New Roman"/>
            <w:sz w:val="24"/>
            <w:u w:val="none"/>
            <w:lang w:val="en-US"/>
          </w:rPr>
          <w:t>mail</w:t>
        </w:r>
        <w:r w:rsidR="00F9670B" w:rsidRPr="00EA4329">
          <w:rPr>
            <w:rStyle w:val="a6"/>
            <w:rFonts w:ascii="Times New Roman" w:eastAsia="Times New Roman" w:hAnsi="Times New Roman" w:cs="Times New Roman"/>
            <w:sz w:val="24"/>
            <w:u w:val="none"/>
          </w:rPr>
          <w:t>.</w:t>
        </w:r>
        <w:proofErr w:type="spellStart"/>
        <w:r w:rsidR="00F9670B" w:rsidRPr="00EA4329">
          <w:rPr>
            <w:rStyle w:val="a6"/>
            <w:rFonts w:ascii="Times New Roman" w:eastAsia="Times New Roman" w:hAnsi="Times New Roman" w:cs="Times New Roman"/>
            <w:sz w:val="24"/>
            <w:u w:val="none"/>
            <w:lang w:val="en-US"/>
          </w:rPr>
          <w:t>ru</w:t>
        </w:r>
        <w:proofErr w:type="spellEnd"/>
      </w:hyperlink>
      <w:r w:rsidR="00F9670B" w:rsidRPr="00EA4329">
        <w:rPr>
          <w:rFonts w:ascii="Times New Roman" w:eastAsia="Times New Roman" w:hAnsi="Times New Roman" w:cs="Times New Roman"/>
          <w:sz w:val="24"/>
        </w:rPr>
        <w:t xml:space="preserve"> </w:t>
      </w:r>
    </w:p>
    <w:p w:rsidR="00F9670B" w:rsidRPr="00EA4329" w:rsidRDefault="00573979" w:rsidP="00581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A4329">
        <w:rPr>
          <w:rFonts w:ascii="Times New Roman" w:eastAsia="Times New Roman" w:hAnsi="Times New Roman" w:cs="Times New Roman"/>
          <w:sz w:val="24"/>
        </w:rPr>
        <w:t xml:space="preserve">Состав делегации не должен превышать 20 человек (включая водителей и сопровождающих лиц).  </w:t>
      </w:r>
    </w:p>
    <w:p w:rsidR="00573979" w:rsidRDefault="00573979" w:rsidP="00581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Заявки на участие в Фестивале принимаются </w:t>
      </w:r>
      <w:r>
        <w:rPr>
          <w:rFonts w:ascii="Times New Roman" w:eastAsia="Times New Roman" w:hAnsi="Times New Roman" w:cs="Times New Roman"/>
          <w:b/>
          <w:sz w:val="24"/>
        </w:rPr>
        <w:t>до 6 марта 2022 года</w:t>
      </w:r>
      <w:r>
        <w:rPr>
          <w:rFonts w:ascii="Times New Roman" w:eastAsia="Times New Roman" w:hAnsi="Times New Roman" w:cs="Times New Roman"/>
          <w:sz w:val="24"/>
        </w:rPr>
        <w:t xml:space="preserve"> по электронной почте</w:t>
      </w:r>
      <w:r w:rsidR="001B1156">
        <w:rPr>
          <w:rFonts w:ascii="Times New Roman" w:eastAsia="Times New Roman" w:hAnsi="Times New Roman" w:cs="Times New Roman"/>
          <w:sz w:val="24"/>
        </w:rPr>
        <w:t xml:space="preserve">    </w:t>
      </w:r>
      <w:hyperlink r:id="rId6" w:history="1">
        <w:r w:rsidR="001B1156" w:rsidRPr="00D973B5">
          <w:rPr>
            <w:rStyle w:val="a6"/>
            <w:rFonts w:ascii="Times New Roman" w:eastAsia="Times New Roman" w:hAnsi="Times New Roman" w:cs="Times New Roman"/>
            <w:sz w:val="24"/>
            <w:u w:val="none"/>
            <w:lang w:val="en-US"/>
          </w:rPr>
          <w:t>humahush</w:t>
        </w:r>
        <w:r w:rsidR="001B1156" w:rsidRPr="00D973B5">
          <w:rPr>
            <w:rStyle w:val="a6"/>
            <w:rFonts w:ascii="Times New Roman" w:eastAsia="Times New Roman" w:hAnsi="Times New Roman" w:cs="Times New Roman"/>
            <w:sz w:val="24"/>
            <w:u w:val="none"/>
          </w:rPr>
          <w:t>2019@</w:t>
        </w:r>
        <w:r w:rsidR="001B1156" w:rsidRPr="00D973B5">
          <w:rPr>
            <w:rStyle w:val="a6"/>
            <w:rFonts w:ascii="Times New Roman" w:eastAsia="Times New Roman" w:hAnsi="Times New Roman" w:cs="Times New Roman"/>
            <w:sz w:val="24"/>
            <w:u w:val="none"/>
            <w:lang w:val="en-US"/>
          </w:rPr>
          <w:t>mail</w:t>
        </w:r>
        <w:r w:rsidR="001B1156" w:rsidRPr="00D973B5">
          <w:rPr>
            <w:rStyle w:val="a6"/>
            <w:rFonts w:ascii="Times New Roman" w:eastAsia="Times New Roman" w:hAnsi="Times New Roman" w:cs="Times New Roman"/>
            <w:sz w:val="24"/>
            <w:u w:val="none"/>
          </w:rPr>
          <w:t>.</w:t>
        </w:r>
        <w:proofErr w:type="spellStart"/>
        <w:r w:rsidR="001B1156" w:rsidRPr="00D973B5">
          <w:rPr>
            <w:rStyle w:val="a6"/>
            <w:rFonts w:ascii="Times New Roman" w:eastAsia="Times New Roman" w:hAnsi="Times New Roman" w:cs="Times New Roman"/>
            <w:sz w:val="24"/>
            <w:u w:val="none"/>
            <w:lang w:val="en-US"/>
          </w:rPr>
          <w:t>ru</w:t>
        </w:r>
        <w:proofErr w:type="spellEnd"/>
      </w:hyperlink>
      <w:r w:rsidR="001B1156" w:rsidRPr="001B1156">
        <w:rPr>
          <w:rFonts w:ascii="Times New Roman" w:eastAsia="Times New Roman" w:hAnsi="Times New Roman" w:cs="Times New Roman"/>
          <w:sz w:val="24"/>
        </w:rPr>
        <w:t xml:space="preserve"> </w:t>
      </w:r>
    </w:p>
    <w:p w:rsidR="00573979" w:rsidRDefault="00EA4329" w:rsidP="0058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Координатор</w:t>
      </w:r>
      <w:r w:rsidR="00D973B5">
        <w:rPr>
          <w:rFonts w:ascii="Times New Roman" w:eastAsia="Times New Roman" w:hAnsi="Times New Roman" w:cs="Times New Roman"/>
          <w:sz w:val="24"/>
        </w:rPr>
        <w:t xml:space="preserve"> фестиваля </w:t>
      </w:r>
      <w:r w:rsidR="00573979">
        <w:rPr>
          <w:rFonts w:ascii="Times New Roman" w:eastAsia="Times New Roman" w:hAnsi="Times New Roman" w:cs="Times New Roman"/>
          <w:sz w:val="24"/>
        </w:rPr>
        <w:t>Каширина Наталья Александровна</w:t>
      </w:r>
      <w:r w:rsidR="00D973B5">
        <w:rPr>
          <w:rFonts w:ascii="Times New Roman" w:eastAsia="Times New Roman" w:hAnsi="Times New Roman" w:cs="Times New Roman"/>
          <w:sz w:val="24"/>
        </w:rPr>
        <w:t>, тел. 8-921-463-41-91</w:t>
      </w:r>
    </w:p>
    <w:p w:rsidR="00D50E53" w:rsidRPr="00FA674D" w:rsidRDefault="00D50E53" w:rsidP="005817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</w:rPr>
      </w:pPr>
    </w:p>
    <w:p w:rsidR="00D973B5" w:rsidRDefault="00D973B5" w:rsidP="00581769">
      <w:pPr>
        <w:spacing w:after="0" w:line="240" w:lineRule="auto"/>
        <w:ind w:left="189"/>
        <w:jc w:val="center"/>
        <w:rPr>
          <w:rFonts w:ascii="Times New Roman" w:eastAsia="Times New Roman" w:hAnsi="Times New Roman" w:cs="Times New Roman"/>
          <w:sz w:val="24"/>
        </w:rPr>
      </w:pPr>
    </w:p>
    <w:p w:rsidR="00FE08AB" w:rsidRDefault="00FE08AB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br w:type="page"/>
      </w:r>
    </w:p>
    <w:p w:rsidR="00573979" w:rsidRPr="00EA4329" w:rsidRDefault="00573979" w:rsidP="00581769">
      <w:pPr>
        <w:spacing w:after="0" w:line="240" w:lineRule="auto"/>
        <w:ind w:left="18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A4329">
        <w:rPr>
          <w:rFonts w:ascii="Times New Roman" w:eastAsia="Times New Roman" w:hAnsi="Times New Roman" w:cs="Times New Roman"/>
          <w:b/>
          <w:sz w:val="24"/>
        </w:rPr>
        <w:t>Программа Фестиваля</w:t>
      </w:r>
    </w:p>
    <w:tbl>
      <w:tblPr>
        <w:tblW w:w="0" w:type="auto"/>
        <w:tblInd w:w="10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4"/>
        <w:gridCol w:w="5528"/>
        <w:gridCol w:w="2263"/>
      </w:tblGrid>
      <w:tr w:rsidR="009F61FA" w:rsidTr="00EA4329">
        <w:trPr>
          <w:trHeight w:val="1"/>
        </w:trPr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F61FA" w:rsidRDefault="009F61FA" w:rsidP="005817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Дата, время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F61FA" w:rsidRDefault="009F61FA" w:rsidP="00581769">
            <w:pPr>
              <w:spacing w:after="0" w:line="240" w:lineRule="auto"/>
              <w:ind w:left="1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9F61FA" w:rsidRDefault="009F61FA" w:rsidP="00581769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Место проведения</w:t>
            </w:r>
          </w:p>
        </w:tc>
      </w:tr>
      <w:tr w:rsidR="009F61FA" w:rsidTr="00EA4329">
        <w:trPr>
          <w:trHeight w:val="1"/>
        </w:trPr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F61FA" w:rsidRDefault="009F61FA" w:rsidP="00581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марта </w:t>
            </w:r>
          </w:p>
          <w:p w:rsidR="009F61FA" w:rsidRDefault="00D973B5" w:rsidP="005817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9F61FA">
              <w:rPr>
                <w:rFonts w:ascii="Times New Roman" w:eastAsia="Times New Roman" w:hAnsi="Times New Roman" w:cs="Times New Roman"/>
                <w:sz w:val="24"/>
              </w:rPr>
              <w:t>.00-20.00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F61FA" w:rsidRDefault="00D973B5" w:rsidP="00581769">
            <w:pPr>
              <w:spacing w:after="0" w:line="240" w:lineRule="auto"/>
              <w:ind w:left="1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9F61FA">
              <w:rPr>
                <w:rFonts w:ascii="Times New Roman" w:eastAsia="Times New Roman" w:hAnsi="Times New Roman" w:cs="Times New Roman"/>
                <w:sz w:val="24"/>
              </w:rPr>
              <w:t>.00 - заезд участников, регистрация</w:t>
            </w:r>
          </w:p>
          <w:p w:rsidR="009F61FA" w:rsidRDefault="00D973B5" w:rsidP="00581769">
            <w:pPr>
              <w:spacing w:after="0" w:line="240" w:lineRule="auto"/>
              <w:ind w:left="1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9F61FA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FE08AB">
              <w:rPr>
                <w:rFonts w:ascii="Times New Roman" w:eastAsia="Times New Roman" w:hAnsi="Times New Roman" w:cs="Times New Roman"/>
                <w:sz w:val="24"/>
              </w:rPr>
              <w:t xml:space="preserve">00 </w:t>
            </w:r>
            <w:r w:rsidR="002612A4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9F61FA">
              <w:rPr>
                <w:rFonts w:ascii="Times New Roman" w:eastAsia="Times New Roman" w:hAnsi="Times New Roman" w:cs="Times New Roman"/>
                <w:sz w:val="24"/>
              </w:rPr>
              <w:t xml:space="preserve"> Круглый стол «В кругу дру</w:t>
            </w:r>
            <w:r w:rsidR="002612A4">
              <w:rPr>
                <w:rFonts w:ascii="Times New Roman" w:eastAsia="Times New Roman" w:hAnsi="Times New Roman" w:cs="Times New Roman"/>
                <w:sz w:val="24"/>
              </w:rPr>
              <w:t xml:space="preserve">зей Виолы </w:t>
            </w:r>
            <w:proofErr w:type="spellStart"/>
            <w:r w:rsidR="002612A4">
              <w:rPr>
                <w:rFonts w:ascii="Times New Roman" w:eastAsia="Times New Roman" w:hAnsi="Times New Roman" w:cs="Times New Roman"/>
                <w:sz w:val="24"/>
              </w:rPr>
              <w:t>Мальми</w:t>
            </w:r>
            <w:proofErr w:type="spellEnd"/>
            <w:r w:rsidR="002612A4">
              <w:rPr>
                <w:rFonts w:ascii="Times New Roman" w:eastAsia="Times New Roman" w:hAnsi="Times New Roman" w:cs="Times New Roman"/>
                <w:sz w:val="24"/>
              </w:rPr>
              <w:t>» (руководители коллективов, гости фестиваля)</w:t>
            </w:r>
          </w:p>
          <w:p w:rsidR="009F61FA" w:rsidRDefault="002612A4" w:rsidP="00581769">
            <w:pPr>
              <w:spacing w:after="0" w:line="240" w:lineRule="auto"/>
              <w:ind w:left="1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12.00 - </w:t>
            </w:r>
            <w:r w:rsidR="009F61FA">
              <w:rPr>
                <w:rFonts w:ascii="Times New Roman" w:eastAsia="Times New Roman" w:hAnsi="Times New Roman" w:cs="Times New Roman"/>
                <w:sz w:val="24"/>
              </w:rPr>
              <w:t>мастер-классы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(для участников коллективов)</w:t>
            </w:r>
          </w:p>
          <w:p w:rsidR="009F61FA" w:rsidRDefault="002612A4" w:rsidP="00581769">
            <w:pPr>
              <w:spacing w:after="0" w:line="240" w:lineRule="auto"/>
              <w:ind w:left="1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14.00 – 17.00</w:t>
            </w:r>
            <w:r w:rsidR="009F61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9F61FA">
              <w:rPr>
                <w:rFonts w:ascii="Times New Roman" w:eastAsia="Times New Roman" w:hAnsi="Times New Roman" w:cs="Times New Roman"/>
                <w:sz w:val="24"/>
              </w:rPr>
              <w:t xml:space="preserve"> обед</w:t>
            </w:r>
            <w:r>
              <w:rPr>
                <w:rFonts w:ascii="Times New Roman" w:eastAsia="Times New Roman" w:hAnsi="Times New Roman" w:cs="Times New Roman"/>
                <w:sz w:val="24"/>
              </w:rPr>
              <w:t>, свободное время.</w:t>
            </w:r>
          </w:p>
          <w:p w:rsidR="009F61FA" w:rsidRDefault="002612A4" w:rsidP="00581769">
            <w:pPr>
              <w:spacing w:after="0" w:line="240" w:lineRule="auto"/>
              <w:ind w:left="1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="009F61FA">
              <w:rPr>
                <w:rFonts w:ascii="Times New Roman" w:eastAsia="Times New Roman" w:hAnsi="Times New Roman" w:cs="Times New Roman"/>
                <w:sz w:val="24"/>
              </w:rPr>
              <w:t>.00</w:t>
            </w:r>
            <w:r w:rsidR="00EA432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F61FA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репетиция церемонии открытия фестиваля в зале Карельской государственной филармонии ул. Кирова 12.</w:t>
            </w:r>
          </w:p>
          <w:p w:rsidR="002612A4" w:rsidRDefault="002612A4" w:rsidP="00581769">
            <w:pPr>
              <w:spacing w:after="0" w:line="240" w:lineRule="auto"/>
              <w:ind w:left="1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19.00 –  открытие II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</w:rPr>
              <w:t>-го межрегионального</w:t>
            </w:r>
          </w:p>
          <w:p w:rsidR="009F61FA" w:rsidRPr="00E277DB" w:rsidRDefault="002612A4" w:rsidP="00581769">
            <w:pPr>
              <w:spacing w:after="0" w:line="240" w:lineRule="auto"/>
              <w:ind w:left="1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детско-юношеского Фестиваля народного творчества </w:t>
            </w:r>
            <w:r w:rsidRPr="00977B80">
              <w:rPr>
                <w:rFonts w:ascii="Times New Roman" w:eastAsia="Times New Roman" w:hAnsi="Times New Roman" w:cs="Times New Roman"/>
                <w:sz w:val="24"/>
              </w:rPr>
              <w:t>«ХУМАХУШ»</w:t>
            </w:r>
            <w:r w:rsidR="00E277DB">
              <w:rPr>
                <w:rFonts w:ascii="Times New Roman" w:eastAsia="Times New Roman" w:hAnsi="Times New Roman" w:cs="Times New Roman"/>
                <w:sz w:val="24"/>
              </w:rPr>
              <w:t>, концерт творческих коллективов – участников.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9F61FA" w:rsidRDefault="00A104BD" w:rsidP="00581769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МОУ «Петровский Дворец»</w:t>
            </w:r>
          </w:p>
          <w:p w:rsidR="00A104BD" w:rsidRDefault="00A104BD" w:rsidP="00581769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04BD" w:rsidRDefault="00A104BD" w:rsidP="00581769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04BD" w:rsidRDefault="00A104BD" w:rsidP="00581769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04BD" w:rsidRDefault="00A104BD" w:rsidP="00581769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04BD" w:rsidRDefault="00A104BD" w:rsidP="00581769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04BD" w:rsidRDefault="00A104BD" w:rsidP="00581769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04BD" w:rsidRDefault="00A104BD" w:rsidP="00581769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Карельская государственная филармония ул. Кирова 12.</w:t>
            </w:r>
          </w:p>
        </w:tc>
      </w:tr>
      <w:tr w:rsidR="009F61FA" w:rsidTr="00EA4329">
        <w:trPr>
          <w:trHeight w:val="1"/>
        </w:trPr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F61FA" w:rsidRDefault="009F61FA" w:rsidP="00581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марта </w:t>
            </w:r>
          </w:p>
          <w:p w:rsidR="009F61FA" w:rsidRDefault="009F61FA" w:rsidP="005817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10.00-21.00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277DB" w:rsidRDefault="009F61FA" w:rsidP="00581769">
            <w:pPr>
              <w:spacing w:after="0" w:line="240" w:lineRule="auto"/>
              <w:ind w:left="1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 – экскурсии</w:t>
            </w:r>
            <w:r w:rsidR="00EA4329">
              <w:rPr>
                <w:rFonts w:ascii="Times New Roman" w:eastAsia="Times New Roman" w:hAnsi="Times New Roman" w:cs="Times New Roman"/>
                <w:sz w:val="24"/>
              </w:rPr>
              <w:t>, мастер-классы (</w:t>
            </w:r>
            <w:r w:rsidR="00E277DB">
              <w:rPr>
                <w:rFonts w:ascii="Times New Roman" w:eastAsia="Times New Roman" w:hAnsi="Times New Roman" w:cs="Times New Roman"/>
                <w:sz w:val="24"/>
              </w:rPr>
              <w:t xml:space="preserve">по   желанию), свободное время. </w:t>
            </w:r>
          </w:p>
          <w:p w:rsidR="009F61FA" w:rsidRDefault="00E277DB" w:rsidP="00581769">
            <w:pPr>
              <w:spacing w:after="0" w:line="240" w:lineRule="auto"/>
              <w:ind w:left="1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13.30-14.30 – общая репетиция</w:t>
            </w:r>
            <w:r w:rsidR="009F61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танца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Хумахуш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-на площади </w:t>
            </w:r>
            <w:r w:rsidR="00EA4329">
              <w:rPr>
                <w:rFonts w:ascii="Times New Roman" w:eastAsia="Times New Roman" w:hAnsi="Times New Roman" w:cs="Times New Roman"/>
                <w:sz w:val="24"/>
              </w:rPr>
              <w:t xml:space="preserve">Петровского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>Дворца.</w:t>
            </w:r>
          </w:p>
          <w:p w:rsidR="00E277DB" w:rsidRPr="008B417B" w:rsidRDefault="00E277DB" w:rsidP="00581769">
            <w:pPr>
              <w:spacing w:after="0" w:line="240" w:lineRule="auto"/>
              <w:ind w:left="1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14.30 – 16.00 – награждение участников II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-го межрегионального детско-юношеского Фестиваля народного творчества </w:t>
            </w:r>
            <w:r w:rsidRPr="009F61FA">
              <w:rPr>
                <w:rFonts w:ascii="Times New Roman" w:eastAsia="Times New Roman" w:hAnsi="Times New Roman" w:cs="Times New Roman"/>
                <w:sz w:val="24"/>
              </w:rPr>
              <w:t>«ХУМАХУШ»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E277DB" w:rsidRDefault="00E277DB" w:rsidP="00581769">
            <w:pPr>
              <w:spacing w:after="0" w:line="240" w:lineRule="auto"/>
              <w:ind w:left="1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народное гуляние «Слава карельской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крууге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  <w:p w:rsidR="009F61FA" w:rsidRPr="00870CEB" w:rsidRDefault="00A104BD" w:rsidP="00581769">
            <w:pPr>
              <w:spacing w:after="0" w:line="240" w:lineRule="auto"/>
              <w:ind w:left="18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17.00 – подведение итогов фестиваля в ресторане «Фрегат» ( для руководителей коллективов).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9F61FA" w:rsidRPr="00814B2D" w:rsidRDefault="00A104BD" w:rsidP="00581769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 МОУ «Петровского Дворца»</w:t>
            </w:r>
          </w:p>
        </w:tc>
      </w:tr>
      <w:tr w:rsidR="009F61FA" w:rsidTr="00EA4329">
        <w:trPr>
          <w:trHeight w:val="1"/>
        </w:trPr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F61FA" w:rsidRDefault="009F61FA" w:rsidP="00581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марта </w:t>
            </w:r>
          </w:p>
          <w:p w:rsidR="009F61FA" w:rsidRDefault="009F61FA" w:rsidP="005817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10.00-18.00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F61FA" w:rsidRDefault="00A104BD" w:rsidP="00581769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Свободное время</w:t>
            </w:r>
          </w:p>
          <w:p w:rsidR="009F61FA" w:rsidRDefault="009F61FA" w:rsidP="00581769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17.00 -  репетиция концерта</w:t>
            </w:r>
          </w:p>
          <w:p w:rsidR="009F61FA" w:rsidRPr="00916EBB" w:rsidRDefault="009F61FA" w:rsidP="00581769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19.00 -  </w:t>
            </w:r>
            <w:r w:rsidR="00A104BD">
              <w:rPr>
                <w:rFonts w:ascii="Times New Roman" w:eastAsia="Times New Roman" w:hAnsi="Times New Roman" w:cs="Times New Roman"/>
                <w:sz w:val="24"/>
              </w:rPr>
              <w:t xml:space="preserve">Юбилейный вечер «Волшебное </w:t>
            </w:r>
            <w:proofErr w:type="spellStart"/>
            <w:r w:rsidR="00A104BD">
              <w:rPr>
                <w:rFonts w:ascii="Times New Roman" w:eastAsia="Times New Roman" w:hAnsi="Times New Roman" w:cs="Times New Roman"/>
                <w:sz w:val="24"/>
              </w:rPr>
              <w:t>Сампо</w:t>
            </w:r>
            <w:proofErr w:type="spellEnd"/>
            <w:r w:rsidR="00A104BD">
              <w:rPr>
                <w:rFonts w:ascii="Times New Roman" w:eastAsia="Times New Roman" w:hAnsi="Times New Roman" w:cs="Times New Roman"/>
                <w:sz w:val="24"/>
              </w:rPr>
              <w:t xml:space="preserve"> Виолы </w:t>
            </w:r>
            <w:proofErr w:type="spellStart"/>
            <w:r w:rsidR="00A104BD">
              <w:rPr>
                <w:rFonts w:ascii="Times New Roman" w:eastAsia="Times New Roman" w:hAnsi="Times New Roman" w:cs="Times New Roman"/>
                <w:sz w:val="24"/>
              </w:rPr>
              <w:t>Мальми</w:t>
            </w:r>
            <w:proofErr w:type="spellEnd"/>
            <w:r w:rsidR="00A104BD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участием коллективов</w:t>
            </w:r>
            <w:r w:rsidR="00A104BD">
              <w:rPr>
                <w:rFonts w:ascii="Times New Roman" w:eastAsia="Times New Roman" w:hAnsi="Times New Roman" w:cs="Times New Roman"/>
                <w:sz w:val="24"/>
              </w:rPr>
              <w:t xml:space="preserve"> фестиваля.  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9F61FA" w:rsidRDefault="009F61FA" w:rsidP="00581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F61FA" w:rsidRDefault="009F61FA" w:rsidP="00581769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Национальный театр</w:t>
            </w:r>
          </w:p>
        </w:tc>
      </w:tr>
    </w:tbl>
    <w:p w:rsidR="00DA633B" w:rsidRDefault="00EC6784" w:rsidP="0058176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Программе Фестиваля возможны изменения.</w:t>
      </w:r>
    </w:p>
    <w:p w:rsidR="00A104BD" w:rsidRDefault="00A104BD" w:rsidP="0058176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F61FA" w:rsidRDefault="009F61FA" w:rsidP="00581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рамках Фестиваля состоится </w:t>
      </w:r>
      <w:r w:rsidR="00EA4329" w:rsidRPr="009F61FA">
        <w:rPr>
          <w:rFonts w:ascii="Times New Roman" w:eastAsia="Times New Roman" w:hAnsi="Times New Roman" w:cs="Times New Roman"/>
          <w:color w:val="000000"/>
          <w:sz w:val="24"/>
        </w:rPr>
        <w:t xml:space="preserve">Круглый </w:t>
      </w:r>
      <w:r w:rsidRPr="009F61FA">
        <w:rPr>
          <w:rFonts w:ascii="Times New Roman" w:eastAsia="Times New Roman" w:hAnsi="Times New Roman" w:cs="Times New Roman"/>
          <w:color w:val="000000"/>
          <w:sz w:val="24"/>
        </w:rPr>
        <w:t xml:space="preserve">стол </w:t>
      </w:r>
      <w:r w:rsidR="00EA4329">
        <w:rPr>
          <w:rFonts w:ascii="Times New Roman" w:eastAsia="Times New Roman" w:hAnsi="Times New Roman" w:cs="Times New Roman"/>
          <w:color w:val="000000"/>
          <w:sz w:val="24"/>
        </w:rPr>
        <w:t xml:space="preserve">«В кругу друзей Виолы </w:t>
      </w:r>
      <w:proofErr w:type="spellStart"/>
      <w:r w:rsidR="00EA4329">
        <w:rPr>
          <w:rFonts w:ascii="Times New Roman" w:eastAsia="Times New Roman" w:hAnsi="Times New Roman" w:cs="Times New Roman"/>
          <w:color w:val="000000"/>
          <w:sz w:val="24"/>
        </w:rPr>
        <w:t>Мальми</w:t>
      </w:r>
      <w:proofErr w:type="spellEnd"/>
      <w:r w:rsidR="00EA4329">
        <w:rPr>
          <w:rFonts w:ascii="Times New Roman" w:eastAsia="Times New Roman" w:hAnsi="Times New Roman" w:cs="Times New Roman"/>
          <w:color w:val="000000"/>
          <w:sz w:val="24"/>
        </w:rPr>
        <w:t>»</w:t>
      </w:r>
      <w:r w:rsidR="00D50E53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>посвященный жизни и творческой деятельности</w:t>
      </w:r>
      <w:r w:rsidR="00EA432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заслуженного работника культуры России и Карелии, лауреат</w:t>
      </w:r>
      <w:r w:rsidR="00573979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 Государственной премии Республики Карелия в области культуры, лауреату премии Правительства Российской Федерации «Душа России», ее вкладу в культурное наследие Республики Карелия.   </w:t>
      </w:r>
    </w:p>
    <w:p w:rsidR="00B74E93" w:rsidRPr="001D37A6" w:rsidRDefault="009F61FA" w:rsidP="00581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работе круглого стола мог</w:t>
      </w:r>
      <w:r w:rsidR="00EA4329">
        <w:rPr>
          <w:rFonts w:ascii="Times New Roman" w:eastAsia="Times New Roman" w:hAnsi="Times New Roman" w:cs="Times New Roman"/>
          <w:color w:val="000000"/>
          <w:sz w:val="24"/>
        </w:rPr>
        <w:t xml:space="preserve">ут принять участие дети </w:t>
      </w:r>
      <w:r>
        <w:rPr>
          <w:rFonts w:ascii="Times New Roman" w:eastAsia="Times New Roman" w:hAnsi="Times New Roman" w:cs="Times New Roman"/>
          <w:color w:val="000000"/>
          <w:sz w:val="24"/>
        </w:rPr>
        <w:t>в во</w:t>
      </w:r>
      <w:r w:rsidR="00D50E53">
        <w:rPr>
          <w:rFonts w:ascii="Times New Roman" w:eastAsia="Times New Roman" w:hAnsi="Times New Roman" w:cs="Times New Roman"/>
          <w:color w:val="000000"/>
          <w:sz w:val="24"/>
        </w:rPr>
        <w:t>зрасте от 12 до 18 лет, руководители коллективов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приглашенные специалисты. Программа </w:t>
      </w:r>
      <w:r w:rsidR="00EA4329">
        <w:rPr>
          <w:rFonts w:ascii="Times New Roman" w:eastAsia="Times New Roman" w:hAnsi="Times New Roman" w:cs="Times New Roman"/>
          <w:color w:val="000000"/>
          <w:sz w:val="24"/>
        </w:rPr>
        <w:t xml:space="preserve">Круглого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стола предусматривает выступления, связанные с жизнью и творчеством, творческим наследием Виолы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Мальми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Регламент выступления 5 минут. </w:t>
      </w:r>
    </w:p>
    <w:p w:rsidR="009F61FA" w:rsidRPr="00B74E93" w:rsidRDefault="00EA4329" w:rsidP="005817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участников коллективов будут проводится тематические</w:t>
      </w:r>
      <w:r w:rsidR="009F61FA" w:rsidRPr="00573979">
        <w:rPr>
          <w:rFonts w:ascii="Times New Roman" w:eastAsia="Times New Roman" w:hAnsi="Times New Roman" w:cs="Times New Roman"/>
          <w:sz w:val="24"/>
        </w:rPr>
        <w:t xml:space="preserve"> мастер-классы:</w:t>
      </w:r>
    </w:p>
    <w:p w:rsidR="009F61FA" w:rsidRPr="00573979" w:rsidRDefault="009F61FA" w:rsidP="0058176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73979">
        <w:rPr>
          <w:rFonts w:ascii="Times New Roman" w:eastAsia="Times New Roman" w:hAnsi="Times New Roman" w:cs="Times New Roman"/>
          <w:sz w:val="24"/>
        </w:rPr>
        <w:t>по народной хореографии</w:t>
      </w:r>
    </w:p>
    <w:p w:rsidR="009F61FA" w:rsidRPr="00573979" w:rsidRDefault="00EA4329" w:rsidP="0058176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</w:t>
      </w:r>
      <w:r w:rsidR="009F61FA" w:rsidRPr="00573979">
        <w:rPr>
          <w:rFonts w:ascii="Times New Roman" w:eastAsia="Times New Roman" w:hAnsi="Times New Roman" w:cs="Times New Roman"/>
          <w:sz w:val="24"/>
        </w:rPr>
        <w:t>народному пению</w:t>
      </w:r>
    </w:p>
    <w:p w:rsidR="009F61FA" w:rsidRPr="00573979" w:rsidRDefault="00EA4329" w:rsidP="0058176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</w:t>
      </w:r>
      <w:r w:rsidR="009F61FA" w:rsidRPr="00573979">
        <w:rPr>
          <w:rFonts w:ascii="Times New Roman" w:eastAsia="Times New Roman" w:hAnsi="Times New Roman" w:cs="Times New Roman"/>
          <w:sz w:val="24"/>
        </w:rPr>
        <w:t>игре на кантеле</w:t>
      </w:r>
    </w:p>
    <w:p w:rsidR="009F61FA" w:rsidRPr="00573979" w:rsidRDefault="00EA4329" w:rsidP="0058176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</w:t>
      </w:r>
      <w:r w:rsidR="009F61FA" w:rsidRPr="00573979">
        <w:rPr>
          <w:rFonts w:ascii="Times New Roman" w:eastAsia="Times New Roman" w:hAnsi="Times New Roman" w:cs="Times New Roman"/>
          <w:sz w:val="24"/>
        </w:rPr>
        <w:t>изготовлению карельской куклы</w:t>
      </w:r>
    </w:p>
    <w:p w:rsidR="009F61FA" w:rsidRPr="00F9670B" w:rsidRDefault="009F61FA" w:rsidP="0058176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73979">
        <w:rPr>
          <w:rFonts w:ascii="Times New Roman" w:eastAsia="Times New Roman" w:hAnsi="Times New Roman" w:cs="Times New Roman"/>
          <w:sz w:val="24"/>
        </w:rPr>
        <w:t>по карельскому кост</w:t>
      </w:r>
      <w:r w:rsidR="00F9670B">
        <w:rPr>
          <w:rFonts w:ascii="Times New Roman" w:eastAsia="Times New Roman" w:hAnsi="Times New Roman" w:cs="Times New Roman"/>
          <w:sz w:val="24"/>
        </w:rPr>
        <w:t>юму (для руководителей коллективов)</w:t>
      </w:r>
      <w:r w:rsidR="00EA4329">
        <w:rPr>
          <w:rFonts w:ascii="Times New Roman" w:eastAsia="Times New Roman" w:hAnsi="Times New Roman" w:cs="Times New Roman"/>
          <w:sz w:val="24"/>
        </w:rPr>
        <w:t>.</w:t>
      </w:r>
    </w:p>
    <w:p w:rsidR="009F61FA" w:rsidRDefault="009F61FA" w:rsidP="005817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заявке №2 указать мастер-класс, в котором вы хотели бы </w:t>
      </w:r>
      <w:r w:rsidR="00EA4329">
        <w:rPr>
          <w:rFonts w:ascii="Times New Roman" w:eastAsia="Times New Roman" w:hAnsi="Times New Roman" w:cs="Times New Roman"/>
          <w:sz w:val="24"/>
        </w:rPr>
        <w:t>принять участие.</w:t>
      </w:r>
    </w:p>
    <w:p w:rsidR="009F61FA" w:rsidRDefault="009F61FA" w:rsidP="0058176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81769" w:rsidRDefault="00581769" w:rsidP="0058176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F61FA" w:rsidRDefault="009F61FA" w:rsidP="0058176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A633B" w:rsidRDefault="00731437" w:rsidP="00581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5. </w:t>
      </w:r>
      <w:r w:rsidR="00EC6784">
        <w:rPr>
          <w:rFonts w:ascii="Times New Roman" w:eastAsia="Times New Roman" w:hAnsi="Times New Roman" w:cs="Times New Roman"/>
          <w:b/>
          <w:sz w:val="24"/>
        </w:rPr>
        <w:t>Финансовые и иные условия участия</w:t>
      </w:r>
    </w:p>
    <w:p w:rsidR="00DA633B" w:rsidRDefault="00EC6784" w:rsidP="00581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Расходы по проезду до места проведения Фестиваля и обратно осуществляет</w:t>
      </w:r>
      <w:r w:rsidR="00EA4329">
        <w:rPr>
          <w:rFonts w:ascii="Times New Roman" w:eastAsia="Times New Roman" w:hAnsi="Times New Roman" w:cs="Times New Roman"/>
          <w:sz w:val="24"/>
        </w:rPr>
        <w:t>ся за счет направляющей стороны.</w:t>
      </w:r>
    </w:p>
    <w:p w:rsidR="00DA633B" w:rsidRDefault="00EC6784" w:rsidP="00581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Принимающая сторона по предварительной заявке оказывает содействие по организации питания иногородних уча</w:t>
      </w:r>
      <w:r w:rsidR="00F9670B">
        <w:rPr>
          <w:rFonts w:ascii="Times New Roman" w:eastAsia="Times New Roman" w:hAnsi="Times New Roman" w:cs="Times New Roman"/>
          <w:sz w:val="24"/>
        </w:rPr>
        <w:t>стников,</w:t>
      </w:r>
      <w:r w:rsidR="00573979">
        <w:rPr>
          <w:rFonts w:ascii="Times New Roman" w:eastAsia="Times New Roman" w:hAnsi="Times New Roman" w:cs="Times New Roman"/>
          <w:sz w:val="24"/>
        </w:rPr>
        <w:t xml:space="preserve"> </w:t>
      </w:r>
      <w:r w:rsidR="00F9670B">
        <w:rPr>
          <w:rFonts w:ascii="Times New Roman" w:eastAsia="Times New Roman" w:hAnsi="Times New Roman" w:cs="Times New Roman"/>
          <w:sz w:val="24"/>
        </w:rPr>
        <w:t>проживания</w:t>
      </w:r>
      <w:r w:rsidR="00916EB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(гостиницы эконом-класса, хостелы), экскурсионного и культурного обслуживания, мастер-классов, услуги трансфера.</w:t>
      </w:r>
    </w:p>
    <w:p w:rsidR="00DA633B" w:rsidRDefault="00EC6784" w:rsidP="00581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бронирования услуг присылается отдель</w:t>
      </w:r>
      <w:r w:rsidR="001201AC">
        <w:rPr>
          <w:rFonts w:ascii="Times New Roman" w:eastAsia="Times New Roman" w:hAnsi="Times New Roman" w:cs="Times New Roman"/>
          <w:sz w:val="24"/>
        </w:rPr>
        <w:t>но заявка №2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DA633B" w:rsidRDefault="00EC6784" w:rsidP="00581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Сумма организационного взноса для коллективов, приглаше</w:t>
      </w:r>
      <w:r w:rsidR="00FE08AB">
        <w:rPr>
          <w:rFonts w:ascii="Times New Roman" w:eastAsia="Times New Roman" w:hAnsi="Times New Roman" w:cs="Times New Roman"/>
          <w:sz w:val="24"/>
        </w:rPr>
        <w:t>нных на Фестиваль,</w:t>
      </w:r>
      <w:r w:rsidR="00916EBB">
        <w:rPr>
          <w:rFonts w:ascii="Times New Roman" w:eastAsia="Times New Roman" w:hAnsi="Times New Roman" w:cs="Times New Roman"/>
          <w:sz w:val="24"/>
        </w:rPr>
        <w:t xml:space="preserve"> составляет 6000 (шесть тысяч</w:t>
      </w:r>
      <w:r>
        <w:rPr>
          <w:rFonts w:ascii="Times New Roman" w:eastAsia="Times New Roman" w:hAnsi="Times New Roman" w:cs="Times New Roman"/>
          <w:sz w:val="24"/>
        </w:rPr>
        <w:t>) рублей. Организационный взнос включает расходы на проведение мероприятий фестиваля, награждение участников, участие в мастер-классах.</w:t>
      </w:r>
    </w:p>
    <w:p w:rsidR="00DA633B" w:rsidRDefault="00EC6784" w:rsidP="00581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Форма оплаты органи</w:t>
      </w:r>
      <w:r w:rsidR="00581769">
        <w:rPr>
          <w:rFonts w:ascii="Times New Roman" w:eastAsia="Times New Roman" w:hAnsi="Times New Roman" w:cs="Times New Roman"/>
          <w:sz w:val="24"/>
        </w:rPr>
        <w:t xml:space="preserve">зационного взноса безналичная. </w:t>
      </w:r>
      <w:r>
        <w:rPr>
          <w:rFonts w:ascii="Times New Roman" w:eastAsia="Times New Roman" w:hAnsi="Times New Roman" w:cs="Times New Roman"/>
          <w:sz w:val="24"/>
        </w:rPr>
        <w:t>Реквизиты для оплаты участия в Фестивале высылаются заявителю после получения заявки.</w:t>
      </w:r>
    </w:p>
    <w:p w:rsidR="00DA633B" w:rsidRDefault="00EC6784" w:rsidP="00581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Все участники Фестиваля награждаются дипломами участника и памятными сувенирами.</w:t>
      </w:r>
    </w:p>
    <w:p w:rsidR="00DA633B" w:rsidRDefault="00EC6784" w:rsidP="00581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Ответственность за жизнь и здоровье участников несет руководитель делегации.</w:t>
      </w:r>
    </w:p>
    <w:p w:rsidR="00F9670B" w:rsidRDefault="00F9670B" w:rsidP="00581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Фестиваль проводится с соблюдением</w:t>
      </w:r>
      <w:r w:rsidR="00581769">
        <w:rPr>
          <w:rFonts w:ascii="Times New Roman" w:eastAsia="Times New Roman" w:hAnsi="Times New Roman" w:cs="Times New Roman"/>
          <w:sz w:val="24"/>
        </w:rPr>
        <w:t xml:space="preserve"> всех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гигиенических норм</w:t>
      </w:r>
      <w:r w:rsidR="00581769">
        <w:rPr>
          <w:rFonts w:ascii="Times New Roman" w:eastAsia="Times New Roman" w:hAnsi="Times New Roman" w:cs="Times New Roman"/>
          <w:sz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</w:rPr>
        <w:t>необходимых ограничений</w:t>
      </w:r>
      <w:r w:rsidR="001201AC">
        <w:rPr>
          <w:rFonts w:ascii="Times New Roman" w:eastAsia="Times New Roman" w:hAnsi="Times New Roman" w:cs="Times New Roman"/>
          <w:sz w:val="24"/>
        </w:rPr>
        <w:t xml:space="preserve"> </w:t>
      </w:r>
      <w:r w:rsidR="00581769">
        <w:rPr>
          <w:rFonts w:ascii="Times New Roman" w:eastAsia="Times New Roman" w:hAnsi="Times New Roman" w:cs="Times New Roman"/>
          <w:sz w:val="24"/>
        </w:rPr>
        <w:t>(</w:t>
      </w:r>
      <w:r w:rsidR="001201AC">
        <w:rPr>
          <w:rFonts w:ascii="Times New Roman" w:eastAsia="Times New Roman" w:hAnsi="Times New Roman" w:cs="Times New Roman"/>
          <w:sz w:val="24"/>
        </w:rPr>
        <w:t>социальной дистанции, масочного режима</w:t>
      </w:r>
      <w:r w:rsidR="00581769">
        <w:rPr>
          <w:rFonts w:ascii="Times New Roman" w:eastAsia="Times New Roman" w:hAnsi="Times New Roman" w:cs="Times New Roman"/>
          <w:sz w:val="24"/>
        </w:rPr>
        <w:t>)</w:t>
      </w:r>
      <w:r w:rsidR="001201AC">
        <w:rPr>
          <w:rFonts w:ascii="Times New Roman" w:eastAsia="Times New Roman" w:hAnsi="Times New Roman" w:cs="Times New Roman"/>
          <w:sz w:val="24"/>
        </w:rPr>
        <w:t>.</w:t>
      </w:r>
    </w:p>
    <w:p w:rsidR="00581769" w:rsidRDefault="00581769" w:rsidP="00581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633B" w:rsidRDefault="00DA633B" w:rsidP="00581769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DA633B" w:rsidRDefault="00DA633B" w:rsidP="00581769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573979" w:rsidRDefault="00573979">
      <w:pPr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br w:type="page"/>
      </w:r>
    </w:p>
    <w:p w:rsidR="00DA633B" w:rsidRDefault="00EC6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ЗАЯВКА – АНКЕТА №1 УЧАСТНИКА</w:t>
      </w:r>
    </w:p>
    <w:p w:rsidR="00DA633B" w:rsidRDefault="00EC6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</w:t>
      </w:r>
      <w:r w:rsidR="00916EBB">
        <w:rPr>
          <w:rFonts w:ascii="Times New Roman" w:eastAsia="Times New Roman" w:hAnsi="Times New Roman" w:cs="Times New Roman"/>
          <w:b/>
          <w:sz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</w:rPr>
        <w:t xml:space="preserve"> межрегионального детского фестиваля</w:t>
      </w:r>
    </w:p>
    <w:p w:rsidR="00DA633B" w:rsidRDefault="00EC6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народного творчества имени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В.Г.Мальми</w:t>
      </w:r>
      <w:proofErr w:type="spellEnd"/>
    </w:p>
    <w:p w:rsidR="00DA633B" w:rsidRDefault="00916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(1</w:t>
      </w:r>
      <w:r w:rsidRPr="00916EBB"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Times New Roman" w:eastAsia="Times New Roman" w:hAnsi="Times New Roman" w:cs="Times New Roman"/>
          <w:b/>
          <w:sz w:val="24"/>
        </w:rPr>
        <w:t>-1</w:t>
      </w:r>
      <w:r w:rsidRPr="00916EBB">
        <w:rPr>
          <w:rFonts w:ascii="Times New Roman" w:eastAsia="Times New Roman" w:hAnsi="Times New Roman" w:cs="Times New Roman"/>
          <w:b/>
          <w:sz w:val="24"/>
        </w:rPr>
        <w:t>4</w:t>
      </w:r>
      <w:r>
        <w:rPr>
          <w:rFonts w:ascii="Times New Roman" w:eastAsia="Times New Roman" w:hAnsi="Times New Roman" w:cs="Times New Roman"/>
          <w:b/>
          <w:sz w:val="24"/>
        </w:rPr>
        <w:t>марта 20</w:t>
      </w:r>
      <w:r w:rsidRPr="00916EBB">
        <w:rPr>
          <w:rFonts w:ascii="Times New Roman" w:eastAsia="Times New Roman" w:hAnsi="Times New Roman" w:cs="Times New Roman"/>
          <w:b/>
          <w:sz w:val="24"/>
        </w:rPr>
        <w:t>22</w:t>
      </w:r>
      <w:r w:rsidR="00EC6784">
        <w:rPr>
          <w:rFonts w:ascii="Times New Roman" w:eastAsia="Times New Roman" w:hAnsi="Times New Roman" w:cs="Times New Roman"/>
          <w:b/>
          <w:sz w:val="24"/>
        </w:rPr>
        <w:t xml:space="preserve"> года, город Петрозаводск, Республика Карелия)</w:t>
      </w:r>
    </w:p>
    <w:p w:rsidR="00DA633B" w:rsidRDefault="00DA6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A633B" w:rsidRDefault="00DA6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A633B" w:rsidRDefault="00EC6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Полное название коллектива __________________________________________________</w:t>
      </w:r>
    </w:p>
    <w:p w:rsidR="00DA633B" w:rsidRDefault="00EC6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</w:t>
      </w:r>
    </w:p>
    <w:p w:rsidR="00DA633B" w:rsidRDefault="00EC6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Год создания коллектива с указанием</w:t>
      </w:r>
    </w:p>
    <w:p w:rsidR="00DA633B" w:rsidRDefault="00EC6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ведомства___________________________________________________________________</w:t>
      </w:r>
    </w:p>
    <w:p w:rsidR="00DA633B" w:rsidRDefault="00EC6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</w:t>
      </w:r>
    </w:p>
    <w:p w:rsidR="00DA633B" w:rsidRDefault="00EC6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Наименование учреждения, которое представляет коллектив _____________________</w:t>
      </w:r>
    </w:p>
    <w:p w:rsidR="00DA633B" w:rsidRDefault="00EC6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</w:t>
      </w:r>
    </w:p>
    <w:p w:rsidR="00DA633B" w:rsidRDefault="00EC6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</w:t>
      </w:r>
    </w:p>
    <w:p w:rsidR="00DA633B" w:rsidRDefault="00EC6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Адрес учреждения (с индексом) ________________________________________________</w:t>
      </w:r>
    </w:p>
    <w:p w:rsidR="00DA633B" w:rsidRDefault="00EC6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</w:t>
      </w:r>
    </w:p>
    <w:p w:rsidR="00DA633B" w:rsidRDefault="00EC6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Телефон (с кодом, или сотовый) _____________________________________________________________________</w:t>
      </w:r>
    </w:p>
    <w:p w:rsidR="00DA633B" w:rsidRDefault="00EC6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ФИО руководителя (педагога) </w:t>
      </w:r>
    </w:p>
    <w:p w:rsidR="00DA633B" w:rsidRDefault="00EC6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ансамбля_____________________________________________________________________</w:t>
      </w:r>
    </w:p>
    <w:p w:rsidR="00DA633B" w:rsidRDefault="00EC6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_______________________________телефон_______________________________________</w:t>
      </w:r>
    </w:p>
    <w:p w:rsidR="00DA633B" w:rsidRDefault="00EC6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ФИО концертмейстера ____________________________телефон ____________________</w:t>
      </w:r>
    </w:p>
    <w:p w:rsidR="00DA633B" w:rsidRDefault="00EC6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Регалии, награды  __________________________________________________________</w:t>
      </w:r>
    </w:p>
    <w:p w:rsidR="00DA633B" w:rsidRDefault="00EC6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</w:t>
      </w:r>
    </w:p>
    <w:p w:rsidR="00DA633B" w:rsidRDefault="00EC6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</w:t>
      </w:r>
    </w:p>
    <w:p w:rsidR="00DA633B" w:rsidRDefault="00DA6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91596" w:rsidRDefault="00B9159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6"/>
        <w:gridCol w:w="1717"/>
        <w:gridCol w:w="1481"/>
        <w:gridCol w:w="1694"/>
        <w:gridCol w:w="2282"/>
      </w:tblGrid>
      <w:tr w:rsidR="00B91596" w:rsidTr="00581769">
        <w:trPr>
          <w:trHeight w:val="1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596" w:rsidRDefault="00B9159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 номеров( со ссылкой на фольклорный источник и имя постановщика)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596" w:rsidRDefault="00B9159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Хронометраж (мин.)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596" w:rsidRDefault="00B91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Кол-во </w:t>
            </w:r>
          </w:p>
          <w:p w:rsidR="00B91596" w:rsidRDefault="00B9159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участников (чел.)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596" w:rsidRDefault="00B9159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Техническое оснащение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596" w:rsidRDefault="00B91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Тема выступления на круглом столе, количество участников.</w:t>
            </w:r>
          </w:p>
          <w:p w:rsidR="00B91596" w:rsidRDefault="00B91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B91596" w:rsidTr="00581769">
        <w:trPr>
          <w:trHeight w:val="1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596" w:rsidRDefault="00B9159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596" w:rsidRDefault="00B9159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596" w:rsidRDefault="00B9159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596" w:rsidRDefault="00B9159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596" w:rsidRDefault="00B9159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91596" w:rsidTr="00581769">
        <w:trPr>
          <w:trHeight w:val="1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596" w:rsidRDefault="00B9159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596" w:rsidRDefault="00B9159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596" w:rsidRDefault="00B9159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596" w:rsidRDefault="00B9159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596" w:rsidRDefault="00B9159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91596" w:rsidTr="00581769">
        <w:trPr>
          <w:trHeight w:val="1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596" w:rsidRDefault="00B9159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596" w:rsidRDefault="00B9159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596" w:rsidRDefault="00B9159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596" w:rsidRDefault="00B9159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596" w:rsidRDefault="00B9159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DA633B" w:rsidRDefault="00DA6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A633B" w:rsidRDefault="00DA6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A633B" w:rsidRDefault="00DA6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A633B" w:rsidRDefault="00DA6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A633B" w:rsidRDefault="00DA6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A633B" w:rsidRDefault="00DA6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A633B" w:rsidRDefault="00DA6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A633B" w:rsidRDefault="00DA6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A633B" w:rsidRDefault="00916EB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«_____»__________20</w:t>
      </w:r>
      <w:r w:rsidRPr="00731437">
        <w:rPr>
          <w:rFonts w:ascii="Times New Roman" w:eastAsia="Times New Roman" w:hAnsi="Times New Roman" w:cs="Times New Roman"/>
          <w:b/>
          <w:sz w:val="24"/>
        </w:rPr>
        <w:t>22</w:t>
      </w:r>
      <w:r w:rsidR="00EC6784">
        <w:rPr>
          <w:rFonts w:ascii="Times New Roman" w:eastAsia="Times New Roman" w:hAnsi="Times New Roman" w:cs="Times New Roman"/>
          <w:b/>
          <w:sz w:val="24"/>
        </w:rPr>
        <w:t>_ г.                                                                    Подпись____________</w:t>
      </w:r>
    </w:p>
    <w:p w:rsidR="00DA633B" w:rsidRDefault="00DA633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A633B" w:rsidRDefault="00DA633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A633B" w:rsidRDefault="00DA633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A633B" w:rsidRDefault="00DA633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91596" w:rsidRDefault="00B915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81769" w:rsidRDefault="005817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581769" w:rsidRDefault="005817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A633B" w:rsidRDefault="00EC67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Приложение 2</w:t>
      </w:r>
    </w:p>
    <w:p w:rsidR="00DA633B" w:rsidRDefault="00DA63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A633B" w:rsidRDefault="00DA63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A633B" w:rsidRDefault="00EC6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ЗАЯВКА№2</w:t>
      </w:r>
      <w:r>
        <w:rPr>
          <w:rFonts w:ascii="Times New Roman" w:eastAsia="Times New Roman" w:hAnsi="Times New Roman" w:cs="Times New Roman"/>
          <w:sz w:val="24"/>
        </w:rPr>
        <w:t xml:space="preserve"> на бронирование услуг участников </w:t>
      </w:r>
    </w:p>
    <w:p w:rsidR="00DA633B" w:rsidRDefault="00EC6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</w:t>
      </w:r>
      <w:r w:rsidR="00916EBB">
        <w:rPr>
          <w:rFonts w:ascii="Times New Roman" w:eastAsia="Times New Roman" w:hAnsi="Times New Roman" w:cs="Times New Roman"/>
          <w:b/>
          <w:sz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</w:rPr>
        <w:t xml:space="preserve"> межрегионального детского фестиваля</w:t>
      </w:r>
    </w:p>
    <w:p w:rsidR="00DA633B" w:rsidRDefault="00EC6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народного творчества "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Хумахуш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" имени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В.Г.Мальми</w:t>
      </w:r>
      <w:proofErr w:type="spellEnd"/>
    </w:p>
    <w:p w:rsidR="00DA633B" w:rsidRDefault="00916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(1</w:t>
      </w:r>
      <w:r w:rsidRPr="00916EBB"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Times New Roman" w:eastAsia="Times New Roman" w:hAnsi="Times New Roman" w:cs="Times New Roman"/>
          <w:b/>
          <w:sz w:val="24"/>
        </w:rPr>
        <w:t>-1</w:t>
      </w:r>
      <w:r w:rsidRPr="00916EBB">
        <w:rPr>
          <w:rFonts w:ascii="Times New Roman" w:eastAsia="Times New Roman" w:hAnsi="Times New Roman" w:cs="Times New Roman"/>
          <w:b/>
          <w:sz w:val="24"/>
        </w:rPr>
        <w:t>4</w:t>
      </w:r>
      <w:r>
        <w:rPr>
          <w:rFonts w:ascii="Times New Roman" w:eastAsia="Times New Roman" w:hAnsi="Times New Roman" w:cs="Times New Roman"/>
          <w:b/>
          <w:sz w:val="24"/>
        </w:rPr>
        <w:t xml:space="preserve"> марта 20</w:t>
      </w:r>
      <w:r w:rsidRPr="00916EBB">
        <w:rPr>
          <w:rFonts w:ascii="Times New Roman" w:eastAsia="Times New Roman" w:hAnsi="Times New Roman" w:cs="Times New Roman"/>
          <w:b/>
          <w:sz w:val="24"/>
        </w:rPr>
        <w:t>22</w:t>
      </w:r>
      <w:r w:rsidR="00EC6784">
        <w:rPr>
          <w:rFonts w:ascii="Times New Roman" w:eastAsia="Times New Roman" w:hAnsi="Times New Roman" w:cs="Times New Roman"/>
          <w:b/>
          <w:sz w:val="24"/>
        </w:rPr>
        <w:t xml:space="preserve"> года, город Петрозаводск, Республика Карелия)</w:t>
      </w:r>
    </w:p>
    <w:p w:rsidR="00DA633B" w:rsidRDefault="00DA63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A633B" w:rsidRDefault="00DA63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A633B" w:rsidRDefault="00EC678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Полное название коллектива _____________________________________________________</w:t>
      </w:r>
    </w:p>
    <w:p w:rsidR="00DA633B" w:rsidRDefault="00EC678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________________________________________________________________________________</w:t>
      </w:r>
    </w:p>
    <w:p w:rsidR="00DA633B" w:rsidRDefault="00EC678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________________________________________________________________________________</w:t>
      </w:r>
    </w:p>
    <w:p w:rsidR="00DA633B" w:rsidRDefault="00EC678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ФИО руководителя, телефон:  ____________________________________________________</w:t>
      </w:r>
    </w:p>
    <w:p w:rsidR="00DA633B" w:rsidRDefault="00EC678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________________________________________________________________________________</w:t>
      </w:r>
    </w:p>
    <w:p w:rsidR="00DA633B" w:rsidRDefault="00EC678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Дата, время заезда: ______________________________________________________________</w:t>
      </w:r>
    </w:p>
    <w:p w:rsidR="00DA633B" w:rsidRDefault="00EC678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________________________________________________________________________________</w:t>
      </w:r>
    </w:p>
    <w:p w:rsidR="00DA633B" w:rsidRDefault="00EC678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Дата, время отъезда:  ____________________________________________________________</w:t>
      </w:r>
    </w:p>
    <w:p w:rsidR="00DA633B" w:rsidRDefault="00EC678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________________________________________________________________________________</w:t>
      </w:r>
    </w:p>
    <w:p w:rsidR="00DA633B" w:rsidRDefault="00EC678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Количество человек: ____________________________________________________________</w:t>
      </w:r>
    </w:p>
    <w:p w:rsidR="00DA633B" w:rsidRDefault="00DA633B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</w:rPr>
      </w:pPr>
    </w:p>
    <w:p w:rsidR="00DA633B" w:rsidRDefault="00DA63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9"/>
        <w:gridCol w:w="1925"/>
        <w:gridCol w:w="1691"/>
        <w:gridCol w:w="1591"/>
        <w:gridCol w:w="1961"/>
      </w:tblGrid>
      <w:tr w:rsidR="00DA633B">
        <w:trPr>
          <w:trHeight w:val="1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EC678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Проживание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EC678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Питание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EC678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Экскурсии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EC678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Трансфер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EC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Мастер-классы</w:t>
            </w:r>
          </w:p>
          <w:p w:rsidR="00DA633B" w:rsidRDefault="00DA633B">
            <w:pPr>
              <w:spacing w:after="0" w:line="240" w:lineRule="auto"/>
              <w:jc w:val="center"/>
            </w:pPr>
          </w:p>
        </w:tc>
      </w:tr>
      <w:tr w:rsidR="00DA633B">
        <w:trPr>
          <w:trHeight w:val="1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A633B">
        <w:trPr>
          <w:trHeight w:val="1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A633B">
        <w:trPr>
          <w:trHeight w:val="1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A633B">
        <w:trPr>
          <w:trHeight w:val="1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633B" w:rsidRDefault="00DA63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DA633B" w:rsidRDefault="00DA63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A633B" w:rsidRDefault="00DA63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A633B" w:rsidRDefault="00DA63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A633B" w:rsidRDefault="00DA63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A633B" w:rsidRDefault="00916E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«_____»__________20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>22</w:t>
      </w:r>
      <w:r w:rsidR="00EC6784">
        <w:rPr>
          <w:rFonts w:ascii="Times New Roman" w:eastAsia="Times New Roman" w:hAnsi="Times New Roman" w:cs="Times New Roman"/>
          <w:b/>
          <w:sz w:val="24"/>
        </w:rPr>
        <w:t>_ г.                                                                    Подпись____________</w:t>
      </w:r>
    </w:p>
    <w:p w:rsidR="00DA633B" w:rsidRDefault="00DA633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DA633B" w:rsidSect="0092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168A"/>
    <w:multiLevelType w:val="hybridMultilevel"/>
    <w:tmpl w:val="CB3EB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F2244"/>
    <w:multiLevelType w:val="hybridMultilevel"/>
    <w:tmpl w:val="9D205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4912"/>
    <w:multiLevelType w:val="hybridMultilevel"/>
    <w:tmpl w:val="E8D4C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70BA3"/>
    <w:multiLevelType w:val="hybridMultilevel"/>
    <w:tmpl w:val="5DE8E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B45B4"/>
    <w:multiLevelType w:val="hybridMultilevel"/>
    <w:tmpl w:val="82CA13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1052C"/>
    <w:multiLevelType w:val="hybridMultilevel"/>
    <w:tmpl w:val="0E484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3B"/>
    <w:rsid w:val="0008603E"/>
    <w:rsid w:val="0008678C"/>
    <w:rsid w:val="001201AC"/>
    <w:rsid w:val="00191129"/>
    <w:rsid w:val="001B1156"/>
    <w:rsid w:val="001D37A6"/>
    <w:rsid w:val="00223593"/>
    <w:rsid w:val="002612A4"/>
    <w:rsid w:val="00335662"/>
    <w:rsid w:val="00414AF8"/>
    <w:rsid w:val="004A53F3"/>
    <w:rsid w:val="004B6B26"/>
    <w:rsid w:val="004C6A7E"/>
    <w:rsid w:val="00573979"/>
    <w:rsid w:val="00581769"/>
    <w:rsid w:val="005A0B93"/>
    <w:rsid w:val="00667E9D"/>
    <w:rsid w:val="00727B4E"/>
    <w:rsid w:val="00731437"/>
    <w:rsid w:val="00740D25"/>
    <w:rsid w:val="00814B2D"/>
    <w:rsid w:val="00870CEB"/>
    <w:rsid w:val="008B417B"/>
    <w:rsid w:val="00916EBB"/>
    <w:rsid w:val="00921C4D"/>
    <w:rsid w:val="00953566"/>
    <w:rsid w:val="00977B80"/>
    <w:rsid w:val="009F61FA"/>
    <w:rsid w:val="00A104BD"/>
    <w:rsid w:val="00B74E93"/>
    <w:rsid w:val="00B91596"/>
    <w:rsid w:val="00C51AAC"/>
    <w:rsid w:val="00D50E53"/>
    <w:rsid w:val="00D56BEF"/>
    <w:rsid w:val="00D973B5"/>
    <w:rsid w:val="00DA633B"/>
    <w:rsid w:val="00E277DB"/>
    <w:rsid w:val="00E37DCA"/>
    <w:rsid w:val="00E67DDD"/>
    <w:rsid w:val="00EA4329"/>
    <w:rsid w:val="00EC6784"/>
    <w:rsid w:val="00F9670B"/>
    <w:rsid w:val="00FA674D"/>
    <w:rsid w:val="00FE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5C90A"/>
  <w15:docId w15:val="{EC8E156C-97B3-46D8-8FC4-65CA8AC2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7B8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77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1B115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B11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umahush2019@mail.ru" TargetMode="External"/><Relationship Id="rId5" Type="http://schemas.openxmlformats.org/officeDocument/2006/relationships/hyperlink" Target="mailto:humahush201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FB9CFB8B</Template>
  <TotalTime>4</TotalTime>
  <Pages>6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Сухарева Елена Владимировна</dc:creator>
  <cp:lastModifiedBy>Ермакова Елена Александровна</cp:lastModifiedBy>
  <cp:revision>3</cp:revision>
  <dcterms:created xsi:type="dcterms:W3CDTF">2022-01-21T13:42:00Z</dcterms:created>
  <dcterms:modified xsi:type="dcterms:W3CDTF">2022-02-11T09:26:00Z</dcterms:modified>
</cp:coreProperties>
</file>