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202" w:rsidRDefault="00BC2202">
      <w:pPr>
        <w:pStyle w:val="1"/>
      </w:pPr>
      <w:hyperlink r:id="rId8" w:history="1">
        <w:r>
          <w:rPr>
            <w:rStyle w:val="a4"/>
            <w:rFonts w:cs="Times New Roman CYR"/>
            <w:b w:val="0"/>
            <w:bCs w:val="0"/>
          </w:rPr>
          <w:t>Приказ Министерства просвещения РФ от 24 ноября 2022 г.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hyperlink>
    </w:p>
    <w:p w:rsidR="00BC2202" w:rsidRDefault="00BC2202"/>
    <w:p w:rsidR="00BC2202" w:rsidRDefault="00BC2202">
      <w:r>
        <w:t xml:space="preserve">В соответствии с </w:t>
      </w:r>
      <w:hyperlink r:id="rId9" w:history="1">
        <w:r>
          <w:rPr>
            <w:rStyle w:val="a4"/>
            <w:rFonts w:cs="Times New Roman CYR"/>
          </w:rPr>
          <w:t>частью 6</w:t>
        </w:r>
      </w:hyperlink>
      <w:hyperlink r:id="rId10" w:history="1">
        <w:r>
          <w:rPr>
            <w:rStyle w:val="a4"/>
            <w:rFonts w:cs="Times New Roman CYR"/>
            <w:vertAlign w:val="superscript"/>
          </w:rPr>
          <w:t> 5</w:t>
        </w:r>
      </w:hyperlink>
      <w:hyperlink r:id="rId11" w:history="1">
        <w:r>
          <w:rPr>
            <w:rStyle w:val="a4"/>
            <w:rFonts w:cs="Times New Roman CYR"/>
          </w:rPr>
          <w:t xml:space="preserve">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r:id="rId12" w:history="1">
        <w:r>
          <w:rPr>
            <w:rStyle w:val="a4"/>
            <w:rFonts w:cs="Times New Roman CYR"/>
          </w:rPr>
          <w:t>пунктом 1</w:t>
        </w:r>
      </w:hyperlink>
      <w:r>
        <w:t xml:space="preserve"> и </w:t>
      </w:r>
      <w:hyperlink r:id="rId13" w:history="1">
        <w:r>
          <w:rPr>
            <w:rStyle w:val="a4"/>
            <w:rFonts w:cs="Times New Roman CYR"/>
          </w:rPr>
          <w:t>подпунктом 4.2.6</w:t>
        </w:r>
      </w:hyperlink>
      <w:hyperlink r:id="rId14" w:history="1">
        <w:r>
          <w:rPr>
            <w:rStyle w:val="a4"/>
            <w:rFonts w:cs="Times New Roman CYR"/>
            <w:vertAlign w:val="superscript"/>
          </w:rPr>
          <w:t> 2</w:t>
        </w:r>
      </w:hyperlink>
      <w:hyperlink r:id="rId15" w:history="1">
        <w:r>
          <w:rPr>
            <w:rStyle w:val="a4"/>
            <w:rFonts w:cs="Times New Roman CYR"/>
          </w:rPr>
          <w:t xml:space="preserve"> пункта 4</w:t>
        </w:r>
      </w:hyperlink>
      <w:r>
        <w:t xml:space="preserve"> Положения о Министерстве просвещения Российской Федерации, утвержденного </w:t>
      </w:r>
      <w:hyperlink r:id="rId16" w:history="1">
        <w:r>
          <w:rPr>
            <w:rStyle w:val="a4"/>
            <w:rFonts w:cs="Times New Roman CYR"/>
          </w:rPr>
          <w:t>постановлением</w:t>
        </w:r>
      </w:hyperlink>
      <w:r>
        <w:t xml:space="preserve"> Правительства Российской Федерации от 28 июля 2018 г. N 884 (Собрание законодательства Российской Федерации, 2018, N 32, ст. 5343; 2022, N 46, ст. 8024), приказываю:</w:t>
      </w:r>
    </w:p>
    <w:p w:rsidR="00BC2202" w:rsidRDefault="00BC2202">
      <w:bookmarkStart w:id="0" w:name="sub_1"/>
      <w:r>
        <w:t xml:space="preserve">Утвердить прилагаемую </w:t>
      </w:r>
      <w:hyperlink w:anchor="sub_1000" w:history="1">
        <w:r>
          <w:rPr>
            <w:rStyle w:val="a4"/>
            <w:rFonts w:cs="Times New Roman CYR"/>
          </w:rPr>
          <w:t>федеральную адаптированную образовательную программу</w:t>
        </w:r>
      </w:hyperlink>
      <w:r>
        <w:t xml:space="preserve"> дошкольного образования для обучающихся с ограниченными возможностями здоровья.</w:t>
      </w:r>
    </w:p>
    <w:bookmarkEnd w:id="0"/>
    <w:p w:rsidR="00BC2202" w:rsidRDefault="00BC2202"/>
    <w:tbl>
      <w:tblPr>
        <w:tblW w:w="5000" w:type="pct"/>
        <w:tblInd w:w="108" w:type="dxa"/>
        <w:tblLook w:val="0000" w:firstRow="0" w:lastRow="0" w:firstColumn="0" w:lastColumn="0" w:noHBand="0" w:noVBand="0"/>
      </w:tblPr>
      <w:tblGrid>
        <w:gridCol w:w="7010"/>
        <w:gridCol w:w="3506"/>
      </w:tblGrid>
      <w:tr w:rsidR="00BC2202" w:rsidRPr="00DE2BE9">
        <w:tblPrEx>
          <w:tblCellMar>
            <w:top w:w="0" w:type="dxa"/>
            <w:bottom w:w="0" w:type="dxa"/>
          </w:tblCellMar>
        </w:tblPrEx>
        <w:tc>
          <w:tcPr>
            <w:tcW w:w="3302" w:type="pct"/>
            <w:tcBorders>
              <w:top w:val="nil"/>
              <w:left w:val="nil"/>
              <w:bottom w:val="nil"/>
              <w:right w:val="nil"/>
            </w:tcBorders>
          </w:tcPr>
          <w:p w:rsidR="00BC2202" w:rsidRPr="00DE2BE9" w:rsidRDefault="00BC2202">
            <w:pPr>
              <w:pStyle w:val="a9"/>
            </w:pPr>
            <w:r w:rsidRPr="00DE2BE9">
              <w:t>Министр</w:t>
            </w:r>
          </w:p>
        </w:tc>
        <w:tc>
          <w:tcPr>
            <w:tcW w:w="1651" w:type="pct"/>
            <w:tcBorders>
              <w:top w:val="nil"/>
              <w:left w:val="nil"/>
              <w:bottom w:val="nil"/>
              <w:right w:val="nil"/>
            </w:tcBorders>
          </w:tcPr>
          <w:p w:rsidR="00BC2202" w:rsidRPr="00DE2BE9" w:rsidRDefault="00BC2202">
            <w:pPr>
              <w:pStyle w:val="a7"/>
              <w:jc w:val="right"/>
            </w:pPr>
            <w:r w:rsidRPr="00DE2BE9">
              <w:t>С.С. Кравцов</w:t>
            </w:r>
          </w:p>
        </w:tc>
      </w:tr>
    </w:tbl>
    <w:p w:rsidR="00BC2202" w:rsidRDefault="00BC2202"/>
    <w:p w:rsidR="00BC2202" w:rsidRDefault="00BC2202">
      <w:pPr>
        <w:pStyle w:val="a9"/>
      </w:pPr>
      <w:r>
        <w:t>Зарегистрировано в Минюсте РФ 27 января 2023 г.</w:t>
      </w:r>
    </w:p>
    <w:p w:rsidR="00BC2202" w:rsidRDefault="00BC2202">
      <w:pPr>
        <w:pStyle w:val="a9"/>
      </w:pPr>
      <w:r>
        <w:t>Регистрационный N 72149</w:t>
      </w:r>
    </w:p>
    <w:p w:rsidR="00BC2202" w:rsidRDefault="00BC2202"/>
    <w:p w:rsidR="00BC2202" w:rsidRDefault="00BC2202">
      <w:pPr>
        <w:ind w:firstLine="698"/>
        <w:jc w:val="right"/>
      </w:pPr>
      <w:bookmarkStart w:id="1" w:name="sub_1000"/>
      <w:r>
        <w:rPr>
          <w:rStyle w:val="a3"/>
          <w:bCs/>
        </w:rPr>
        <w:t>Утверждена</w:t>
      </w:r>
      <w:r>
        <w:rPr>
          <w:rStyle w:val="a3"/>
          <w:bCs/>
        </w:rPr>
        <w:br/>
      </w:r>
      <w:hyperlink w:anchor="sub_0" w:history="1">
        <w:r>
          <w:rPr>
            <w:rStyle w:val="a4"/>
            <w:rFonts w:cs="Times New Roman CYR"/>
          </w:rPr>
          <w:t>приказом</w:t>
        </w:r>
      </w:hyperlink>
      <w:r>
        <w:rPr>
          <w:rStyle w:val="a3"/>
          <w:bCs/>
        </w:rPr>
        <w:t xml:space="preserve"> Министерства просвещения</w:t>
      </w:r>
      <w:r>
        <w:rPr>
          <w:rStyle w:val="a3"/>
          <w:bCs/>
        </w:rPr>
        <w:br/>
        <w:t>Российской Федерации</w:t>
      </w:r>
      <w:r>
        <w:rPr>
          <w:rStyle w:val="a3"/>
          <w:bCs/>
        </w:rPr>
        <w:br/>
        <w:t>от 24 ноября 2022 г. N 1022</w:t>
      </w:r>
    </w:p>
    <w:bookmarkEnd w:id="1"/>
    <w:p w:rsidR="00BC2202" w:rsidRDefault="00BC2202"/>
    <w:p w:rsidR="00BC2202" w:rsidRDefault="00BC2202">
      <w:pPr>
        <w:pStyle w:val="1"/>
      </w:pPr>
      <w:r>
        <w:t>Федеральная адаптированная образовательная программа дошкольного образования для обучающихся с ограниченными возможностями здоровья</w:t>
      </w:r>
    </w:p>
    <w:p w:rsidR="00BC2202" w:rsidRDefault="00BC2202">
      <w:pPr>
        <w:pStyle w:val="1"/>
      </w:pPr>
    </w:p>
    <w:p w:rsidR="00BC2202" w:rsidRDefault="00BC2202">
      <w:pPr>
        <w:pStyle w:val="1"/>
      </w:pPr>
      <w:bookmarkStart w:id="2" w:name="sub_1055"/>
      <w:r>
        <w:t>I. Общие положения.</w:t>
      </w:r>
    </w:p>
    <w:bookmarkEnd w:id="2"/>
    <w:p w:rsidR="00BC2202" w:rsidRDefault="00BC2202"/>
    <w:p w:rsidR="00BC2202" w:rsidRDefault="00BC2202">
      <w:bookmarkStart w:id="3" w:name="sub_1001"/>
      <w:r>
        <w:t xml:space="preserve">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w:t>
      </w:r>
      <w:hyperlink r:id="rId17" w:history="1">
        <w:r>
          <w:rPr>
            <w:rStyle w:val="a4"/>
            <w:rFonts w:cs="Times New Roman CYR"/>
          </w:rPr>
          <w:t>Порядком</w:t>
        </w:r>
      </w:hyperlink>
      <w:r>
        <w:t xml:space="preserve"> разработки и утверждения федеральных основных общеобразовательных, утвержденным </w:t>
      </w:r>
      <w:hyperlink r:id="rId18" w:history="1">
        <w:r>
          <w:rPr>
            <w:rStyle w:val="a4"/>
            <w:rFonts w:cs="Times New Roman CYR"/>
          </w:rPr>
          <w:t>приказом</w:t>
        </w:r>
      </w:hyperlink>
      <w:r>
        <w:t xml:space="preserve">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 и </w:t>
      </w:r>
      <w:hyperlink r:id="rId19" w:history="1">
        <w:r>
          <w:rPr>
            <w:rStyle w:val="a4"/>
            <w:rFonts w:cs="Times New Roman CYR"/>
          </w:rPr>
          <w:t>Федеральным государственным образовательным стандартом</w:t>
        </w:r>
      </w:hyperlink>
      <w:r>
        <w:t xml:space="preserve"> дошкольного образования</w:t>
      </w:r>
      <w:r>
        <w:rPr>
          <w:vertAlign w:val="superscript"/>
        </w:rPr>
        <w:t> </w:t>
      </w:r>
      <w:hyperlink w:anchor="sub_111" w:history="1">
        <w:r>
          <w:rPr>
            <w:rStyle w:val="a4"/>
            <w:rFonts w:cs="Times New Roman CYR"/>
            <w:vertAlign w:val="superscript"/>
          </w:rPr>
          <w:t>1</w:t>
        </w:r>
      </w:hyperlink>
      <w:r>
        <w:t xml:space="preserve"> (далее - Стандарт).</w:t>
      </w:r>
    </w:p>
    <w:bookmarkEnd w:id="3"/>
    <w:p w:rsidR="00BC2202" w:rsidRDefault="00BC2202">
      <w:r>
        <w:fldChar w:fldCharType="begin"/>
      </w:r>
      <w:r>
        <w:instrText>HYPERLINK "http://ivo.garant.ru/document/redirect/70512244/1000"</w:instrText>
      </w:r>
      <w:r>
        <w:fldChar w:fldCharType="separate"/>
      </w:r>
      <w:r>
        <w:rPr>
          <w:rStyle w:val="a4"/>
          <w:rFonts w:cs="Times New Roman CYR"/>
        </w:rPr>
        <w:t>Стандарт</w:t>
      </w:r>
      <w:r>
        <w:fldChar w:fldCharType="end"/>
      </w:r>
      <w:r>
        <w:t xml:space="preserve">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BC2202" w:rsidRDefault="00BC2202">
      <w:bookmarkStart w:id="4" w:name="sub_1002"/>
      <w:r>
        <w:t>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
    <w:bookmarkEnd w:id="4"/>
    <w:p w:rsidR="00BC2202" w:rsidRDefault="00BC2202">
      <w:r>
        <w:t>АОП ДО для обучающихся с нарушениями слуха (глухих, слабослышащих и позднооглохших, перенесших операцию по кохлеарной имплантации).</w:t>
      </w:r>
    </w:p>
    <w:p w:rsidR="00BC2202" w:rsidRDefault="00BC2202">
      <w:r>
        <w:t>АОП ДО для обучающихся с нарушениями зрения (слепых, слабовидящих, с амблиопией и косоглазием).</w:t>
      </w:r>
    </w:p>
    <w:p w:rsidR="00BC2202" w:rsidRDefault="00BC2202">
      <w:r>
        <w:lastRenderedPageBreak/>
        <w:t>АОП ДО для обучающихся с тяжелыми нарушениями речи (далее - ТНР).</w:t>
      </w:r>
    </w:p>
    <w:p w:rsidR="00BC2202" w:rsidRDefault="00BC2202">
      <w:r>
        <w:t>АОП ДО для обучающихся с нарушениями опорно-двигательного аппарата (далее - НОДА).</w:t>
      </w:r>
    </w:p>
    <w:p w:rsidR="00BC2202" w:rsidRDefault="00BC2202">
      <w:r w:rsidRPr="0050187A">
        <w:rPr>
          <w:highlight w:val="yellow"/>
        </w:rPr>
        <w:t>АОП ДО для обучающихся с задержкой психического развития (далее - ЗПР).</w:t>
      </w:r>
    </w:p>
    <w:p w:rsidR="00BC2202" w:rsidRDefault="00BC2202">
      <w:r>
        <w:t>АОП ДО для обучающихся с расстройствами аутистического спектра (далее - РАС).</w:t>
      </w:r>
    </w:p>
    <w:p w:rsidR="00BC2202" w:rsidRDefault="00BC2202">
      <w:r w:rsidRPr="0050187A">
        <w:rPr>
          <w:highlight w:val="green"/>
        </w:rPr>
        <w:t>АОП ДО для обучающихся с умственной отсталостью (интеллектуальными нарушениями) (далее - УО).</w:t>
      </w:r>
    </w:p>
    <w:p w:rsidR="00BC2202" w:rsidRDefault="00BC2202">
      <w:r w:rsidRPr="0050187A">
        <w:rPr>
          <w:highlight w:val="cyan"/>
        </w:rPr>
        <w:t>АОП ДО для обучающихся с тяжелыми множественными нарушениями развития (далее - ТМНР).</w:t>
      </w:r>
    </w:p>
    <w:p w:rsidR="00BC2202" w:rsidRDefault="00BC2202">
      <w:bookmarkStart w:id="5" w:name="sub_1003"/>
      <w:r>
        <w:t>3. Содержание и планируемые результаты (целевые ориентиры), разработанных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bookmarkEnd w:id="5"/>
    <w:p w:rsidR="00BC2202" w:rsidRDefault="00BC2202">
      <w:r>
        <w:t xml:space="preserve">По своему организационно-управленческому статусу данная Программа, реализующая принципы </w:t>
      </w:r>
      <w:hyperlink r:id="rId20" w:history="1">
        <w:r>
          <w:rPr>
            <w:rStyle w:val="a4"/>
            <w:rFonts w:cs="Times New Roman CYR"/>
          </w:rPr>
          <w:t>Стандарта</w:t>
        </w:r>
      </w:hyperlink>
      <w:r>
        <w:t>, имеет модульную структуру.</w:t>
      </w:r>
    </w:p>
    <w:p w:rsidR="00BC2202" w:rsidRDefault="00BC2202">
      <w:bookmarkStart w:id="6" w:name="sub_1004"/>
      <w:r>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BC2202" w:rsidRDefault="00BC2202">
      <w:bookmarkStart w:id="7" w:name="sub_1005"/>
      <w:bookmarkEnd w:id="6"/>
      <w:r>
        <w:t xml:space="preserve">5. Структура Программы в соответствии с требованиями </w:t>
      </w:r>
      <w:hyperlink r:id="rId21" w:history="1">
        <w:r>
          <w:rPr>
            <w:rStyle w:val="a4"/>
            <w:rFonts w:cs="Times New Roman CYR"/>
          </w:rPr>
          <w:t>Стандарта</w:t>
        </w:r>
      </w:hyperlink>
      <w:r>
        <w:t xml:space="preserve"> включает три основных раздела - целевой, содержательный и организационный.</w:t>
      </w:r>
    </w:p>
    <w:p w:rsidR="00BC2202" w:rsidRDefault="00BC2202">
      <w:bookmarkStart w:id="8" w:name="sub_1060"/>
      <w:bookmarkEnd w:id="7"/>
      <w: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C2202" w:rsidRDefault="00BC2202">
      <w:bookmarkStart w:id="9" w:name="sub_1061"/>
      <w:bookmarkEnd w:id="8"/>
      <w:r>
        <w:t>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BC2202" w:rsidRDefault="00BC2202">
      <w:bookmarkStart w:id="10" w:name="sub_1063"/>
      <w:bookmarkEnd w:id="9"/>
      <w: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BC2202" w:rsidRDefault="00BC2202">
      <w:bookmarkStart w:id="11" w:name="sub_1375"/>
      <w:bookmarkEnd w:id="10"/>
      <w:r>
        <w:t>1. Предметная деятельность.</w:t>
      </w:r>
    </w:p>
    <w:p w:rsidR="00BC2202" w:rsidRDefault="00BC2202">
      <w:bookmarkStart w:id="12" w:name="sub_1376"/>
      <w:bookmarkEnd w:id="11"/>
      <w:r>
        <w:t>2. Игровая (сюжетно-ролевая игра, игра с правилами и другие виды игры).</w:t>
      </w:r>
    </w:p>
    <w:p w:rsidR="00BC2202" w:rsidRDefault="00BC2202">
      <w:bookmarkStart w:id="13" w:name="sub_1377"/>
      <w:bookmarkEnd w:id="12"/>
      <w:r>
        <w:t>3. Коммуникативная (общение и взаимодействие с педагогическим работником и другими детьми).</w:t>
      </w:r>
    </w:p>
    <w:p w:rsidR="00BC2202" w:rsidRDefault="00BC2202">
      <w:bookmarkStart w:id="14" w:name="sub_1378"/>
      <w:bookmarkEnd w:id="13"/>
      <w: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bookmarkEnd w:id="14"/>
    <w:p w:rsidR="00BC2202" w:rsidRDefault="00BC2202">
      <w:r>
        <w:t>восприятие художественной литературы и фольклора,</w:t>
      </w:r>
    </w:p>
    <w:p w:rsidR="00BC2202" w:rsidRDefault="00BC2202">
      <w:r>
        <w:t>самообслуживание и элементарный бытовой труд (в помещении и на улице),</w:t>
      </w:r>
    </w:p>
    <w:p w:rsidR="00BC2202" w:rsidRDefault="00BC2202">
      <w:r>
        <w:t>конструирование из разного материала, включая конструкторы, модули, бумагу, природный и иной материал,</w:t>
      </w:r>
    </w:p>
    <w:p w:rsidR="00BC2202" w:rsidRDefault="00BC2202">
      <w:r>
        <w:t>изобразительная (рисование, лепка, аппликация),</w:t>
      </w:r>
    </w:p>
    <w:p w:rsidR="00BC2202" w:rsidRDefault="00BC2202">
      <w: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C2202" w:rsidRDefault="00BC2202">
      <w:r>
        <w:t>двигательная (овладение основными движениями) формы активности ребенка.</w:t>
      </w:r>
    </w:p>
    <w:p w:rsidR="00BC2202" w:rsidRDefault="00BC2202">
      <w:bookmarkStart w:id="15" w:name="sub_1064"/>
      <w:r>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bookmarkEnd w:id="15"/>
    <w:p w:rsidR="00BC2202" w:rsidRDefault="00BC2202">
      <w:r>
        <w:t>Программа коррекционно-развивающей работы:</w:t>
      </w:r>
    </w:p>
    <w:p w:rsidR="00BC2202" w:rsidRDefault="00BC2202">
      <w:bookmarkStart w:id="16" w:name="sub_1379"/>
      <w: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BC2202" w:rsidRDefault="00BC2202">
      <w:bookmarkStart w:id="17" w:name="sub_1380"/>
      <w:bookmarkEnd w:id="16"/>
      <w:r>
        <w:t>2. Обеспечивает достижение максимальной реализации реабилитационного потенциала.</w:t>
      </w:r>
    </w:p>
    <w:p w:rsidR="00BC2202" w:rsidRDefault="00BC2202">
      <w:bookmarkStart w:id="18" w:name="sub_1381"/>
      <w:bookmarkEnd w:id="17"/>
      <w: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bookmarkEnd w:id="18"/>
    <w:p w:rsidR="00BC2202" w:rsidRDefault="00BC2202">
      <w: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BC2202" w:rsidRDefault="00BC2202">
      <w:bookmarkStart w:id="19" w:name="sub_1062"/>
      <w:r>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BC2202" w:rsidRDefault="00BC2202">
      <w:bookmarkStart w:id="20" w:name="sub_1006"/>
      <w:bookmarkEnd w:id="19"/>
      <w:r>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BC2202" w:rsidRDefault="00BC2202">
      <w:bookmarkStart w:id="21" w:name="sub_1007"/>
      <w:bookmarkEnd w:id="20"/>
      <w: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BC2202" w:rsidRDefault="00BC2202">
      <w:bookmarkStart w:id="22" w:name="sub_1008"/>
      <w:bookmarkEnd w:id="21"/>
      <w:r>
        <w:t>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BC2202" w:rsidRDefault="00BC2202">
      <w:bookmarkStart w:id="23" w:name="sub_1009"/>
      <w:bookmarkEnd w:id="22"/>
      <w: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bookmarkEnd w:id="23"/>
    <w:p w:rsidR="00BC2202" w:rsidRDefault="00BC2202"/>
    <w:p w:rsidR="00BC2202" w:rsidRDefault="00BC2202">
      <w:pPr>
        <w:pStyle w:val="1"/>
      </w:pPr>
      <w:bookmarkStart w:id="24" w:name="sub_1056"/>
      <w:r>
        <w:t>II. Целевой раздел Программы.</w:t>
      </w:r>
    </w:p>
    <w:bookmarkEnd w:id="24"/>
    <w:p w:rsidR="00BC2202" w:rsidRDefault="00BC2202"/>
    <w:p w:rsidR="00BC2202" w:rsidRDefault="00BC2202">
      <w:bookmarkStart w:id="25" w:name="sub_1010"/>
      <w:r>
        <w:t>10. Пояснительная записка.</w:t>
      </w:r>
    </w:p>
    <w:p w:rsidR="00BC2202" w:rsidRDefault="00BC2202">
      <w:bookmarkStart w:id="26" w:name="sub_1065"/>
      <w:bookmarkEnd w:id="25"/>
      <w:r>
        <w:t>10.1.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bookmarkEnd w:id="26"/>
    <w:p w:rsidR="00BC2202" w:rsidRDefault="00BC2202">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C2202" w:rsidRDefault="00BC2202">
      <w:bookmarkStart w:id="27" w:name="sub_1066"/>
      <w:r>
        <w:t>10.2. Задачи Программы:</w:t>
      </w:r>
    </w:p>
    <w:bookmarkEnd w:id="27"/>
    <w:p w:rsidR="00BC2202" w:rsidRDefault="00BC2202">
      <w:r>
        <w:t>реализация содержания АОП ДО;</w:t>
      </w:r>
    </w:p>
    <w:p w:rsidR="00BC2202" w:rsidRDefault="00BC2202">
      <w:r>
        <w:t>коррекция недостатков психофизического развития обучающихся с ОВЗ;</w:t>
      </w:r>
    </w:p>
    <w:p w:rsidR="00BC2202" w:rsidRDefault="00BC2202">
      <w:r>
        <w:t>охрана и укрепление физического и психического здоровья обучающихся с ОВЗ, в том числе их эмоционального благополучия;</w:t>
      </w:r>
    </w:p>
    <w:p w:rsidR="00BC2202" w:rsidRDefault="00BC2202">
      <w: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BC2202" w:rsidRDefault="00BC2202">
      <w: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BC2202" w:rsidRDefault="00BC2202">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C2202" w:rsidRDefault="00BC2202">
      <w: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C2202" w:rsidRDefault="00BC2202">
      <w:r>
        <w:t>формирование социокультурной среды, соответствующей психофизическим и индивидуальным особенностям развития обучающихся с ОВЗ;</w:t>
      </w:r>
    </w:p>
    <w:p w:rsidR="00BC2202" w:rsidRDefault="00BC2202">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BC2202" w:rsidRDefault="00BC2202">
      <w:r>
        <w:t>обеспечение преемственности целей, задач и содержания дошкольного и начального общего образования.</w:t>
      </w:r>
    </w:p>
    <w:p w:rsidR="00BC2202" w:rsidRDefault="00BC2202">
      <w:bookmarkStart w:id="28" w:name="sub_1067"/>
      <w:r>
        <w:t xml:space="preserve">10.3. В соответствии со </w:t>
      </w:r>
      <w:hyperlink r:id="rId22" w:history="1">
        <w:r>
          <w:rPr>
            <w:rStyle w:val="a4"/>
            <w:rFonts w:cs="Times New Roman CYR"/>
          </w:rPr>
          <w:t>Стандартом</w:t>
        </w:r>
      </w:hyperlink>
      <w:r>
        <w:t xml:space="preserve"> Программа построена на следующих принципах:</w:t>
      </w:r>
    </w:p>
    <w:p w:rsidR="00BC2202" w:rsidRDefault="00BC2202">
      <w:bookmarkStart w:id="29" w:name="sub_1382"/>
      <w:bookmarkEnd w:id="28"/>
      <w:r>
        <w:t>1. Поддержка разнообразия детства.</w:t>
      </w:r>
    </w:p>
    <w:p w:rsidR="00BC2202" w:rsidRDefault="00BC2202">
      <w:bookmarkStart w:id="30" w:name="sub_1383"/>
      <w:bookmarkEnd w:id="29"/>
      <w:r>
        <w:t>2. Сохранение уникальности и самоценности детства как важного этапа в общем развитии человека.</w:t>
      </w:r>
    </w:p>
    <w:p w:rsidR="00BC2202" w:rsidRDefault="00BC2202">
      <w:bookmarkStart w:id="31" w:name="sub_1384"/>
      <w:bookmarkEnd w:id="30"/>
      <w:r>
        <w:t>3. Позитивная социализация ребенка.</w:t>
      </w:r>
    </w:p>
    <w:p w:rsidR="00BC2202" w:rsidRDefault="00BC2202">
      <w:bookmarkStart w:id="32" w:name="sub_1385"/>
      <w:bookmarkEnd w:id="31"/>
      <w: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BC2202" w:rsidRDefault="00BC2202">
      <w:bookmarkStart w:id="33" w:name="sub_1386"/>
      <w:bookmarkEnd w:id="32"/>
      <w: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C2202" w:rsidRDefault="00BC2202">
      <w:bookmarkStart w:id="34" w:name="sub_1387"/>
      <w:bookmarkEnd w:id="33"/>
      <w:r>
        <w:t>6. Сотрудничество Организации с семьей.</w:t>
      </w:r>
    </w:p>
    <w:p w:rsidR="00BC2202" w:rsidRDefault="00BC2202">
      <w:bookmarkStart w:id="35" w:name="sub_1388"/>
      <w:bookmarkEnd w:id="34"/>
      <w: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BC2202" w:rsidRDefault="00BC2202">
      <w:bookmarkStart w:id="36" w:name="sub_1070"/>
      <w:bookmarkEnd w:id="35"/>
      <w:r w:rsidRPr="0050187A">
        <w:t>10.3.1. Специфические принципы и подходы к формированию АОП ДО для обучающихся с нарушениями слуха:</w:t>
      </w:r>
    </w:p>
    <w:p w:rsidR="00BC2202" w:rsidRDefault="00BC2202">
      <w:bookmarkStart w:id="37" w:name="sub_1389"/>
      <w:bookmarkEnd w:id="36"/>
      <w:r>
        <w:t>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BC2202" w:rsidRDefault="00BC2202">
      <w:bookmarkStart w:id="38" w:name="sub_1390"/>
      <w:bookmarkEnd w:id="37"/>
      <w: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BC2202" w:rsidRDefault="00BC2202">
      <w:bookmarkStart w:id="39" w:name="sub_1391"/>
      <w:bookmarkEnd w:id="38"/>
      <w: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BC2202" w:rsidRDefault="00BC2202">
      <w:bookmarkStart w:id="40" w:name="sub_1392"/>
      <w:bookmarkEnd w:id="39"/>
      <w: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BC2202" w:rsidRDefault="00BC2202">
      <w:bookmarkStart w:id="41" w:name="sub_1393"/>
      <w:bookmarkEnd w:id="40"/>
      <w: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BC2202" w:rsidRDefault="00BC2202">
      <w:bookmarkStart w:id="42" w:name="sub_1071"/>
      <w:bookmarkEnd w:id="41"/>
      <w:r w:rsidRPr="0050187A">
        <w:t>10.3.2. Специфические принципы и подходы к формированию АОП ДО для обучающихся с нарушением зрения:</w:t>
      </w:r>
    </w:p>
    <w:p w:rsidR="00BC2202" w:rsidRDefault="00BC2202">
      <w:bookmarkStart w:id="43" w:name="sub_1394"/>
      <w:bookmarkEnd w:id="42"/>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BC2202" w:rsidRDefault="00BC2202">
      <w:bookmarkStart w:id="44" w:name="sub_1395"/>
      <w:bookmarkEnd w:id="43"/>
      <w:r>
        <w:t>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BC2202" w:rsidRDefault="00BC2202">
      <w:bookmarkStart w:id="45" w:name="sub_1396"/>
      <w:bookmarkEnd w:id="44"/>
      <w: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BC2202" w:rsidRDefault="00BC2202">
      <w:bookmarkStart w:id="46" w:name="sub_1397"/>
      <w:bookmarkEnd w:id="45"/>
      <w: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BC2202" w:rsidRDefault="00BC2202">
      <w:bookmarkStart w:id="47" w:name="sub_1398"/>
      <w:bookmarkEnd w:id="46"/>
      <w:r>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C2202" w:rsidRDefault="00BC2202">
      <w:bookmarkStart w:id="48" w:name="sub_1399"/>
      <w:bookmarkEnd w:id="47"/>
      <w:r>
        <w:t>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BC2202" w:rsidRPr="0050187A" w:rsidRDefault="00BC2202">
      <w:bookmarkStart w:id="49" w:name="sub_1072"/>
      <w:bookmarkEnd w:id="48"/>
      <w:r w:rsidRPr="0050187A">
        <w:t>10.3.3. Специфические принципы и подходы к формированию АОП ДО для обучающихся с ТНР:</w:t>
      </w:r>
    </w:p>
    <w:p w:rsidR="00BC2202" w:rsidRDefault="00BC2202">
      <w:bookmarkStart w:id="50" w:name="sub_1400"/>
      <w:bookmarkEnd w:id="49"/>
      <w:r w:rsidRPr="0050187A">
        <w:t>1</w:t>
      </w:r>
      <w:r>
        <w:t>.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BC2202" w:rsidRDefault="00BC2202">
      <w:bookmarkStart w:id="51" w:name="sub_1401"/>
      <w:bookmarkEnd w:id="50"/>
      <w: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BC2202" w:rsidRDefault="00BC2202">
      <w:bookmarkStart w:id="52" w:name="sub_1402"/>
      <w:bookmarkEnd w:id="51"/>
      <w: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BC2202" w:rsidRDefault="00BC2202">
      <w:bookmarkStart w:id="53" w:name="sub_1403"/>
      <w:bookmarkEnd w:id="52"/>
      <w:r>
        <w:t xml:space="preserve">4. Полнота содержания и интеграция отдельных образовательных областей: в соответствии со </w:t>
      </w:r>
      <w:hyperlink r:id="rId23" w:history="1">
        <w:r>
          <w:rPr>
            <w:rStyle w:val="a4"/>
            <w:rFonts w:cs="Times New Roman CYR"/>
          </w:rPr>
          <w:t>Стандартом</w:t>
        </w:r>
      </w:hyperlink>
      <w: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BC2202" w:rsidRDefault="00BC2202">
      <w:bookmarkStart w:id="54" w:name="sub_1404"/>
      <w:bookmarkEnd w:id="53"/>
      <w:r>
        <w:t xml:space="preserve">5. Инвариантность ценностей и целей при вариативности средств реализации и достижения целей Программы: </w:t>
      </w:r>
      <w:hyperlink r:id="rId24" w:history="1">
        <w:r>
          <w:rPr>
            <w:rStyle w:val="a4"/>
            <w:rFonts w:cs="Times New Roman CYR"/>
          </w:rPr>
          <w:t>Стандарт</w:t>
        </w:r>
      </w:hyperlink>
      <w: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C2202" w:rsidRDefault="00BC2202">
      <w:bookmarkStart w:id="55" w:name="sub_1073"/>
      <w:bookmarkEnd w:id="54"/>
      <w:r>
        <w:t>10.3.4. Специфические принципы и подходы к формированию АОП ДО для обучающихся с НОДА:</w:t>
      </w:r>
    </w:p>
    <w:p w:rsidR="00BC2202" w:rsidRDefault="00BC2202">
      <w:bookmarkStart w:id="56" w:name="sub_1405"/>
      <w:bookmarkEnd w:id="55"/>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BC2202" w:rsidRDefault="00BC2202">
      <w:bookmarkStart w:id="57" w:name="sub_1406"/>
      <w:bookmarkEnd w:id="56"/>
      <w: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BC2202" w:rsidRDefault="00BC2202">
      <w:bookmarkStart w:id="58" w:name="sub_1407"/>
      <w:bookmarkEnd w:id="57"/>
      <w: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BC2202" w:rsidRDefault="00BC2202">
      <w:bookmarkStart w:id="59" w:name="sub_1408"/>
      <w:bookmarkEnd w:id="58"/>
      <w:r>
        <w:t xml:space="preserve">4. Полнота содержания и интеграция отдельных образовательных областей: в соответствии со </w:t>
      </w:r>
      <w:hyperlink r:id="rId25" w:history="1">
        <w:r>
          <w:rPr>
            <w:rStyle w:val="a4"/>
            <w:rFonts w:cs="Times New Roman CYR"/>
          </w:rPr>
          <w:t>Стандартом</w:t>
        </w:r>
      </w:hyperlink>
      <w: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BC2202" w:rsidRDefault="00BC2202">
      <w:bookmarkStart w:id="60" w:name="sub_1409"/>
      <w:bookmarkEnd w:id="59"/>
      <w: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C2202" w:rsidRDefault="00BC2202">
      <w:bookmarkStart w:id="61" w:name="sub_1074"/>
      <w:bookmarkEnd w:id="60"/>
      <w:r w:rsidRPr="00BC2202">
        <w:rPr>
          <w:highlight w:val="yellow"/>
        </w:rPr>
        <w:t>10.3.5. Специфические принципы и подходы к формированию АОП ДО для обучающихся с ЗПР:</w:t>
      </w:r>
    </w:p>
    <w:p w:rsidR="00BC2202" w:rsidRDefault="00BC2202">
      <w:bookmarkStart w:id="62" w:name="sub_1410"/>
      <w:bookmarkEnd w:id="61"/>
      <w: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BC2202" w:rsidRDefault="00BC2202">
      <w:bookmarkStart w:id="63" w:name="sub_1411"/>
      <w:bookmarkEnd w:id="62"/>
      <w: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BC2202" w:rsidRDefault="00BC2202">
      <w:bookmarkStart w:id="64" w:name="sub_1412"/>
      <w:bookmarkEnd w:id="63"/>
      <w: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BC2202" w:rsidRDefault="00BC2202">
      <w:bookmarkStart w:id="65" w:name="sub_1413"/>
      <w:bookmarkEnd w:id="64"/>
      <w: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BC2202" w:rsidRDefault="00BC2202">
      <w:bookmarkStart w:id="66" w:name="sub_1414"/>
      <w:bookmarkEnd w:id="65"/>
      <w: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BC2202" w:rsidRDefault="00BC2202">
      <w:bookmarkStart w:id="67" w:name="sub_1415"/>
      <w:bookmarkEnd w:id="66"/>
      <w: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BC2202" w:rsidRDefault="00BC2202">
      <w:bookmarkStart w:id="68" w:name="sub_1416"/>
      <w:bookmarkEnd w:id="67"/>
      <w: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BC2202" w:rsidRDefault="00BC2202">
      <w:bookmarkStart w:id="69" w:name="sub_1417"/>
      <w:bookmarkEnd w:id="68"/>
      <w: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BC2202" w:rsidRDefault="00BC2202">
      <w:bookmarkStart w:id="70" w:name="sub_1418"/>
      <w:bookmarkEnd w:id="69"/>
      <w: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BC2202" w:rsidRDefault="00BC2202">
      <w:bookmarkStart w:id="71" w:name="sub_1419"/>
      <w:bookmarkEnd w:id="70"/>
      <w:r>
        <w:t xml:space="preserve">10. Принцип инвариантности ценностей и целей при вариативности средств реализации и достижения целей Программы: </w:t>
      </w:r>
      <w:hyperlink r:id="rId26" w:history="1">
        <w:r>
          <w:rPr>
            <w:rStyle w:val="a4"/>
            <w:rFonts w:cs="Times New Roman CYR"/>
          </w:rPr>
          <w:t>Стандарт</w:t>
        </w:r>
      </w:hyperlink>
      <w: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BC2202" w:rsidRDefault="00BC2202">
      <w:bookmarkStart w:id="72" w:name="sub_1075"/>
      <w:bookmarkEnd w:id="71"/>
      <w:r w:rsidRPr="0050187A">
        <w:t>10.3.6. Специфические принципы и подходы к формированию АОП ДО для обучающихся с РАС:</w:t>
      </w:r>
    </w:p>
    <w:p w:rsidR="00BC2202" w:rsidRDefault="00BC2202">
      <w:bookmarkStart w:id="73" w:name="sub_1420"/>
      <w:bookmarkEnd w:id="72"/>
      <w: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BC2202" w:rsidRDefault="00BC2202">
      <w:bookmarkStart w:id="74" w:name="sub_1421"/>
      <w:bookmarkEnd w:id="73"/>
      <w:r>
        <w:t>2. Основные проявления нарушений пространственно-временных характеристиках окружающего у людей с РАС:</w:t>
      </w:r>
    </w:p>
    <w:bookmarkEnd w:id="74"/>
    <w:p w:rsidR="00BC2202" w:rsidRDefault="00BC2202">
      <w: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BC2202" w:rsidRDefault="00BC2202">
      <w:r>
        <w:t>симультанность восприятия;</w:t>
      </w:r>
    </w:p>
    <w:p w:rsidR="00BC2202" w:rsidRDefault="00BC2202">
      <w:r>
        <w:t>трудности восприятия сукцессивно организованных процессов.</w:t>
      </w:r>
    </w:p>
    <w:p w:rsidR="00BC2202" w:rsidRDefault="00BC2202">
      <w: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BC2202" w:rsidRDefault="00BC2202">
      <w:bookmarkStart w:id="75" w:name="sub_1422"/>
      <w: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BC2202" w:rsidRDefault="00BC2202">
      <w:bookmarkStart w:id="76" w:name="sub_1423"/>
      <w:bookmarkEnd w:id="75"/>
      <w: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bookmarkEnd w:id="76"/>
    <w:p w:rsidR="00BC2202" w:rsidRDefault="00BC2202">
      <w: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BC2202" w:rsidRDefault="00BC2202">
      <w:bookmarkStart w:id="77" w:name="sub_1424"/>
      <w:r>
        <w:t>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bookmarkEnd w:id="77"/>
    <w:p w:rsidR="00BC2202" w:rsidRDefault="00BC2202">
      <w: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BC2202" w:rsidRDefault="00BC2202">
      <w:bookmarkStart w:id="78" w:name="sub_1425"/>
      <w: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BC2202" w:rsidRDefault="00BC2202">
      <w:bookmarkStart w:id="79" w:name="sub_1426"/>
      <w:bookmarkEnd w:id="78"/>
      <w:r>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BC2202" w:rsidRDefault="00BC2202">
      <w:bookmarkStart w:id="80" w:name="sub_1427"/>
      <w:bookmarkEnd w:id="79"/>
      <w: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BC2202" w:rsidRDefault="00BC2202">
      <w:bookmarkStart w:id="81" w:name="sub_1428"/>
      <w:bookmarkEnd w:id="80"/>
      <w: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BC2202" w:rsidRDefault="00BC2202">
      <w:bookmarkStart w:id="82" w:name="sub_1429"/>
      <w:bookmarkEnd w:id="81"/>
      <w: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bookmarkEnd w:id="82"/>
    <w:p w:rsidR="00BC2202" w:rsidRDefault="00BC2202">
      <w:r>
        <w:t>Подготовка к определению стратегии образовательных мероприятий должна включать:</w:t>
      </w:r>
    </w:p>
    <w:p w:rsidR="00BC2202" w:rsidRDefault="00BC2202">
      <w:r>
        <w:t>выделение проблем ребёнка, требующих комплексной коррекции;</w:t>
      </w:r>
    </w:p>
    <w:p w:rsidR="00BC2202" w:rsidRDefault="00BC2202">
      <w: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BC2202" w:rsidRDefault="00BC2202">
      <w:r>
        <w:t>выявление ведущего уровня нарушений в клинико-психологической структуре;</w:t>
      </w:r>
    </w:p>
    <w:p w:rsidR="00BC2202" w:rsidRDefault="00BC2202">
      <w:r>
        <w:t>определение образовательной траектории (по содержательному, деятельностному и процессуальному направлениям);</w:t>
      </w:r>
    </w:p>
    <w:p w:rsidR="00BC2202" w:rsidRDefault="00BC2202">
      <w:r>
        <w:t>мониторинг реализации принятой индивидуальной коррекционно-образовательной программы.</w:t>
      </w:r>
    </w:p>
    <w:p w:rsidR="00BC2202" w:rsidRDefault="00BC2202">
      <w:bookmarkStart w:id="83" w:name="sub_1076"/>
      <w:r w:rsidRPr="0050187A">
        <w:rPr>
          <w:highlight w:val="green"/>
        </w:rPr>
        <w:t>10.3.7. Специфические принципы и подходы к формированию АОП ДО для обучающихся с УО:</w:t>
      </w:r>
    </w:p>
    <w:p w:rsidR="00BC2202" w:rsidRDefault="00BC2202">
      <w:bookmarkStart w:id="84" w:name="sub_1430"/>
      <w:bookmarkEnd w:id="83"/>
      <w:r>
        <w:t>1. Принцип учета единства диагностики и коррекции отклонений в развитии.</w:t>
      </w:r>
    </w:p>
    <w:p w:rsidR="00BC2202" w:rsidRDefault="00BC2202">
      <w:bookmarkStart w:id="85" w:name="sub_1431"/>
      <w:bookmarkEnd w:id="84"/>
      <w: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BC2202" w:rsidRDefault="00BC2202">
      <w:bookmarkStart w:id="86" w:name="sub_1432"/>
      <w:bookmarkEnd w:id="85"/>
      <w: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BC2202" w:rsidRDefault="00BC2202">
      <w:bookmarkStart w:id="87" w:name="sub_1433"/>
      <w:bookmarkEnd w:id="86"/>
      <w: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BC2202" w:rsidRDefault="00BC2202">
      <w:bookmarkStart w:id="88" w:name="sub_1434"/>
      <w:bookmarkEnd w:id="87"/>
      <w: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BC2202" w:rsidRDefault="00BC2202">
      <w:bookmarkStart w:id="89" w:name="sub_1435"/>
      <w:bookmarkEnd w:id="88"/>
      <w:r>
        <w:t>6. Принцип обогащения традиционных видов детской деятельности новым содержанием.</w:t>
      </w:r>
    </w:p>
    <w:p w:rsidR="00BC2202" w:rsidRDefault="00BC2202">
      <w:bookmarkStart w:id="90" w:name="sub_1436"/>
      <w:bookmarkEnd w:id="89"/>
      <w: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BC2202" w:rsidRDefault="00BC2202">
      <w:bookmarkStart w:id="91" w:name="sub_1437"/>
      <w:bookmarkEnd w:id="90"/>
      <w: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BC2202" w:rsidRDefault="00BC2202">
      <w:bookmarkStart w:id="92" w:name="sub_1438"/>
      <w:bookmarkEnd w:id="91"/>
      <w:r>
        <w:t>9. Принцип учета роли родителей (законных представителей) или лиц, их заменяющих, в коррекционно-педагогической работе.</w:t>
      </w:r>
    </w:p>
    <w:p w:rsidR="00BC2202" w:rsidRDefault="00BC2202">
      <w:bookmarkStart w:id="93" w:name="sub_1439"/>
      <w:bookmarkEnd w:id="92"/>
      <w:r>
        <w:t>10. Принцип учета анализа социальной ситуации развития ребенка и его семьи.</w:t>
      </w:r>
    </w:p>
    <w:bookmarkEnd w:id="93"/>
    <w:p w:rsidR="00BC2202" w:rsidRDefault="00BC2202">
      <w:r>
        <w:t>Подходы к формированию адаптированных программ для обучающихся с УО:</w:t>
      </w:r>
    </w:p>
    <w:p w:rsidR="00BC2202" w:rsidRDefault="00BC2202">
      <w:r>
        <w:t>деятельностный подход к организации целостной системы коррекционно-педагогической работы с ребенком;</w:t>
      </w:r>
    </w:p>
    <w:p w:rsidR="00BC2202" w:rsidRDefault="00BC2202">
      <w: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BC2202" w:rsidRDefault="00BC2202">
      <w: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BC2202" w:rsidRDefault="00BC2202">
      <w:bookmarkStart w:id="94" w:name="sub_1077"/>
      <w:r w:rsidRPr="0050187A">
        <w:rPr>
          <w:highlight w:val="cyan"/>
        </w:rPr>
        <w:t>10.3.8. Специфические принципы и подходы к АОП ДО для обучающихся с ТМНР:</w:t>
      </w:r>
    </w:p>
    <w:p w:rsidR="00BC2202" w:rsidRDefault="00BC2202">
      <w:bookmarkStart w:id="95" w:name="sub_1440"/>
      <w:bookmarkEnd w:id="94"/>
      <w: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BC2202" w:rsidRDefault="00BC2202">
      <w:bookmarkStart w:id="96" w:name="sub_1441"/>
      <w:bookmarkEnd w:id="95"/>
      <w:r>
        <w:t>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w:t>
      </w:r>
    </w:p>
    <w:p w:rsidR="00BC2202" w:rsidRDefault="00BC2202">
      <w:bookmarkStart w:id="97" w:name="sub_1442"/>
      <w:bookmarkEnd w:id="96"/>
      <w:r>
        <w:t>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w:t>
      </w:r>
    </w:p>
    <w:p w:rsidR="00BC2202" w:rsidRDefault="00BC2202">
      <w:bookmarkStart w:id="98" w:name="sub_1443"/>
      <w:bookmarkEnd w:id="97"/>
      <w:r>
        <w:t>4. Теория имитации и подражания, а также последовательного формирования умственных действий.</w:t>
      </w:r>
    </w:p>
    <w:p w:rsidR="00BC2202" w:rsidRDefault="00BC2202">
      <w:bookmarkStart w:id="99" w:name="sub_1444"/>
      <w:bookmarkEnd w:id="98"/>
      <w:r>
        <w:t>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w:t>
      </w:r>
    </w:p>
    <w:p w:rsidR="00BC2202" w:rsidRDefault="00BC2202">
      <w:bookmarkStart w:id="100" w:name="sub_1445"/>
      <w:bookmarkEnd w:id="99"/>
      <w:r>
        <w:t>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BC2202" w:rsidRDefault="00BC2202">
      <w:bookmarkStart w:id="101" w:name="sub_1446"/>
      <w:bookmarkEnd w:id="100"/>
      <w:r>
        <w:t>7. Положение о социальной природе вторичных нарушений в развитии у обучающихся и теория социальной компенсации.</w:t>
      </w:r>
    </w:p>
    <w:p w:rsidR="00BC2202" w:rsidRDefault="00BC2202">
      <w:bookmarkStart w:id="102" w:name="sub_1447"/>
      <w:bookmarkEnd w:id="101"/>
      <w:r>
        <w:t>8. Принцип комплексного воздействия, то есть научно-обоснованное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w:t>
      </w:r>
    </w:p>
    <w:p w:rsidR="00BC2202" w:rsidRDefault="00BC2202">
      <w:bookmarkStart w:id="103" w:name="sub_1448"/>
      <w:bookmarkEnd w:id="102"/>
      <w:r>
        <w:t>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BC2202" w:rsidRDefault="00BC2202">
      <w:bookmarkStart w:id="104" w:name="sub_1449"/>
      <w:bookmarkEnd w:id="103"/>
      <w:r>
        <w:t>10. 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BC2202" w:rsidRDefault="00BC2202">
      <w:bookmarkStart w:id="105" w:name="sub_1450"/>
      <w:bookmarkEnd w:id="104"/>
      <w:r>
        <w:t>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BC2202" w:rsidRDefault="00BC2202">
      <w:bookmarkStart w:id="106" w:name="sub_1451"/>
      <w:bookmarkEnd w:id="105"/>
      <w: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BC2202" w:rsidRDefault="00BC2202">
      <w:bookmarkStart w:id="107" w:name="sub_1452"/>
      <w:bookmarkEnd w:id="106"/>
      <w:r>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BC2202" w:rsidRDefault="00BC2202">
      <w:bookmarkStart w:id="108" w:name="sub_1453"/>
      <w:bookmarkEnd w:id="107"/>
      <w:r>
        <w:t>14. 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BC2202" w:rsidRDefault="00BC2202">
      <w:bookmarkStart w:id="109" w:name="sub_1454"/>
      <w:bookmarkEnd w:id="108"/>
      <w: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BC2202" w:rsidRDefault="00BC2202">
      <w:bookmarkStart w:id="110" w:name="sub_1455"/>
      <w:bookmarkEnd w:id="109"/>
      <w:r>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BC2202" w:rsidRDefault="00BC2202">
      <w:bookmarkStart w:id="111" w:name="sub_1456"/>
      <w:bookmarkEnd w:id="110"/>
      <w:r>
        <w:t xml:space="preserve">17. Принцип инвариантности ценностей и целей при вариативности средств реализации и достижения целей Программы: </w:t>
      </w:r>
      <w:hyperlink r:id="rId27" w:history="1">
        <w:r>
          <w:rPr>
            <w:rStyle w:val="a4"/>
            <w:rFonts w:cs="Times New Roman CYR"/>
          </w:rPr>
          <w:t>Стандарт</w:t>
        </w:r>
      </w:hyperlink>
      <w: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C2202" w:rsidRDefault="00BC2202">
      <w:bookmarkStart w:id="112" w:name="sub_1457"/>
      <w:bookmarkEnd w:id="111"/>
      <w:r>
        <w:t>18. Принцип единства развивающих, профилактических и коррекционных задач в образовании ребенка с ТМНР.</w:t>
      </w:r>
    </w:p>
    <w:p w:rsidR="00BC2202" w:rsidRDefault="00BC2202">
      <w:bookmarkStart w:id="113" w:name="sub_1068"/>
      <w:bookmarkEnd w:id="112"/>
      <w:r w:rsidRPr="00F33AA9">
        <w:rPr>
          <w:highlight w:val="cyan"/>
        </w:rPr>
        <w:t>10.4. Планируемые результаты.</w:t>
      </w:r>
    </w:p>
    <w:bookmarkEnd w:id="113"/>
    <w:p w:rsidR="00BC2202" w:rsidRDefault="00BC2202">
      <w:r>
        <w:t xml:space="preserve">В соответствии со </w:t>
      </w:r>
      <w:hyperlink r:id="rId28" w:history="1">
        <w:r>
          <w:rPr>
            <w:rStyle w:val="a4"/>
            <w:rFonts w:cs="Times New Roman CYR"/>
          </w:rPr>
          <w:t>Стандартом</w:t>
        </w:r>
      </w:hyperlink>
      <w: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BC2202" w:rsidRDefault="00BC2202">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BC2202" w:rsidRPr="0050187A" w:rsidRDefault="00BC2202">
      <w:bookmarkStart w:id="114" w:name="sub_1078"/>
      <w:r w:rsidRPr="0050187A">
        <w:t>10.4.1. Целевые ориентиры реализации Программы для обучающихся с нарушениями слуха.</w:t>
      </w:r>
    </w:p>
    <w:bookmarkEnd w:id="114"/>
    <w:p w:rsidR="00BC2202" w:rsidRPr="0050187A" w:rsidRDefault="00BC2202">
      <w:r w:rsidRPr="0050187A">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BC2202" w:rsidRDefault="00BC2202">
      <w:bookmarkStart w:id="115" w:name="sub_1458"/>
      <w:r w:rsidRPr="0050187A">
        <w:t>10.4.1.1. Целевые</w:t>
      </w:r>
      <w:r>
        <w:t xml:space="preserve">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BC2202" w:rsidRDefault="00BC2202">
      <w:bookmarkStart w:id="116" w:name="sub_1465"/>
      <w:bookmarkEnd w:id="115"/>
      <w: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BC2202" w:rsidRDefault="00BC2202">
      <w:bookmarkStart w:id="117" w:name="sub_1466"/>
      <w:bookmarkEnd w:id="116"/>
      <w:r>
        <w:t>2) оживляется, подает голос, когда на него смотрят или к нему обращаются, переводит взгляд с одного говорящего человека на другого;</w:t>
      </w:r>
    </w:p>
    <w:p w:rsidR="00BC2202" w:rsidRDefault="00BC2202">
      <w:bookmarkStart w:id="118" w:name="sub_1467"/>
      <w:bookmarkEnd w:id="117"/>
      <w:r>
        <w:t>3) активно гулит;</w:t>
      </w:r>
    </w:p>
    <w:p w:rsidR="00BC2202" w:rsidRDefault="00BC2202">
      <w:bookmarkStart w:id="119" w:name="sub_1468"/>
      <w:bookmarkEnd w:id="118"/>
      <w: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BC2202" w:rsidRDefault="00BC2202">
      <w:bookmarkStart w:id="120" w:name="sub_1469"/>
      <w:bookmarkEnd w:id="119"/>
      <w: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BC2202" w:rsidRDefault="00BC2202">
      <w:bookmarkStart w:id="121" w:name="sub_1470"/>
      <w:bookmarkEnd w:id="120"/>
      <w:r>
        <w:t>6) отчетливо находит глазами источник звука, внимательно смотрит на объект, издающий звук;</w:t>
      </w:r>
    </w:p>
    <w:p w:rsidR="00BC2202" w:rsidRDefault="00BC2202">
      <w:bookmarkStart w:id="122" w:name="sub_1471"/>
      <w:bookmarkEnd w:id="121"/>
      <w: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BC2202" w:rsidRDefault="00BC2202">
      <w:bookmarkStart w:id="123" w:name="sub_1459"/>
      <w:bookmarkEnd w:id="122"/>
      <w:r w:rsidRPr="0050187A">
        <w:t>10.4.1.2. Целевые</w:t>
      </w:r>
      <w:r>
        <w:t xml:space="preserve">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BC2202" w:rsidRDefault="00BC2202">
      <w:bookmarkStart w:id="124" w:name="sub_1472"/>
      <w:bookmarkEnd w:id="123"/>
      <w:r>
        <w:t>1) активно проявляет потребность в эмоциональном общении, избирательное отношение к близким и посторонним людям;</w:t>
      </w:r>
    </w:p>
    <w:p w:rsidR="00BC2202" w:rsidRDefault="00BC2202">
      <w:bookmarkStart w:id="125" w:name="sub_1473"/>
      <w:bookmarkEnd w:id="124"/>
      <w: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BC2202" w:rsidRDefault="00BC2202">
      <w:bookmarkStart w:id="126" w:name="sub_1474"/>
      <w:bookmarkEnd w:id="125"/>
      <w:r>
        <w:t>3) во взаимодействии со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BC2202" w:rsidRDefault="00BC2202">
      <w:bookmarkStart w:id="127" w:name="sub_1475"/>
      <w:bookmarkEnd w:id="126"/>
      <w:r>
        <w:t>4)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BC2202" w:rsidRDefault="00BC2202">
      <w:bookmarkStart w:id="128" w:name="sub_1476"/>
      <w:bookmarkEnd w:id="127"/>
      <w: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BC2202" w:rsidRDefault="00BC2202">
      <w:bookmarkStart w:id="129" w:name="sub_1477"/>
      <w:bookmarkEnd w:id="128"/>
      <w:r>
        <w:t>6) стремится проявлять самостоятельность при овладении навыками самообслуживания (есть ложкой, пить из чашки);</w:t>
      </w:r>
    </w:p>
    <w:p w:rsidR="00BC2202" w:rsidRDefault="00BC2202">
      <w:bookmarkStart w:id="130" w:name="sub_1478"/>
      <w:bookmarkEnd w:id="129"/>
      <w: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bookmarkEnd w:id="130"/>
    <w:p w:rsidR="00BC2202" w:rsidRDefault="00BC2202">
      <w: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BC2202" w:rsidRDefault="00BC2202">
      <w:bookmarkStart w:id="131" w:name="sub_1460"/>
      <w:r>
        <w:t>10.4.1.3. Целевые ориентиры для глухих и слабослышащих обучающихся раннего возраста - к трем годам ребенок:</w:t>
      </w:r>
    </w:p>
    <w:p w:rsidR="00BC2202" w:rsidRDefault="00BC2202">
      <w:bookmarkStart w:id="132" w:name="sub_1479"/>
      <w:bookmarkEnd w:id="131"/>
      <w: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BC2202" w:rsidRDefault="00BC2202">
      <w:bookmarkStart w:id="133" w:name="sub_1480"/>
      <w:bookmarkEnd w:id="132"/>
      <w: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BC2202" w:rsidRDefault="00BC2202">
      <w:bookmarkStart w:id="134" w:name="sub_1481"/>
      <w:bookmarkEnd w:id="133"/>
      <w:r>
        <w:t>3) отличается следующими характеристиками речевого развития:</w:t>
      </w:r>
    </w:p>
    <w:bookmarkEnd w:id="134"/>
    <w:p w:rsidR="00BC2202" w:rsidRDefault="00BC2202">
      <w:r>
        <w:t>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BC2202" w:rsidRDefault="00BC2202">
      <w:r>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BC2202" w:rsidRDefault="00BC2202">
      <w:r>
        <w:t>у ребенка развивается слуховое восприятие, в том числе самоподражание, подражание окружающим близким людям;</w:t>
      </w:r>
    </w:p>
    <w:p w:rsidR="00BC2202" w:rsidRDefault="00BC2202">
      <w:r>
        <w:t>проявляет интерес к другим детям, наблюдая за их действиями и подражая им;</w:t>
      </w:r>
    </w:p>
    <w:p w:rsidR="00BC2202" w:rsidRDefault="00BC2202">
      <w:r>
        <w:t>проявляет самостоятельность в бытовых и игровых действиях, стремится достичь результата своих действий;</w:t>
      </w:r>
    </w:p>
    <w:p w:rsidR="00BC2202" w:rsidRDefault="00BC2202">
      <w:r>
        <w:t>владеет простейшими навыками самообслуживания;</w:t>
      </w:r>
    </w:p>
    <w:p w:rsidR="00BC2202" w:rsidRDefault="00BC2202">
      <w:r>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BC2202" w:rsidRDefault="00BC2202">
      <w:r>
        <w:t>включается в продуктивные виды деятельности (изобразительную деятельность, конструирование).</w:t>
      </w:r>
    </w:p>
    <w:p w:rsidR="00BC2202" w:rsidRDefault="00BC2202">
      <w:bookmarkStart w:id="135" w:name="sub_1461"/>
      <w:r>
        <w:t>10.4.1.4. Целевые ориентиры для глухих обучающихся на этапе завершения освоения адаптированной программы.</w:t>
      </w:r>
    </w:p>
    <w:bookmarkEnd w:id="135"/>
    <w:p w:rsidR="00BC2202" w:rsidRDefault="00BC2202">
      <w: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BC2202" w:rsidRDefault="00BC2202">
      <w:r>
        <w:t>На начало дошкольного возраста глухой ребенок (при условии, что обучение началось в первые месяцы жизни, до 1,5 лет):</w:t>
      </w:r>
    </w:p>
    <w:p w:rsidR="00BC2202" w:rsidRDefault="00BC2202">
      <w:bookmarkStart w:id="136" w:name="sub_1482"/>
      <w: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BC2202" w:rsidRDefault="00BC2202">
      <w:bookmarkStart w:id="137" w:name="sub_1483"/>
      <w:bookmarkEnd w:id="136"/>
      <w: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BC2202" w:rsidRDefault="00BC2202">
      <w:bookmarkStart w:id="138" w:name="sub_1484"/>
      <w:bookmarkEnd w:id="137"/>
      <w: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BC2202" w:rsidRDefault="00BC2202">
      <w:bookmarkStart w:id="139" w:name="sub_1485"/>
      <w:bookmarkEnd w:id="138"/>
      <w:r>
        <w:t>4) называет любимые сказки и рассказы, отражает прочитанное при подборе иллюстраций, в схематических рисунках, лепке, постройках макетов;</w:t>
      </w:r>
    </w:p>
    <w:p w:rsidR="00BC2202" w:rsidRDefault="00BC2202">
      <w:bookmarkStart w:id="140" w:name="sub_1486"/>
      <w:bookmarkEnd w:id="139"/>
      <w: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BC2202" w:rsidRDefault="00BC2202">
      <w:bookmarkStart w:id="141" w:name="sub_1487"/>
      <w:bookmarkEnd w:id="140"/>
      <w:r>
        <w:t>6) обладает начальными знаниями о себе, о природном мире, в котором он живёт;</w:t>
      </w:r>
    </w:p>
    <w:p w:rsidR="00BC2202" w:rsidRDefault="00BC2202">
      <w:bookmarkStart w:id="142" w:name="sub_1488"/>
      <w:bookmarkEnd w:id="141"/>
      <w: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BC2202" w:rsidRDefault="00BC2202">
      <w:bookmarkStart w:id="143" w:name="sub_1489"/>
      <w:bookmarkEnd w:id="142"/>
      <w: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BC2202" w:rsidRDefault="00BC2202">
      <w:bookmarkStart w:id="144" w:name="sub_1490"/>
      <w:bookmarkEnd w:id="143"/>
      <w: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BC2202" w:rsidRDefault="00BC2202">
      <w:bookmarkStart w:id="145" w:name="sub_1491"/>
      <w:bookmarkEnd w:id="144"/>
      <w:r>
        <w:t>10) воспроизводит слитные речевые звучания, знакомый речевой материал (со стационарной аппаратурой, с индивидуальным слуховым аппаратом и без него).</w:t>
      </w:r>
    </w:p>
    <w:bookmarkEnd w:id="145"/>
    <w:p w:rsidR="00BC2202" w:rsidRDefault="00BC2202">
      <w: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BC2202" w:rsidRDefault="00BC2202">
      <w:bookmarkStart w:id="146" w:name="sub_1492"/>
      <w:r>
        <w:t>1) принимает и осваивает социальную роль обучающегося, у него формируются мотивы учебной деятельности;</w:t>
      </w:r>
    </w:p>
    <w:p w:rsidR="00BC2202" w:rsidRDefault="00BC2202">
      <w:bookmarkStart w:id="147" w:name="sub_1493"/>
      <w:bookmarkEnd w:id="146"/>
      <w:r>
        <w:t>2) стремится к организованности и аккуратности;</w:t>
      </w:r>
    </w:p>
    <w:p w:rsidR="00BC2202" w:rsidRDefault="00BC2202">
      <w:bookmarkStart w:id="148" w:name="sub_1494"/>
      <w:bookmarkEnd w:id="147"/>
      <w: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BC2202" w:rsidRDefault="00BC2202">
      <w:bookmarkStart w:id="149" w:name="sub_1495"/>
      <w:bookmarkEnd w:id="148"/>
      <w:r>
        <w:t>4) проявляет этические чувства (доброжелательность, благодарность, сочувствие, сопереживание, отзывчивость, уважение к старшим);</w:t>
      </w:r>
    </w:p>
    <w:p w:rsidR="00BC2202" w:rsidRDefault="00BC2202">
      <w:bookmarkStart w:id="150" w:name="sub_1496"/>
      <w:bookmarkEnd w:id="149"/>
      <w:r>
        <w:t>5) интересуется культурой общества, бережно относится к результату чужого труда;</w:t>
      </w:r>
    </w:p>
    <w:p w:rsidR="00BC2202" w:rsidRDefault="00BC2202">
      <w:bookmarkStart w:id="151" w:name="sub_1497"/>
      <w:bookmarkEnd w:id="150"/>
      <w:r>
        <w:t>6) стремится проявлять заботу и внимание по отношению к окружающим людям, животным;</w:t>
      </w:r>
    </w:p>
    <w:p w:rsidR="00BC2202" w:rsidRDefault="00BC2202">
      <w:bookmarkStart w:id="152" w:name="sub_1498"/>
      <w:bookmarkEnd w:id="151"/>
      <w:r>
        <w:t>7) проявляет самостоятельность, личную ответственность за свои поступки на основе представлений о нравственных нормах;</w:t>
      </w:r>
    </w:p>
    <w:p w:rsidR="00BC2202" w:rsidRDefault="00BC2202">
      <w:bookmarkStart w:id="153" w:name="sub_1499"/>
      <w:bookmarkEnd w:id="152"/>
      <w:r>
        <w:t>8) стремится к использованию приобретенных знаний и умений; проявляет любознательность;</w:t>
      </w:r>
    </w:p>
    <w:p w:rsidR="00BC2202" w:rsidRDefault="00BC2202">
      <w:bookmarkStart w:id="154" w:name="sub_1500"/>
      <w:bookmarkEnd w:id="153"/>
      <w: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BC2202" w:rsidRDefault="00BC2202">
      <w:bookmarkStart w:id="155" w:name="sub_1501"/>
      <w:bookmarkEnd w:id="154"/>
      <w:r>
        <w:t>10) имеет представления о безопасном, здоровом образе жизни;</w:t>
      </w:r>
    </w:p>
    <w:p w:rsidR="00BC2202" w:rsidRDefault="00BC2202">
      <w:bookmarkStart w:id="156" w:name="sub_1502"/>
      <w:bookmarkEnd w:id="155"/>
      <w:r>
        <w:t>11) умеет понимать причины успеха (неуспеха), деятельности, старается конструктивно действовать даже в ситуациях неуспеха;</w:t>
      </w:r>
    </w:p>
    <w:p w:rsidR="00BC2202" w:rsidRDefault="00BC2202">
      <w:bookmarkStart w:id="157" w:name="sub_1503"/>
      <w:bookmarkEnd w:id="156"/>
      <w:r>
        <w:t>12) имеет элементарные представления, отражающие существенные связи и отношения между объектами и процессами;</w:t>
      </w:r>
    </w:p>
    <w:p w:rsidR="00BC2202" w:rsidRDefault="00BC2202">
      <w:bookmarkStart w:id="158" w:name="sub_1504"/>
      <w:bookmarkEnd w:id="157"/>
      <w:r>
        <w:t>13) понимает обращения и выполняет задания;</w:t>
      </w:r>
    </w:p>
    <w:p w:rsidR="00BC2202" w:rsidRDefault="00BC2202">
      <w:bookmarkStart w:id="159" w:name="sub_1505"/>
      <w:bookmarkEnd w:id="158"/>
      <w:r>
        <w:t>14) понимает вопросы;</w:t>
      </w:r>
    </w:p>
    <w:p w:rsidR="00BC2202" w:rsidRDefault="00BC2202">
      <w:bookmarkStart w:id="160" w:name="sub_1506"/>
      <w:bookmarkEnd w:id="159"/>
      <w:r>
        <w:t>15) умеет сообщать о выполнении задания, о своем желании;</w:t>
      </w:r>
    </w:p>
    <w:p w:rsidR="00BC2202" w:rsidRDefault="00BC2202">
      <w:bookmarkStart w:id="161" w:name="sub_1507"/>
      <w:bookmarkEnd w:id="160"/>
      <w:r>
        <w:t>16) умеет обращаться к другим детям, педагогическим работникам с просьбой, с вопросами (с помощью воспитателя и самостоятельно);</w:t>
      </w:r>
    </w:p>
    <w:p w:rsidR="00BC2202" w:rsidRDefault="00BC2202">
      <w:bookmarkStart w:id="162" w:name="sub_1508"/>
      <w:bookmarkEnd w:id="161"/>
      <w:r>
        <w:t>17) выполняет инструкции при решении учебных задач;</w:t>
      </w:r>
    </w:p>
    <w:p w:rsidR="00BC2202" w:rsidRDefault="00BC2202">
      <w:bookmarkStart w:id="163" w:name="sub_1509"/>
      <w:bookmarkEnd w:id="162"/>
      <w:r>
        <w:t>18) определяет материалы, инструменты, учебные принадлежности, необходимые для достижения цели;</w:t>
      </w:r>
    </w:p>
    <w:p w:rsidR="00BC2202" w:rsidRDefault="00BC2202">
      <w:bookmarkStart w:id="164" w:name="sub_1510"/>
      <w:bookmarkEnd w:id="163"/>
      <w:r>
        <w:t>19) определяет последовательность действий, операций;</w:t>
      </w:r>
    </w:p>
    <w:p w:rsidR="00BC2202" w:rsidRDefault="00BC2202">
      <w:bookmarkStart w:id="165" w:name="sub_1511"/>
      <w:bookmarkEnd w:id="164"/>
      <w:r>
        <w:t>20) сопоставляет результаты с образцом, содержанием задания;</w:t>
      </w:r>
    </w:p>
    <w:p w:rsidR="00BC2202" w:rsidRDefault="00BC2202">
      <w:bookmarkStart w:id="166" w:name="sub_1512"/>
      <w:bookmarkEnd w:id="165"/>
      <w:r>
        <w:t>21) участвует в коллективной деятельности вместе с другими детьми;</w:t>
      </w:r>
    </w:p>
    <w:p w:rsidR="00BC2202" w:rsidRDefault="00BC2202">
      <w:bookmarkStart w:id="167" w:name="sub_1513"/>
      <w:bookmarkEnd w:id="166"/>
      <w: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BC2202" w:rsidRDefault="00BC2202">
      <w:bookmarkStart w:id="168" w:name="sub_1514"/>
      <w:bookmarkEnd w:id="167"/>
      <w:r>
        <w:t>23) умеет получать необходимую информацию об объекте деятельности, используя образцы, рисунки, схемы;</w:t>
      </w:r>
    </w:p>
    <w:p w:rsidR="00BC2202" w:rsidRDefault="00BC2202">
      <w:bookmarkStart w:id="169" w:name="sub_1515"/>
      <w:bookmarkEnd w:id="168"/>
      <w:r>
        <w:t>24) умеет создавать модели несложных объектов из пластилина, деталей конструктора и различных материалов;</w:t>
      </w:r>
    </w:p>
    <w:p w:rsidR="00BC2202" w:rsidRDefault="00BC2202">
      <w:bookmarkStart w:id="170" w:name="sub_1516"/>
      <w:bookmarkEnd w:id="169"/>
      <w:r>
        <w:t>25) умеет использовать приобретенные знания и умения в практической деятельности и повседневной жизни для выполнения домашнего труда;</w:t>
      </w:r>
    </w:p>
    <w:p w:rsidR="00BC2202" w:rsidRDefault="00BC2202">
      <w:bookmarkStart w:id="171" w:name="sub_1517"/>
      <w:bookmarkEnd w:id="170"/>
      <w:r>
        <w:t>26) соблюдает правила личной гигиены;</w:t>
      </w:r>
    </w:p>
    <w:p w:rsidR="00BC2202" w:rsidRDefault="00BC2202">
      <w:bookmarkStart w:id="172" w:name="sub_1518"/>
      <w:bookmarkEnd w:id="171"/>
      <w: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BC2202" w:rsidRDefault="00BC2202">
      <w:bookmarkStart w:id="173" w:name="sub_1519"/>
      <w:bookmarkEnd w:id="172"/>
      <w:r>
        <w:t>28) способен давать элементарную нравственную оценку собственному поведению и поступкам других людей;</w:t>
      </w:r>
    </w:p>
    <w:p w:rsidR="00BC2202" w:rsidRDefault="00BC2202">
      <w:bookmarkStart w:id="174" w:name="sub_1520"/>
      <w:bookmarkEnd w:id="173"/>
      <w:r>
        <w:t>29) умеет выражать свое отношение к результатам собственной и чужой творческой деятельности (нравится или не нравится);</w:t>
      </w:r>
    </w:p>
    <w:p w:rsidR="00BC2202" w:rsidRDefault="00BC2202">
      <w:bookmarkStart w:id="175" w:name="sub_1521"/>
      <w:bookmarkEnd w:id="174"/>
      <w:r>
        <w:t>30) называет членов своей семьи, их имена;</w:t>
      </w:r>
    </w:p>
    <w:p w:rsidR="00BC2202" w:rsidRDefault="00BC2202">
      <w:bookmarkStart w:id="176" w:name="sub_1522"/>
      <w:bookmarkEnd w:id="175"/>
      <w:r>
        <w:t>31) выражает приветствие, просьбу, желание;</w:t>
      </w:r>
    </w:p>
    <w:p w:rsidR="00BC2202" w:rsidRDefault="00BC2202">
      <w:bookmarkStart w:id="177" w:name="sub_1523"/>
      <w:bookmarkEnd w:id="176"/>
      <w:r>
        <w:t>32) соблюдает правила поведения в Организации;</w:t>
      </w:r>
    </w:p>
    <w:p w:rsidR="00BC2202" w:rsidRDefault="00BC2202">
      <w:bookmarkStart w:id="178" w:name="sub_1524"/>
      <w:bookmarkEnd w:id="177"/>
      <w:r>
        <w:t>33) активно включается в общение и взаимодействие с обучающимися на принципах уважения и доброжелательности, взаимопомощи и сопереживания;</w:t>
      </w:r>
    </w:p>
    <w:p w:rsidR="00BC2202" w:rsidRDefault="00BC2202">
      <w:bookmarkStart w:id="179" w:name="sub_1525"/>
      <w:bookmarkEnd w:id="178"/>
      <w:r>
        <w:t>34) проявляет дисциплинированность, трудолюбие и упорство в достижении поставленных целей;</w:t>
      </w:r>
    </w:p>
    <w:p w:rsidR="00BC2202" w:rsidRDefault="00BC2202">
      <w:bookmarkStart w:id="180" w:name="sub_1526"/>
      <w:bookmarkEnd w:id="179"/>
      <w:r>
        <w:t>35) желает и умеет пользоваться звукоусиливающей аппаратурой, включая индивидуальные слуховые аппараты;</w:t>
      </w:r>
    </w:p>
    <w:p w:rsidR="00BC2202" w:rsidRDefault="00BC2202">
      <w:bookmarkStart w:id="181" w:name="sub_1527"/>
      <w:bookmarkEnd w:id="180"/>
      <w:r>
        <w:t>36) умеет различать, опознавать и распознавать на слух знакомый по значению и необходимый речевой материал (фразы, слова, словосочетания);</w:t>
      </w:r>
    </w:p>
    <w:p w:rsidR="00BC2202" w:rsidRDefault="00BC2202">
      <w:bookmarkStart w:id="182" w:name="sub_1528"/>
      <w:bookmarkEnd w:id="181"/>
      <w:r>
        <w:t>37) понимает жизненные ситуации, в которых звучит музыка, эмоционально относится к ней;</w:t>
      </w:r>
    </w:p>
    <w:p w:rsidR="00BC2202" w:rsidRDefault="00BC2202">
      <w:bookmarkStart w:id="183" w:name="sub_1529"/>
      <w:bookmarkEnd w:id="182"/>
      <w:r>
        <w:t>38) выполняет правила при участии в музыкальных подвижных играх;</w:t>
      </w:r>
    </w:p>
    <w:p w:rsidR="00BC2202" w:rsidRDefault="00BC2202">
      <w:bookmarkStart w:id="184" w:name="sub_1530"/>
      <w:bookmarkEnd w:id="183"/>
      <w:r>
        <w:t>39) различает и опознает на слух звучание элементарных музыкальных инструментов (игрушек);</w:t>
      </w:r>
    </w:p>
    <w:p w:rsidR="00BC2202" w:rsidRDefault="00BC2202">
      <w:bookmarkStart w:id="185" w:name="sub_1531"/>
      <w:bookmarkEnd w:id="184"/>
      <w:r>
        <w:t>40) различает и опознает на слух социально значимые неречевые звучания окружающего мира;</w:t>
      </w:r>
    </w:p>
    <w:p w:rsidR="00BC2202" w:rsidRDefault="00BC2202">
      <w:bookmarkStart w:id="186" w:name="sub_1532"/>
      <w:bookmarkEnd w:id="185"/>
      <w:r>
        <w:t>41) ребенок отличается следующими характеристиками речевого развития:</w:t>
      </w:r>
    </w:p>
    <w:bookmarkEnd w:id="186"/>
    <w:p w:rsidR="00BC2202" w:rsidRDefault="00BC2202">
      <w:r>
        <w:t>имеет потребность в речевом общении, мотивацию к развитию устной речи;</w:t>
      </w:r>
    </w:p>
    <w:p w:rsidR="00BC2202" w:rsidRDefault="00BC2202">
      <w:r>
        <w:t>понимает и употребляет в речи материал, используемого для организации учебного процесса;</w:t>
      </w:r>
    </w:p>
    <w:p w:rsidR="00BC2202" w:rsidRDefault="00BC2202">
      <w:r>
        <w:t>обращается к другому ребенку и педагогическому работнику с просьбой;</w:t>
      </w:r>
    </w:p>
    <w:p w:rsidR="00BC2202" w:rsidRDefault="00BC2202">
      <w:r>
        <w:t>употребляет в диалогической речи слова, обозначающие предмет и действие;</w:t>
      </w:r>
    </w:p>
    <w:p w:rsidR="00BC2202" w:rsidRDefault="00BC2202">
      <w:r>
        <w:t>употребляет в речи слова, отвечающие на вопросы кто? что? что делает?;</w:t>
      </w:r>
    </w:p>
    <w:p w:rsidR="00BC2202" w:rsidRDefault="00BC2202">
      <w:r>
        <w:t>понимает и выполняет простые поручения;</w:t>
      </w:r>
    </w:p>
    <w:p w:rsidR="00BC2202" w:rsidRDefault="00BC2202">
      <w:r>
        <w:t>употребляет в речи словосочетания типа что делает? что?;</w:t>
      </w:r>
    </w:p>
    <w:p w:rsidR="00BC2202" w:rsidRDefault="00BC2202">
      <w:r>
        <w:t>называет слово и соотносит его с картинкой;</w:t>
      </w:r>
    </w:p>
    <w:p w:rsidR="00BC2202" w:rsidRDefault="00BC2202">
      <w:r>
        <w:t>употребляет в речи слова, обозначающие цвет и размер предмета;</w:t>
      </w:r>
    </w:p>
    <w:p w:rsidR="00BC2202" w:rsidRDefault="00BC2202">
      <w:r>
        <w:t>понимает и выполняет поручения с указанием направления действия (включение словосочетаний с предлогами в, на, под);</w:t>
      </w:r>
    </w:p>
    <w:p w:rsidR="00BC2202" w:rsidRDefault="00BC2202">
      <w:r>
        <w:t>составляет простые нераспространённые предложения на материале сюжетных картинок, по демонстрации действия;</w:t>
      </w:r>
    </w:p>
    <w:p w:rsidR="00BC2202" w:rsidRDefault="00BC2202">
      <w:r>
        <w:t>составляет небольшие рассказы о близких его жизненному опыту ситуациях, по сюжетной картинке (самостоятельно или с помощью);</w:t>
      </w:r>
    </w:p>
    <w:p w:rsidR="00BC2202" w:rsidRDefault="00BC2202">
      <w:r>
        <w:t>владеет техникой аналитического чтения (устно или устно-дактильно), пишет печатными буквами;</w:t>
      </w:r>
    </w:p>
    <w:p w:rsidR="00BC2202" w:rsidRDefault="00BC2202">
      <w:r>
        <w:t>понимает при прочтении простые, доступные по словарю, тексты, близкие личному опыту ребенка (самостоятельно или с помощью).</w:t>
      </w:r>
    </w:p>
    <w:p w:rsidR="00BC2202" w:rsidRDefault="00BC2202">
      <w:bookmarkStart w:id="187" w:name="sub_1462"/>
      <w:r>
        <w:t>10.4.1.5. Целевые ориентиры для слабослышащих и позднооглохших обучающихся на этапе завершения освоения Программы:</w:t>
      </w:r>
    </w:p>
    <w:p w:rsidR="00BC2202" w:rsidRDefault="00BC2202">
      <w:bookmarkStart w:id="188" w:name="sub_1533"/>
      <w:bookmarkEnd w:id="187"/>
      <w:r>
        <w:t>1. Обучающийся с высоким уровнем общего и речевого развития (приближенный к возрастной норме):</w:t>
      </w:r>
    </w:p>
    <w:bookmarkEnd w:id="188"/>
    <w:p w:rsidR="00BC2202" w:rsidRDefault="00BC2202">
      <w: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C2202" w:rsidRDefault="00BC2202">
      <w:r>
        <w:t>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C2202" w:rsidRDefault="00BC2202">
      <w:r>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BC2202" w:rsidRDefault="00BC2202">
      <w: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C2202" w:rsidRDefault="00BC2202">
      <w: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C2202" w:rsidRDefault="00BC2202">
      <w: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BC2202" w:rsidRDefault="00BC2202">
      <w:r>
        <w:t>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BC2202" w:rsidRDefault="00BC2202">
      <w:bookmarkStart w:id="189" w:name="sub_1534"/>
      <w: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bookmarkEnd w:id="189"/>
    <w:p w:rsidR="00BC2202" w:rsidRDefault="00BC2202">
      <w: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BC2202" w:rsidRDefault="00BC2202">
      <w:r>
        <w:t>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w:t>
      </w:r>
    </w:p>
    <w:p w:rsidR="00BC2202" w:rsidRDefault="00BC2202">
      <w:r>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BC2202" w:rsidRDefault="00BC2202">
      <w:r>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BC2202" w:rsidRDefault="00BC2202">
      <w: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BC2202" w:rsidRDefault="00BC2202">
      <w:r>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BC2202" w:rsidRDefault="00BC2202">
      <w: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BC2202" w:rsidRDefault="00BC2202">
      <w:bookmarkStart w:id="190" w:name="sub_1535"/>
      <w:r>
        <w:t>3. Обучающийся отличается следующими характеристиками речевого развития:</w:t>
      </w:r>
    </w:p>
    <w:bookmarkEnd w:id="190"/>
    <w:p w:rsidR="00BC2202" w:rsidRDefault="00BC2202">
      <w:r>
        <w:t>понимает и употребляет в речи материал, используемого для организации учебного процесса;</w:t>
      </w:r>
    </w:p>
    <w:p w:rsidR="00BC2202" w:rsidRDefault="00BC2202">
      <w:r>
        <w:t>обращается к другому ребенку и педагогическому работнику с просьбой;</w:t>
      </w:r>
    </w:p>
    <w:p w:rsidR="00BC2202" w:rsidRDefault="00BC2202">
      <w:r>
        <w:t>употребляет в диалогической речи слова, обозначающие предмет и действие;</w:t>
      </w:r>
    </w:p>
    <w:p w:rsidR="00BC2202" w:rsidRDefault="00BC2202">
      <w:r>
        <w:t>употребляет в речи вопросительные предложения;</w:t>
      </w:r>
    </w:p>
    <w:p w:rsidR="00BC2202" w:rsidRDefault="00BC2202">
      <w:r>
        <w:t>употребляет в речи слова, отвечающие на вопросы "кто?" "что?" "что делает?";</w:t>
      </w:r>
    </w:p>
    <w:p w:rsidR="00BC2202" w:rsidRDefault="00BC2202">
      <w:r>
        <w:t>понимает и выполняет поручения с указанием действия и предмета;</w:t>
      </w:r>
    </w:p>
    <w:p w:rsidR="00BC2202" w:rsidRDefault="00BC2202">
      <w:r>
        <w:t>употребляет в речи словосочетания, например, "что делает?" "что?" "кого?";</w:t>
      </w:r>
    </w:p>
    <w:p w:rsidR="00BC2202" w:rsidRDefault="00BC2202">
      <w:r>
        <w:t>называет слово и соотносит его с картинкой;</w:t>
      </w:r>
    </w:p>
    <w:p w:rsidR="00BC2202" w:rsidRDefault="00BC2202">
      <w:r>
        <w:t>понимает и выполняет поручения, содержащие указания на признак предмета;</w:t>
      </w:r>
    </w:p>
    <w:p w:rsidR="00BC2202" w:rsidRDefault="00BC2202">
      <w:r>
        <w:t>употребляет в речи слова, обозначающие цвет и размер предмета;</w:t>
      </w:r>
    </w:p>
    <w:p w:rsidR="00BC2202" w:rsidRDefault="00BC2202">
      <w:r>
        <w:t>понимает и выполняет поручения с указанием направления действия (включение словосочетаний с предлогами "в", "на", "под", "над", "около");</w:t>
      </w:r>
    </w:p>
    <w:p w:rsidR="00BC2202" w:rsidRDefault="00BC2202">
      <w:r>
        <w:t>составляет простые нераспространённые предложения и распространённые предложения на материале сюжетных картинок, по демонстрации действия;</w:t>
      </w:r>
    </w:p>
    <w:p w:rsidR="00BC2202" w:rsidRDefault="00BC2202">
      <w:r>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BC2202" w:rsidRDefault="00BC2202">
      <w:r>
        <w:t>владеет техникой аналитического чтения (устно или устно-дактильно), пишет печатными буквами;</w:t>
      </w:r>
    </w:p>
    <w:p w:rsidR="00BC2202" w:rsidRDefault="00BC2202">
      <w:r>
        <w:t>понимает при прочтении простые, доступные по словарю, тексты, близкие личному опыту ребенка (самостоятельно или с помощью).</w:t>
      </w:r>
    </w:p>
    <w:p w:rsidR="00BC2202" w:rsidRDefault="00BC2202">
      <w:bookmarkStart w:id="191" w:name="sub_1536"/>
      <w: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bookmarkEnd w:id="191"/>
    <w:p w:rsidR="00BC2202" w:rsidRDefault="00BC2202">
      <w:r>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BC2202" w:rsidRDefault="00BC2202">
      <w: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BC2202" w:rsidRDefault="00BC2202">
      <w:r>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BC2202" w:rsidRDefault="00BC2202">
      <w: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BC2202" w:rsidRDefault="00BC2202">
      <w:bookmarkStart w:id="192" w:name="sub_1463"/>
      <w:r>
        <w:t>10.4.1.6. Целевые ориентиры для обучающегося с КИ к окончанию первоначального периода реабилитации.</w:t>
      </w:r>
    </w:p>
    <w:bookmarkEnd w:id="192"/>
    <w:p w:rsidR="00BC2202" w:rsidRDefault="00BC2202">
      <w: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BC2202" w:rsidRDefault="00BC2202">
      <w:bookmarkStart w:id="193" w:name="sub_1537"/>
      <w:r>
        <w:t>1) яркие эмоции во время игры или в ответ на эмоциональное заражение;</w:t>
      </w:r>
    </w:p>
    <w:p w:rsidR="00BC2202" w:rsidRDefault="00BC2202">
      <w:bookmarkStart w:id="194" w:name="sub_1538"/>
      <w:bookmarkEnd w:id="193"/>
      <w:r>
        <w:t>2) длительное эмоциональное взаимодействие с педагогическим работником на новой сенсорной основе и его инициирование;</w:t>
      </w:r>
    </w:p>
    <w:p w:rsidR="00BC2202" w:rsidRDefault="00BC2202">
      <w:bookmarkStart w:id="195" w:name="sub_1539"/>
      <w:bookmarkEnd w:id="194"/>
      <w: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BC2202" w:rsidRDefault="00BC2202">
      <w:bookmarkStart w:id="196" w:name="sub_1540"/>
      <w:bookmarkEnd w:id="195"/>
      <w:r>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BC2202" w:rsidRDefault="00BC2202">
      <w:bookmarkStart w:id="197" w:name="sub_1541"/>
      <w:bookmarkEnd w:id="196"/>
      <w: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BC2202" w:rsidRDefault="00BC2202">
      <w:bookmarkStart w:id="198" w:name="sub_1542"/>
      <w:bookmarkEnd w:id="197"/>
      <w: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BC2202" w:rsidRDefault="00BC2202">
      <w:bookmarkStart w:id="199" w:name="sub_1543"/>
      <w:bookmarkEnd w:id="198"/>
      <w:r>
        <w:t>7) желание и стремление экспериментировать со звуками, получать от этого видимое удовольствие;</w:t>
      </w:r>
    </w:p>
    <w:p w:rsidR="00BC2202" w:rsidRDefault="00BC2202">
      <w:bookmarkStart w:id="200" w:name="sub_1544"/>
      <w:bookmarkEnd w:id="199"/>
      <w: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BC2202" w:rsidRDefault="00BC2202">
      <w:bookmarkStart w:id="201" w:name="sub_1545"/>
      <w:bookmarkEnd w:id="200"/>
      <w:r>
        <w:t>9) активизация голосовых реакций, выраженная интонация;</w:t>
      </w:r>
    </w:p>
    <w:p w:rsidR="00BC2202" w:rsidRDefault="00BC2202">
      <w:bookmarkStart w:id="202" w:name="sub_1546"/>
      <w:bookmarkEnd w:id="201"/>
      <w: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BC2202" w:rsidRDefault="00BC2202">
      <w:bookmarkStart w:id="203" w:name="sub_1547"/>
      <w:bookmarkEnd w:id="202"/>
      <w:r>
        <w:t>11) первые спонтанно освоенные в естественной коммуникации слова и фразы, количество которых быстро увеличивается;</w:t>
      </w:r>
    </w:p>
    <w:p w:rsidR="00BC2202" w:rsidRDefault="00BC2202">
      <w:bookmarkStart w:id="204" w:name="sub_1548"/>
      <w:bookmarkEnd w:id="203"/>
      <w: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bookmarkEnd w:id="204"/>
    <w:p w:rsidR="00BC2202" w:rsidRDefault="00BC2202">
      <w: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BC2202" w:rsidRDefault="00BC2202">
      <w:bookmarkStart w:id="205" w:name="sub_1464"/>
      <w:r>
        <w:t>10.4.1.7. Целевые ориентиры для обучающегося с КИ на этапе завершения освоения адаптированной основной образовательной программы.</w:t>
      </w:r>
    </w:p>
    <w:p w:rsidR="00BC2202" w:rsidRDefault="00BC2202">
      <w:bookmarkStart w:id="206" w:name="sub_1549"/>
      <w:bookmarkEnd w:id="205"/>
      <w:r>
        <w:t>1. Обучающийся с КИ, приблизившийся по уровню общего и речевого развития к возрастной норме:</w:t>
      </w:r>
    </w:p>
    <w:bookmarkEnd w:id="206"/>
    <w:p w:rsidR="00BC2202" w:rsidRDefault="00BC2202">
      <w: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C2202" w:rsidRDefault="00BC2202">
      <w:r>
        <w:t>положительно относится к миру, другим людям и самому себе, обладает чувством собственного достоинства. Активно взаимодействует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C2202" w:rsidRDefault="00BC2202">
      <w:r>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BC2202" w:rsidRDefault="00BC2202">
      <w:r>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BC2202" w:rsidRDefault="00BC2202">
      <w: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BC2202" w:rsidRDefault="00BC2202">
      <w: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BC2202" w:rsidRDefault="00BC2202">
      <w: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BC2202" w:rsidRDefault="00BC2202">
      <w: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C2202" w:rsidRDefault="00BC2202">
      <w: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BC2202" w:rsidRDefault="00BC2202">
      <w: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BC2202" w:rsidRDefault="00BC2202">
      <w:bookmarkStart w:id="207" w:name="sub_1550"/>
      <w:r>
        <w:t>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5-6 лет):</w:t>
      </w:r>
    </w:p>
    <w:bookmarkEnd w:id="207"/>
    <w:p w:rsidR="00BC2202" w:rsidRDefault="00BC2202">
      <w:r>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BC2202" w:rsidRDefault="00BC2202">
      <w: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свои действия речью;</w:t>
      </w:r>
    </w:p>
    <w:p w:rsidR="00BC2202" w:rsidRDefault="00BC2202">
      <w: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BC2202" w:rsidRDefault="00BC2202">
      <w: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BC2202" w:rsidRDefault="00BC2202">
      <w: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BC2202" w:rsidRDefault="00BC2202">
      <w: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BC2202" w:rsidRDefault="00BC2202">
      <w: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BC2202" w:rsidRDefault="00BC2202">
      <w: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BC2202" w:rsidRDefault="00BC2202">
      <w:r>
        <w:t>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BC2202" w:rsidRDefault="00BC2202">
      <w:bookmarkStart w:id="208" w:name="sub_1551"/>
      <w:r>
        <w:t>3. Обучающийся с КИ с дополнительными нарушениями в развитии, значительно отстающий от возрастной нормы:</w:t>
      </w:r>
    </w:p>
    <w:bookmarkEnd w:id="208"/>
    <w:p w:rsidR="00BC2202" w:rsidRDefault="00BC2202">
      <w: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BC2202" w:rsidRDefault="00BC2202">
      <w: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BC2202" w:rsidRDefault="00BC2202">
      <w: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BC2202" w:rsidRDefault="00BC2202">
      <w: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BC2202" w:rsidRDefault="00BC2202">
      <w:r>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BC2202" w:rsidRDefault="00BC2202">
      <w: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BC2202" w:rsidRDefault="00BC2202">
      <w: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BC2202" w:rsidRDefault="00BC2202">
      <w:bookmarkStart w:id="209" w:name="sub_1079"/>
      <w:r>
        <w:t>10.4.2. Целевые ориентиры реализации Программы для обучающихся с нарушением зрения.</w:t>
      </w:r>
    </w:p>
    <w:bookmarkEnd w:id="209"/>
    <w:p w:rsidR="00BC2202" w:rsidRDefault="00BC2202">
      <w: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BC2202" w:rsidRDefault="00BC2202">
      <w:r>
        <w:t>Целевые ориентиры реализации Программы для слепых обучающихся.</w:t>
      </w:r>
    </w:p>
    <w:p w:rsidR="00BC2202" w:rsidRDefault="00BC2202">
      <w:bookmarkStart w:id="210" w:name="sub_1552"/>
      <w:r>
        <w:t>10.4.2.1. Целевые ориентиры младенческого возраста.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BC2202" w:rsidRDefault="00BC2202">
      <w:bookmarkStart w:id="211" w:name="sub_1560"/>
      <w:bookmarkEnd w:id="210"/>
      <w: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BC2202" w:rsidRDefault="00BC2202">
      <w:bookmarkStart w:id="212" w:name="sub_1561"/>
      <w:bookmarkEnd w:id="211"/>
      <w: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BC2202" w:rsidRDefault="00BC2202">
      <w:bookmarkStart w:id="213" w:name="sub_1562"/>
      <w:bookmarkEnd w:id="212"/>
      <w: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BC2202" w:rsidRDefault="00BC2202">
      <w:bookmarkStart w:id="214" w:name="sub_1563"/>
      <w:bookmarkEnd w:id="213"/>
      <w:r>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BC2202" w:rsidRDefault="00BC2202">
      <w:bookmarkStart w:id="215" w:name="sub_1553"/>
      <w:bookmarkEnd w:id="214"/>
      <w:r>
        <w:t>10.4.2.2. К концу первого года жизни у слепого ребенка формируются следующие адаптационно-компенсаторные механизмы:</w:t>
      </w:r>
    </w:p>
    <w:p w:rsidR="00BC2202" w:rsidRDefault="00BC2202">
      <w:bookmarkStart w:id="216" w:name="sub_1564"/>
      <w:bookmarkEnd w:id="215"/>
      <w: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BC2202" w:rsidRDefault="00BC2202">
      <w:bookmarkStart w:id="217" w:name="sub_1565"/>
      <w:bookmarkEnd w:id="216"/>
      <w: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BC2202" w:rsidRDefault="00BC2202">
      <w:bookmarkStart w:id="218" w:name="sub_1566"/>
      <w:bookmarkEnd w:id="217"/>
      <w: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BC2202" w:rsidRDefault="00BC2202">
      <w:bookmarkStart w:id="219" w:name="sub_1567"/>
      <w:bookmarkEnd w:id="218"/>
      <w:r>
        <w:t>4) охотно слушает детские стихи, песенки, игру на музыкальных инструментах, проявляет интерес к действиям с ними, обследует, узнает предметы;</w:t>
      </w:r>
    </w:p>
    <w:p w:rsidR="00BC2202" w:rsidRDefault="00BC2202">
      <w:bookmarkStart w:id="220" w:name="sub_1568"/>
      <w:bookmarkEnd w:id="219"/>
      <w:r>
        <w:t>5) проявляет умения во владении освоенными навыками самообслуживания;</w:t>
      </w:r>
    </w:p>
    <w:p w:rsidR="00BC2202" w:rsidRDefault="00BC2202">
      <w:bookmarkStart w:id="221" w:name="sub_1569"/>
      <w:bookmarkEnd w:id="220"/>
      <w:r>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BC2202" w:rsidRDefault="00BC2202">
      <w:bookmarkStart w:id="222" w:name="sub_1554"/>
      <w:bookmarkEnd w:id="221"/>
      <w:r>
        <w:t>10.4.2.3. Целевые ориентиры раннего возраста. К трем годам у слепого обучающегося адаптационно-компенсаторные механизмы проявляются следующим образом:</w:t>
      </w:r>
    </w:p>
    <w:p w:rsidR="00BC2202" w:rsidRDefault="00BC2202">
      <w:bookmarkStart w:id="223" w:name="sub_1570"/>
      <w:bookmarkEnd w:id="222"/>
      <w: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BC2202" w:rsidRDefault="00BC2202">
      <w:bookmarkStart w:id="224" w:name="sub_1571"/>
      <w:bookmarkEnd w:id="223"/>
      <w: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BC2202" w:rsidRDefault="00BC2202">
      <w:bookmarkStart w:id="225" w:name="sub_1572"/>
      <w:bookmarkEnd w:id="224"/>
      <w: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BC2202" w:rsidRDefault="00BC2202">
      <w:bookmarkStart w:id="226" w:name="sub_1573"/>
      <w:bookmarkEnd w:id="225"/>
      <w: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BC2202" w:rsidRDefault="00BC2202">
      <w:bookmarkStart w:id="227" w:name="sub_1574"/>
      <w:bookmarkEnd w:id="226"/>
      <w: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BC2202" w:rsidRDefault="00BC2202">
      <w:bookmarkStart w:id="228" w:name="sub_1575"/>
      <w:bookmarkEnd w:id="227"/>
      <w:r>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BC2202" w:rsidRDefault="00BC2202">
      <w:bookmarkStart w:id="229" w:name="sub_1576"/>
      <w:bookmarkEnd w:id="228"/>
      <w: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BC2202" w:rsidRDefault="00BC2202">
      <w:bookmarkStart w:id="230" w:name="sub_1577"/>
      <w:bookmarkEnd w:id="229"/>
      <w:r>
        <w:t>8) крупная и мелкая моторика рук обеспечивает формирование двигательного компонента различных видов деятельности.</w:t>
      </w:r>
    </w:p>
    <w:p w:rsidR="00BC2202" w:rsidRDefault="00BC2202">
      <w:bookmarkStart w:id="231" w:name="sub_1555"/>
      <w:bookmarkEnd w:id="230"/>
      <w:r>
        <w:t>10.4.2.4. Целевые ориентиры на этапе завершения освоения адаптированной основной образовательной программы дошкольного образования слепых обучающихся.</w:t>
      </w:r>
    </w:p>
    <w:bookmarkEnd w:id="231"/>
    <w:p w:rsidR="00BC2202" w:rsidRDefault="00BC2202">
      <w:r>
        <w:t>Адаптационно-компенсаторные механизмы слепого обучающегося дошкольного возраста, следующие:</w:t>
      </w:r>
    </w:p>
    <w:p w:rsidR="00BC2202" w:rsidRDefault="00BC2202">
      <w:bookmarkStart w:id="232" w:name="sub_1578"/>
      <w: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BC2202" w:rsidRDefault="00BC2202">
      <w:bookmarkStart w:id="233" w:name="sub_1579"/>
      <w:bookmarkEnd w:id="232"/>
      <w: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BC2202" w:rsidRDefault="00BC2202">
      <w:bookmarkStart w:id="234" w:name="sub_1580"/>
      <w:bookmarkEnd w:id="233"/>
      <w: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BC2202" w:rsidRDefault="00BC2202">
      <w:bookmarkStart w:id="235" w:name="sub_1581"/>
      <w:bookmarkEnd w:id="234"/>
      <w:r>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BC2202" w:rsidRDefault="00BC2202">
      <w:bookmarkStart w:id="236" w:name="sub_1582"/>
      <w:bookmarkEnd w:id="235"/>
      <w:r>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BC2202" w:rsidRDefault="00BC2202">
      <w:bookmarkStart w:id="237" w:name="sub_1583"/>
      <w:bookmarkEnd w:id="236"/>
      <w:r>
        <w:t>6)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bookmarkEnd w:id="237"/>
    <w:p w:rsidR="00BC2202" w:rsidRDefault="00BC2202">
      <w: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BC2202" w:rsidRDefault="00BC2202">
      <w:bookmarkStart w:id="238" w:name="sub_1556"/>
      <w:r>
        <w:t>10.4.2.5. 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 Целевые ориентиры в младенческом возрасте. К концу первого полугодия жизни у слабовидящего ребенка на основе сформированных адаптационно-компенсаторных механизмов:</w:t>
      </w:r>
    </w:p>
    <w:p w:rsidR="00BC2202" w:rsidRDefault="00BC2202">
      <w:bookmarkStart w:id="239" w:name="sub_1584"/>
      <w:bookmarkEnd w:id="238"/>
      <w: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BC2202" w:rsidRDefault="00BC2202">
      <w:bookmarkStart w:id="240" w:name="sub_1585"/>
      <w:bookmarkEnd w:id="239"/>
      <w:r>
        <w:t>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BC2202" w:rsidRDefault="00BC2202">
      <w:bookmarkStart w:id="241" w:name="sub_1586"/>
      <w:bookmarkEnd w:id="240"/>
      <w: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BC2202" w:rsidRDefault="00BC2202">
      <w:bookmarkStart w:id="242" w:name="sub_1557"/>
      <w:bookmarkEnd w:id="241"/>
      <w:r>
        <w:t>10.4.2.6. К концу первого года жизни адаптационно-компенсаторные механизмы слабовидящего ребенка следующие:</w:t>
      </w:r>
    </w:p>
    <w:p w:rsidR="00BC2202" w:rsidRDefault="00BC2202">
      <w:bookmarkStart w:id="243" w:name="sub_1587"/>
      <w:bookmarkEnd w:id="242"/>
      <w: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со педагогическим работником "глаза в глаза", внимательно следит за проявлениями партнера по общению;</w:t>
      </w:r>
    </w:p>
    <w:p w:rsidR="00BC2202" w:rsidRDefault="00BC2202">
      <w:bookmarkStart w:id="244" w:name="sub_1588"/>
      <w:bookmarkEnd w:id="243"/>
      <w: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BC2202" w:rsidRDefault="00BC2202">
      <w:bookmarkStart w:id="245" w:name="sub_1589"/>
      <w:bookmarkEnd w:id="244"/>
      <w:r>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BC2202" w:rsidRDefault="00BC2202">
      <w:bookmarkStart w:id="246" w:name="sub_1590"/>
      <w:bookmarkEnd w:id="245"/>
      <w:r>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BC2202" w:rsidRDefault="00BC2202">
      <w:bookmarkStart w:id="247" w:name="sub_1591"/>
      <w:bookmarkEnd w:id="246"/>
      <w: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BC2202" w:rsidRDefault="00BC2202">
      <w:bookmarkStart w:id="248" w:name="sub_1592"/>
      <w:bookmarkEnd w:id="247"/>
      <w: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BC2202" w:rsidRDefault="00BC2202">
      <w:bookmarkStart w:id="249" w:name="sub_1593"/>
      <w:bookmarkEnd w:id="248"/>
      <w:r>
        <w:t>7) проявляет зрительный способ поведения.</w:t>
      </w:r>
    </w:p>
    <w:p w:rsidR="00BC2202" w:rsidRDefault="00BC2202">
      <w:bookmarkStart w:id="250" w:name="sub_1558"/>
      <w:bookmarkEnd w:id="249"/>
      <w:r>
        <w:t>10.4.2.7. Целевые ориентиры в раннем возрасте.</w:t>
      </w:r>
    </w:p>
    <w:bookmarkEnd w:id="250"/>
    <w:p w:rsidR="00BC2202" w:rsidRDefault="00BC2202">
      <w: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BC2202" w:rsidRDefault="00BC2202">
      <w:bookmarkStart w:id="251" w:name="sub_1594"/>
      <w: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BC2202" w:rsidRDefault="00BC2202">
      <w:bookmarkStart w:id="252" w:name="sub_1595"/>
      <w:bookmarkEnd w:id="251"/>
      <w:r>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(законных представителей), принимающих участие в совместной деятельности;</w:t>
      </w:r>
    </w:p>
    <w:p w:rsidR="00BC2202" w:rsidRDefault="00BC2202">
      <w:bookmarkStart w:id="253" w:name="sub_1596"/>
      <w:bookmarkEnd w:id="252"/>
      <w: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BC2202" w:rsidRDefault="00BC2202">
      <w:bookmarkStart w:id="254" w:name="sub_1597"/>
      <w:bookmarkEnd w:id="253"/>
      <w:r>
        <w:t>4) проявляет интерес к другим детям, к их проявлениям и действиям;</w:t>
      </w:r>
    </w:p>
    <w:p w:rsidR="00BC2202" w:rsidRDefault="00BC2202">
      <w:bookmarkStart w:id="255" w:name="sub_1598"/>
      <w:bookmarkEnd w:id="254"/>
      <w: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BC2202" w:rsidRDefault="00BC2202">
      <w:bookmarkStart w:id="256" w:name="sub_1599"/>
      <w:bookmarkEnd w:id="255"/>
      <w: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BC2202" w:rsidRDefault="00BC2202">
      <w:bookmarkStart w:id="257" w:name="sub_1559"/>
      <w:bookmarkEnd w:id="256"/>
      <w:r>
        <w:t>10.4.2.8. Целевые ориентиры на этапе завершения освоения адаптированной основной образовательной программы дошкольного образования.</w:t>
      </w:r>
    </w:p>
    <w:bookmarkEnd w:id="257"/>
    <w:p w:rsidR="00BC2202" w:rsidRDefault="00BC2202">
      <w: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BC2202" w:rsidRDefault="00BC2202">
      <w:bookmarkStart w:id="258" w:name="sub_1600"/>
      <w: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BC2202" w:rsidRDefault="00BC2202">
      <w:bookmarkStart w:id="259" w:name="sub_1601"/>
      <w:bookmarkEnd w:id="258"/>
      <w: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BC2202" w:rsidRDefault="00BC2202">
      <w:bookmarkStart w:id="260" w:name="sub_1602"/>
      <w:bookmarkEnd w:id="259"/>
      <w:r>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BC2202" w:rsidRDefault="00BC2202">
      <w:bookmarkStart w:id="261" w:name="sub_1603"/>
      <w:bookmarkEnd w:id="260"/>
      <w: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BC2202" w:rsidRDefault="00BC2202">
      <w:bookmarkStart w:id="262" w:name="sub_1604"/>
      <w:bookmarkEnd w:id="261"/>
      <w: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BC2202" w:rsidRDefault="00BC2202">
      <w:bookmarkStart w:id="263" w:name="sub_1605"/>
      <w:bookmarkEnd w:id="262"/>
      <w: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BC2202" w:rsidRDefault="00BC2202">
      <w:bookmarkStart w:id="264" w:name="sub_1606"/>
      <w:bookmarkEnd w:id="263"/>
      <w:r>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bookmarkEnd w:id="264"/>
    <w:p w:rsidR="00BC2202" w:rsidRDefault="00BC2202">
      <w: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BC2202" w:rsidRDefault="00BC2202">
      <w:bookmarkStart w:id="265" w:name="sub_1080"/>
      <w:r>
        <w:t>10.4.3. Целевые ориентиры реализации АОП ДО для обучающихся с ТНР.</w:t>
      </w:r>
    </w:p>
    <w:bookmarkEnd w:id="265"/>
    <w:p w:rsidR="00BC2202" w:rsidRDefault="00BC2202">
      <w: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BC2202" w:rsidRDefault="00BC2202">
      <w:bookmarkStart w:id="266" w:name="sub_1607"/>
      <w:r>
        <w:t>10.4.3.1. Целевые ориентиры освоения Программы детьми младшего дошкольного возраста с ТНР:</w:t>
      </w:r>
    </w:p>
    <w:p w:rsidR="00BC2202" w:rsidRDefault="00BC2202">
      <w:bookmarkStart w:id="267" w:name="sub_1610"/>
      <w:bookmarkEnd w:id="266"/>
      <w:r>
        <w:t>1) способен к устойчивому эмоциональному контакту с педагогическим работником и обучающимися;</w:t>
      </w:r>
    </w:p>
    <w:p w:rsidR="00BC2202" w:rsidRDefault="00BC2202">
      <w:bookmarkStart w:id="268" w:name="sub_1611"/>
      <w:bookmarkEnd w:id="267"/>
      <w: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C2202" w:rsidRDefault="00BC2202">
      <w:bookmarkStart w:id="269" w:name="sub_1612"/>
      <w:bookmarkEnd w:id="268"/>
      <w:r>
        <w:t>3) понимает названия предметов, действий, признаков, встречающихся в повседневной речи;</w:t>
      </w:r>
    </w:p>
    <w:p w:rsidR="00BC2202" w:rsidRDefault="00BC2202">
      <w:bookmarkStart w:id="270" w:name="sub_1613"/>
      <w:bookmarkEnd w:id="269"/>
      <w:r>
        <w:t>4) пополняет активный словарный запас с последующим включением его в простые фразы;</w:t>
      </w:r>
    </w:p>
    <w:p w:rsidR="00BC2202" w:rsidRDefault="00BC2202">
      <w:bookmarkStart w:id="271" w:name="sub_1614"/>
      <w:bookmarkEnd w:id="270"/>
      <w:r>
        <w:t>5) понимает и выполняет словесные инструкции, выраженные простыми по степени сложности синтаксическими конструкциями;</w:t>
      </w:r>
    </w:p>
    <w:p w:rsidR="00BC2202" w:rsidRDefault="00BC2202">
      <w:bookmarkStart w:id="272" w:name="sub_1615"/>
      <w:bookmarkEnd w:id="271"/>
      <w:r>
        <w:t>6) различает значения бытовой лексики и их грамматические формы;</w:t>
      </w:r>
    </w:p>
    <w:p w:rsidR="00BC2202" w:rsidRDefault="00BC2202">
      <w:bookmarkStart w:id="273" w:name="sub_1616"/>
      <w:bookmarkEnd w:id="272"/>
      <w:r>
        <w:t>7) называет действия, предметы, изображенные на картинке, выполненные персонажами сказок или другими объектами;</w:t>
      </w:r>
    </w:p>
    <w:p w:rsidR="00BC2202" w:rsidRDefault="00BC2202">
      <w:bookmarkStart w:id="274" w:name="sub_1617"/>
      <w:bookmarkEnd w:id="273"/>
      <w: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C2202" w:rsidRDefault="00BC2202">
      <w:bookmarkStart w:id="275" w:name="sub_1618"/>
      <w:bookmarkEnd w:id="274"/>
      <w:r>
        <w:t>9) рассказывает двустишья;</w:t>
      </w:r>
    </w:p>
    <w:p w:rsidR="00BC2202" w:rsidRDefault="00BC2202">
      <w:bookmarkStart w:id="276" w:name="sub_1619"/>
      <w:bookmarkEnd w:id="275"/>
      <w:r>
        <w:t>10) использует слова, простые предложения, состоящие из двух-трех слов, которые могут сопровождаться жестами;</w:t>
      </w:r>
    </w:p>
    <w:p w:rsidR="00BC2202" w:rsidRDefault="00BC2202">
      <w:bookmarkStart w:id="277" w:name="sub_1620"/>
      <w:bookmarkEnd w:id="276"/>
      <w:r>
        <w:t>11) произносит простые по артикуляции звуки;</w:t>
      </w:r>
    </w:p>
    <w:p w:rsidR="00BC2202" w:rsidRDefault="00BC2202">
      <w:bookmarkStart w:id="278" w:name="sub_1621"/>
      <w:bookmarkEnd w:id="277"/>
      <w:r>
        <w:t>12) воспроизводит звукослоговую структуру двухсложных слов, состоящих из открытых, закрытых слогов;</w:t>
      </w:r>
    </w:p>
    <w:p w:rsidR="00BC2202" w:rsidRDefault="00BC2202">
      <w:bookmarkStart w:id="279" w:name="sub_1622"/>
      <w:bookmarkEnd w:id="278"/>
      <w:r>
        <w:t>13) выполняет отдельные ролевые действия, носящие условный характер, участвует в разыгрывании сюжета: цепочки двух-трех действий;</w:t>
      </w:r>
    </w:p>
    <w:p w:rsidR="00BC2202" w:rsidRDefault="00BC2202">
      <w:bookmarkStart w:id="280" w:name="sub_1623"/>
      <w:bookmarkEnd w:id="279"/>
      <w:r>
        <w:t>14) соблюдает в игре элементарные правила;</w:t>
      </w:r>
    </w:p>
    <w:p w:rsidR="00BC2202" w:rsidRDefault="00BC2202">
      <w:bookmarkStart w:id="281" w:name="sub_1624"/>
      <w:bookmarkEnd w:id="280"/>
      <w:r>
        <w:t>15) осуществляет перенос, сформированных ранее игровых действий в различные игры;</w:t>
      </w:r>
    </w:p>
    <w:p w:rsidR="00BC2202" w:rsidRDefault="00BC2202">
      <w:bookmarkStart w:id="282" w:name="sub_1625"/>
      <w:bookmarkEnd w:id="281"/>
      <w:r>
        <w:t>16) проявляет интерес к действиям других обучающихся, может им подражать;</w:t>
      </w:r>
    </w:p>
    <w:p w:rsidR="00BC2202" w:rsidRDefault="00BC2202">
      <w:bookmarkStart w:id="283" w:name="sub_1626"/>
      <w:bookmarkEnd w:id="282"/>
      <w:r>
        <w:t>17) замечает несоответствие поведения других обучающихся требованиям педагогического работника;</w:t>
      </w:r>
    </w:p>
    <w:p w:rsidR="00BC2202" w:rsidRDefault="00BC2202">
      <w:bookmarkStart w:id="284" w:name="sub_1627"/>
      <w:bookmarkEnd w:id="283"/>
      <w:r>
        <w:t>18) выражает интерес и проявляет внимание к различным эмоциональным состояниям человека;</w:t>
      </w:r>
    </w:p>
    <w:p w:rsidR="00BC2202" w:rsidRDefault="00BC2202">
      <w:bookmarkStart w:id="285" w:name="sub_1628"/>
      <w:bookmarkEnd w:id="284"/>
      <w:r>
        <w:t>19) показывает по словесной инструкции и может назвать два-четыре основных цвета и две-три формы;</w:t>
      </w:r>
    </w:p>
    <w:p w:rsidR="00BC2202" w:rsidRDefault="00BC2202">
      <w:bookmarkStart w:id="286" w:name="sub_1629"/>
      <w:bookmarkEnd w:id="285"/>
      <w:r>
        <w:t>20) выбирает из трех предметов разной величины "самый большой" ("самый маленький");</w:t>
      </w:r>
    </w:p>
    <w:p w:rsidR="00BC2202" w:rsidRDefault="00BC2202">
      <w:bookmarkStart w:id="287" w:name="sub_1630"/>
      <w:bookmarkEnd w:id="286"/>
      <w:r>
        <w:t>21) усваивает сведения о мире людей и рукотворных материалах;</w:t>
      </w:r>
    </w:p>
    <w:p w:rsidR="00BC2202" w:rsidRDefault="00BC2202">
      <w:bookmarkStart w:id="288" w:name="sub_1631"/>
      <w:bookmarkEnd w:id="287"/>
      <w:r>
        <w:t>22) считает с соблюдением принципа "один к одному" (в доступных пределах счета);</w:t>
      </w:r>
    </w:p>
    <w:p w:rsidR="00BC2202" w:rsidRDefault="00BC2202">
      <w:bookmarkStart w:id="289" w:name="sub_1632"/>
      <w:bookmarkEnd w:id="288"/>
      <w:r>
        <w:t>23) знает реальные явления и их изображения: контрастные времена года (лето и зима) и части суток (день и ночь);</w:t>
      </w:r>
    </w:p>
    <w:p w:rsidR="00BC2202" w:rsidRDefault="00BC2202">
      <w:bookmarkStart w:id="290" w:name="sub_1633"/>
      <w:bookmarkEnd w:id="289"/>
      <w:r>
        <w:t>24) эмоционально положительно относится ко всем видам детской деятельности, ее процессу и результатам;</w:t>
      </w:r>
    </w:p>
    <w:p w:rsidR="00BC2202" w:rsidRDefault="00BC2202">
      <w:bookmarkStart w:id="291" w:name="sub_1634"/>
      <w:bookmarkEnd w:id="290"/>
      <w: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BC2202" w:rsidRDefault="00BC2202">
      <w:bookmarkStart w:id="292" w:name="sub_1635"/>
      <w:bookmarkEnd w:id="291"/>
      <w:r>
        <w:t>26) планирует основные этапы предстоящей работы с помощью педагогического работника;</w:t>
      </w:r>
    </w:p>
    <w:p w:rsidR="00BC2202" w:rsidRDefault="00BC2202">
      <w:bookmarkStart w:id="293" w:name="sub_1636"/>
      <w:bookmarkEnd w:id="292"/>
      <w:r>
        <w:t>27) с помощью педагогического работника и самостоятельно выполняет ритмические движения с музыкальным сопровождением;</w:t>
      </w:r>
    </w:p>
    <w:p w:rsidR="00BC2202" w:rsidRDefault="00BC2202">
      <w:bookmarkStart w:id="294" w:name="sub_1637"/>
      <w:bookmarkEnd w:id="293"/>
      <w:r>
        <w:t>28) осваивает различные виды движения (бег, лазанье, перешагивание);</w:t>
      </w:r>
    </w:p>
    <w:p w:rsidR="00BC2202" w:rsidRDefault="00BC2202">
      <w:bookmarkStart w:id="295" w:name="sub_1638"/>
      <w:bookmarkEnd w:id="294"/>
      <w: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BC2202" w:rsidRDefault="00BC2202">
      <w:bookmarkStart w:id="296" w:name="sub_1639"/>
      <w:bookmarkEnd w:id="295"/>
      <w:r>
        <w:t>30) действует в соответствии с инструкцией;</w:t>
      </w:r>
    </w:p>
    <w:p w:rsidR="00BC2202" w:rsidRDefault="00BC2202">
      <w:bookmarkStart w:id="297" w:name="sub_1640"/>
      <w:bookmarkEnd w:id="296"/>
      <w: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BC2202" w:rsidRDefault="00BC2202">
      <w:bookmarkStart w:id="298" w:name="sub_1641"/>
      <w:bookmarkEnd w:id="297"/>
      <w:r>
        <w:t>32) стремится принимать активное участие в подвижных играх;</w:t>
      </w:r>
    </w:p>
    <w:p w:rsidR="00BC2202" w:rsidRDefault="00BC2202">
      <w:bookmarkStart w:id="299" w:name="sub_1642"/>
      <w:bookmarkEnd w:id="298"/>
      <w:r>
        <w:t>33) выполняет орудийные действия с предметами бытового назначения с незначительной помощью педагогического работника;</w:t>
      </w:r>
    </w:p>
    <w:p w:rsidR="00BC2202" w:rsidRDefault="00BC2202">
      <w:bookmarkStart w:id="300" w:name="sub_1643"/>
      <w:bookmarkEnd w:id="299"/>
      <w: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BC2202" w:rsidRDefault="00BC2202">
      <w:bookmarkStart w:id="301" w:name="sub_1608"/>
      <w:bookmarkEnd w:id="300"/>
      <w:r>
        <w:t>10.4.3.2. Целевые ориентиры освоения Программы детьми среднего дошкольного возраста с ТНР.</w:t>
      </w:r>
    </w:p>
    <w:bookmarkEnd w:id="301"/>
    <w:p w:rsidR="00BC2202" w:rsidRDefault="00BC2202">
      <w:r>
        <w:t>К концу данного возрастного этапа ребенок:</w:t>
      </w:r>
    </w:p>
    <w:p w:rsidR="00BC2202" w:rsidRDefault="00BC2202">
      <w:bookmarkStart w:id="302" w:name="sub_1644"/>
      <w: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C2202" w:rsidRDefault="00BC2202">
      <w:bookmarkStart w:id="303" w:name="sub_1645"/>
      <w:bookmarkEnd w:id="302"/>
      <w:r>
        <w:t>2) понимает и употребляет слова, обозначающие названия предметов, действий, признаков, состояний, свойств, качеств;</w:t>
      </w:r>
    </w:p>
    <w:p w:rsidR="00BC2202" w:rsidRDefault="00BC2202">
      <w:bookmarkStart w:id="304" w:name="sub_1646"/>
      <w:bookmarkEnd w:id="303"/>
      <w:r>
        <w:t>3) использует слова в соответствии с коммуникативной ситуацией;</w:t>
      </w:r>
    </w:p>
    <w:p w:rsidR="00BC2202" w:rsidRDefault="00BC2202">
      <w:bookmarkStart w:id="305" w:name="sub_1647"/>
      <w:bookmarkEnd w:id="304"/>
      <w:r>
        <w:t>4) различает разные формы слов (словообразовательные модели и грамматические формы);</w:t>
      </w:r>
    </w:p>
    <w:p w:rsidR="00BC2202" w:rsidRDefault="00BC2202">
      <w:bookmarkStart w:id="306" w:name="sub_1648"/>
      <w:bookmarkEnd w:id="305"/>
      <w:r>
        <w:t>5) использует в речи сложносочиненные предложения с сочинительными союзами;</w:t>
      </w:r>
    </w:p>
    <w:p w:rsidR="00BC2202" w:rsidRDefault="00BC2202">
      <w:bookmarkStart w:id="307" w:name="sub_1649"/>
      <w:bookmarkEnd w:id="306"/>
      <w: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BC2202" w:rsidRDefault="00BC2202">
      <w:bookmarkStart w:id="308" w:name="sub_1650"/>
      <w:bookmarkEnd w:id="307"/>
      <w:r>
        <w:t>7) составляет описательный рассказ по вопросам (с помощью педагогического работника), ориентируясь на игрушки, картинки, из личного опыта;</w:t>
      </w:r>
    </w:p>
    <w:p w:rsidR="00BC2202" w:rsidRDefault="00BC2202">
      <w:bookmarkStart w:id="309" w:name="sub_1651"/>
      <w:bookmarkEnd w:id="308"/>
      <w:r>
        <w:t>8) владеет простыми формами фонематического анализа;</w:t>
      </w:r>
    </w:p>
    <w:p w:rsidR="00BC2202" w:rsidRDefault="00BC2202">
      <w:bookmarkStart w:id="310" w:name="sub_1652"/>
      <w:bookmarkEnd w:id="309"/>
      <w:r>
        <w:t>9) использует различные виды интонационных конструкций;</w:t>
      </w:r>
    </w:p>
    <w:p w:rsidR="00BC2202" w:rsidRDefault="00BC2202">
      <w:bookmarkStart w:id="311" w:name="sub_1653"/>
      <w:bookmarkEnd w:id="310"/>
      <w:r>
        <w:t>10) выполняет взаимосвязанные ролевые действия, изображающие социальные функции людей, понимает и называет свою роль;</w:t>
      </w:r>
    </w:p>
    <w:p w:rsidR="00BC2202" w:rsidRDefault="00BC2202">
      <w:bookmarkStart w:id="312" w:name="sub_1654"/>
      <w:bookmarkEnd w:id="311"/>
      <w:r>
        <w:t>11) использует в ходе игры различные натуральные предметы, их модели, предметы-заместители;</w:t>
      </w:r>
    </w:p>
    <w:p w:rsidR="00BC2202" w:rsidRDefault="00BC2202">
      <w:bookmarkStart w:id="313" w:name="sub_1655"/>
      <w:bookmarkEnd w:id="312"/>
      <w:r>
        <w:t>12) передает в сюжетно-ролевых и театрализованных играх различные виды социальных отношений;</w:t>
      </w:r>
    </w:p>
    <w:p w:rsidR="00BC2202" w:rsidRDefault="00BC2202">
      <w:bookmarkStart w:id="314" w:name="sub_1656"/>
      <w:bookmarkEnd w:id="313"/>
      <w:r>
        <w:t>13) стремится к самостоятельности, проявляет относительную независимость от педагогического работника;</w:t>
      </w:r>
    </w:p>
    <w:p w:rsidR="00BC2202" w:rsidRDefault="00BC2202">
      <w:bookmarkStart w:id="315" w:name="sub_1657"/>
      <w:bookmarkEnd w:id="314"/>
      <w:r>
        <w:t>14) проявляет доброжелательное отношение к детям, педагогическим работником, оказывает помощь в процессе деятельности, благодарит за помощь;</w:t>
      </w:r>
    </w:p>
    <w:p w:rsidR="00BC2202" w:rsidRDefault="00BC2202">
      <w:bookmarkStart w:id="316" w:name="sub_1658"/>
      <w:bookmarkEnd w:id="315"/>
      <w:r>
        <w:t>15) занимается различными видами детской деятельности, не отвлекаясь, в течение некоторого времени (не менее 15 мин.);</w:t>
      </w:r>
    </w:p>
    <w:p w:rsidR="00BC2202" w:rsidRDefault="00BC2202">
      <w:bookmarkStart w:id="317" w:name="sub_1659"/>
      <w:bookmarkEnd w:id="316"/>
      <w: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C2202" w:rsidRDefault="00BC2202">
      <w:bookmarkStart w:id="318" w:name="sub_1660"/>
      <w:bookmarkEnd w:id="317"/>
      <w: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BC2202" w:rsidRDefault="00BC2202">
      <w:bookmarkStart w:id="319" w:name="sub_1661"/>
      <w:bookmarkEnd w:id="318"/>
      <w: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C2202" w:rsidRDefault="00BC2202">
      <w:bookmarkStart w:id="320" w:name="sub_1662"/>
      <w:bookmarkEnd w:id="319"/>
      <w:r>
        <w:t>19) использует схему для ориентировки в пространстве;</w:t>
      </w:r>
    </w:p>
    <w:p w:rsidR="00BC2202" w:rsidRDefault="00BC2202">
      <w:bookmarkStart w:id="321" w:name="sub_1663"/>
      <w:bookmarkEnd w:id="320"/>
      <w: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C2202" w:rsidRDefault="00BC2202">
      <w:bookmarkStart w:id="322" w:name="sub_1664"/>
      <w:bookmarkEnd w:id="321"/>
      <w:r>
        <w:t>21) может самостоятельно получать новую информацию (задает вопросы, экспериментирует);</w:t>
      </w:r>
    </w:p>
    <w:p w:rsidR="00BC2202" w:rsidRDefault="00BC2202">
      <w:bookmarkStart w:id="323" w:name="sub_1665"/>
      <w:bookmarkEnd w:id="322"/>
      <w:r>
        <w:t>22) в речи употребляет все части речи, кроме причастий и деепричастий, проявляет словотворчество;</w:t>
      </w:r>
    </w:p>
    <w:p w:rsidR="00BC2202" w:rsidRDefault="00BC2202">
      <w:bookmarkStart w:id="324" w:name="sub_1666"/>
      <w:bookmarkEnd w:id="323"/>
      <w: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C2202" w:rsidRDefault="00BC2202">
      <w:bookmarkStart w:id="325" w:name="sub_1667"/>
      <w:bookmarkEnd w:id="324"/>
      <w:r>
        <w:t>24) изображает предметы с деталями, появляются элементы сюжета, композиции;</w:t>
      </w:r>
    </w:p>
    <w:p w:rsidR="00BC2202" w:rsidRDefault="00BC2202">
      <w:bookmarkStart w:id="326" w:name="sub_1668"/>
      <w:bookmarkEnd w:id="325"/>
      <w: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C2202" w:rsidRDefault="00BC2202">
      <w:bookmarkStart w:id="327" w:name="sub_1669"/>
      <w:bookmarkEnd w:id="326"/>
      <w:r>
        <w:t>26) знает основные цвета и их оттенки;</w:t>
      </w:r>
    </w:p>
    <w:p w:rsidR="00BC2202" w:rsidRDefault="00BC2202">
      <w:bookmarkStart w:id="328" w:name="sub_1670"/>
      <w:bookmarkEnd w:id="327"/>
      <w:r>
        <w:t>27) сотрудничает с другими детьми в процессе выполнения коллективных работ;</w:t>
      </w:r>
    </w:p>
    <w:p w:rsidR="00BC2202" w:rsidRDefault="00BC2202">
      <w:bookmarkStart w:id="329" w:name="sub_1671"/>
      <w:bookmarkEnd w:id="328"/>
      <w: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C2202" w:rsidRDefault="00BC2202">
      <w:bookmarkStart w:id="330" w:name="sub_1672"/>
      <w:bookmarkEnd w:id="329"/>
      <w:r>
        <w:t>29) выполняет двигательные цепочки из трех-пяти элементов;</w:t>
      </w:r>
    </w:p>
    <w:p w:rsidR="00BC2202" w:rsidRDefault="00BC2202">
      <w:bookmarkStart w:id="331" w:name="sub_1673"/>
      <w:bookmarkEnd w:id="330"/>
      <w:r>
        <w:t>30) выполняет общеразвивающие упражнения, ходьбу, бег в заданном темпе;</w:t>
      </w:r>
    </w:p>
    <w:p w:rsidR="00BC2202" w:rsidRDefault="00BC2202">
      <w:bookmarkStart w:id="332" w:name="sub_1674"/>
      <w:bookmarkEnd w:id="331"/>
      <w:r>
        <w:t>31) описывает по вопросам педагогического работника свое самочувствие, может привлечь его внимание в случае плохого самочувствия, боли;</w:t>
      </w:r>
    </w:p>
    <w:p w:rsidR="00BC2202" w:rsidRDefault="00BC2202">
      <w:bookmarkStart w:id="333" w:name="sub_1675"/>
      <w:bookmarkEnd w:id="332"/>
      <w: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BC2202" w:rsidRDefault="00BC2202">
      <w:bookmarkStart w:id="334" w:name="sub_1609"/>
      <w:bookmarkEnd w:id="333"/>
      <w:r>
        <w:t>10.4.3.3. Целевые ориентиры на этапе завершения освоения Программы.</w:t>
      </w:r>
    </w:p>
    <w:bookmarkEnd w:id="334"/>
    <w:p w:rsidR="00BC2202" w:rsidRDefault="00BC2202">
      <w:r>
        <w:t>К концу данного возрастного этапа ребенок:</w:t>
      </w:r>
    </w:p>
    <w:p w:rsidR="00BC2202" w:rsidRDefault="00BC2202">
      <w:bookmarkStart w:id="335" w:name="sub_1676"/>
      <w:r>
        <w:t>1) обладает сформированной мотивацией к школьному обучению;</w:t>
      </w:r>
    </w:p>
    <w:p w:rsidR="00BC2202" w:rsidRDefault="00BC2202">
      <w:bookmarkStart w:id="336" w:name="sub_1677"/>
      <w:bookmarkEnd w:id="335"/>
      <w:r>
        <w:t>2) усваивает значения новых слов на основе знаний о предметах и явлениях окружающего мира;</w:t>
      </w:r>
    </w:p>
    <w:p w:rsidR="00BC2202" w:rsidRDefault="00BC2202">
      <w:bookmarkStart w:id="337" w:name="sub_1678"/>
      <w:bookmarkEnd w:id="336"/>
      <w:r>
        <w:t>3) употребляет слова, обозначающие личностные характеристики, многозначные;</w:t>
      </w:r>
    </w:p>
    <w:p w:rsidR="00BC2202" w:rsidRDefault="00BC2202">
      <w:bookmarkStart w:id="338" w:name="sub_1679"/>
      <w:bookmarkEnd w:id="337"/>
      <w:r>
        <w:t>4) умеет подбирать слова с противоположным и сходным значением;</w:t>
      </w:r>
    </w:p>
    <w:p w:rsidR="00BC2202" w:rsidRDefault="00BC2202">
      <w:bookmarkStart w:id="339" w:name="sub_1680"/>
      <w:bookmarkEnd w:id="338"/>
      <w:r>
        <w:t>5) правильно употребляет основные грамматические формы слова;</w:t>
      </w:r>
    </w:p>
    <w:p w:rsidR="00BC2202" w:rsidRDefault="00BC2202">
      <w:bookmarkStart w:id="340" w:name="sub_1681"/>
      <w:bookmarkEnd w:id="339"/>
      <w: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C2202" w:rsidRDefault="00BC2202">
      <w:bookmarkStart w:id="341" w:name="sub_1682"/>
      <w:bookmarkEnd w:id="340"/>
      <w: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C2202" w:rsidRDefault="00BC2202">
      <w:bookmarkStart w:id="342" w:name="sub_1683"/>
      <w:bookmarkEnd w:id="341"/>
      <w: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C2202" w:rsidRDefault="00BC2202">
      <w:bookmarkStart w:id="343" w:name="sub_1684"/>
      <w:bookmarkEnd w:id="342"/>
      <w:r>
        <w:t>9) правильно произносит звуки (в соответствии с онтогенезом);</w:t>
      </w:r>
    </w:p>
    <w:p w:rsidR="00BC2202" w:rsidRDefault="00BC2202">
      <w:bookmarkStart w:id="344" w:name="sub_1685"/>
      <w:bookmarkEnd w:id="343"/>
      <w: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BC2202" w:rsidRDefault="00BC2202">
      <w:bookmarkStart w:id="345" w:name="sub_1686"/>
      <w:bookmarkEnd w:id="344"/>
      <w:r>
        <w:t>11) выбирает род занятий, участников по совместной деятельности, избирательно и устойчиво взаимодействует с детьми;</w:t>
      </w:r>
    </w:p>
    <w:p w:rsidR="00BC2202" w:rsidRDefault="00BC2202">
      <w:bookmarkStart w:id="346" w:name="sub_1687"/>
      <w:bookmarkEnd w:id="345"/>
      <w:r>
        <w:t>12) участвует в коллективном создании замысла в игре и на занятиях;</w:t>
      </w:r>
    </w:p>
    <w:p w:rsidR="00BC2202" w:rsidRDefault="00BC2202">
      <w:bookmarkStart w:id="347" w:name="sub_1688"/>
      <w:bookmarkEnd w:id="346"/>
      <w:r>
        <w:t>13) передает как можно более точное сообщение другому, проявляя внимание к собеседнику;</w:t>
      </w:r>
    </w:p>
    <w:p w:rsidR="00BC2202" w:rsidRDefault="00BC2202">
      <w:bookmarkStart w:id="348" w:name="sub_1689"/>
      <w:bookmarkEnd w:id="347"/>
      <w: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C2202" w:rsidRDefault="00BC2202">
      <w:bookmarkStart w:id="349" w:name="sub_1690"/>
      <w:bookmarkEnd w:id="348"/>
      <w: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C2202" w:rsidRDefault="00BC2202">
      <w:bookmarkStart w:id="350" w:name="sub_1691"/>
      <w:bookmarkEnd w:id="349"/>
      <w: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C2202" w:rsidRDefault="00BC2202">
      <w:bookmarkStart w:id="351" w:name="sub_1692"/>
      <w:bookmarkEnd w:id="350"/>
      <w: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C2202" w:rsidRDefault="00BC2202">
      <w:bookmarkStart w:id="352" w:name="sub_1693"/>
      <w:bookmarkEnd w:id="351"/>
      <w: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C2202" w:rsidRDefault="00BC2202">
      <w:bookmarkStart w:id="353" w:name="sub_1694"/>
      <w:bookmarkEnd w:id="352"/>
      <w:r>
        <w:t>19) определяет пространственное расположение предметов относительно себя, геометрические фигуры;</w:t>
      </w:r>
    </w:p>
    <w:p w:rsidR="00BC2202" w:rsidRDefault="00BC2202">
      <w:bookmarkStart w:id="354" w:name="sub_1695"/>
      <w:bookmarkEnd w:id="353"/>
      <w: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C2202" w:rsidRDefault="00BC2202">
      <w:bookmarkStart w:id="355" w:name="sub_1696"/>
      <w:bookmarkEnd w:id="354"/>
      <w:r>
        <w:t>21) определяет времена года, части суток;</w:t>
      </w:r>
    </w:p>
    <w:p w:rsidR="00BC2202" w:rsidRDefault="00BC2202">
      <w:bookmarkStart w:id="356" w:name="sub_1697"/>
      <w:bookmarkEnd w:id="355"/>
      <w:r>
        <w:t>22) самостоятельно получает новую информацию (задает вопросы, экспериментирует);</w:t>
      </w:r>
    </w:p>
    <w:p w:rsidR="00BC2202" w:rsidRDefault="00BC2202">
      <w:bookmarkStart w:id="357" w:name="sub_1698"/>
      <w:bookmarkEnd w:id="356"/>
      <w: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C2202" w:rsidRDefault="00BC2202">
      <w:bookmarkStart w:id="358" w:name="sub_1699"/>
      <w:bookmarkEnd w:id="357"/>
      <w:r>
        <w:t>24) составляет рассказы по сюжетным картинкам и по серии сюжетных картинок, используя графические схемы, наглядные опоры;</w:t>
      </w:r>
    </w:p>
    <w:p w:rsidR="00BC2202" w:rsidRDefault="00BC2202">
      <w:bookmarkStart w:id="359" w:name="sub_1700"/>
      <w:bookmarkEnd w:id="358"/>
      <w:r>
        <w:t>25) составляет с помощью педагогического работника небольшие сообщения, рассказы из личного опыта;</w:t>
      </w:r>
    </w:p>
    <w:p w:rsidR="00BC2202" w:rsidRDefault="00BC2202">
      <w:bookmarkStart w:id="360" w:name="sub_1701"/>
      <w:bookmarkEnd w:id="359"/>
      <w:r>
        <w:t>26) владеет предпосылками овладения грамотой;</w:t>
      </w:r>
    </w:p>
    <w:p w:rsidR="00BC2202" w:rsidRDefault="00BC2202">
      <w:bookmarkStart w:id="361" w:name="sub_1702"/>
      <w:bookmarkEnd w:id="360"/>
      <w:r>
        <w:t>27) стремится к использованию различных средств и материалов в процессе изобразительной деятельности;</w:t>
      </w:r>
    </w:p>
    <w:p w:rsidR="00BC2202" w:rsidRDefault="00BC2202">
      <w:bookmarkStart w:id="362" w:name="sub_1703"/>
      <w:bookmarkEnd w:id="361"/>
      <w: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C2202" w:rsidRDefault="00BC2202">
      <w:bookmarkStart w:id="363" w:name="sub_1704"/>
      <w:bookmarkEnd w:id="362"/>
      <w:r>
        <w:t>29) проявляет интерес к произведениям народной, классической и современной музыки, к музыкальным инструментам;</w:t>
      </w:r>
    </w:p>
    <w:p w:rsidR="00BC2202" w:rsidRDefault="00BC2202">
      <w:bookmarkStart w:id="364" w:name="sub_1705"/>
      <w:bookmarkEnd w:id="363"/>
      <w:r>
        <w:t>30) сопереживает персонажам художественных произведений;</w:t>
      </w:r>
    </w:p>
    <w:p w:rsidR="00BC2202" w:rsidRDefault="00BC2202">
      <w:bookmarkStart w:id="365" w:name="sub_1706"/>
      <w:bookmarkEnd w:id="364"/>
      <w: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BC2202" w:rsidRDefault="00BC2202">
      <w:bookmarkStart w:id="366" w:name="sub_1707"/>
      <w:bookmarkEnd w:id="365"/>
      <w:r>
        <w:t>32) осуществляет элементарное двигательное и словесное планирование действий в ходе спортивных упражнений;</w:t>
      </w:r>
    </w:p>
    <w:p w:rsidR="00BC2202" w:rsidRDefault="00BC2202">
      <w:bookmarkStart w:id="367" w:name="sub_1708"/>
      <w:bookmarkEnd w:id="366"/>
      <w:r>
        <w:t>33) знает и подчиняется правилам подвижных игр, эстафет, игр с элементами спорта;</w:t>
      </w:r>
    </w:p>
    <w:p w:rsidR="00BC2202" w:rsidRDefault="00BC2202">
      <w:bookmarkStart w:id="368" w:name="sub_1709"/>
      <w:bookmarkEnd w:id="367"/>
      <w: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BC2202" w:rsidRDefault="00BC2202">
      <w:bookmarkStart w:id="369" w:name="sub_1081"/>
      <w:bookmarkEnd w:id="368"/>
      <w:r>
        <w:t>10.4.4. Целевые ориентиры реализации АОП ДО для обучающихся с НОДА.</w:t>
      </w:r>
    </w:p>
    <w:bookmarkEnd w:id="369"/>
    <w:p w:rsidR="00BC2202" w:rsidRDefault="00BC2202">
      <w: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BC2202" w:rsidRDefault="00BC2202">
      <w: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BC2202" w:rsidRDefault="00BC2202">
      <w: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BC2202" w:rsidRDefault="00BC2202">
      <w:bookmarkStart w:id="370" w:name="sub_1710"/>
      <w:r>
        <w:t>10.4.4.1. Целевые ориентиры младенческого возраста - к концу первого полугодия жизни ребенок:</w:t>
      </w:r>
    </w:p>
    <w:p w:rsidR="00BC2202" w:rsidRDefault="00BC2202">
      <w:bookmarkStart w:id="371" w:name="sub_1716"/>
      <w:bookmarkEnd w:id="370"/>
      <w:r>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BC2202" w:rsidRDefault="00BC2202">
      <w:bookmarkStart w:id="372" w:name="sub_1717"/>
      <w:bookmarkEnd w:id="371"/>
      <w:r>
        <w:t>2) оживляется, подает голос, когда на него смотрят или к нему обращаются, переводит взгляд с одного говорящего человека на другого;</w:t>
      </w:r>
    </w:p>
    <w:p w:rsidR="00BC2202" w:rsidRDefault="00BC2202">
      <w:bookmarkStart w:id="373" w:name="sub_1718"/>
      <w:bookmarkEnd w:id="372"/>
      <w:r>
        <w:t>3) произносит отдельные лепетные слоги;</w:t>
      </w:r>
    </w:p>
    <w:p w:rsidR="00BC2202" w:rsidRDefault="00BC2202">
      <w:bookmarkStart w:id="374" w:name="sub_1719"/>
      <w:bookmarkEnd w:id="373"/>
      <w: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BC2202" w:rsidRDefault="00BC2202">
      <w:bookmarkStart w:id="375" w:name="sub_1720"/>
      <w:bookmarkEnd w:id="374"/>
      <w: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BC2202" w:rsidRDefault="00BC2202">
      <w:bookmarkStart w:id="376" w:name="sub_1721"/>
      <w:bookmarkEnd w:id="375"/>
      <w:r>
        <w:t>6) находит глазами невидимый источник звука, внимательно смотрит на объект, издающий звук;</w:t>
      </w:r>
    </w:p>
    <w:p w:rsidR="00BC2202" w:rsidRDefault="00BC2202">
      <w:bookmarkStart w:id="377" w:name="sub_1722"/>
      <w:bookmarkEnd w:id="376"/>
      <w: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BC2202" w:rsidRDefault="00BC2202">
      <w:bookmarkStart w:id="378" w:name="sub_1711"/>
      <w:bookmarkEnd w:id="377"/>
      <w:r>
        <w:t>10.4.4.2. Целевые ориентиры младенческого возраста - к концу первого года жизни ребенок:</w:t>
      </w:r>
    </w:p>
    <w:p w:rsidR="00BC2202" w:rsidRDefault="00BC2202">
      <w:bookmarkStart w:id="379" w:name="sub_1723"/>
      <w:bookmarkEnd w:id="378"/>
      <w: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BC2202" w:rsidRDefault="00BC2202">
      <w:bookmarkStart w:id="380" w:name="sub_1724"/>
      <w:bookmarkEnd w:id="379"/>
      <w:r>
        <w:t>2) использует указательный жест и понимает несколько жестов: указательный, "до свидания", "иди ко мне", "нельзя";</w:t>
      </w:r>
    </w:p>
    <w:p w:rsidR="00BC2202" w:rsidRDefault="00BC2202">
      <w:bookmarkStart w:id="381" w:name="sub_1725"/>
      <w:bookmarkEnd w:id="380"/>
      <w:r>
        <w:t>3) реагирует на имя - поворачивается, когда его зовут;</w:t>
      </w:r>
    </w:p>
    <w:p w:rsidR="00BC2202" w:rsidRDefault="00BC2202">
      <w:bookmarkStart w:id="382" w:name="sub_1726"/>
      <w:bookmarkEnd w:id="381"/>
      <w:r>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BC2202" w:rsidRDefault="00BC2202">
      <w:bookmarkStart w:id="383" w:name="sub_1727"/>
      <w:bookmarkEnd w:id="382"/>
      <w:r>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BC2202" w:rsidRDefault="00BC2202">
      <w:bookmarkStart w:id="384" w:name="sub_1728"/>
      <w:bookmarkEnd w:id="383"/>
      <w:r>
        <w:t>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BC2202" w:rsidRDefault="00BC2202">
      <w:bookmarkStart w:id="385" w:name="sub_1729"/>
      <w:bookmarkEnd w:id="384"/>
      <w:r>
        <w:t>7) охотно слушает детские стишки, песенки, игру на музыкальных инструментах, рассматривает картинки, узнает, что на них изображено;</w:t>
      </w:r>
    </w:p>
    <w:p w:rsidR="00BC2202" w:rsidRDefault="00BC2202">
      <w:bookmarkStart w:id="386" w:name="sub_1730"/>
      <w:bookmarkEnd w:id="385"/>
      <w:r>
        <w:t>8) проявляет двигательную активность;</w:t>
      </w:r>
    </w:p>
    <w:p w:rsidR="00BC2202" w:rsidRDefault="00BC2202">
      <w:bookmarkStart w:id="387" w:name="sub_1731"/>
      <w:bookmarkEnd w:id="386"/>
      <w:r>
        <w:t>9) пьет из чашки, ест руками.</w:t>
      </w:r>
    </w:p>
    <w:p w:rsidR="00BC2202" w:rsidRDefault="00BC2202">
      <w:bookmarkStart w:id="388" w:name="sub_1712"/>
      <w:bookmarkEnd w:id="387"/>
      <w:r>
        <w:t>10.4.4.3. Целевые ориентиры раннего возраста - к трем годам ребенок:</w:t>
      </w:r>
    </w:p>
    <w:p w:rsidR="00BC2202" w:rsidRDefault="00BC2202">
      <w:bookmarkStart w:id="389" w:name="sub_1732"/>
      <w:bookmarkEnd w:id="388"/>
      <w: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BC2202" w:rsidRDefault="00BC2202">
      <w:bookmarkStart w:id="390" w:name="sub_1733"/>
      <w:bookmarkEnd w:id="389"/>
      <w:r>
        <w:t>2) стремится к общению с педагогическим работником, активно подражает им в движениях и действиях;</w:t>
      </w:r>
    </w:p>
    <w:p w:rsidR="00BC2202" w:rsidRDefault="00BC2202">
      <w:bookmarkStart w:id="391" w:name="sub_1734"/>
      <w:bookmarkEnd w:id="390"/>
      <w:r>
        <w:t>3) понимает речь, знает названия окружающих предметов и игрушек;</w:t>
      </w:r>
    </w:p>
    <w:p w:rsidR="00BC2202" w:rsidRDefault="00BC2202">
      <w:bookmarkStart w:id="392" w:name="sub_1735"/>
      <w:bookmarkEnd w:id="391"/>
      <w:r>
        <w:t>4) проявляет интерес к другим детям, наблюдая за их действиями и подражает им;</w:t>
      </w:r>
    </w:p>
    <w:p w:rsidR="00BC2202" w:rsidRDefault="00BC2202">
      <w:bookmarkStart w:id="393" w:name="sub_1736"/>
      <w:bookmarkEnd w:id="392"/>
      <w:r>
        <w:t>5) проявляет самостоятельность в бытовых и игровых действиях, стремится достичь результата своих действий;</w:t>
      </w:r>
    </w:p>
    <w:p w:rsidR="00BC2202" w:rsidRDefault="00BC2202">
      <w:bookmarkStart w:id="394" w:name="sub_1737"/>
      <w:bookmarkEnd w:id="393"/>
      <w:r>
        <w:t>6) владеет простейшими навыками самообслуживания;</w:t>
      </w:r>
    </w:p>
    <w:p w:rsidR="00BC2202" w:rsidRDefault="00BC2202">
      <w:bookmarkStart w:id="395" w:name="sub_1738"/>
      <w:bookmarkEnd w:id="394"/>
      <w:r>
        <w:t>7) стремится повторять за педагогическим работником предложения из двух-трех слов, двустишия, может обращаться с вопросами и просьбами;</w:t>
      </w:r>
    </w:p>
    <w:p w:rsidR="00BC2202" w:rsidRDefault="00BC2202">
      <w:bookmarkStart w:id="396" w:name="sub_1739"/>
      <w:bookmarkEnd w:id="395"/>
      <w:r>
        <w:t>8) любит слушать стихи, песни, короткие сказки, рассматривать картинки, вступает в контакт с детьми и педагогическим работником;</w:t>
      </w:r>
    </w:p>
    <w:p w:rsidR="00BC2202" w:rsidRDefault="00BC2202">
      <w:bookmarkStart w:id="397" w:name="sub_1740"/>
      <w:bookmarkEnd w:id="396"/>
      <w:r>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BC2202" w:rsidRDefault="00BC2202">
      <w:bookmarkStart w:id="398" w:name="sub_1741"/>
      <w:bookmarkEnd w:id="397"/>
      <w:r>
        <w:t>10) показывает по словесной инструкции и может назвать два-четыре основных цвета и две-три формы;</w:t>
      </w:r>
    </w:p>
    <w:p w:rsidR="00BC2202" w:rsidRDefault="00BC2202">
      <w:bookmarkStart w:id="399" w:name="sub_1742"/>
      <w:bookmarkEnd w:id="398"/>
      <w:r>
        <w:t>11) двигается с учетом имеющихся ограничений.</w:t>
      </w:r>
    </w:p>
    <w:p w:rsidR="00BC2202" w:rsidRDefault="00BC2202">
      <w:bookmarkStart w:id="400" w:name="sub_1713"/>
      <w:bookmarkEnd w:id="399"/>
      <w:r>
        <w:t>10.4.4.4. Целевые ориентиры освоения - к четырем с половиной годам ребенок:</w:t>
      </w:r>
    </w:p>
    <w:p w:rsidR="00BC2202" w:rsidRDefault="00BC2202">
      <w:bookmarkStart w:id="401" w:name="sub_1743"/>
      <w:bookmarkEnd w:id="400"/>
      <w:r>
        <w:t>1) способен к устойчивому эмоциональному контакту с педагогическим работником и обучающимися;</w:t>
      </w:r>
    </w:p>
    <w:p w:rsidR="00BC2202" w:rsidRDefault="00BC2202">
      <w:bookmarkStart w:id="402" w:name="sub_1744"/>
      <w:bookmarkEnd w:id="401"/>
      <w: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C2202" w:rsidRDefault="00BC2202">
      <w:bookmarkStart w:id="403" w:name="sub_1745"/>
      <w:bookmarkEnd w:id="402"/>
      <w:r>
        <w:t>3) понимает названия предметов, действий, признаков, встречающихся в повседневной речи;</w:t>
      </w:r>
    </w:p>
    <w:p w:rsidR="00BC2202" w:rsidRDefault="00BC2202">
      <w:bookmarkStart w:id="404" w:name="sub_1746"/>
      <w:bookmarkEnd w:id="403"/>
      <w:r>
        <w:t>4) понимает и выполняет словесные инструкции, выраженные различными по степени сложности синтаксическими конструкциями;</w:t>
      </w:r>
    </w:p>
    <w:p w:rsidR="00BC2202" w:rsidRDefault="00BC2202">
      <w:bookmarkStart w:id="405" w:name="sub_1747"/>
      <w:bookmarkEnd w:id="404"/>
      <w:r>
        <w:t>5) различает лексические значения слов и грамматических форм слова;</w:t>
      </w:r>
    </w:p>
    <w:p w:rsidR="00BC2202" w:rsidRDefault="00BC2202">
      <w:bookmarkStart w:id="406" w:name="sub_1748"/>
      <w:bookmarkEnd w:id="405"/>
      <w:r>
        <w:t>6) пополняет активный словарный запас с последующим включением его в простые фразы;</w:t>
      </w:r>
    </w:p>
    <w:p w:rsidR="00BC2202" w:rsidRDefault="00BC2202">
      <w:bookmarkStart w:id="407" w:name="sub_1749"/>
      <w:bookmarkEnd w:id="406"/>
      <w:r>
        <w:t>7) называет действия, предметы, изображенные на картинке, выполненные персонажами сказок или другими объектами;</w:t>
      </w:r>
    </w:p>
    <w:p w:rsidR="00BC2202" w:rsidRDefault="00BC2202">
      <w:bookmarkStart w:id="408" w:name="sub_1750"/>
      <w:bookmarkEnd w:id="407"/>
      <w: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C2202" w:rsidRDefault="00BC2202">
      <w:bookmarkStart w:id="409" w:name="sub_1751"/>
      <w:bookmarkEnd w:id="408"/>
      <w:r>
        <w:t>9) рассказывает двустишья и простые потешки;</w:t>
      </w:r>
    </w:p>
    <w:p w:rsidR="00BC2202" w:rsidRDefault="00BC2202">
      <w:bookmarkStart w:id="410" w:name="sub_1752"/>
      <w:bookmarkEnd w:id="409"/>
      <w:r>
        <w:t>10) использует для передачи сообщения слова, простые предложения, состоящие из двух-трех слов, которые могут добавляться жестами;</w:t>
      </w:r>
    </w:p>
    <w:p w:rsidR="00BC2202" w:rsidRDefault="00BC2202">
      <w:bookmarkStart w:id="411" w:name="sub_1753"/>
      <w:bookmarkEnd w:id="410"/>
      <w:r>
        <w:t>11) произносит простые по артикуляции звуки;</w:t>
      </w:r>
    </w:p>
    <w:p w:rsidR="00BC2202" w:rsidRDefault="00BC2202">
      <w:bookmarkStart w:id="412" w:name="sub_1754"/>
      <w:bookmarkEnd w:id="411"/>
      <w:r>
        <w:t>12) воспроизводит звукослоговую структуру двухсложных слов, состоящих из открытых, закрытых слогов, с ударением на гласном звуке;</w:t>
      </w:r>
    </w:p>
    <w:p w:rsidR="00BC2202" w:rsidRDefault="00BC2202">
      <w:bookmarkStart w:id="413" w:name="sub_1755"/>
      <w:bookmarkEnd w:id="412"/>
      <w:r>
        <w:t>13) выполняет отдельные ролевые действия, носящие условный характер, участвует в разыгрывании сюжета: цепочки двух-трех действий;</w:t>
      </w:r>
    </w:p>
    <w:p w:rsidR="00BC2202" w:rsidRDefault="00BC2202">
      <w:bookmarkStart w:id="414" w:name="sub_1756"/>
      <w:bookmarkEnd w:id="413"/>
      <w:r>
        <w:t>14) соблюдает в игре элементарные правила;</w:t>
      </w:r>
    </w:p>
    <w:p w:rsidR="00BC2202" w:rsidRDefault="00BC2202">
      <w:bookmarkStart w:id="415" w:name="sub_1757"/>
      <w:bookmarkEnd w:id="414"/>
      <w:r>
        <w:t>15) осуществляет перенос, сформированных ранее игровых действий в различные игры;</w:t>
      </w:r>
    </w:p>
    <w:p w:rsidR="00BC2202" w:rsidRDefault="00BC2202">
      <w:bookmarkStart w:id="416" w:name="sub_1758"/>
      <w:bookmarkEnd w:id="415"/>
      <w:r>
        <w:t>16) проявляет интерес к действиям других обучающихся, может им подражать;</w:t>
      </w:r>
    </w:p>
    <w:p w:rsidR="00BC2202" w:rsidRDefault="00BC2202">
      <w:bookmarkStart w:id="417" w:name="sub_1759"/>
      <w:bookmarkEnd w:id="416"/>
      <w:r>
        <w:t>17) замечает несоответствие поведения других обучающихся требованиям педагогического работника;</w:t>
      </w:r>
    </w:p>
    <w:p w:rsidR="00BC2202" w:rsidRDefault="00BC2202">
      <w:bookmarkStart w:id="418" w:name="sub_1760"/>
      <w:bookmarkEnd w:id="417"/>
      <w:r>
        <w:t>18) выражает интерес и проявляет внимание к различным эмоциональным состояниям человека;</w:t>
      </w:r>
    </w:p>
    <w:p w:rsidR="00BC2202" w:rsidRDefault="00BC2202">
      <w:bookmarkStart w:id="419" w:name="sub_1761"/>
      <w:bookmarkEnd w:id="418"/>
      <w:r>
        <w:t>19) выбирает из трех предметов разной величины "самый большой" ("самый маленький");</w:t>
      </w:r>
    </w:p>
    <w:p w:rsidR="00BC2202" w:rsidRDefault="00BC2202">
      <w:bookmarkStart w:id="420" w:name="sub_1762"/>
      <w:bookmarkEnd w:id="419"/>
      <w:r>
        <w:t>20) считает с соблюдением принципа "один к одному" (в доступных пределах счета), обозначает итог счета;</w:t>
      </w:r>
    </w:p>
    <w:p w:rsidR="00BC2202" w:rsidRDefault="00BC2202">
      <w:bookmarkStart w:id="421" w:name="sub_1763"/>
      <w:bookmarkEnd w:id="420"/>
      <w:r>
        <w:t>21) знает реальные явления и их изображения: контрастные времена года (лето и зима) и части суток (день и ночь);</w:t>
      </w:r>
    </w:p>
    <w:p w:rsidR="00BC2202" w:rsidRDefault="00BC2202">
      <w:bookmarkStart w:id="422" w:name="sub_1764"/>
      <w:bookmarkEnd w:id="421"/>
      <w:r>
        <w:t>22) эмоционально положительно относится к изобразительной деятельности, ее процессу и результатам;</w:t>
      </w:r>
    </w:p>
    <w:p w:rsidR="00BC2202" w:rsidRDefault="00BC2202">
      <w:bookmarkStart w:id="423" w:name="sub_1765"/>
      <w:bookmarkEnd w:id="422"/>
      <w:r>
        <w:t>23) владеет некоторыми операционально-техническими сторонами изобразительной деятельности с учетом ограничения манипулятивной функции;</w:t>
      </w:r>
    </w:p>
    <w:p w:rsidR="00BC2202" w:rsidRDefault="00BC2202">
      <w:bookmarkStart w:id="424" w:name="sub_1766"/>
      <w:bookmarkEnd w:id="423"/>
      <w:r>
        <w:t>24) планирует основные этапы предстоящей работы с помощью педагогического работника;</w:t>
      </w:r>
    </w:p>
    <w:p w:rsidR="00BC2202" w:rsidRDefault="00BC2202">
      <w:bookmarkStart w:id="425" w:name="sub_1767"/>
      <w:bookmarkEnd w:id="424"/>
      <w:r>
        <w:t>25) с помощью педагогического работника выполняет музыкально-ритмические движения и действия на шумовых музыкальных инструментах;</w:t>
      </w:r>
    </w:p>
    <w:p w:rsidR="00BC2202" w:rsidRDefault="00BC2202">
      <w:bookmarkStart w:id="426" w:name="sub_1768"/>
      <w:bookmarkEnd w:id="425"/>
      <w:r>
        <w:t>26) выражает стремление осваивать различные виды движения (бег, лазанье, перешагивание);</w:t>
      </w:r>
    </w:p>
    <w:p w:rsidR="00BC2202" w:rsidRDefault="00BC2202">
      <w:bookmarkStart w:id="427" w:name="sub_1769"/>
      <w:bookmarkEnd w:id="426"/>
      <w:r>
        <w:t>27) обладает навыками элементарной ориентировки в пространстве;</w:t>
      </w:r>
    </w:p>
    <w:p w:rsidR="00BC2202" w:rsidRDefault="00BC2202">
      <w:bookmarkStart w:id="428" w:name="sub_1770"/>
      <w:bookmarkEnd w:id="427"/>
      <w:r>
        <w:t>28) реагирует на сигнал и действует в соответствии с ним;</w:t>
      </w:r>
    </w:p>
    <w:p w:rsidR="00BC2202" w:rsidRDefault="00BC2202">
      <w:bookmarkStart w:id="429" w:name="sub_1771"/>
      <w:bookmarkEnd w:id="428"/>
      <w:r>
        <w:t>29) стремится принимать активное участие в подвижных играх;</w:t>
      </w:r>
    </w:p>
    <w:p w:rsidR="00BC2202" w:rsidRDefault="00BC2202">
      <w:bookmarkStart w:id="430" w:name="sub_1772"/>
      <w:bookmarkEnd w:id="429"/>
      <w: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BC2202" w:rsidRDefault="00BC2202">
      <w:bookmarkStart w:id="431" w:name="sub_1773"/>
      <w:bookmarkEnd w:id="430"/>
      <w: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BC2202" w:rsidRDefault="00BC2202">
      <w:bookmarkStart w:id="432" w:name="sub_1714"/>
      <w:bookmarkEnd w:id="431"/>
      <w:r>
        <w:t>10.4.4.5. Целевые ориентиры освоения Программы детьми среднего дошкольного возраста с НОДА - к шести годам ребенок:</w:t>
      </w:r>
    </w:p>
    <w:p w:rsidR="00BC2202" w:rsidRDefault="00BC2202">
      <w:bookmarkStart w:id="433" w:name="sub_1774"/>
      <w:bookmarkEnd w:id="432"/>
      <w: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C2202" w:rsidRDefault="00BC2202">
      <w:bookmarkStart w:id="434" w:name="sub_1775"/>
      <w:bookmarkEnd w:id="433"/>
      <w:r>
        <w:t>2) понимает и употребляет слова, обозначающие названия предметов, действий, признаков, состояний, свойств, качеств;</w:t>
      </w:r>
    </w:p>
    <w:p w:rsidR="00BC2202" w:rsidRDefault="00BC2202">
      <w:bookmarkStart w:id="435" w:name="sub_1776"/>
      <w:bookmarkEnd w:id="434"/>
      <w:r>
        <w:t>3) различает словообразовательные модели и грамматические формы слов в импрессивной речи;</w:t>
      </w:r>
    </w:p>
    <w:p w:rsidR="00BC2202" w:rsidRDefault="00BC2202">
      <w:bookmarkStart w:id="436" w:name="sub_1777"/>
      <w:bookmarkEnd w:id="435"/>
      <w: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BC2202" w:rsidRDefault="00BC2202">
      <w:bookmarkStart w:id="437" w:name="sub_1778"/>
      <w:bookmarkEnd w:id="436"/>
      <w: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BC2202" w:rsidRDefault="00BC2202">
      <w:bookmarkStart w:id="438" w:name="sub_1779"/>
      <w:bookmarkEnd w:id="437"/>
      <w:r>
        <w:t>6) составляет описательный рассказ по вопросам (с помощью педагогического работника), ориентируясь на игрушки, картинки, из личного опыта;</w:t>
      </w:r>
    </w:p>
    <w:p w:rsidR="00BC2202" w:rsidRDefault="00BC2202">
      <w:bookmarkStart w:id="439" w:name="sub_1780"/>
      <w:bookmarkEnd w:id="438"/>
      <w:r>
        <w:t>7) различает на слух ненарушенные и нарушенные в произношении звуки;</w:t>
      </w:r>
    </w:p>
    <w:p w:rsidR="00BC2202" w:rsidRDefault="00BC2202">
      <w:bookmarkStart w:id="440" w:name="sub_1781"/>
      <w:bookmarkEnd w:id="439"/>
      <w:r>
        <w:t>8) владеет простыми формами фонематического анализа;</w:t>
      </w:r>
    </w:p>
    <w:p w:rsidR="00BC2202" w:rsidRDefault="00BC2202">
      <w:bookmarkStart w:id="441" w:name="sub_1782"/>
      <w:bookmarkEnd w:id="440"/>
      <w:r>
        <w:t>9) использует различные виды интонационных конструкций;</w:t>
      </w:r>
    </w:p>
    <w:p w:rsidR="00BC2202" w:rsidRDefault="00BC2202">
      <w:bookmarkStart w:id="442" w:name="sub_1783"/>
      <w:bookmarkEnd w:id="441"/>
      <w:r>
        <w:t>10) выполняет взаимосвязанные ролевые действия, изображающие социальные функции людей, понимает и называет свою роль;</w:t>
      </w:r>
    </w:p>
    <w:p w:rsidR="00BC2202" w:rsidRDefault="00BC2202">
      <w:bookmarkStart w:id="443" w:name="sub_1784"/>
      <w:bookmarkEnd w:id="442"/>
      <w:r>
        <w:t>11) использует в ходе игры различные натуральные предметы, их модели, предметы-заместители;</w:t>
      </w:r>
    </w:p>
    <w:p w:rsidR="00BC2202" w:rsidRDefault="00BC2202">
      <w:bookmarkStart w:id="444" w:name="sub_1785"/>
      <w:bookmarkEnd w:id="443"/>
      <w:r>
        <w:t>12) передает в сюжетно-ролевых и театрализованных играх различные виды социальных отношений;</w:t>
      </w:r>
    </w:p>
    <w:p w:rsidR="00BC2202" w:rsidRDefault="00BC2202">
      <w:bookmarkStart w:id="445" w:name="sub_1786"/>
      <w:bookmarkEnd w:id="444"/>
      <w:r>
        <w:t>13) стремится к самостоятельности, проявляет относительную независимость от педагогического работника;</w:t>
      </w:r>
    </w:p>
    <w:p w:rsidR="00BC2202" w:rsidRDefault="00BC2202">
      <w:bookmarkStart w:id="446" w:name="sub_1787"/>
      <w:bookmarkEnd w:id="445"/>
      <w:r>
        <w:t>14) проявляет доброжелательное отношение к детям, педагогическим работником, оказывает помощь в процессе деятельности, благодарит за помощь;</w:t>
      </w:r>
    </w:p>
    <w:p w:rsidR="00BC2202" w:rsidRDefault="00BC2202">
      <w:bookmarkStart w:id="447" w:name="sub_1788"/>
      <w:bookmarkEnd w:id="446"/>
      <w:r>
        <w:t>15) занимается доступным продуктивным видом деятельности, не отвлекаясь, в течение некоторого времени (15-20 минут);</w:t>
      </w:r>
    </w:p>
    <w:p w:rsidR="00BC2202" w:rsidRDefault="00BC2202">
      <w:bookmarkStart w:id="448" w:name="sub_1789"/>
      <w:bookmarkEnd w:id="447"/>
      <w: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C2202" w:rsidRDefault="00BC2202">
      <w:bookmarkStart w:id="449" w:name="sub_1790"/>
      <w:bookmarkEnd w:id="448"/>
      <w: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BC2202" w:rsidRDefault="00BC2202">
      <w:bookmarkStart w:id="450" w:name="sub_1791"/>
      <w:bookmarkEnd w:id="449"/>
      <w: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BC2202" w:rsidRDefault="00BC2202">
      <w:bookmarkStart w:id="451" w:name="sub_1792"/>
      <w:bookmarkEnd w:id="450"/>
      <w: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C2202" w:rsidRDefault="00BC2202">
      <w:bookmarkStart w:id="452" w:name="sub_1793"/>
      <w:bookmarkEnd w:id="451"/>
      <w: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C2202" w:rsidRDefault="00BC2202">
      <w:bookmarkStart w:id="453" w:name="sub_1794"/>
      <w:bookmarkEnd w:id="452"/>
      <w:r>
        <w:t>21) может самостоятельно получать новую информацию (задает вопросы, экспериментирует);</w:t>
      </w:r>
    </w:p>
    <w:p w:rsidR="00BC2202" w:rsidRDefault="00BC2202">
      <w:bookmarkStart w:id="454" w:name="sub_1795"/>
      <w:bookmarkEnd w:id="453"/>
      <w:r>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BC2202" w:rsidRDefault="00BC2202">
      <w:bookmarkStart w:id="455" w:name="sub_1796"/>
      <w:bookmarkEnd w:id="454"/>
      <w:r>
        <w:t>23) в речи употребляет все части речи, проявляя словотворчество;</w:t>
      </w:r>
    </w:p>
    <w:p w:rsidR="00BC2202" w:rsidRDefault="00BC2202">
      <w:bookmarkStart w:id="456" w:name="sub_1797"/>
      <w:bookmarkEnd w:id="455"/>
      <w: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C2202" w:rsidRDefault="00BC2202">
      <w:bookmarkStart w:id="457" w:name="sub_1798"/>
      <w:bookmarkEnd w:id="456"/>
      <w:r>
        <w:t>25) изображает предметы с деталями, появляются элементы сюжета, композиции, замысел опережает изображение;</w:t>
      </w:r>
    </w:p>
    <w:p w:rsidR="00BC2202" w:rsidRDefault="00BC2202">
      <w:bookmarkStart w:id="458" w:name="sub_1799"/>
      <w:bookmarkEnd w:id="457"/>
      <w: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C2202" w:rsidRDefault="00BC2202">
      <w:bookmarkStart w:id="459" w:name="sub_1800"/>
      <w:bookmarkEnd w:id="458"/>
      <w:r>
        <w:t>27) знает основные цвета и их оттенки;</w:t>
      </w:r>
    </w:p>
    <w:p w:rsidR="00BC2202" w:rsidRDefault="00BC2202">
      <w:bookmarkStart w:id="460" w:name="sub_1801"/>
      <w:bookmarkEnd w:id="459"/>
      <w:r>
        <w:t>28) сотрудничает с другими детьми в процессе выполнения коллективных работ;</w:t>
      </w:r>
    </w:p>
    <w:p w:rsidR="00BC2202" w:rsidRDefault="00BC2202">
      <w:bookmarkStart w:id="461" w:name="sub_1802"/>
      <w:bookmarkEnd w:id="460"/>
      <w: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C2202" w:rsidRDefault="00BC2202">
      <w:bookmarkStart w:id="462" w:name="sub_1803"/>
      <w:bookmarkEnd w:id="461"/>
      <w:r>
        <w:t>30) выполняет двигательные цепочки из трех-пяти элементов;</w:t>
      </w:r>
    </w:p>
    <w:p w:rsidR="00BC2202" w:rsidRDefault="00BC2202">
      <w:bookmarkStart w:id="463" w:name="sub_1804"/>
      <w:bookmarkEnd w:id="462"/>
      <w:r>
        <w:t>31) выполняет общеразвивающие упражнения с учетом особенностей двигательного развития;</w:t>
      </w:r>
    </w:p>
    <w:p w:rsidR="00BC2202" w:rsidRDefault="00BC2202">
      <w:bookmarkStart w:id="464" w:name="sub_1805"/>
      <w:bookmarkEnd w:id="463"/>
      <w: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BC2202" w:rsidRDefault="00BC2202">
      <w:bookmarkStart w:id="465" w:name="sub_1715"/>
      <w:bookmarkEnd w:id="464"/>
      <w:r>
        <w:t>10.4.4.6. Целевые ориентиры на этапе завершения освоения Программы - к семи-восьми годам ребенок:</w:t>
      </w:r>
    </w:p>
    <w:p w:rsidR="00BC2202" w:rsidRDefault="00BC2202">
      <w:bookmarkStart w:id="466" w:name="sub_1806"/>
      <w:bookmarkEnd w:id="465"/>
      <w: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BC2202" w:rsidRDefault="00BC2202">
      <w:bookmarkStart w:id="467" w:name="sub_1807"/>
      <w:bookmarkEnd w:id="466"/>
      <w:r>
        <w:t>2) усваивает значения новых слов на основе знаний о предметах и явлениях окружающего мира;</w:t>
      </w:r>
    </w:p>
    <w:p w:rsidR="00BC2202" w:rsidRDefault="00BC2202">
      <w:bookmarkStart w:id="468" w:name="sub_1808"/>
      <w:bookmarkEnd w:id="467"/>
      <w:r>
        <w:t>3) употребляет слова, обозначающие личностные характеристики, с мотивным значением, многозначные;</w:t>
      </w:r>
    </w:p>
    <w:p w:rsidR="00BC2202" w:rsidRDefault="00BC2202">
      <w:bookmarkStart w:id="469" w:name="sub_1809"/>
      <w:bookmarkEnd w:id="468"/>
      <w:r>
        <w:t>4) умеет подбирать слова с противоположным и сходным значением;</w:t>
      </w:r>
    </w:p>
    <w:p w:rsidR="00BC2202" w:rsidRDefault="00BC2202">
      <w:bookmarkStart w:id="470" w:name="sub_1810"/>
      <w:bookmarkEnd w:id="469"/>
      <w:r>
        <w:t>5) умеет осмысливать образные выражения и объяснять смысл поговорок (при необходимости прибегает к помощи педагогического работника);</w:t>
      </w:r>
    </w:p>
    <w:p w:rsidR="00BC2202" w:rsidRDefault="00BC2202">
      <w:bookmarkStart w:id="471" w:name="sub_1811"/>
      <w:bookmarkEnd w:id="470"/>
      <w:r>
        <w:t>6) правильно употребляет грамматические формы слова; продуктивные и непродуктивные словообразовательные модели;</w:t>
      </w:r>
    </w:p>
    <w:p w:rsidR="00BC2202" w:rsidRDefault="00BC2202">
      <w:bookmarkStart w:id="472" w:name="sub_1812"/>
      <w:bookmarkEnd w:id="471"/>
      <w: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BC2202" w:rsidRDefault="00BC2202">
      <w:bookmarkStart w:id="473" w:name="sub_1813"/>
      <w:bookmarkEnd w:id="472"/>
      <w:r>
        <w:t>8) осуществляет слуховую и слухопроизносительную дифференциацию звуков по всем дифференциальным признакам;</w:t>
      </w:r>
    </w:p>
    <w:p w:rsidR="00BC2202" w:rsidRDefault="00BC2202">
      <w:bookmarkStart w:id="474" w:name="sub_1814"/>
      <w:bookmarkEnd w:id="473"/>
      <w: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C2202" w:rsidRDefault="00BC2202">
      <w:bookmarkStart w:id="475" w:name="sub_1815"/>
      <w:bookmarkEnd w:id="474"/>
      <w: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C2202" w:rsidRDefault="00BC2202">
      <w:bookmarkStart w:id="476" w:name="sub_1816"/>
      <w:bookmarkEnd w:id="475"/>
      <w:r>
        <w:t>11) правильно произносит звуки (в соответствии с онтогенезом);</w:t>
      </w:r>
    </w:p>
    <w:p w:rsidR="00BC2202" w:rsidRDefault="00BC2202">
      <w:bookmarkStart w:id="477" w:name="sub_1817"/>
      <w:bookmarkEnd w:id="476"/>
      <w:r>
        <w:t>12) владеет доступными видами продуктивной деятельности, проявляет инициативу и самостоятельность в разных видах деятельности;</w:t>
      </w:r>
    </w:p>
    <w:p w:rsidR="00BC2202" w:rsidRDefault="00BC2202">
      <w:bookmarkStart w:id="478" w:name="sub_1818"/>
      <w:bookmarkEnd w:id="477"/>
      <w:r>
        <w:t>13) выбирает род занятий, участников по совместной деятельности, избирательно и устойчиво взаимодействует с детьми;</w:t>
      </w:r>
    </w:p>
    <w:p w:rsidR="00BC2202" w:rsidRDefault="00BC2202">
      <w:bookmarkStart w:id="479" w:name="sub_1819"/>
      <w:bookmarkEnd w:id="478"/>
      <w:r>
        <w:t>14) участвует в коллективном создании замысла в игре и на занятиях;</w:t>
      </w:r>
    </w:p>
    <w:p w:rsidR="00BC2202" w:rsidRDefault="00BC2202">
      <w:bookmarkStart w:id="480" w:name="sub_1820"/>
      <w:bookmarkEnd w:id="479"/>
      <w:r>
        <w:t>15) передает как можно более точное сообщение другому, проявляя внимание к собеседнику;</w:t>
      </w:r>
    </w:p>
    <w:p w:rsidR="00BC2202" w:rsidRDefault="00BC2202">
      <w:bookmarkStart w:id="481" w:name="sub_1821"/>
      <w:bookmarkEnd w:id="480"/>
      <w: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C2202" w:rsidRDefault="00BC2202">
      <w:bookmarkStart w:id="482" w:name="sub_1822"/>
      <w:bookmarkEnd w:id="481"/>
      <w: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C2202" w:rsidRDefault="00BC2202">
      <w:bookmarkStart w:id="483" w:name="sub_1823"/>
      <w:bookmarkEnd w:id="482"/>
      <w: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C2202" w:rsidRDefault="00BC2202">
      <w:bookmarkStart w:id="484" w:name="sub_1824"/>
      <w:bookmarkEnd w:id="483"/>
      <w: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C2202" w:rsidRDefault="00BC2202">
      <w:bookmarkStart w:id="485" w:name="sub_1825"/>
      <w:bookmarkEnd w:id="484"/>
      <w: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C2202" w:rsidRDefault="00BC2202">
      <w:bookmarkStart w:id="486" w:name="sub_1826"/>
      <w:bookmarkEnd w:id="485"/>
      <w: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C2202" w:rsidRDefault="00BC2202">
      <w:bookmarkStart w:id="487" w:name="sub_1827"/>
      <w:bookmarkEnd w:id="486"/>
      <w:r>
        <w:t>22) определяет времена года, части суток;</w:t>
      </w:r>
    </w:p>
    <w:p w:rsidR="00BC2202" w:rsidRDefault="00BC2202">
      <w:bookmarkStart w:id="488" w:name="sub_1828"/>
      <w:bookmarkEnd w:id="487"/>
      <w:r>
        <w:t>23) самостоятельно получает новую информацию (задает вопросы, экспериментирует);</w:t>
      </w:r>
    </w:p>
    <w:p w:rsidR="00BC2202" w:rsidRDefault="00BC2202">
      <w:bookmarkStart w:id="489" w:name="sub_1829"/>
      <w:bookmarkEnd w:id="488"/>
      <w: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C2202" w:rsidRDefault="00BC2202">
      <w:bookmarkStart w:id="490" w:name="sub_1830"/>
      <w:bookmarkEnd w:id="489"/>
      <w: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BC2202" w:rsidRDefault="00BC2202">
      <w:bookmarkStart w:id="491" w:name="sub_1831"/>
      <w:bookmarkEnd w:id="490"/>
      <w: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BC2202" w:rsidRDefault="00BC2202">
      <w:bookmarkStart w:id="492" w:name="sub_1832"/>
      <w:bookmarkEnd w:id="491"/>
      <w:r>
        <w:t>27) владеет языковыми операции, обеспечивающими овладение грамотой;</w:t>
      </w:r>
    </w:p>
    <w:p w:rsidR="00BC2202" w:rsidRDefault="00BC2202">
      <w:bookmarkStart w:id="493" w:name="sub_1833"/>
      <w:bookmarkEnd w:id="492"/>
      <w:r>
        <w:t>28) стремится к использованию различных средств и материалов в процессе изобразительной деятельности;</w:t>
      </w:r>
    </w:p>
    <w:p w:rsidR="00BC2202" w:rsidRDefault="00BC2202">
      <w:bookmarkStart w:id="494" w:name="sub_1834"/>
      <w:bookmarkEnd w:id="493"/>
      <w: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BC2202" w:rsidRDefault="00BC2202">
      <w:bookmarkStart w:id="495" w:name="sub_1835"/>
      <w:bookmarkEnd w:id="494"/>
      <w:r>
        <w:t>30) проявляет интерес к произведениям народной, классической и современной музыки, к музыкальным инструментам;</w:t>
      </w:r>
    </w:p>
    <w:p w:rsidR="00BC2202" w:rsidRDefault="00BC2202">
      <w:bookmarkStart w:id="496" w:name="sub_1836"/>
      <w:bookmarkEnd w:id="495"/>
      <w:r>
        <w:t>31) сопереживает персонажам художественных произведений;</w:t>
      </w:r>
    </w:p>
    <w:p w:rsidR="00BC2202" w:rsidRDefault="00BC2202">
      <w:bookmarkStart w:id="497" w:name="sub_1837"/>
      <w:bookmarkEnd w:id="496"/>
      <w:r>
        <w:t>32) выполняет доступные движения и упражнения по словесной инструкции педагогических работников;</w:t>
      </w:r>
    </w:p>
    <w:p w:rsidR="00BC2202" w:rsidRDefault="00BC2202">
      <w:bookmarkStart w:id="498" w:name="sub_1838"/>
      <w:bookmarkEnd w:id="497"/>
      <w:r>
        <w:t>33) знает и подчиняется правилам игр, игр с элементами спорта;</w:t>
      </w:r>
    </w:p>
    <w:p w:rsidR="00BC2202" w:rsidRDefault="00BC2202">
      <w:bookmarkStart w:id="499" w:name="sub_1839"/>
      <w:bookmarkEnd w:id="498"/>
      <w: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bookmarkEnd w:id="499"/>
    <w:p w:rsidR="00BC2202" w:rsidRDefault="00BC2202">
      <w: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BC2202" w:rsidRDefault="00BC2202">
      <w:bookmarkStart w:id="500" w:name="sub_1082"/>
      <w:r>
        <w:t>10.4.5. Целевые ориентиры реализации Программы для обучающихся с ЗПР.</w:t>
      </w:r>
    </w:p>
    <w:bookmarkEnd w:id="500"/>
    <w:p w:rsidR="00BC2202" w:rsidRDefault="00BC2202">
      <w: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BC2202" w:rsidRDefault="00BC2202">
      <w: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BC2202" w:rsidRDefault="00BC2202">
      <w:bookmarkStart w:id="501" w:name="sub_1840"/>
      <w:r>
        <w:t>10.4.5.1. Целевые ориентиры освоения Программы детьми второго года жизни, отстающими в психомоторном и речевом развитии.</w:t>
      </w:r>
    </w:p>
    <w:bookmarkEnd w:id="501"/>
    <w:p w:rsidR="00BC2202" w:rsidRDefault="00BC2202">
      <w: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BC2202" w:rsidRDefault="00BC2202">
      <w:bookmarkStart w:id="502" w:name="sub_1847"/>
      <w: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bookmarkEnd w:id="502"/>
    <w:p w:rsidR="00BC2202" w:rsidRDefault="00BC2202">
      <w: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BC2202" w:rsidRDefault="00BC2202">
      <w: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BC2202" w:rsidRDefault="00BC2202">
      <w:r>
        <w:t>осваивает многие действия с предметами: поворачивает ручку двери, нажимает на кнопку звонка, на выключатель, листает страницы книги;</w:t>
      </w:r>
    </w:p>
    <w:p w:rsidR="00BC2202" w:rsidRDefault="00BC2202">
      <w:r>
        <w:t>осваивает предметно-игровые действия - по подражанию сооружает из кубиков постройку из 2-3 элементов, катает машинку, кормит куклу;</w:t>
      </w:r>
    </w:p>
    <w:p w:rsidR="00BC2202" w:rsidRDefault="00BC2202">
      <w:r>
        <w:t>включается в процесс одевания, пытается натянуть шапку, штаны;</w:t>
      </w:r>
    </w:p>
    <w:p w:rsidR="00BC2202" w:rsidRDefault="00BC2202">
      <w: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BC2202" w:rsidRDefault="00BC2202">
      <w: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BC2202" w:rsidRDefault="00BC2202">
      <w: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BC2202" w:rsidRDefault="00BC2202">
      <w:bookmarkStart w:id="503" w:name="sub_1848"/>
      <w:r>
        <w:t>2. Второй вариант означает наличие недостатков в развитии и предполагает их дальнейшую профессиональную коррекцию:</w:t>
      </w:r>
    </w:p>
    <w:bookmarkEnd w:id="503"/>
    <w:p w:rsidR="00BC2202" w:rsidRDefault="00BC2202">
      <w: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BC2202" w:rsidRDefault="00BC2202">
      <w: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BC2202" w:rsidRDefault="00BC2202">
      <w: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BC2202" w:rsidRDefault="00BC2202">
      <w: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BC2202" w:rsidRDefault="00BC2202">
      <w: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BC2202" w:rsidRDefault="00BC2202">
      <w: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BC2202" w:rsidRDefault="00BC2202">
      <w:r>
        <w:t>пьет из чашки, ест самостоятельно (руками).</w:t>
      </w:r>
    </w:p>
    <w:p w:rsidR="00BC2202" w:rsidRDefault="00BC2202">
      <w:bookmarkStart w:id="504" w:name="sub_1841"/>
      <w:r>
        <w:t>10.4.5.2. Целевые ориентиры освоения Программы детьми третьего года жизни, отстающими в психомоторном и речевом развитии.</w:t>
      </w:r>
    </w:p>
    <w:bookmarkEnd w:id="504"/>
    <w:p w:rsidR="00BC2202" w:rsidRDefault="00BC2202">
      <w:r>
        <w:t>К трем годам в условиях целенаправленной коррекции ребенок может приблизиться к следующим целевым ориентирам:</w:t>
      </w:r>
    </w:p>
    <w:p w:rsidR="00BC2202" w:rsidRDefault="00BC2202">
      <w:bookmarkStart w:id="505" w:name="sub_1849"/>
      <w: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bookmarkEnd w:id="505"/>
    <w:p w:rsidR="00BC2202" w:rsidRDefault="00BC2202">
      <w: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BC2202" w:rsidRDefault="00BC2202">
      <w: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BC2202" w:rsidRDefault="00BC2202">
      <w:r>
        <w:t>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BC2202" w:rsidRDefault="00BC2202">
      <w: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BC2202" w:rsidRDefault="00BC2202">
      <w: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BC2202" w:rsidRDefault="00BC2202">
      <w:bookmarkStart w:id="506" w:name="sub_1850"/>
      <w:r>
        <w:t>2. Второй вариант:</w:t>
      </w:r>
    </w:p>
    <w:bookmarkEnd w:id="506"/>
    <w:p w:rsidR="00BC2202" w:rsidRDefault="00BC2202">
      <w: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BC2202" w:rsidRDefault="00BC2202">
      <w: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BC2202" w:rsidRDefault="00BC2202">
      <w: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BC2202" w:rsidRDefault="00BC2202">
      <w: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BC2202" w:rsidRDefault="00BC2202">
      <w: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BC2202" w:rsidRDefault="00BC2202">
      <w:r>
        <w:t>интерес к окружающим предметам и явлениям снижен, требуется стимуляция со стороны педагогического работника;</w:t>
      </w:r>
    </w:p>
    <w:p w:rsidR="00BC2202" w:rsidRDefault="00BC2202">
      <w: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BC2202" w:rsidRDefault="00BC2202">
      <w:r>
        <w:t>методом проб и ошибок пытается найти решение наглядно-практической задачи, но затрудняется действовать по зрительному соотнесению;</w:t>
      </w:r>
    </w:p>
    <w:p w:rsidR="00BC2202" w:rsidRDefault="00BC2202">
      <w: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BC2202" w:rsidRDefault="00BC2202">
      <w: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BC2202" w:rsidRDefault="00BC2202">
      <w:bookmarkStart w:id="507" w:name="sub_1842"/>
      <w:r>
        <w:t>10.4.5.3. Целевые ориентиры освоения Программы детьми дошкольного возраста с ЗПР к 5 годам:</w:t>
      </w:r>
    </w:p>
    <w:p w:rsidR="00BC2202" w:rsidRDefault="00BC2202">
      <w:bookmarkStart w:id="508" w:name="sub_1851"/>
      <w:bookmarkEnd w:id="507"/>
      <w:r>
        <w:t>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BC2202" w:rsidRDefault="00BC2202">
      <w:bookmarkStart w:id="509" w:name="sub_1852"/>
      <w:bookmarkEnd w:id="508"/>
      <w:r>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BC2202" w:rsidRDefault="00BC2202">
      <w:bookmarkStart w:id="510" w:name="sub_1853"/>
      <w:bookmarkEnd w:id="509"/>
      <w:r>
        <w:t>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bookmarkEnd w:id="510"/>
    <w:p w:rsidR="00BC2202" w:rsidRDefault="00BC2202">
      <w: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BC2202" w:rsidRDefault="00BC2202">
      <w: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BC2202" w:rsidRDefault="00BC2202">
      <w: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BC2202" w:rsidRDefault="00BC2202">
      <w:bookmarkStart w:id="511" w:name="sub_1854"/>
      <w: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bookmarkEnd w:id="511"/>
    <w:p w:rsidR="00BC2202" w:rsidRDefault="00BC2202">
      <w: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BC2202" w:rsidRDefault="00BC2202">
      <w:bookmarkStart w:id="512" w:name="sub_1855"/>
      <w: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BC2202" w:rsidRDefault="00BC2202">
      <w:bookmarkStart w:id="513" w:name="sub_1843"/>
      <w:bookmarkEnd w:id="512"/>
      <w:r>
        <w:t>10.4.5.4. Целевые ориентиры на этапе завершения освоения Программы детьми с ЗПР к 7-8 годам.</w:t>
      </w:r>
    </w:p>
    <w:p w:rsidR="00BC2202" w:rsidRDefault="00BC2202">
      <w:bookmarkStart w:id="514" w:name="sub_1856"/>
      <w:bookmarkEnd w:id="513"/>
      <w:r>
        <w:t>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BC2202" w:rsidRDefault="00BC2202">
      <w:bookmarkStart w:id="515" w:name="sub_1857"/>
      <w:bookmarkEnd w:id="514"/>
      <w: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BC2202" w:rsidRDefault="00BC2202">
      <w:bookmarkStart w:id="516" w:name="sub_1858"/>
      <w:bookmarkEnd w:id="515"/>
      <w: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BC2202" w:rsidRDefault="00BC2202">
      <w:bookmarkStart w:id="517" w:name="sub_1859"/>
      <w:bookmarkEnd w:id="516"/>
      <w:r>
        <w:t>4. Художественно-эстетическое развитие:</w:t>
      </w:r>
    </w:p>
    <w:p w:rsidR="00BC2202" w:rsidRDefault="00BC2202">
      <w:bookmarkStart w:id="518" w:name="sub_1861"/>
      <w:bookmarkEnd w:id="517"/>
      <w:r>
        <w:t>а) музыкальное развитие:</w:t>
      </w:r>
    </w:p>
    <w:bookmarkEnd w:id="518"/>
    <w:p w:rsidR="00BC2202" w:rsidRDefault="00BC2202">
      <w: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BC2202" w:rsidRDefault="00BC2202">
      <w: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BC2202" w:rsidRDefault="00BC2202">
      <w:r>
        <w:t>проявляет творческую активность и способность к созданию новых образов в художественно-эстетической деятельности.</w:t>
      </w:r>
    </w:p>
    <w:p w:rsidR="00BC2202" w:rsidRDefault="00BC2202">
      <w:bookmarkStart w:id="519" w:name="sub_1862"/>
      <w:r>
        <w:t>б) художественное развитие:</w:t>
      </w:r>
    </w:p>
    <w:bookmarkEnd w:id="519"/>
    <w:p w:rsidR="00BC2202" w:rsidRDefault="00BC2202">
      <w:r>
        <w:t>ребенок осваивает основные культурные способы художественной деятельности, проявляет инициативу и самостоятельность в разных ее видах;</w:t>
      </w:r>
    </w:p>
    <w:p w:rsidR="00BC2202" w:rsidRDefault="00BC2202">
      <w: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BC2202" w:rsidRDefault="00BC2202">
      <w: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BC2202" w:rsidRDefault="00BC2202">
      <w:bookmarkStart w:id="520" w:name="sub_1860"/>
      <w:r>
        <w:t>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BC2202" w:rsidRDefault="00BC2202">
      <w:bookmarkStart w:id="521" w:name="sub_1844"/>
      <w:bookmarkEnd w:id="520"/>
      <w:r>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bookmarkEnd w:id="521"/>
    <w:p w:rsidR="00BC2202" w:rsidRDefault="00BC2202">
      <w: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BC2202" w:rsidRDefault="00BC2202">
      <w:bookmarkStart w:id="522" w:name="sub_1845"/>
      <w:r>
        <w:t xml:space="preserve">10.4.5.6.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w:t>
      </w:r>
      <w:hyperlink r:id="rId29" w:history="1">
        <w:r>
          <w:rPr>
            <w:rStyle w:val="a4"/>
            <w:rFonts w:cs="Times New Roman CYR"/>
          </w:rPr>
          <w:t>Стандарта</w:t>
        </w:r>
      </w:hyperlink>
      <w:r>
        <w:t>.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BC2202" w:rsidRDefault="00BC2202">
      <w:bookmarkStart w:id="523" w:name="sub_1846"/>
      <w:bookmarkEnd w:id="522"/>
      <w:r>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BC2202" w:rsidRDefault="00BC2202">
      <w:bookmarkStart w:id="524" w:name="sub_1863"/>
      <w:bookmarkEnd w:id="523"/>
      <w: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bookmarkEnd w:id="524"/>
    <w:p w:rsidR="00BC2202" w:rsidRDefault="00BC2202">
      <w: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BC2202" w:rsidRDefault="00BC2202">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BC2202" w:rsidRDefault="00BC2202">
      <w: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BC2202" w:rsidRDefault="00BC2202">
      <w:bookmarkStart w:id="525" w:name="sub_1864"/>
      <w: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bookmarkEnd w:id="525"/>
    <w:p w:rsidR="00BC2202" w:rsidRDefault="00BC2202">
      <w: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BC2202" w:rsidRDefault="00BC2202">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BC2202" w:rsidRDefault="00BC2202">
      <w: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BC2202" w:rsidRDefault="00BC2202">
      <w: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BC2202" w:rsidRDefault="00BC2202">
      <w:bookmarkStart w:id="526" w:name="sub_1865"/>
      <w: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bookmarkEnd w:id="526"/>
    <w:p w:rsidR="00BC2202" w:rsidRDefault="00BC2202">
      <w: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BC2202" w:rsidRDefault="00BC2202">
      <w: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BC2202" w:rsidRDefault="00BC2202">
      <w: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BC2202" w:rsidRDefault="00BC2202">
      <w: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BC2202" w:rsidRDefault="00BC2202">
      <w:bookmarkStart w:id="527" w:name="sub_1083"/>
      <w:r>
        <w:t>10.4.6. Целевые ориентиры реализации Программы для обучающихся с РАС.</w:t>
      </w:r>
    </w:p>
    <w:bookmarkEnd w:id="527"/>
    <w:p w:rsidR="00BC2202" w:rsidRDefault="00BC2202">
      <w: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BC2202" w:rsidRDefault="00BC2202">
      <w:r>
        <w:t xml:space="preserve">Согласно требованиям </w:t>
      </w:r>
      <w:hyperlink r:id="rId30" w:history="1">
        <w:r>
          <w:rPr>
            <w:rStyle w:val="a4"/>
            <w:rFonts w:cs="Times New Roman CYR"/>
          </w:rPr>
          <w:t>Стандарта</w:t>
        </w:r>
      </w:hyperlink>
      <w: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BC2202" w:rsidRDefault="00BC2202">
      <w:bookmarkStart w:id="528" w:name="sub_1866"/>
      <w:r>
        <w:t>10.4.6.1. Целевые ориентиры для обучающихся раннего возраста с повышенным риском формирования РАС:</w:t>
      </w:r>
    </w:p>
    <w:p w:rsidR="00BC2202" w:rsidRDefault="00BC2202">
      <w:bookmarkStart w:id="529" w:name="sub_1870"/>
      <w:bookmarkEnd w:id="528"/>
      <w:r>
        <w:t>1) локализует звук взглядом и (или) поворотом головы в сторону источника звука;</w:t>
      </w:r>
    </w:p>
    <w:p w:rsidR="00BC2202" w:rsidRDefault="00BC2202">
      <w:bookmarkStart w:id="530" w:name="sub_1871"/>
      <w:bookmarkEnd w:id="529"/>
      <w:r>
        <w:t>2) эмоционально позитивно реагирует на короткий тактильный контакт (не во всех случаях);</w:t>
      </w:r>
    </w:p>
    <w:p w:rsidR="00BC2202" w:rsidRDefault="00BC2202">
      <w:bookmarkStart w:id="531" w:name="sub_1872"/>
      <w:bookmarkEnd w:id="530"/>
      <w:r>
        <w:t>3) реагирует (останавливается, замирает, смотрит на педагогического работника, начинает плакать) на запрет ("Нельзя!", "Стоп!");</w:t>
      </w:r>
    </w:p>
    <w:p w:rsidR="00BC2202" w:rsidRDefault="00BC2202">
      <w:bookmarkStart w:id="532" w:name="sub_1873"/>
      <w:bookmarkEnd w:id="531"/>
      <w:r>
        <w:t>4) выражает отказ, отталкивая предмет или возвращая его педагогическому работнику;</w:t>
      </w:r>
    </w:p>
    <w:p w:rsidR="00BC2202" w:rsidRDefault="00BC2202">
      <w:bookmarkStart w:id="533" w:name="sub_1874"/>
      <w:bookmarkEnd w:id="532"/>
      <w:r>
        <w:t>5) использует взгляд и вокализацию, чтобы получить желаемое;</w:t>
      </w:r>
    </w:p>
    <w:p w:rsidR="00BC2202" w:rsidRDefault="00BC2202">
      <w:bookmarkStart w:id="534" w:name="sub_1875"/>
      <w:bookmarkEnd w:id="533"/>
      <w:r>
        <w:t>6) самостоятельно выполняет действия с одной операцией;</w:t>
      </w:r>
    </w:p>
    <w:p w:rsidR="00BC2202" w:rsidRDefault="00BC2202">
      <w:bookmarkStart w:id="535" w:name="sub_1876"/>
      <w:bookmarkEnd w:id="534"/>
      <w:r>
        <w:t>7) самостоятельно выполняет действия с предметами, которые предполагают схожие операции (нанизывание колец, вкладывание стаканчиков);</w:t>
      </w:r>
    </w:p>
    <w:p w:rsidR="00BC2202" w:rsidRDefault="00BC2202">
      <w:bookmarkStart w:id="536" w:name="sub_1877"/>
      <w:bookmarkEnd w:id="535"/>
      <w: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BC2202" w:rsidRDefault="00BC2202">
      <w:bookmarkStart w:id="537" w:name="sub_1878"/>
      <w:bookmarkEnd w:id="536"/>
      <w:r>
        <w:t>9) самостоятельно выполняет деятельность, включающую два разных действия, например, вынимать, вставлять;</w:t>
      </w:r>
    </w:p>
    <w:p w:rsidR="00BC2202" w:rsidRDefault="00BC2202">
      <w:bookmarkStart w:id="538" w:name="sub_1879"/>
      <w:bookmarkEnd w:id="537"/>
      <w:r>
        <w:t>10) самостоятельно выполняет деятельность, включающую несколько разных действий, например: вставлять, открывать, вынимать, закрывать;</w:t>
      </w:r>
    </w:p>
    <w:p w:rsidR="00BC2202" w:rsidRDefault="00BC2202">
      <w:bookmarkStart w:id="539" w:name="sub_1880"/>
      <w:bookmarkEnd w:id="538"/>
      <w:r>
        <w:t>11) завершает задание и убирает материал;</w:t>
      </w:r>
    </w:p>
    <w:p w:rsidR="00BC2202" w:rsidRDefault="00BC2202">
      <w:bookmarkStart w:id="540" w:name="sub_1881"/>
      <w:bookmarkEnd w:id="539"/>
      <w:r>
        <w:t>12) выполняет по подражанию до десяти движений;</w:t>
      </w:r>
    </w:p>
    <w:p w:rsidR="00BC2202" w:rsidRDefault="00BC2202">
      <w:bookmarkStart w:id="541" w:name="sub_1882"/>
      <w:bookmarkEnd w:id="540"/>
      <w:r>
        <w:t>13) вкладывает одну - две фигуры в прорезь соответствующей формы в коробке форм;</w:t>
      </w:r>
    </w:p>
    <w:p w:rsidR="00BC2202" w:rsidRDefault="00BC2202">
      <w:bookmarkStart w:id="542" w:name="sub_1883"/>
      <w:bookmarkEnd w:id="541"/>
      <w:r>
        <w:t>14) нанизывает кольца на стержень;</w:t>
      </w:r>
    </w:p>
    <w:p w:rsidR="00BC2202" w:rsidRDefault="00BC2202">
      <w:bookmarkStart w:id="543" w:name="sub_1884"/>
      <w:bookmarkEnd w:id="542"/>
      <w:r>
        <w:t>15) составляет деревянный пазл из трёх частей;</w:t>
      </w:r>
    </w:p>
    <w:p w:rsidR="00BC2202" w:rsidRDefault="00BC2202">
      <w:bookmarkStart w:id="544" w:name="sub_1885"/>
      <w:bookmarkEnd w:id="543"/>
      <w:r>
        <w:t>16) вставляет колышки в отверстия;</w:t>
      </w:r>
    </w:p>
    <w:p w:rsidR="00BC2202" w:rsidRDefault="00BC2202">
      <w:bookmarkStart w:id="545" w:name="sub_1886"/>
      <w:bookmarkEnd w:id="544"/>
      <w: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BC2202" w:rsidRDefault="00BC2202">
      <w:bookmarkStart w:id="546" w:name="sub_1887"/>
      <w:bookmarkEnd w:id="545"/>
      <w:r>
        <w:t>18) разъединяет детали конструктора;</w:t>
      </w:r>
    </w:p>
    <w:p w:rsidR="00BC2202" w:rsidRDefault="00BC2202">
      <w:bookmarkStart w:id="547" w:name="sub_1888"/>
      <w:bookmarkEnd w:id="546"/>
      <w:r>
        <w:t>19) строит башню из трёх кубиков;</w:t>
      </w:r>
    </w:p>
    <w:p w:rsidR="00BC2202" w:rsidRDefault="00BC2202">
      <w:bookmarkStart w:id="548" w:name="sub_1889"/>
      <w:bookmarkEnd w:id="547"/>
      <w:r>
        <w:t>20) оставляет графические следы маркером или мелком (линии, точки, каракули);</w:t>
      </w:r>
    </w:p>
    <w:p w:rsidR="00BC2202" w:rsidRDefault="00BC2202">
      <w:bookmarkStart w:id="549" w:name="sub_1890"/>
      <w:bookmarkEnd w:id="548"/>
      <w:r>
        <w:t>21) стучит игрушечным молотком по колышкам;</w:t>
      </w:r>
    </w:p>
    <w:p w:rsidR="00BC2202" w:rsidRDefault="00BC2202">
      <w:bookmarkStart w:id="550" w:name="sub_1891"/>
      <w:bookmarkEnd w:id="549"/>
      <w:r>
        <w:t>22) соединяет крупные части конструктора;</w:t>
      </w:r>
    </w:p>
    <w:p w:rsidR="00BC2202" w:rsidRDefault="00BC2202">
      <w:bookmarkStart w:id="551" w:name="sub_1892"/>
      <w:bookmarkEnd w:id="550"/>
      <w:r>
        <w:t>23) обходит, а не наступает на предметы, лежащие на полу;</w:t>
      </w:r>
    </w:p>
    <w:p w:rsidR="00BC2202" w:rsidRDefault="00BC2202">
      <w:bookmarkStart w:id="552" w:name="sub_1893"/>
      <w:bookmarkEnd w:id="551"/>
      <w:r>
        <w:t>24) смотрит на картинку, которую показывают родители (законные представители), педагогические работники;</w:t>
      </w:r>
    </w:p>
    <w:p w:rsidR="00BC2202" w:rsidRDefault="00BC2202">
      <w:bookmarkStart w:id="553" w:name="sub_1894"/>
      <w:bookmarkEnd w:id="552"/>
      <w:r>
        <w:t>25) следит за местом (контейнер, пустое место для кусочка пазла), куда помещаются какие-либо предметы;</w:t>
      </w:r>
    </w:p>
    <w:p w:rsidR="00BC2202" w:rsidRDefault="00BC2202">
      <w:bookmarkStart w:id="554" w:name="sub_1895"/>
      <w:bookmarkEnd w:id="553"/>
      <w:r>
        <w:t>26) следует инструкциям "стоп" или "подожди" без других побуждений или жестов;</w:t>
      </w:r>
    </w:p>
    <w:p w:rsidR="00BC2202" w:rsidRDefault="00BC2202">
      <w:bookmarkStart w:id="555" w:name="sub_1896"/>
      <w:bookmarkEnd w:id="554"/>
      <w:r>
        <w:t>27) выполняет простые инструкции, предъявляемые без помощи и жеста;</w:t>
      </w:r>
    </w:p>
    <w:p w:rsidR="00BC2202" w:rsidRDefault="00BC2202">
      <w:bookmarkStart w:id="556" w:name="sub_1897"/>
      <w:bookmarkEnd w:id="555"/>
      <w:r>
        <w:t>28) находит по просьбе 8-10 объектов, расположенных в комнате, но не непосредственно в поле зрения ребёнка, а которые нужно поискать;</w:t>
      </w:r>
    </w:p>
    <w:p w:rsidR="00BC2202" w:rsidRDefault="00BC2202">
      <w:bookmarkStart w:id="557" w:name="sub_1898"/>
      <w:bookmarkEnd w:id="556"/>
      <w:r>
        <w:t>29) машет (использует жест "Пока") по подражанию;</w:t>
      </w:r>
    </w:p>
    <w:p w:rsidR="00BC2202" w:rsidRDefault="00BC2202">
      <w:bookmarkStart w:id="558" w:name="sub_1899"/>
      <w:bookmarkEnd w:id="557"/>
      <w:r>
        <w:t>30) "танцует" с другими под музыку в хороводе;</w:t>
      </w:r>
    </w:p>
    <w:p w:rsidR="00BC2202" w:rsidRDefault="00BC2202">
      <w:bookmarkStart w:id="559" w:name="sub_1900"/>
      <w:bookmarkEnd w:id="558"/>
      <w:r>
        <w:t>31) выполняет одно действие с использованием куклы или мягкой игрушки;</w:t>
      </w:r>
    </w:p>
    <w:p w:rsidR="00BC2202" w:rsidRDefault="00BC2202">
      <w:bookmarkStart w:id="560" w:name="sub_1901"/>
      <w:bookmarkEnd w:id="559"/>
      <w:r>
        <w:t>32) решает задачи методом проб и ошибок в игре с конструктором;</w:t>
      </w:r>
    </w:p>
    <w:p w:rsidR="00BC2202" w:rsidRDefault="00BC2202">
      <w:bookmarkStart w:id="561" w:name="sub_1902"/>
      <w:bookmarkEnd w:id="560"/>
      <w:r>
        <w:t>33) снимает куртку, шапку (без застёжек) и вешает на крючок;</w:t>
      </w:r>
    </w:p>
    <w:p w:rsidR="00BC2202" w:rsidRDefault="00BC2202">
      <w:bookmarkStart w:id="562" w:name="sub_1903"/>
      <w:bookmarkEnd w:id="561"/>
      <w:r>
        <w:t>34) уместно говорит "привет" и "пока" как первым, так и в ответ;</w:t>
      </w:r>
    </w:p>
    <w:p w:rsidR="00BC2202" w:rsidRDefault="00BC2202">
      <w:bookmarkStart w:id="563" w:name="sub_1904"/>
      <w:bookmarkEnd w:id="562"/>
      <w:r>
        <w:t>35) играет в простые подвижные игры (например, в мяч, "прятки");</w:t>
      </w:r>
    </w:p>
    <w:p w:rsidR="00BC2202" w:rsidRDefault="00BC2202">
      <w:bookmarkStart w:id="564" w:name="sub_1905"/>
      <w:bookmarkEnd w:id="563"/>
      <w:r>
        <w:t>36) понимает значения слов "да", "нет", использует их вербально или невербально (не всегда);</w:t>
      </w:r>
    </w:p>
    <w:p w:rsidR="00BC2202" w:rsidRDefault="00BC2202">
      <w:bookmarkStart w:id="565" w:name="sub_1906"/>
      <w:bookmarkEnd w:id="564"/>
      <w:r>
        <w:t>37) называет имена близких людей;</w:t>
      </w:r>
    </w:p>
    <w:p w:rsidR="00BC2202" w:rsidRDefault="00BC2202">
      <w:bookmarkStart w:id="566" w:name="sub_1907"/>
      <w:bookmarkEnd w:id="565"/>
      <w:r>
        <w:t>38) выражения лица соответствуют эмоциональному состоянию (рад, грустен);</w:t>
      </w:r>
    </w:p>
    <w:p w:rsidR="00BC2202" w:rsidRDefault="00BC2202">
      <w:bookmarkStart w:id="567" w:name="sub_1908"/>
      <w:bookmarkEnd w:id="566"/>
      <w:r>
        <w:t>39) усложнение манипулятивных "игр" (катание машинок с элементами сюжета);</w:t>
      </w:r>
    </w:p>
    <w:p w:rsidR="00BC2202" w:rsidRDefault="00BC2202">
      <w:bookmarkStart w:id="568" w:name="sub_1909"/>
      <w:bookmarkEnd w:id="567"/>
      <w:r>
        <w:t>40) последовательности сложных операций в игре (например, собирание пирамидки, домика из блоков, нанизывание бус);</w:t>
      </w:r>
    </w:p>
    <w:p w:rsidR="00BC2202" w:rsidRDefault="00BC2202">
      <w:bookmarkStart w:id="569" w:name="sub_1910"/>
      <w:bookmarkEnd w:id="568"/>
      <w:r>
        <w:t>41) понимание основных цветов ("дай жёлтый" (зелёный, синий);</w:t>
      </w:r>
    </w:p>
    <w:p w:rsidR="00BC2202" w:rsidRDefault="00BC2202">
      <w:bookmarkStart w:id="570" w:name="sub_1911"/>
      <w:bookmarkEnd w:id="569"/>
      <w:r>
        <w:t>42) элементы сюжетной игры с игровыми предметами бытового характера;</w:t>
      </w:r>
    </w:p>
    <w:p w:rsidR="00BC2202" w:rsidRDefault="00BC2202">
      <w:bookmarkStart w:id="571" w:name="sub_1912"/>
      <w:bookmarkEnd w:id="570"/>
      <w:r>
        <w:t>43) проделывает действия с куклой или мягкими игрушками (с помощью педагогического работника);</w:t>
      </w:r>
    </w:p>
    <w:p w:rsidR="00BC2202" w:rsidRDefault="00BC2202">
      <w:bookmarkStart w:id="572" w:name="sub_1913"/>
      <w:bookmarkEnd w:id="571"/>
      <w:r>
        <w:t>44) иногда привлекает внимание окружающих к предметам речью или жестом к желаемому предмету;</w:t>
      </w:r>
    </w:p>
    <w:p w:rsidR="00BC2202" w:rsidRDefault="00BC2202">
      <w:bookmarkStart w:id="573" w:name="sub_1914"/>
      <w:bookmarkEnd w:id="572"/>
      <w:r>
        <w:t>45) выстраивает последовательности из трёх и более картинок в правильном порядке;</w:t>
      </w:r>
    </w:p>
    <w:p w:rsidR="00BC2202" w:rsidRDefault="00BC2202">
      <w:bookmarkStart w:id="574" w:name="sub_1915"/>
      <w:bookmarkEnd w:id="573"/>
      <w:r>
        <w:t>46) пользуется туалетом с помощью педагогического работника;</w:t>
      </w:r>
    </w:p>
    <w:p w:rsidR="00BC2202" w:rsidRDefault="00BC2202">
      <w:bookmarkStart w:id="575" w:name="sub_1916"/>
      <w:bookmarkEnd w:id="574"/>
      <w:r>
        <w:t>47) моет руки с помощью педагогического работника;</w:t>
      </w:r>
    </w:p>
    <w:p w:rsidR="00BC2202" w:rsidRDefault="00BC2202">
      <w:bookmarkStart w:id="576" w:name="sub_1917"/>
      <w:bookmarkEnd w:id="575"/>
      <w:r>
        <w:t>48) ест за столом ложкой, не уходя из-за стола;</w:t>
      </w:r>
    </w:p>
    <w:p w:rsidR="00BC2202" w:rsidRDefault="00BC2202">
      <w:bookmarkStart w:id="577" w:name="sub_1918"/>
      <w:bookmarkEnd w:id="576"/>
      <w:r>
        <w:t>49) преодолевает избирательность в еде (частично).</w:t>
      </w:r>
    </w:p>
    <w:p w:rsidR="00BC2202" w:rsidRDefault="00BC2202">
      <w:bookmarkStart w:id="578" w:name="sub_1867"/>
      <w:bookmarkEnd w:id="577"/>
      <w:r>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BC2202" w:rsidRDefault="00BC2202">
      <w:bookmarkStart w:id="579" w:name="sub_1919"/>
      <w:bookmarkEnd w:id="578"/>
      <w:r>
        <w:t>1) понимает обращенную речь на доступном уровне;</w:t>
      </w:r>
    </w:p>
    <w:p w:rsidR="00BC2202" w:rsidRDefault="00BC2202">
      <w:bookmarkStart w:id="580" w:name="sub_1920"/>
      <w:bookmarkEnd w:id="579"/>
      <w:r>
        <w:t>2) владеет элементарной речью (отдельные слова) и (или) обучен альтернативным формам общения;</w:t>
      </w:r>
    </w:p>
    <w:p w:rsidR="00BC2202" w:rsidRDefault="00BC2202">
      <w:bookmarkStart w:id="581" w:name="sub_1921"/>
      <w:bookmarkEnd w:id="580"/>
      <w:r>
        <w:t>3) владеет некоторыми конвенциональными формами общения (вербально и (или) невербально);</w:t>
      </w:r>
    </w:p>
    <w:p w:rsidR="00BC2202" w:rsidRDefault="00BC2202">
      <w:bookmarkStart w:id="582" w:name="sub_1922"/>
      <w:bookmarkEnd w:id="581"/>
      <w:r>
        <w:t>4) выражает желания социально приемлемым способом;</w:t>
      </w:r>
    </w:p>
    <w:p w:rsidR="00BC2202" w:rsidRDefault="00BC2202">
      <w:bookmarkStart w:id="583" w:name="sub_1923"/>
      <w:bookmarkEnd w:id="582"/>
      <w:r>
        <w:t>5) возможны элементарные формы взаимодействия с родителями (законными представителями), педагогическим работником и другими детьми;</w:t>
      </w:r>
    </w:p>
    <w:p w:rsidR="00BC2202" w:rsidRDefault="00BC2202">
      <w:bookmarkStart w:id="584" w:name="sub_1924"/>
      <w:bookmarkEnd w:id="583"/>
      <w:r>
        <w:t>6) выделяет себя на уровне узнавания по фотографии;</w:t>
      </w:r>
    </w:p>
    <w:p w:rsidR="00BC2202" w:rsidRDefault="00BC2202">
      <w:bookmarkStart w:id="585" w:name="sub_1925"/>
      <w:bookmarkEnd w:id="584"/>
      <w:r>
        <w:t>7) выделяет родителей (законных представителей) и знакомых педагогических работников;</w:t>
      </w:r>
    </w:p>
    <w:p w:rsidR="00BC2202" w:rsidRDefault="00BC2202">
      <w:bookmarkStart w:id="586" w:name="sub_1926"/>
      <w:bookmarkEnd w:id="585"/>
      <w:r>
        <w:t>8) различает своих и чужих;</w:t>
      </w:r>
    </w:p>
    <w:p w:rsidR="00BC2202" w:rsidRDefault="00BC2202">
      <w:bookmarkStart w:id="587" w:name="sub_1927"/>
      <w:bookmarkEnd w:id="586"/>
      <w:r>
        <w:t>9) поведение контролируемо в знакомой ситуации (на основе стереотипа поведения);</w:t>
      </w:r>
    </w:p>
    <w:p w:rsidR="00BC2202" w:rsidRDefault="00BC2202">
      <w:bookmarkStart w:id="588" w:name="sub_1928"/>
      <w:bookmarkEnd w:id="587"/>
      <w:r>
        <w:t>10) отработаны основы стереотипа учебного поведения;</w:t>
      </w:r>
    </w:p>
    <w:p w:rsidR="00BC2202" w:rsidRDefault="00BC2202">
      <w:bookmarkStart w:id="589" w:name="sub_1929"/>
      <w:bookmarkEnd w:id="588"/>
      <w: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BC2202" w:rsidRDefault="00BC2202">
      <w:bookmarkStart w:id="590" w:name="sub_1930"/>
      <w:bookmarkEnd w:id="589"/>
      <w:r>
        <w:t>12) может сличать цвета, основные геометрические формы;</w:t>
      </w:r>
    </w:p>
    <w:p w:rsidR="00BC2202" w:rsidRDefault="00BC2202">
      <w:bookmarkStart w:id="591" w:name="sub_1931"/>
      <w:bookmarkEnd w:id="590"/>
      <w:r>
        <w:t>13) знает некоторые буквы;</w:t>
      </w:r>
    </w:p>
    <w:p w:rsidR="00BC2202" w:rsidRDefault="00BC2202">
      <w:bookmarkStart w:id="592" w:name="sub_1932"/>
      <w:bookmarkEnd w:id="591"/>
      <w:r>
        <w:t>14) владеет простейшими видами графической деятельности (закрашивание, обводка);</w:t>
      </w:r>
    </w:p>
    <w:p w:rsidR="00BC2202" w:rsidRDefault="00BC2202">
      <w:bookmarkStart w:id="593" w:name="sub_1933"/>
      <w:bookmarkEnd w:id="592"/>
      <w:r>
        <w:t>15) различает "большой - маленький", "один - много";</w:t>
      </w:r>
    </w:p>
    <w:p w:rsidR="00BC2202" w:rsidRDefault="00BC2202">
      <w:bookmarkStart w:id="594" w:name="sub_1934"/>
      <w:bookmarkEnd w:id="593"/>
      <w:r>
        <w:t>16) выполняет физические упражнения по показу (индивидуально и в группе) с использованием простейших гимнастических снарядов;</w:t>
      </w:r>
    </w:p>
    <w:p w:rsidR="00BC2202" w:rsidRDefault="00BC2202">
      <w:bookmarkStart w:id="595" w:name="sub_1935"/>
      <w:bookmarkEnd w:id="594"/>
      <w:r>
        <w:t>17) выполняет упражнения с использованием тренажёров, батута (под контролем педагогических работников);</w:t>
      </w:r>
    </w:p>
    <w:p w:rsidR="00BC2202" w:rsidRDefault="00BC2202">
      <w:bookmarkStart w:id="596" w:name="sub_1936"/>
      <w:bookmarkEnd w:id="595"/>
      <w:r>
        <w:t>18) умеет одеваться и раздеваться по расписанию (в доступной форме);</w:t>
      </w:r>
    </w:p>
    <w:p w:rsidR="00BC2202" w:rsidRDefault="00BC2202">
      <w:bookmarkStart w:id="597" w:name="sub_1937"/>
      <w:bookmarkEnd w:id="596"/>
      <w:r>
        <w:t>19) пользуется туалетом (с помощью);</w:t>
      </w:r>
    </w:p>
    <w:p w:rsidR="00BC2202" w:rsidRDefault="00BC2202">
      <w:bookmarkStart w:id="598" w:name="sub_1938"/>
      <w:bookmarkEnd w:id="597"/>
      <w:r>
        <w:t>20) владеет навыками приёма пищи.</w:t>
      </w:r>
    </w:p>
    <w:p w:rsidR="00BC2202" w:rsidRDefault="00BC2202">
      <w:bookmarkStart w:id="599" w:name="sub_1868"/>
      <w:bookmarkEnd w:id="598"/>
      <w:r>
        <w:t>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BC2202" w:rsidRDefault="00BC2202">
      <w:bookmarkStart w:id="600" w:name="sub_1939"/>
      <w:bookmarkEnd w:id="599"/>
      <w:r>
        <w:t>1) владеет простыми формами речи (двух-трёхсложные предложения, простые вопросы) или (иногда) альтернативными формами общения;</w:t>
      </w:r>
    </w:p>
    <w:p w:rsidR="00BC2202" w:rsidRDefault="00BC2202">
      <w:bookmarkStart w:id="601" w:name="sub_1940"/>
      <w:bookmarkEnd w:id="600"/>
      <w:r>
        <w:t>2) владеет конвенциональными формами общения (вербально и (или) невербально);</w:t>
      </w:r>
    </w:p>
    <w:p w:rsidR="00BC2202" w:rsidRDefault="00BC2202">
      <w:bookmarkStart w:id="602" w:name="sub_1941"/>
      <w:bookmarkEnd w:id="601"/>
      <w:r>
        <w:t>3) может поддерживать элементарный диалог (чаще - формально);</w:t>
      </w:r>
    </w:p>
    <w:p w:rsidR="00BC2202" w:rsidRDefault="00BC2202">
      <w:bookmarkStart w:id="603" w:name="sub_1942"/>
      <w:bookmarkEnd w:id="602"/>
      <w:r>
        <w:t>4) отвечает на вопросы в пределах ситуации общения;</w:t>
      </w:r>
    </w:p>
    <w:p w:rsidR="00BC2202" w:rsidRDefault="00BC2202">
      <w:bookmarkStart w:id="604" w:name="sub_1943"/>
      <w:bookmarkEnd w:id="603"/>
      <w:r>
        <w:t>5) возможно ограниченное взаимодействие с родителями (законными представителями), педагогическим работником и другими детьми;</w:t>
      </w:r>
    </w:p>
    <w:p w:rsidR="00BC2202" w:rsidRDefault="00BC2202">
      <w:bookmarkStart w:id="605" w:name="sub_1944"/>
      <w:bookmarkEnd w:id="604"/>
      <w:r>
        <w:t>6) выделяет себя, родителей (законных представителей), специалистов, которые с ним работают;</w:t>
      </w:r>
    </w:p>
    <w:p w:rsidR="00BC2202" w:rsidRDefault="00BC2202">
      <w:bookmarkStart w:id="606" w:name="sub_1945"/>
      <w:bookmarkEnd w:id="605"/>
      <w:r>
        <w:t>7) различает людей по полу, возрасту;</w:t>
      </w:r>
    </w:p>
    <w:p w:rsidR="00BC2202" w:rsidRDefault="00BC2202">
      <w:bookmarkStart w:id="607" w:name="sub_1946"/>
      <w:bookmarkEnd w:id="606"/>
      <w:r>
        <w:t>8) владеет поведением в учебной ситуации, но без возможностей гибкой адаптации;</w:t>
      </w:r>
    </w:p>
    <w:p w:rsidR="00BC2202" w:rsidRDefault="00BC2202">
      <w:bookmarkStart w:id="608" w:name="sub_1947"/>
      <w:bookmarkEnd w:id="607"/>
      <w:r>
        <w:t>9) участие в групповых играх с движением под музыку и пением (хороводы) под руководством педагогических работников;</w:t>
      </w:r>
    </w:p>
    <w:p w:rsidR="00BC2202" w:rsidRDefault="00BC2202">
      <w:bookmarkStart w:id="609" w:name="sub_1948"/>
      <w:bookmarkEnd w:id="608"/>
      <w:r>
        <w:t>10) знает основные цвета и геометрические формы;</w:t>
      </w:r>
    </w:p>
    <w:p w:rsidR="00BC2202" w:rsidRDefault="00BC2202">
      <w:bookmarkStart w:id="610" w:name="sub_1949"/>
      <w:bookmarkEnd w:id="609"/>
      <w:r>
        <w:t>11) знает буквы, владеет техникой чтения частично;</w:t>
      </w:r>
    </w:p>
    <w:p w:rsidR="00BC2202" w:rsidRDefault="00BC2202">
      <w:bookmarkStart w:id="611" w:name="sub_1950"/>
      <w:bookmarkEnd w:id="610"/>
      <w:r>
        <w:t>12) может писать по обводке;</w:t>
      </w:r>
    </w:p>
    <w:p w:rsidR="00BC2202" w:rsidRDefault="00BC2202">
      <w:bookmarkStart w:id="612" w:name="sub_1951"/>
      <w:bookmarkEnd w:id="611"/>
      <w:r>
        <w:t>13) различает "выше - ниже", "шире - уже";</w:t>
      </w:r>
    </w:p>
    <w:p w:rsidR="00BC2202" w:rsidRDefault="00BC2202">
      <w:bookmarkStart w:id="613" w:name="sub_1952"/>
      <w:bookmarkEnd w:id="612"/>
      <w:r>
        <w:t>14) есть прямой счёт до 10;</w:t>
      </w:r>
    </w:p>
    <w:p w:rsidR="00BC2202" w:rsidRDefault="00BC2202">
      <w:bookmarkStart w:id="614" w:name="sub_1953"/>
      <w:bookmarkEnd w:id="613"/>
      <w:r>
        <w:t>15) выполняет физические упражнения по показу и инструкции (индивидуально и в группе) с использованием простейших гимнастических снарядов;</w:t>
      </w:r>
    </w:p>
    <w:p w:rsidR="00BC2202" w:rsidRDefault="00BC2202">
      <w:bookmarkStart w:id="615" w:name="sub_1954"/>
      <w:bookmarkEnd w:id="614"/>
      <w:r>
        <w:t>16) выполняет упражнения с использованием тренажёров, батута под контролем педагогических работников;</w:t>
      </w:r>
    </w:p>
    <w:p w:rsidR="00BC2202" w:rsidRDefault="00BC2202">
      <w:bookmarkStart w:id="616" w:name="sub_1955"/>
      <w:bookmarkEnd w:id="615"/>
      <w:r>
        <w:t>17) имеет на уровне стереотипа представления о здоровом образе жизни и связанными с ним правилами;</w:t>
      </w:r>
    </w:p>
    <w:p w:rsidR="00BC2202" w:rsidRDefault="00BC2202">
      <w:bookmarkStart w:id="617" w:name="sub_1956"/>
      <w:bookmarkEnd w:id="616"/>
      <w: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BC2202" w:rsidRDefault="00BC2202">
      <w:bookmarkStart w:id="618" w:name="sub_1869"/>
      <w:bookmarkEnd w:id="617"/>
      <w:r>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BC2202" w:rsidRDefault="00BC2202">
      <w:bookmarkStart w:id="619" w:name="sub_1957"/>
      <w:bookmarkEnd w:id="618"/>
      <w:r>
        <w:t>1) владеет речью (альтернативные формы общения необходимы в очень редких случаях);</w:t>
      </w:r>
    </w:p>
    <w:p w:rsidR="00BC2202" w:rsidRDefault="00BC2202">
      <w:bookmarkStart w:id="620" w:name="sub_1958"/>
      <w:bookmarkEnd w:id="619"/>
      <w:r>
        <w:t>2) инициирует общение (в связи с собственными нуждами);</w:t>
      </w:r>
    </w:p>
    <w:p w:rsidR="00BC2202" w:rsidRDefault="00BC2202">
      <w:bookmarkStart w:id="621" w:name="sub_1959"/>
      <w:bookmarkEnd w:id="620"/>
      <w:r>
        <w:t>3) может поддерживать диалог (часто - формально);</w:t>
      </w:r>
    </w:p>
    <w:p w:rsidR="00BC2202" w:rsidRDefault="00BC2202">
      <w:bookmarkStart w:id="622" w:name="sub_1960"/>
      <w:bookmarkEnd w:id="621"/>
      <w:r>
        <w:t>4) владеет конвенциональными формами общения с обращением;</w:t>
      </w:r>
    </w:p>
    <w:p w:rsidR="00BC2202" w:rsidRDefault="00BC2202">
      <w:bookmarkStart w:id="623" w:name="sub_1961"/>
      <w:bookmarkEnd w:id="622"/>
      <w:r>
        <w:t>5) взаимодействует с педагогическим работником и другими детьми в обучающей ситуации (ограниченно);</w:t>
      </w:r>
    </w:p>
    <w:p w:rsidR="00BC2202" w:rsidRDefault="00BC2202">
      <w:bookmarkStart w:id="624" w:name="sub_1962"/>
      <w:bookmarkEnd w:id="623"/>
      <w:r>
        <w:t>6) выделяет себя как субъекта (частично);</w:t>
      </w:r>
    </w:p>
    <w:p w:rsidR="00BC2202" w:rsidRDefault="00BC2202">
      <w:bookmarkStart w:id="625" w:name="sub_1963"/>
      <w:bookmarkEnd w:id="624"/>
      <w:r>
        <w:t>7) поведение контролируемо с элементами самоконтроля;</w:t>
      </w:r>
    </w:p>
    <w:p w:rsidR="00BC2202" w:rsidRDefault="00BC2202">
      <w:bookmarkStart w:id="626" w:name="sub_1964"/>
      <w:bookmarkEnd w:id="625"/>
      <w:r>
        <w:t>8) требуется поддержка в незнакомой и (или) неожиданной ситуации;</w:t>
      </w:r>
    </w:p>
    <w:p w:rsidR="00BC2202" w:rsidRDefault="00BC2202">
      <w:bookmarkStart w:id="627" w:name="sub_1965"/>
      <w:bookmarkEnd w:id="626"/>
      <w:r>
        <w:t>9) владеет поведением в учебной ситуации;</w:t>
      </w:r>
    </w:p>
    <w:p w:rsidR="00BC2202" w:rsidRDefault="00BC2202">
      <w:bookmarkStart w:id="628" w:name="sub_1966"/>
      <w:bookmarkEnd w:id="627"/>
      <w:r>
        <w:t>10) владеет социально-имитативной и ролевой игрой (в основном, формально);</w:t>
      </w:r>
    </w:p>
    <w:p w:rsidR="00BC2202" w:rsidRDefault="00BC2202">
      <w:bookmarkStart w:id="629" w:name="sub_1967"/>
      <w:bookmarkEnd w:id="628"/>
      <w:r>
        <w:t>11) владеет техникой чтения, понимает простые тексты;</w:t>
      </w:r>
    </w:p>
    <w:p w:rsidR="00BC2202" w:rsidRDefault="00BC2202">
      <w:bookmarkStart w:id="630" w:name="sub_1968"/>
      <w:bookmarkEnd w:id="629"/>
      <w:r>
        <w:t>12) владеет основами безотрывного письма букв);</w:t>
      </w:r>
    </w:p>
    <w:p w:rsidR="00BC2202" w:rsidRDefault="00BC2202">
      <w:bookmarkStart w:id="631" w:name="sub_1969"/>
      <w:bookmarkEnd w:id="630"/>
      <w:r>
        <w:t>13) складывает и вычитает в пределах 5-10;</w:t>
      </w:r>
    </w:p>
    <w:p w:rsidR="00BC2202" w:rsidRDefault="00BC2202">
      <w:bookmarkStart w:id="632" w:name="sub_1970"/>
      <w:bookmarkEnd w:id="631"/>
      <w:r>
        <w:t>14) сформированы представления о своей семье, Отечестве;</w:t>
      </w:r>
    </w:p>
    <w:p w:rsidR="00BC2202" w:rsidRDefault="00BC2202">
      <w:bookmarkStart w:id="633" w:name="sub_1971"/>
      <w:bookmarkEnd w:id="632"/>
      <w:r>
        <w:t>15) знаком с основными явлениями окружающего мира;</w:t>
      </w:r>
    </w:p>
    <w:p w:rsidR="00BC2202" w:rsidRDefault="00BC2202">
      <w:bookmarkStart w:id="634" w:name="sub_1972"/>
      <w:bookmarkEnd w:id="633"/>
      <w: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BC2202" w:rsidRDefault="00BC2202">
      <w:bookmarkStart w:id="635" w:name="sub_1973"/>
      <w:bookmarkEnd w:id="634"/>
      <w:r>
        <w:t>17) выполняет упражнения с использованием тренажёров, батута под контролем педагогических работников;</w:t>
      </w:r>
    </w:p>
    <w:p w:rsidR="00BC2202" w:rsidRDefault="00BC2202">
      <w:bookmarkStart w:id="636" w:name="sub_1974"/>
      <w:bookmarkEnd w:id="635"/>
      <w:r>
        <w:t>18) имеет представления о здоровом образе жизни и связанными с ним правилами;</w:t>
      </w:r>
    </w:p>
    <w:p w:rsidR="00BC2202" w:rsidRDefault="00BC2202">
      <w:bookmarkStart w:id="637" w:name="sub_1975"/>
      <w:bookmarkEnd w:id="636"/>
      <w:r>
        <w:t>19) участвует в некоторых групповых подвижных играх с правилами;</w:t>
      </w:r>
    </w:p>
    <w:p w:rsidR="00BC2202" w:rsidRDefault="00BC2202">
      <w:bookmarkStart w:id="638" w:name="sub_1976"/>
      <w:bookmarkEnd w:id="637"/>
      <w: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BC2202" w:rsidRDefault="00BC2202">
      <w:bookmarkStart w:id="639" w:name="sub_1977"/>
      <w:bookmarkEnd w:id="638"/>
      <w:r>
        <w:t>21) принимает участие в уборке квартиры, приготовлении пищи;</w:t>
      </w:r>
    </w:p>
    <w:p w:rsidR="00BC2202" w:rsidRDefault="00BC2202">
      <w:bookmarkStart w:id="640" w:name="sub_1978"/>
      <w:bookmarkEnd w:id="639"/>
      <w:r>
        <w:t>22) умеет следовать расписанию (в адекватной форме) в учебной деятельности и в быту.</w:t>
      </w:r>
    </w:p>
    <w:p w:rsidR="00BC2202" w:rsidRDefault="00BC2202">
      <w:bookmarkStart w:id="641" w:name="sub_1084"/>
      <w:bookmarkEnd w:id="640"/>
      <w:r>
        <w:t>10.4.7. Целевые ориентиры реализации Программы для обучающихся с УО.</w:t>
      </w:r>
    </w:p>
    <w:p w:rsidR="00BC2202" w:rsidRDefault="00BC2202">
      <w:bookmarkStart w:id="642" w:name="sub_1979"/>
      <w:bookmarkEnd w:id="641"/>
      <w:r>
        <w:t>10.4.7.1. Целевые ориентиры младенческого возраста - к концу первого года жизни ребенок:</w:t>
      </w:r>
    </w:p>
    <w:p w:rsidR="00BC2202" w:rsidRDefault="00BC2202">
      <w:bookmarkStart w:id="643" w:name="sub_1984"/>
      <w:bookmarkEnd w:id="642"/>
      <w:r>
        <w:t>1) проявляет реакции на зрительные, слуховые и тактильные стимулы;</w:t>
      </w:r>
    </w:p>
    <w:p w:rsidR="00BC2202" w:rsidRDefault="00BC2202">
      <w:bookmarkStart w:id="644" w:name="sub_1985"/>
      <w:bookmarkEnd w:id="643"/>
      <w:r>
        <w:t>2) прослеживает взглядом за матерью и ее указательным жестом;</w:t>
      </w:r>
    </w:p>
    <w:p w:rsidR="00BC2202" w:rsidRDefault="00BC2202">
      <w:bookmarkStart w:id="645" w:name="sub_1986"/>
      <w:bookmarkEnd w:id="644"/>
      <w: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BC2202" w:rsidRDefault="00BC2202">
      <w:bookmarkStart w:id="646" w:name="sub_1987"/>
      <w:bookmarkEnd w:id="645"/>
      <w:r>
        <w:t>4) умеет посылать матери сигналы, ориентирующие на приглашение к взаимодействию (поворот головы лицом к матери, взгляд в глаза, улыбка);</w:t>
      </w:r>
    </w:p>
    <w:p w:rsidR="00BC2202" w:rsidRDefault="00BC2202">
      <w:bookmarkStart w:id="647" w:name="sub_1988"/>
      <w:bookmarkEnd w:id="646"/>
      <w:r>
        <w:t>5) берет и удерживает погремушку в руках;</w:t>
      </w:r>
    </w:p>
    <w:p w:rsidR="00BC2202" w:rsidRDefault="00BC2202">
      <w:bookmarkStart w:id="648" w:name="sub_1989"/>
      <w:bookmarkEnd w:id="647"/>
      <w:r>
        <w:t>6) перемещается в пространстве (ползает);</w:t>
      </w:r>
    </w:p>
    <w:p w:rsidR="00BC2202" w:rsidRDefault="00BC2202">
      <w:bookmarkStart w:id="649" w:name="sub_1990"/>
      <w:bookmarkEnd w:id="648"/>
      <w:r>
        <w:t>7) издает простейшие вокализации, гулит в определенной ситуации;</w:t>
      </w:r>
    </w:p>
    <w:p w:rsidR="00BC2202" w:rsidRDefault="00BC2202">
      <w:bookmarkStart w:id="650" w:name="sub_1991"/>
      <w:bookmarkEnd w:id="649"/>
      <w:r>
        <w:t>8) проявляет поведение, ориентированное на режимные моменты: процесс питания, бодрствование и сон.</w:t>
      </w:r>
    </w:p>
    <w:bookmarkEnd w:id="650"/>
    <w:p w:rsidR="00BC2202" w:rsidRDefault="00BC2202">
      <w:r>
        <w:t>При выраженной ЗПР:</w:t>
      </w:r>
    </w:p>
    <w:p w:rsidR="00BC2202" w:rsidRDefault="00BC2202">
      <w:bookmarkStart w:id="651" w:name="sub_1992"/>
      <w:r>
        <w:t>1) проявляет реакции на зрительные, слуховые и тактильные стимулы в специально создаваемой и знакомой для него ситуации;</w:t>
      </w:r>
    </w:p>
    <w:p w:rsidR="00BC2202" w:rsidRDefault="00BC2202">
      <w:bookmarkStart w:id="652" w:name="sub_1993"/>
      <w:bookmarkEnd w:id="651"/>
      <w:r>
        <w:t>2) узнает мать, близкого педагогического работника;</w:t>
      </w:r>
    </w:p>
    <w:p w:rsidR="00BC2202" w:rsidRDefault="00BC2202">
      <w:bookmarkStart w:id="653" w:name="sub_1994"/>
      <w:bookmarkEnd w:id="652"/>
      <w:r>
        <w:t>3) может недолго удерживать погремушку;</w:t>
      </w:r>
    </w:p>
    <w:p w:rsidR="00BC2202" w:rsidRDefault="00BC2202">
      <w:bookmarkStart w:id="654" w:name="sub_1995"/>
      <w:bookmarkEnd w:id="653"/>
      <w:r>
        <w:t>4) может переворачиваться;</w:t>
      </w:r>
    </w:p>
    <w:p w:rsidR="00BC2202" w:rsidRDefault="00BC2202">
      <w:bookmarkStart w:id="655" w:name="sub_1996"/>
      <w:bookmarkEnd w:id="654"/>
      <w:r>
        <w:t>5) издает непроизвольные звуки;</w:t>
      </w:r>
    </w:p>
    <w:p w:rsidR="00BC2202" w:rsidRDefault="00BC2202">
      <w:bookmarkStart w:id="656" w:name="sub_1997"/>
      <w:bookmarkEnd w:id="655"/>
      <w:r>
        <w:t>6) может пить из бутылочки.</w:t>
      </w:r>
    </w:p>
    <w:p w:rsidR="00BC2202" w:rsidRDefault="00BC2202">
      <w:bookmarkStart w:id="657" w:name="sub_1980"/>
      <w:bookmarkEnd w:id="656"/>
      <w:r>
        <w:t>10.4.7.2. Целевые ориентиры обучающихся раннего возраста с легкой умственной отсталостью - к трем годам ребенок умеет:</w:t>
      </w:r>
    </w:p>
    <w:p w:rsidR="00BC2202" w:rsidRDefault="00BC2202">
      <w:bookmarkStart w:id="658" w:name="sub_1998"/>
      <w:bookmarkEnd w:id="657"/>
      <w:r>
        <w:t>1) визуально контактирует с близким педагогическим работником в процессе телесных игр;</w:t>
      </w:r>
    </w:p>
    <w:p w:rsidR="00BC2202" w:rsidRDefault="00BC2202">
      <w:bookmarkStart w:id="659" w:name="sub_1999"/>
      <w:bookmarkEnd w:id="658"/>
      <w:r>
        <w:t>2) самостоятельно перемещается в пространстве (ходьба);</w:t>
      </w:r>
    </w:p>
    <w:p w:rsidR="00BC2202" w:rsidRDefault="00BC2202">
      <w:bookmarkStart w:id="660" w:name="sub_2000"/>
      <w:bookmarkEnd w:id="659"/>
      <w:r>
        <w:t>3) проявляет интерес к окружающим предметам и действует с ними разными способами;</w:t>
      </w:r>
    </w:p>
    <w:p w:rsidR="00BC2202" w:rsidRDefault="00BC2202">
      <w:bookmarkStart w:id="661" w:name="sub_2001"/>
      <w:bookmarkEnd w:id="660"/>
      <w:r>
        <w:t>4) вовлекается в действия с игрушками и другими предметами;</w:t>
      </w:r>
    </w:p>
    <w:p w:rsidR="00BC2202" w:rsidRDefault="00BC2202">
      <w:bookmarkStart w:id="662" w:name="sub_2002"/>
      <w:bookmarkEnd w:id="661"/>
      <w:r>
        <w:t>5) использует специфические, культурно фиксированные предметные действия;</w:t>
      </w:r>
    </w:p>
    <w:p w:rsidR="00BC2202" w:rsidRDefault="00BC2202">
      <w:bookmarkStart w:id="663" w:name="sub_2003"/>
      <w:bookmarkEnd w:id="662"/>
      <w:r>
        <w:t>6) знает назначение бытовых предметов (ложки, расчески, карандаша) и умеет пользоваться ими;</w:t>
      </w:r>
    </w:p>
    <w:p w:rsidR="00BC2202" w:rsidRDefault="00BC2202">
      <w:bookmarkStart w:id="664" w:name="sub_2004"/>
      <w:bookmarkEnd w:id="663"/>
      <w:r>
        <w:t>7) владеет простейшими навыками самообслуживания; стремится к опрятности и самостоятельной ест ложкой;</w:t>
      </w:r>
    </w:p>
    <w:p w:rsidR="00BC2202" w:rsidRDefault="00BC2202">
      <w:bookmarkStart w:id="665" w:name="sub_2005"/>
      <w:bookmarkEnd w:id="664"/>
      <w:r>
        <w:t>8) проявляет интерес к игрушке и различным предметно-игровым действиям с ней;</w:t>
      </w:r>
    </w:p>
    <w:p w:rsidR="00BC2202" w:rsidRDefault="00BC2202">
      <w:bookmarkStart w:id="666" w:name="sub_2006"/>
      <w:bookmarkEnd w:id="665"/>
      <w:r>
        <w:t>9) откликается на свое имя;</w:t>
      </w:r>
    </w:p>
    <w:p w:rsidR="00BC2202" w:rsidRDefault="00BC2202">
      <w:bookmarkStart w:id="667" w:name="sub_2007"/>
      <w:bookmarkEnd w:id="666"/>
      <w:r>
        <w:t>10) использует коммуникативные средства общения со педагогическим работником (жесты, слова: "привет, пока, на, дай").</w:t>
      </w:r>
    </w:p>
    <w:bookmarkEnd w:id="667"/>
    <w:p w:rsidR="00BC2202" w:rsidRDefault="00BC2202">
      <w:r>
        <w:t>При умеренной и тяжелой умственной отсталости:</w:t>
      </w:r>
    </w:p>
    <w:p w:rsidR="00BC2202" w:rsidRDefault="00BC2202">
      <w:bookmarkStart w:id="668" w:name="sub_2008"/>
      <w:r>
        <w:t>1) откликается на свое имя;</w:t>
      </w:r>
    </w:p>
    <w:p w:rsidR="00BC2202" w:rsidRDefault="00BC2202">
      <w:bookmarkStart w:id="669" w:name="sub_2009"/>
      <w:bookmarkEnd w:id="668"/>
      <w:r>
        <w:t>2) понимает и использует отдельные жесты и слова, вступая в контакт со знакомым педагогическим работником;</w:t>
      </w:r>
    </w:p>
    <w:p w:rsidR="00BC2202" w:rsidRDefault="00BC2202">
      <w:bookmarkStart w:id="670" w:name="sub_2010"/>
      <w:bookmarkEnd w:id="669"/>
      <w:r>
        <w:t>3) может пользоваться ложкой по назначению;</w:t>
      </w:r>
    </w:p>
    <w:p w:rsidR="00BC2202" w:rsidRDefault="00BC2202">
      <w:bookmarkStart w:id="671" w:name="sub_2011"/>
      <w:bookmarkEnd w:id="670"/>
      <w:r>
        <w:t>4) владеет прямохождением (самостоятельно ходит);</w:t>
      </w:r>
    </w:p>
    <w:p w:rsidR="00BC2202" w:rsidRDefault="00BC2202">
      <w:bookmarkStart w:id="672" w:name="sub_2012"/>
      <w:bookmarkEnd w:id="671"/>
      <w: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BC2202" w:rsidRDefault="00BC2202">
      <w:bookmarkStart w:id="673" w:name="sub_2013"/>
      <w:bookmarkEnd w:id="672"/>
      <w:r>
        <w:t>6) показывает по просьбе педагогического работника свои основные части тела и лица (глаза, руки, ноги, уши, нос);</w:t>
      </w:r>
    </w:p>
    <w:p w:rsidR="00BC2202" w:rsidRDefault="00BC2202">
      <w:bookmarkStart w:id="674" w:name="sub_2014"/>
      <w:bookmarkEnd w:id="673"/>
      <w:r>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BC2202" w:rsidRDefault="00BC2202">
      <w:bookmarkStart w:id="675" w:name="sub_2015"/>
      <w:bookmarkEnd w:id="674"/>
      <w:r>
        <w:t>8) использует коммуникативные средства общения со педагогическим работником (жесты, отдельные звуки);</w:t>
      </w:r>
    </w:p>
    <w:p w:rsidR="00BC2202" w:rsidRDefault="00BC2202">
      <w:bookmarkStart w:id="676" w:name="sub_2016"/>
      <w:bookmarkEnd w:id="675"/>
      <w:r>
        <w:t>9) показывает по просьбе педагогического работника названный им знакомый предмет (игрушку).</w:t>
      </w:r>
    </w:p>
    <w:p w:rsidR="00BC2202" w:rsidRDefault="00BC2202">
      <w:bookmarkStart w:id="677" w:name="sub_1981"/>
      <w:bookmarkEnd w:id="676"/>
      <w:r>
        <w:t>10.4.7.3. Целевые ориентиры к концу дошкольного возраста обучающихся с легкой умственной отсталостью - к семи годам ребенок умеет:</w:t>
      </w:r>
    </w:p>
    <w:p w:rsidR="00BC2202" w:rsidRDefault="00BC2202">
      <w:bookmarkStart w:id="678" w:name="sub_2017"/>
      <w:bookmarkEnd w:id="677"/>
      <w: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BC2202" w:rsidRDefault="00BC2202">
      <w:bookmarkStart w:id="679" w:name="sub_2018"/>
      <w:bookmarkEnd w:id="678"/>
      <w:r>
        <w:t>2) благодарить за услугу, за подарок, угощение;</w:t>
      </w:r>
    </w:p>
    <w:p w:rsidR="00BC2202" w:rsidRDefault="00BC2202">
      <w:bookmarkStart w:id="680" w:name="sub_2019"/>
      <w:bookmarkEnd w:id="679"/>
      <w:r>
        <w:t>3) адекватно вести себя в знакомой и незнакомой ситуации;</w:t>
      </w:r>
    </w:p>
    <w:p w:rsidR="00BC2202" w:rsidRDefault="00BC2202">
      <w:bookmarkStart w:id="681" w:name="sub_2020"/>
      <w:bookmarkEnd w:id="680"/>
      <w:r>
        <w:t>4) проявлять доброжелательное отношение к знакомым и незнакомым людям;</w:t>
      </w:r>
    </w:p>
    <w:p w:rsidR="00BC2202" w:rsidRDefault="00BC2202">
      <w:bookmarkStart w:id="682" w:name="sub_2021"/>
      <w:bookmarkEnd w:id="681"/>
      <w:r>
        <w:t>5) проявлять элементарную самооценку своих поступков и действий;</w:t>
      </w:r>
    </w:p>
    <w:p w:rsidR="00BC2202" w:rsidRDefault="00BC2202">
      <w:bookmarkStart w:id="683" w:name="sub_2022"/>
      <w:bookmarkEnd w:id="682"/>
      <w:r>
        <w:t>6) адекватно реагировать на доброжелательное и недоброжелательное отношение к себе со стороны окружающих;</w:t>
      </w:r>
    </w:p>
    <w:p w:rsidR="00BC2202" w:rsidRDefault="00BC2202">
      <w:bookmarkStart w:id="684" w:name="sub_2023"/>
      <w:bookmarkEnd w:id="683"/>
      <w: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BC2202" w:rsidRDefault="00BC2202">
      <w:bookmarkStart w:id="685" w:name="sub_2024"/>
      <w:bookmarkEnd w:id="684"/>
      <w:r>
        <w:t>8) соотносить знакомый текст с соответствующей иллюстрацией;</w:t>
      </w:r>
    </w:p>
    <w:p w:rsidR="00BC2202" w:rsidRDefault="00BC2202">
      <w:bookmarkStart w:id="686" w:name="sub_2025"/>
      <w:bookmarkEnd w:id="685"/>
      <w:r>
        <w:t>9) выполнять задания на классификацию знакомых картинок;</w:t>
      </w:r>
    </w:p>
    <w:p w:rsidR="00BC2202" w:rsidRDefault="00BC2202">
      <w:bookmarkStart w:id="687" w:name="sub_2026"/>
      <w:bookmarkEnd w:id="686"/>
      <w: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BC2202" w:rsidRDefault="00BC2202">
      <w:bookmarkStart w:id="688" w:name="sub_2027"/>
      <w:bookmarkEnd w:id="687"/>
      <w:r>
        <w:t>11) знать и выполнять некоторые упражнения из комплекса утренней зарядки или разминки в течение дня;</w:t>
      </w:r>
    </w:p>
    <w:p w:rsidR="00BC2202" w:rsidRDefault="00BC2202">
      <w:bookmarkStart w:id="689" w:name="sub_2028"/>
      <w:bookmarkEnd w:id="688"/>
      <w:r>
        <w:t>12) самостоятельно участвовать в знакомых подвижных и музыкальных играх;</w:t>
      </w:r>
    </w:p>
    <w:p w:rsidR="00BC2202" w:rsidRDefault="00BC2202">
      <w:bookmarkStart w:id="690" w:name="sub_2029"/>
      <w:bookmarkEnd w:id="689"/>
      <w:r>
        <w:t>13) самостоятельно спускаться и подниматься по ступенькам лестницы;</w:t>
      </w:r>
    </w:p>
    <w:p w:rsidR="00BC2202" w:rsidRDefault="00BC2202">
      <w:bookmarkStart w:id="691" w:name="sub_2030"/>
      <w:bookmarkEnd w:id="690"/>
      <w: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BC2202" w:rsidRDefault="00BC2202">
      <w:bookmarkStart w:id="692" w:name="sub_2031"/>
      <w:bookmarkEnd w:id="691"/>
      <w:r>
        <w:t>15) проявлять самостоятельность в быту; владеть основными культурно-гигиеническими навыками;</w:t>
      </w:r>
    </w:p>
    <w:p w:rsidR="00BC2202" w:rsidRDefault="00BC2202">
      <w:bookmarkStart w:id="693" w:name="sub_2032"/>
      <w:bookmarkEnd w:id="692"/>
      <w:r>
        <w:t>16) положительно относиться к труду педагогических работников и к результатам его труда.</w:t>
      </w:r>
    </w:p>
    <w:p w:rsidR="00BC2202" w:rsidRDefault="00BC2202">
      <w:bookmarkStart w:id="694" w:name="sub_1982"/>
      <w:bookmarkEnd w:id="693"/>
      <w:r>
        <w:t>10.4.7.4. Целевые ориентиры к концу дошкольного возраста обучающихся с умеренной умственной отсталостью - к семи годам ребенок умеет:</w:t>
      </w:r>
    </w:p>
    <w:p w:rsidR="00BC2202" w:rsidRDefault="00BC2202">
      <w:bookmarkStart w:id="695" w:name="sub_2033"/>
      <w:bookmarkEnd w:id="694"/>
      <w: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BC2202" w:rsidRDefault="00BC2202">
      <w:bookmarkStart w:id="696" w:name="sub_2034"/>
      <w:bookmarkEnd w:id="695"/>
      <w:r>
        <w:t>2) благодарить за услугу, за подарок, угощение;</w:t>
      </w:r>
    </w:p>
    <w:p w:rsidR="00BC2202" w:rsidRDefault="00BC2202">
      <w:bookmarkStart w:id="697" w:name="sub_2035"/>
      <w:bookmarkEnd w:id="696"/>
      <w:r>
        <w:t>3) адекватно вести себя в знакомой ситуации;</w:t>
      </w:r>
    </w:p>
    <w:p w:rsidR="00BC2202" w:rsidRDefault="00BC2202">
      <w:bookmarkStart w:id="698" w:name="sub_2036"/>
      <w:bookmarkEnd w:id="697"/>
      <w:r>
        <w:t>4) адекватно реагировать на доброжелательное и недоброжелательное отношение к себе со стороны окружающих;</w:t>
      </w:r>
    </w:p>
    <w:p w:rsidR="00BC2202" w:rsidRDefault="00BC2202">
      <w:bookmarkStart w:id="699" w:name="sub_2037"/>
      <w:bookmarkEnd w:id="698"/>
      <w:r>
        <w:t>5) проявлять доброжелательное отношение к знакомым людям;</w:t>
      </w:r>
    </w:p>
    <w:p w:rsidR="00BC2202" w:rsidRDefault="00BC2202">
      <w:bookmarkStart w:id="700" w:name="sub_2038"/>
      <w:bookmarkEnd w:id="699"/>
      <w:r>
        <w:t>6) сотрудничать с новым педагогическим работником в знакомой игровой ситуации;</w:t>
      </w:r>
    </w:p>
    <w:p w:rsidR="00BC2202" w:rsidRDefault="00BC2202">
      <w:bookmarkStart w:id="701" w:name="sub_2039"/>
      <w:bookmarkEnd w:id="700"/>
      <w:r>
        <w:t>7) положительно относиться к труду педагогических работников и к результатам его труда;</w:t>
      </w:r>
    </w:p>
    <w:p w:rsidR="00BC2202" w:rsidRDefault="00BC2202">
      <w:bookmarkStart w:id="702" w:name="sub_2040"/>
      <w:bookmarkEnd w:id="701"/>
      <w:r>
        <w:t>8) самостоятельно участвовать в знакомых музыкальных и подвижных играх;</w:t>
      </w:r>
    </w:p>
    <w:p w:rsidR="00BC2202" w:rsidRDefault="00BC2202">
      <w:bookmarkStart w:id="703" w:name="sub_2041"/>
      <w:bookmarkEnd w:id="702"/>
      <w:r>
        <w:t>9) самостоятельно спускаться и подниматься по ступенькам лестницы;</w:t>
      </w:r>
    </w:p>
    <w:p w:rsidR="00BC2202" w:rsidRDefault="00BC2202">
      <w:bookmarkStart w:id="704" w:name="sub_2042"/>
      <w:bookmarkEnd w:id="703"/>
      <w:r>
        <w:t>10) положительно реагировать на просьбу педагогического работника убрать игрушки, покормить животных, полить растения в живом уголке;</w:t>
      </w:r>
    </w:p>
    <w:p w:rsidR="00BC2202" w:rsidRDefault="00BC2202">
      <w:bookmarkStart w:id="705" w:name="sub_2043"/>
      <w:bookmarkEnd w:id="704"/>
      <w:r>
        <w:t>11) проявлять некоторую самостоятельность в быту, частично владеть основными культурно-гигиеническими навыками;</w:t>
      </w:r>
    </w:p>
    <w:p w:rsidR="00BC2202" w:rsidRDefault="00BC2202">
      <w:bookmarkStart w:id="706" w:name="sub_2044"/>
      <w:bookmarkEnd w:id="705"/>
      <w:r>
        <w:t>12) положительно относиться к труду педагогических работников и к результатам его труда.</w:t>
      </w:r>
    </w:p>
    <w:p w:rsidR="00BC2202" w:rsidRDefault="00BC2202">
      <w:bookmarkStart w:id="707" w:name="sub_1983"/>
      <w:bookmarkEnd w:id="706"/>
      <w:r>
        <w:t>10.4.7.5. Целевые ориентиры к концу дошкольного возраста обучающихся с тяжелой умственной отсталостью - к семи годам ребенок умеет:</w:t>
      </w:r>
    </w:p>
    <w:p w:rsidR="00BC2202" w:rsidRDefault="00BC2202">
      <w:bookmarkStart w:id="708" w:name="sub_2045"/>
      <w:bookmarkEnd w:id="707"/>
      <w: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BC2202" w:rsidRDefault="00BC2202">
      <w:bookmarkStart w:id="709" w:name="sub_2046"/>
      <w:bookmarkEnd w:id="708"/>
      <w:r>
        <w:t>2) взаимодействовать со знакомым педагогическим работником в знакомой игровой ситуации;</w:t>
      </w:r>
    </w:p>
    <w:p w:rsidR="00BC2202" w:rsidRDefault="00BC2202">
      <w:bookmarkStart w:id="710" w:name="sub_2047"/>
      <w:bookmarkEnd w:id="709"/>
      <w:r>
        <w:t>3) самостоятельно ходить;</w:t>
      </w:r>
    </w:p>
    <w:p w:rsidR="00BC2202" w:rsidRDefault="00BC2202">
      <w:bookmarkStart w:id="711" w:name="sub_2048"/>
      <w:bookmarkEnd w:id="710"/>
      <w:r>
        <w:t>4) владеть элементарными навыками в быту;</w:t>
      </w:r>
    </w:p>
    <w:p w:rsidR="00BC2202" w:rsidRDefault="00BC2202">
      <w:bookmarkStart w:id="712" w:name="sub_2049"/>
      <w:bookmarkEnd w:id="711"/>
      <w:r>
        <w:t>5) подражать знакомым действиям педагогического работника;</w:t>
      </w:r>
    </w:p>
    <w:p w:rsidR="00BC2202" w:rsidRDefault="00BC2202">
      <w:bookmarkStart w:id="713" w:name="sub_2050"/>
      <w:bookmarkEnd w:id="712"/>
      <w:r>
        <w:t>6) проявлять интерес к другим детям.</w:t>
      </w:r>
    </w:p>
    <w:p w:rsidR="00BC2202" w:rsidRDefault="00BC2202">
      <w:bookmarkStart w:id="714" w:name="sub_1085"/>
      <w:bookmarkEnd w:id="713"/>
      <w:r>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BC2202" w:rsidRDefault="00BC2202">
      <w:bookmarkStart w:id="715" w:name="sub_2051"/>
      <w:bookmarkEnd w:id="714"/>
      <w:r>
        <w:t>10.4.8.1. Целевые ориентиры периода формирования ориентировочно-поисковой активности:</w:t>
      </w:r>
    </w:p>
    <w:p w:rsidR="00BC2202" w:rsidRDefault="00BC2202">
      <w:bookmarkStart w:id="716" w:name="sub_2055"/>
      <w:bookmarkEnd w:id="715"/>
      <w:r>
        <w:t>1) ориентировка на свои физиологические ощущения: чувство голода или насыщения, дискомфорт или комфорт, опасность или безопасность;</w:t>
      </w:r>
    </w:p>
    <w:p w:rsidR="00BC2202" w:rsidRDefault="00BC2202">
      <w:bookmarkStart w:id="717" w:name="sub_2056"/>
      <w:bookmarkEnd w:id="716"/>
      <w: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BC2202" w:rsidRDefault="00BC2202">
      <w:bookmarkStart w:id="718" w:name="sub_2057"/>
      <w:bookmarkEnd w:id="717"/>
      <w:r>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BC2202" w:rsidRDefault="00BC2202">
      <w:bookmarkStart w:id="719" w:name="sub_2058"/>
      <w:bookmarkEnd w:id="718"/>
      <w:r>
        <w:t>4) умение принять удобное положение, изменить позу на руках у матери и в позе лежа на спине, животе на твердой горизонтальной поверхности;</w:t>
      </w:r>
    </w:p>
    <w:p w:rsidR="00BC2202" w:rsidRDefault="00BC2202">
      <w:bookmarkStart w:id="720" w:name="sub_2059"/>
      <w:bookmarkEnd w:id="719"/>
      <w: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BC2202" w:rsidRDefault="00BC2202">
      <w:bookmarkStart w:id="721" w:name="sub_2060"/>
      <w:bookmarkEnd w:id="720"/>
      <w: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BC2202" w:rsidRDefault="00BC2202">
      <w:bookmarkStart w:id="722" w:name="sub_2061"/>
      <w:bookmarkEnd w:id="721"/>
      <w:r>
        <w:t>7) при зрительном наблюдении за предметом проявление реакций на новизну и интереса к нему;</w:t>
      </w:r>
    </w:p>
    <w:p w:rsidR="00BC2202" w:rsidRDefault="00BC2202">
      <w:bookmarkStart w:id="723" w:name="sub_2062"/>
      <w:bookmarkEnd w:id="722"/>
      <w:r>
        <w:t>8) при слуховом восприятии снижение количества отрицательных эмоциональных реакций на звуки музыки;</w:t>
      </w:r>
    </w:p>
    <w:p w:rsidR="00BC2202" w:rsidRDefault="00BC2202">
      <w:bookmarkStart w:id="724" w:name="sub_2063"/>
      <w:bookmarkEnd w:id="723"/>
      <w:r>
        <w:t>9) активное использование осязательного восприятия для изучения продуктов и выделения с целью дифференцировки приятно-неприятно;</w:t>
      </w:r>
    </w:p>
    <w:p w:rsidR="00BC2202" w:rsidRDefault="00BC2202">
      <w:bookmarkStart w:id="725" w:name="sub_2064"/>
      <w:bookmarkEnd w:id="724"/>
      <w:r>
        <w:t>10) 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BC2202" w:rsidRDefault="00BC2202">
      <w:bookmarkStart w:id="726" w:name="sub_2065"/>
      <w:bookmarkEnd w:id="725"/>
      <w:r>
        <w:t>11) захват вложенной в руку игрушки, движения рукой, в том числе в сторону рта, обследование губами и языком;</w:t>
      </w:r>
    </w:p>
    <w:p w:rsidR="00BC2202" w:rsidRDefault="00BC2202">
      <w:bookmarkStart w:id="727" w:name="sub_2066"/>
      <w:bookmarkEnd w:id="726"/>
      <w:r>
        <w:t>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w:t>
      </w:r>
    </w:p>
    <w:p w:rsidR="00BC2202" w:rsidRDefault="00BC2202">
      <w:bookmarkStart w:id="728" w:name="sub_2067"/>
      <w:bookmarkEnd w:id="727"/>
      <w:r>
        <w:t>13) дифференцированные мимические проявления и поведение при ощущении комфорта и дискомфорта;</w:t>
      </w:r>
    </w:p>
    <w:p w:rsidR="00BC2202" w:rsidRDefault="00BC2202">
      <w:bookmarkStart w:id="729" w:name="sub_2068"/>
      <w:bookmarkEnd w:id="728"/>
      <w:r>
        <w:t>14) активизация навыков подражания педагогическому работнику - при передаче эмоциональных мимических движений;</w:t>
      </w:r>
    </w:p>
    <w:p w:rsidR="00BC2202" w:rsidRDefault="00BC2202">
      <w:bookmarkStart w:id="730" w:name="sub_2069"/>
      <w:bookmarkEnd w:id="729"/>
      <w:r>
        <w:t>15) использование в общении непреднамеренной несимволической коммуникации.</w:t>
      </w:r>
    </w:p>
    <w:p w:rsidR="00BC2202" w:rsidRDefault="00BC2202">
      <w:bookmarkStart w:id="731" w:name="sub_2052"/>
      <w:bookmarkEnd w:id="730"/>
      <w:r>
        <w:t>10.4.8.2. Целевые ориентиры периода формирования предметных действий:</w:t>
      </w:r>
    </w:p>
    <w:p w:rsidR="00BC2202" w:rsidRDefault="00BC2202">
      <w:bookmarkStart w:id="732" w:name="sub_2070"/>
      <w:bookmarkEnd w:id="731"/>
      <w:r>
        <w:t>1) продолжительное внимание и стойкий интерес к внешним сенсорным стимулам, происходящему вокруг;</w:t>
      </w:r>
    </w:p>
    <w:p w:rsidR="00BC2202" w:rsidRDefault="00BC2202">
      <w:bookmarkStart w:id="733" w:name="sub_2071"/>
      <w:bookmarkEnd w:id="732"/>
      <w:r>
        <w:t>2) тактильное обследование (рассматривание) заинтересовавшего предмета;</w:t>
      </w:r>
    </w:p>
    <w:p w:rsidR="00BC2202" w:rsidRDefault="00BC2202">
      <w:bookmarkStart w:id="734" w:name="sub_2072"/>
      <w:bookmarkEnd w:id="733"/>
      <w: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BC2202" w:rsidRDefault="00BC2202">
      <w:bookmarkStart w:id="735" w:name="sub_2073"/>
      <w:bookmarkEnd w:id="734"/>
      <w:r>
        <w:t>4) поддержка длительного, положительного эмоционального настроя в процессе общения со педагогическим работником;</w:t>
      </w:r>
    </w:p>
    <w:p w:rsidR="00BC2202" w:rsidRDefault="00BC2202">
      <w:bookmarkStart w:id="736" w:name="sub_2074"/>
      <w:bookmarkEnd w:id="735"/>
      <w: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BC2202" w:rsidRDefault="00BC2202">
      <w:bookmarkStart w:id="737" w:name="sub_2075"/>
      <w:bookmarkEnd w:id="736"/>
      <w:r>
        <w:t>6) проявление предпочитаемых статических поз как свидетельство наличия устойчивых, длительных положительных эмоциональных реакций;</w:t>
      </w:r>
    </w:p>
    <w:p w:rsidR="00BC2202" w:rsidRDefault="00BC2202">
      <w:bookmarkStart w:id="738" w:name="sub_2076"/>
      <w:bookmarkEnd w:id="737"/>
      <w:r>
        <w:t>7) готовность и проявление стремления у обучающихся к выполнению сложных моторных актов;</w:t>
      </w:r>
    </w:p>
    <w:p w:rsidR="00BC2202" w:rsidRDefault="00BC2202">
      <w:bookmarkStart w:id="739" w:name="sub_2077"/>
      <w:bookmarkEnd w:id="738"/>
      <w:r>
        <w:t>8) умение в процессе выполнения сложных двигательных актов преодолевать препятствия и положительно реагировать на них;</w:t>
      </w:r>
    </w:p>
    <w:p w:rsidR="00BC2202" w:rsidRDefault="00BC2202">
      <w:bookmarkStart w:id="740" w:name="sub_2078"/>
      <w:bookmarkEnd w:id="739"/>
      <w:r>
        <w:t>9) проявление эмоционального положительного отклика на игры, направленные на развитие сенсорной сферы;</w:t>
      </w:r>
    </w:p>
    <w:p w:rsidR="00BC2202" w:rsidRDefault="00BC2202">
      <w:bookmarkStart w:id="741" w:name="sub_2079"/>
      <w:bookmarkEnd w:id="740"/>
      <w:r>
        <w:t>10) проявление положительной эмоциональной реакции на звучание знакомой мелодии или голоса;</w:t>
      </w:r>
    </w:p>
    <w:p w:rsidR="00BC2202" w:rsidRDefault="00BC2202">
      <w:bookmarkStart w:id="742" w:name="sub_2080"/>
      <w:bookmarkEnd w:id="741"/>
      <w:r>
        <w:t>11) дифференцирование различных эмоциональных состояний и правильная реакция на них в процессе общения со педагогическим работником по поводу действий с игрушками;</w:t>
      </w:r>
    </w:p>
    <w:p w:rsidR="00BC2202" w:rsidRDefault="00BC2202">
      <w:bookmarkStart w:id="743" w:name="sub_2081"/>
      <w:bookmarkEnd w:id="742"/>
      <w:r>
        <w:t>12) передвижение в пространстве с помощью сложных координированных моторных актов - ползание;</w:t>
      </w:r>
    </w:p>
    <w:p w:rsidR="00BC2202" w:rsidRDefault="00BC2202">
      <w:bookmarkStart w:id="744" w:name="sub_2082"/>
      <w:bookmarkEnd w:id="743"/>
      <w:r>
        <w:t>13) выполнение сложных координированных моторных актов руками - специфические манипуляции со знакомыми игрушками;</w:t>
      </w:r>
    </w:p>
    <w:p w:rsidR="00BC2202" w:rsidRDefault="00BC2202">
      <w:bookmarkStart w:id="745" w:name="sub_2083"/>
      <w:bookmarkEnd w:id="744"/>
      <w:r>
        <w:t>14) способность предвосхищать будущее действие, событие или ситуацию из тех, что запечатлены в памяти и часто происходят в жизни;</w:t>
      </w:r>
    </w:p>
    <w:p w:rsidR="00BC2202" w:rsidRDefault="00BC2202">
      <w:bookmarkStart w:id="746" w:name="sub_2084"/>
      <w:bookmarkEnd w:id="745"/>
      <w:r>
        <w:t>15) навык подражания - отраженное повторение простого моторного акта или социального действия с предметом после выполнения в совместной деятельности со педагогическим работником;</w:t>
      </w:r>
    </w:p>
    <w:p w:rsidR="00BC2202" w:rsidRDefault="00BC2202">
      <w:bookmarkStart w:id="747" w:name="sub_2085"/>
      <w:bookmarkEnd w:id="746"/>
      <w:r>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BC2202" w:rsidRDefault="00BC2202">
      <w:bookmarkStart w:id="748" w:name="sub_2086"/>
      <w:bookmarkEnd w:id="747"/>
      <w:r>
        <w:t>17) ситуативно-личностное и периодически возникающее в знакомой ситуации ситуативно-деловое общение как ведущая форма сотрудничества со педагогическим работником;</w:t>
      </w:r>
    </w:p>
    <w:p w:rsidR="00BC2202" w:rsidRDefault="00BC2202">
      <w:bookmarkStart w:id="749" w:name="sub_2087"/>
      <w:bookmarkEnd w:id="748"/>
      <w:r>
        <w:t>18) использование в общении преднамеренной несимволической коммуникации;</w:t>
      </w:r>
    </w:p>
    <w:p w:rsidR="00BC2202" w:rsidRDefault="00BC2202">
      <w:bookmarkStart w:id="750" w:name="sub_2088"/>
      <w:bookmarkEnd w:id="749"/>
      <w:r>
        <w:t>19) выражение своего отношения к ситуации в виде интонационно окрашенной цепочки звуков речи (по подражанию и по памяти);</w:t>
      </w:r>
    </w:p>
    <w:p w:rsidR="00BC2202" w:rsidRDefault="00BC2202">
      <w:bookmarkStart w:id="751" w:name="sub_2089"/>
      <w:bookmarkEnd w:id="750"/>
      <w:r>
        <w:t>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BC2202" w:rsidRDefault="00BC2202">
      <w:bookmarkStart w:id="752" w:name="sub_2053"/>
      <w:bookmarkEnd w:id="751"/>
      <w:r>
        <w:t>10.4.8.3. Целевые ориентиры периода формирования предметной деятельности:</w:t>
      </w:r>
    </w:p>
    <w:p w:rsidR="00BC2202" w:rsidRDefault="00BC2202">
      <w:bookmarkStart w:id="753" w:name="sub_2090"/>
      <w:bookmarkEnd w:id="752"/>
      <w:r>
        <w:t>1) использование орудия при приеме пищи: пить из чашки, есть ложкой;</w:t>
      </w:r>
    </w:p>
    <w:p w:rsidR="00BC2202" w:rsidRDefault="00BC2202">
      <w:bookmarkStart w:id="754" w:name="sub_2091"/>
      <w:bookmarkEnd w:id="753"/>
      <w:r>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BC2202" w:rsidRDefault="00BC2202">
      <w:bookmarkStart w:id="755" w:name="sub_2092"/>
      <w:bookmarkEnd w:id="754"/>
      <w:r>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BC2202" w:rsidRDefault="00BC2202">
      <w:bookmarkStart w:id="756" w:name="sub_2093"/>
      <w:bookmarkEnd w:id="755"/>
      <w: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1-2 действий в цепочке;</w:t>
      </w:r>
    </w:p>
    <w:p w:rsidR="00BC2202" w:rsidRDefault="00BC2202">
      <w:bookmarkStart w:id="757" w:name="sub_2094"/>
      <w:bookmarkEnd w:id="756"/>
      <w: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BC2202" w:rsidRDefault="00BC2202">
      <w:bookmarkStart w:id="758" w:name="sub_2095"/>
      <w:bookmarkEnd w:id="757"/>
      <w: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BC2202" w:rsidRDefault="00BC2202">
      <w:bookmarkStart w:id="759" w:name="sub_2096"/>
      <w:bookmarkEnd w:id="758"/>
      <w:r>
        <w:t>7) ситуативно-деловое общение как ведущая форма деятельности со педагогическим работником;</w:t>
      </w:r>
    </w:p>
    <w:p w:rsidR="00BC2202" w:rsidRDefault="00BC2202">
      <w:bookmarkStart w:id="760" w:name="sub_2097"/>
      <w:bookmarkEnd w:id="759"/>
      <w:r>
        <w:t>8) ориентировка в собственном теле, указание частей тела доступным коммуникативным способом;</w:t>
      </w:r>
    </w:p>
    <w:p w:rsidR="00BC2202" w:rsidRDefault="00BC2202">
      <w:bookmarkStart w:id="761" w:name="sub_2098"/>
      <w:bookmarkEnd w:id="760"/>
      <w: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BC2202" w:rsidRDefault="00BC2202">
      <w:bookmarkStart w:id="762" w:name="sub_2099"/>
      <w:bookmarkEnd w:id="761"/>
      <w: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BC2202" w:rsidRDefault="00BC2202">
      <w:bookmarkStart w:id="763" w:name="sub_2100"/>
      <w:bookmarkEnd w:id="762"/>
      <w:r>
        <w:t>11) умение извлекать звук из музыкальной игрушки, музыкального инструмента;</w:t>
      </w:r>
    </w:p>
    <w:p w:rsidR="00BC2202" w:rsidRDefault="00BC2202">
      <w:bookmarkStart w:id="764" w:name="sub_2101"/>
      <w:bookmarkEnd w:id="763"/>
      <w:r>
        <w:t>12) длительное продуктивное взаимодействие в удобной физиологически правильной позе;</w:t>
      </w:r>
    </w:p>
    <w:p w:rsidR="00BC2202" w:rsidRDefault="00BC2202">
      <w:bookmarkStart w:id="765" w:name="sub_2102"/>
      <w:bookmarkEnd w:id="764"/>
      <w:r>
        <w:t>13) проявление положительных эмоций при выполнении действий с предметами и учебных действий во время вертикализации с поддержкой;</w:t>
      </w:r>
    </w:p>
    <w:p w:rsidR="00BC2202" w:rsidRDefault="00BC2202">
      <w:bookmarkStart w:id="766" w:name="sub_2103"/>
      <w:bookmarkEnd w:id="765"/>
      <w:r>
        <w:t>14) умение соотносить изображение предмета с реальным образцом;</w:t>
      </w:r>
    </w:p>
    <w:p w:rsidR="00BC2202" w:rsidRDefault="00BC2202">
      <w:bookmarkStart w:id="767" w:name="sub_2104"/>
      <w:bookmarkEnd w:id="766"/>
      <w:r>
        <w:t>15) изменение поведения и выполнение действия в зависимости от жестового или речевого обращения педагогического работника;</w:t>
      </w:r>
    </w:p>
    <w:p w:rsidR="00BC2202" w:rsidRDefault="00BC2202">
      <w:bookmarkStart w:id="768" w:name="sub_2105"/>
      <w:bookmarkEnd w:id="767"/>
      <w: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BC2202" w:rsidRDefault="00BC2202">
      <w:bookmarkStart w:id="769" w:name="sub_2106"/>
      <w:bookmarkEnd w:id="768"/>
      <w: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BC2202" w:rsidRDefault="00BC2202">
      <w:bookmarkStart w:id="770" w:name="sub_2107"/>
      <w:bookmarkEnd w:id="769"/>
      <w: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BC2202" w:rsidRDefault="00BC2202">
      <w:bookmarkStart w:id="771" w:name="sub_2108"/>
      <w:bookmarkEnd w:id="770"/>
      <w:r>
        <w:t>19) выражение предпочтений: "приятно-неприятно", "удобно-неудобно" социально приемлемым способом;</w:t>
      </w:r>
    </w:p>
    <w:p w:rsidR="00BC2202" w:rsidRDefault="00BC2202">
      <w:bookmarkStart w:id="772" w:name="sub_2109"/>
      <w:bookmarkEnd w:id="771"/>
      <w:r>
        <w:t>20) проявление инициативы, желания общения, информирование о своем состоянии и потребностях с помощью доступных средств коммуникации;</w:t>
      </w:r>
    </w:p>
    <w:p w:rsidR="00BC2202" w:rsidRDefault="00BC2202">
      <w:bookmarkStart w:id="773" w:name="sub_2110"/>
      <w:bookmarkEnd w:id="772"/>
      <w:r>
        <w:t>21) использование в общении символической конкретной коммуникации;</w:t>
      </w:r>
    </w:p>
    <w:p w:rsidR="00BC2202" w:rsidRDefault="00BC2202">
      <w:bookmarkStart w:id="774" w:name="sub_2111"/>
      <w:bookmarkEnd w:id="773"/>
      <w: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BC2202" w:rsidRDefault="00BC2202">
      <w:bookmarkStart w:id="775" w:name="sub_2054"/>
      <w:bookmarkEnd w:id="774"/>
      <w:r>
        <w:t>10.4.8.4. Целевые ориентиры периода формирования познавательной деятельности:</w:t>
      </w:r>
    </w:p>
    <w:p w:rsidR="00BC2202" w:rsidRDefault="00BC2202">
      <w:bookmarkStart w:id="776" w:name="sub_2112"/>
      <w:bookmarkEnd w:id="775"/>
      <w:r>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BC2202" w:rsidRDefault="00BC2202">
      <w:bookmarkStart w:id="777" w:name="sub_2113"/>
      <w:bookmarkEnd w:id="776"/>
      <w: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BC2202" w:rsidRDefault="00BC2202">
      <w:bookmarkStart w:id="778" w:name="sub_2114"/>
      <w:bookmarkEnd w:id="777"/>
      <w:r>
        <w:t>3) самостоятельный выбор результативной схемы деятельности и поведения в зависимости от поставленной цели и внешних условий среды;</w:t>
      </w:r>
    </w:p>
    <w:p w:rsidR="00BC2202" w:rsidRDefault="00BC2202">
      <w:bookmarkStart w:id="779" w:name="sub_2115"/>
      <w:bookmarkEnd w:id="778"/>
      <w:r>
        <w:t>4) поиск разрешения проблемной ситуации и преодоление препятствий, игнорирование лишних предметов при выполнении задания;</w:t>
      </w:r>
    </w:p>
    <w:p w:rsidR="00BC2202" w:rsidRDefault="00BC2202">
      <w:bookmarkStart w:id="780" w:name="sub_2116"/>
      <w:bookmarkEnd w:id="779"/>
      <w: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BC2202" w:rsidRDefault="00BC2202">
      <w:bookmarkStart w:id="781" w:name="sub_2117"/>
      <w:bookmarkEnd w:id="780"/>
      <w:r>
        <w:t>6) умение выполнять доступные движения под музыку;</w:t>
      </w:r>
    </w:p>
    <w:p w:rsidR="00BC2202" w:rsidRDefault="00BC2202">
      <w:bookmarkStart w:id="782" w:name="sub_2118"/>
      <w:bookmarkEnd w:id="781"/>
      <w: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BC2202" w:rsidRDefault="00BC2202">
      <w:bookmarkStart w:id="783" w:name="sub_2119"/>
      <w:bookmarkEnd w:id="782"/>
      <w:r>
        <w:t>8) осознание себя, своих эмоций и желаний, узнавание собственных вещей, результатов продуктивной деятельности;</w:t>
      </w:r>
    </w:p>
    <w:p w:rsidR="00BC2202" w:rsidRDefault="00BC2202">
      <w:bookmarkStart w:id="784" w:name="sub_2120"/>
      <w:bookmarkEnd w:id="783"/>
      <w:r>
        <w:t>9) понимание различных эмоциональных состояний педагогического работника;</w:t>
      </w:r>
    </w:p>
    <w:p w:rsidR="00BC2202" w:rsidRDefault="00BC2202">
      <w:bookmarkStart w:id="785" w:name="sub_2121"/>
      <w:bookmarkEnd w:id="784"/>
      <w: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BC2202" w:rsidRDefault="00BC2202">
      <w:bookmarkStart w:id="786" w:name="sub_2122"/>
      <w:bookmarkEnd w:id="785"/>
      <w:r>
        <w:t>11) соблюдение социально заданной последовательности действий из существующих в опыте;</w:t>
      </w:r>
    </w:p>
    <w:p w:rsidR="00BC2202" w:rsidRDefault="00BC2202">
      <w:bookmarkStart w:id="787" w:name="sub_2123"/>
      <w:bookmarkEnd w:id="786"/>
      <w:r>
        <w:t>12) общение, информирование о своем отношении к происходящему доступным коммуникативным способом;</w:t>
      </w:r>
    </w:p>
    <w:p w:rsidR="00BC2202" w:rsidRDefault="00BC2202">
      <w:bookmarkStart w:id="788" w:name="sub_2124"/>
      <w:bookmarkEnd w:id="787"/>
      <w:r>
        <w:t>13) выражение доступным коммуникативным способом просьбы, оценки, отношения - "Я", "Ты", "Мой", "Моя", "Мое", "хороший", "плохой";</w:t>
      </w:r>
    </w:p>
    <w:p w:rsidR="00BC2202" w:rsidRDefault="00BC2202">
      <w:bookmarkStart w:id="789" w:name="sub_2125"/>
      <w:bookmarkEnd w:id="788"/>
      <w: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BC2202" w:rsidRDefault="00BC2202">
      <w:bookmarkStart w:id="790" w:name="sub_2126"/>
      <w:bookmarkEnd w:id="789"/>
      <w:r>
        <w:t>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w:t>
      </w:r>
    </w:p>
    <w:p w:rsidR="00BC2202" w:rsidRDefault="00BC2202">
      <w:bookmarkStart w:id="791" w:name="sub_2127"/>
      <w:bookmarkEnd w:id="790"/>
      <w:r>
        <w:t>16) координированная ходьба и бег с произвольным изменением направления, скорости, в том числе по поверхности с разным наклоном, лестнице;</w:t>
      </w:r>
    </w:p>
    <w:p w:rsidR="00BC2202" w:rsidRDefault="00BC2202">
      <w:bookmarkStart w:id="792" w:name="sub_2128"/>
      <w:bookmarkEnd w:id="791"/>
      <w:r>
        <w:t>17) подражание простой схеме движений вслед за педагогическим работником;</w:t>
      </w:r>
    </w:p>
    <w:p w:rsidR="00BC2202" w:rsidRDefault="00BC2202">
      <w:bookmarkStart w:id="793" w:name="sub_2129"/>
      <w:bookmarkEnd w:id="792"/>
      <w:r>
        <w:t>18) доброжелательное отношение, стремление помочь друг другу при выполнении игровой и предметной деятельности.</w:t>
      </w:r>
    </w:p>
    <w:p w:rsidR="00BC2202" w:rsidRDefault="00BC2202">
      <w:bookmarkStart w:id="794" w:name="sub_1069"/>
      <w:bookmarkEnd w:id="793"/>
      <w:r>
        <w:t>10.5. Развивающее оценивание качества образовательной деятельности по Программе.</w:t>
      </w:r>
    </w:p>
    <w:bookmarkEnd w:id="794"/>
    <w:p w:rsidR="00BC2202" w:rsidRDefault="00BC2202">
      <w: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BC2202" w:rsidRDefault="00BC2202">
      <w:r>
        <w:t xml:space="preserve">Концептуальные основания такой оценки определяются требованиями </w:t>
      </w:r>
      <w:hyperlink r:id="rId31" w:history="1">
        <w:r>
          <w:rPr>
            <w:rStyle w:val="a4"/>
            <w:rFonts w:cs="Times New Roman CYR"/>
          </w:rPr>
          <w:t>Федерального закона</w:t>
        </w:r>
      </w:hyperlink>
      <w:r>
        <w:t xml:space="preserve"> от 29 декабря 2012 г. N 273-ФЗ "Об образовании в Российской Федерации"</w:t>
      </w:r>
      <w:r>
        <w:rPr>
          <w:vertAlign w:val="superscript"/>
        </w:rPr>
        <w:t> </w:t>
      </w:r>
      <w:hyperlink w:anchor="sub_222" w:history="1">
        <w:r>
          <w:rPr>
            <w:rStyle w:val="a4"/>
            <w:rFonts w:cs="Times New Roman CYR"/>
            <w:vertAlign w:val="superscript"/>
          </w:rPr>
          <w:t>2</w:t>
        </w:r>
      </w:hyperlink>
      <w:r>
        <w:t xml:space="preserve">, а также </w:t>
      </w:r>
      <w:hyperlink r:id="rId32" w:history="1">
        <w:r>
          <w:rPr>
            <w:rStyle w:val="a4"/>
            <w:rFonts w:cs="Times New Roman CYR"/>
          </w:rPr>
          <w:t>Стандарта</w:t>
        </w:r>
      </w:hyperlink>
      <w:r>
        <w:t>, в котором определены государственные гарантии качества образования.</w:t>
      </w:r>
    </w:p>
    <w:p w:rsidR="00BC2202" w:rsidRDefault="00BC2202">
      <w:bookmarkStart w:id="795" w:name="sub_1086"/>
      <w:r>
        <w:t xml:space="preserve">10.5.1. Оценивание качества, то есть оценивание соответствия образовательной деятельности, реализуемой Организацией, заданным требованиям </w:t>
      </w:r>
      <w:hyperlink r:id="rId33" w:history="1">
        <w:r>
          <w:rPr>
            <w:rStyle w:val="a4"/>
            <w:rFonts w:cs="Times New Roman CYR"/>
          </w:rPr>
          <w:t>Стандарта</w:t>
        </w:r>
      </w:hyperlink>
      <w:r>
        <w:t xml:space="preserve">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bookmarkEnd w:id="795"/>
    <w:p w:rsidR="00BC2202" w:rsidRDefault="00BC2202">
      <w: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BC2202" w:rsidRDefault="00BC2202">
      <w:bookmarkStart w:id="796" w:name="sub_1087"/>
      <w:r>
        <w:t>10.5.2. Целевые ориентиры, представленные в Программе:</w:t>
      </w:r>
    </w:p>
    <w:bookmarkEnd w:id="796"/>
    <w:p w:rsidR="00BC2202" w:rsidRDefault="00BC2202">
      <w:r>
        <w:t>не подлежат непосредственной оценке;</w:t>
      </w:r>
    </w:p>
    <w:p w:rsidR="00BC2202" w:rsidRDefault="00BC2202">
      <w:r>
        <w:t>не являются непосредственным основанием оценки как итогового, так и промежуточного уровня развития обучающихся с ОВЗ;</w:t>
      </w:r>
    </w:p>
    <w:p w:rsidR="00BC2202" w:rsidRDefault="00BC2202">
      <w:r>
        <w:t>не являются основанием для их формального сравнения с реальными достижениями обучающихся с ОВЗ;</w:t>
      </w:r>
    </w:p>
    <w:p w:rsidR="00BC2202" w:rsidRDefault="00BC2202">
      <w:r>
        <w:t>не являются основой объективной оценки соответствия, установленным требованиям образовательной деятельности и подготовки обучающихся;</w:t>
      </w:r>
    </w:p>
    <w:p w:rsidR="00BC2202" w:rsidRDefault="00BC2202">
      <w:r>
        <w:t>не являются непосредственным основанием при оценке качества образования.</w:t>
      </w:r>
    </w:p>
    <w:p w:rsidR="00BC2202" w:rsidRDefault="00BC2202">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BC2202" w:rsidRDefault="00BC2202">
      <w:bookmarkStart w:id="797" w:name="sub_1088"/>
      <w:r>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BC2202" w:rsidRDefault="00BC2202">
      <w:bookmarkStart w:id="798" w:name="sub_1089"/>
      <w:bookmarkEnd w:id="797"/>
      <w: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BC2202" w:rsidRDefault="00BC2202">
      <w:bookmarkStart w:id="799" w:name="sub_2130"/>
      <w:bookmarkEnd w:id="798"/>
      <w: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C2202" w:rsidRDefault="00BC2202">
      <w:bookmarkStart w:id="800" w:name="sub_2131"/>
      <w:bookmarkEnd w:id="799"/>
      <w:r>
        <w:t>2) детские портфолио, фиксирующие достижения ребенка в ходе образовательной деятельности;</w:t>
      </w:r>
    </w:p>
    <w:p w:rsidR="00BC2202" w:rsidRDefault="00BC2202">
      <w:bookmarkStart w:id="801" w:name="sub_2132"/>
      <w:bookmarkEnd w:id="800"/>
      <w:r>
        <w:t>3) карты развития ребенка с ОВЗ;</w:t>
      </w:r>
    </w:p>
    <w:p w:rsidR="00BC2202" w:rsidRDefault="00BC2202">
      <w:bookmarkStart w:id="802" w:name="sub_2133"/>
      <w:bookmarkEnd w:id="801"/>
      <w:r>
        <w:t>4) различные шкалы индивидуального развития ребенка с ОВЗ.</w:t>
      </w:r>
    </w:p>
    <w:p w:rsidR="00BC2202" w:rsidRDefault="00BC2202">
      <w:bookmarkStart w:id="803" w:name="sub_1090"/>
      <w:bookmarkEnd w:id="802"/>
      <w:r>
        <w:t>10.5.5.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BC2202" w:rsidRDefault="00BC2202">
      <w:bookmarkStart w:id="804" w:name="sub_1091"/>
      <w:bookmarkEnd w:id="803"/>
      <w:r>
        <w:t xml:space="preserve">10.5.6. В соответствии со </w:t>
      </w:r>
      <w:hyperlink r:id="rId34" w:history="1">
        <w:r>
          <w:rPr>
            <w:rStyle w:val="a4"/>
            <w:rFonts w:cs="Times New Roman CYR"/>
          </w:rPr>
          <w:t>Стандартом</w:t>
        </w:r>
      </w:hyperlink>
      <w:r>
        <w:t xml:space="preserve"> дошкольного образования и принципами Программы оценка качества образовательной деятельности по Программе:</w:t>
      </w:r>
    </w:p>
    <w:p w:rsidR="00BC2202" w:rsidRDefault="00BC2202">
      <w:bookmarkStart w:id="805" w:name="sub_2134"/>
      <w:bookmarkEnd w:id="804"/>
      <w:r>
        <w:t>1) поддерживает ценности развития и позитивной социализации ребенка раннего и дошкольного возраста с ОВЗ;</w:t>
      </w:r>
    </w:p>
    <w:p w:rsidR="00BC2202" w:rsidRDefault="00BC2202">
      <w:bookmarkStart w:id="806" w:name="sub_2135"/>
      <w:bookmarkEnd w:id="805"/>
      <w:r>
        <w:t>2) учитывает факт разнообразия путей развития ребенка с ОВЗ в условиях современного общества;</w:t>
      </w:r>
    </w:p>
    <w:p w:rsidR="00BC2202" w:rsidRDefault="00BC2202">
      <w:bookmarkStart w:id="807" w:name="sub_2136"/>
      <w:bookmarkEnd w:id="806"/>
      <w: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BC2202" w:rsidRDefault="00BC2202">
      <w:bookmarkStart w:id="808" w:name="sub_2137"/>
      <w:bookmarkEnd w:id="807"/>
      <w: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bookmarkEnd w:id="808"/>
    <w:p w:rsidR="00BC2202" w:rsidRDefault="00BC2202">
      <w:r>
        <w:t>разнообразия вариантов развития обучающихся с ОВЗ в дошкольном детстве;</w:t>
      </w:r>
    </w:p>
    <w:p w:rsidR="00BC2202" w:rsidRDefault="00BC2202">
      <w:r>
        <w:t>разнообразия вариантов образовательной и коррекционно-реабилитационной среды;</w:t>
      </w:r>
    </w:p>
    <w:p w:rsidR="00BC2202" w:rsidRDefault="00BC2202">
      <w:r>
        <w:t>разнообразия местных условий в разных регионах и муниципальных образованиях Российской Федерации;</w:t>
      </w:r>
    </w:p>
    <w:p w:rsidR="00BC2202" w:rsidRDefault="00BC2202">
      <w:bookmarkStart w:id="809" w:name="sub_2138"/>
      <w: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BC2202" w:rsidRDefault="00BC2202">
      <w:bookmarkStart w:id="810" w:name="sub_1092"/>
      <w:bookmarkEnd w:id="809"/>
      <w:r>
        <w:t xml:space="preserve">10.5.7.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35" w:history="1">
        <w:r>
          <w:rPr>
            <w:rStyle w:val="a4"/>
            <w:rFonts w:cs="Times New Roman CYR"/>
          </w:rPr>
          <w:t>Стандарта</w:t>
        </w:r>
      </w:hyperlink>
      <w:r>
        <w:t>.</w:t>
      </w:r>
    </w:p>
    <w:p w:rsidR="00BC2202" w:rsidRDefault="00BC2202">
      <w:bookmarkStart w:id="811" w:name="sub_1093"/>
      <w:bookmarkEnd w:id="810"/>
      <w:r>
        <w:t>10.5.8. Программой предусмотрены следующие уровни системы оценки качества:</w:t>
      </w:r>
    </w:p>
    <w:bookmarkEnd w:id="811"/>
    <w:p w:rsidR="00BC2202" w:rsidRDefault="00BC2202">
      <w: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BC2202" w:rsidRDefault="00BC2202">
      <w:r>
        <w:t>внутренняя оценка, самооценка Организации;</w:t>
      </w:r>
    </w:p>
    <w:p w:rsidR="00BC2202" w:rsidRDefault="00BC2202">
      <w:r>
        <w:t>внешняя оценка Организации, в том числе независимая профессиональная и общественная оценка.</w:t>
      </w:r>
    </w:p>
    <w:p w:rsidR="00BC2202" w:rsidRDefault="00BC2202">
      <w:bookmarkStart w:id="812" w:name="sub_1094"/>
      <w:r>
        <w:t>10.5.9. На уровне образовательной организации система оценки качества реализации Программы решает задачи:</w:t>
      </w:r>
    </w:p>
    <w:bookmarkEnd w:id="812"/>
    <w:p w:rsidR="00BC2202" w:rsidRDefault="00BC2202">
      <w:r>
        <w:t>повышения качества реализации программы дошкольного образования;</w:t>
      </w:r>
    </w:p>
    <w:p w:rsidR="00BC2202" w:rsidRDefault="00BC2202">
      <w:r>
        <w:t xml:space="preserve">реализации требований </w:t>
      </w:r>
      <w:hyperlink r:id="rId36" w:history="1">
        <w:r>
          <w:rPr>
            <w:rStyle w:val="a4"/>
            <w:rFonts w:cs="Times New Roman CYR"/>
          </w:rPr>
          <w:t>Стандарта</w:t>
        </w:r>
      </w:hyperlink>
      <w:r>
        <w:t xml:space="preserve"> к структуре, условиям и целевым ориентирам основной образовательной программы дошкольной организации;</w:t>
      </w:r>
    </w:p>
    <w:p w:rsidR="00BC2202" w:rsidRDefault="00BC2202">
      <w: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BC2202" w:rsidRDefault="00BC2202">
      <w:r>
        <w:t>задания ориентиров педагогическим работникам в их профессиональной деятельности и перспектив развития самой Организации;</w:t>
      </w:r>
    </w:p>
    <w:p w:rsidR="00BC2202" w:rsidRDefault="00BC2202">
      <w:r>
        <w:t>создания оснований преемственности между дошкольным и начальным общим образованием обучающихся с ОВЗ.</w:t>
      </w:r>
    </w:p>
    <w:p w:rsidR="00BC2202" w:rsidRDefault="00BC2202">
      <w:bookmarkStart w:id="813" w:name="sub_1095"/>
      <w:r>
        <w:t xml:space="preserve">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37" w:history="1">
        <w:r>
          <w:rPr>
            <w:rStyle w:val="a4"/>
            <w:rFonts w:cs="Times New Roman CYR"/>
          </w:rPr>
          <w:t>Стандартом</w:t>
        </w:r>
      </w:hyperlink>
      <w: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BC2202" w:rsidRDefault="00BC2202">
      <w:bookmarkStart w:id="814" w:name="sub_1096"/>
      <w:bookmarkEnd w:id="813"/>
      <w:r>
        <w:t>10.5.11. Система оценки качества дошкольного образования:</w:t>
      </w:r>
    </w:p>
    <w:bookmarkEnd w:id="814"/>
    <w:p w:rsidR="00BC2202" w:rsidRDefault="00BC2202">
      <w:r>
        <w:t xml:space="preserve">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38" w:history="1">
        <w:r>
          <w:rPr>
            <w:rStyle w:val="a4"/>
            <w:rFonts w:cs="Times New Roman CYR"/>
          </w:rPr>
          <w:t>Стандартом</w:t>
        </w:r>
      </w:hyperlink>
      <w:r>
        <w:t>;</w:t>
      </w:r>
    </w:p>
    <w:p w:rsidR="00BC2202" w:rsidRDefault="00BC2202">
      <w:r>
        <w:t>учитывает образовательные предпочтения и удовлетворенность дошкольным образованием со стороны семьи ребенка;</w:t>
      </w:r>
    </w:p>
    <w:p w:rsidR="00BC2202" w:rsidRDefault="00BC2202">
      <w:r>
        <w:t>исключает использование оценки индивидуального развития ребенка в контексте оценки работы Организации;</w:t>
      </w:r>
    </w:p>
    <w:p w:rsidR="00BC2202" w:rsidRDefault="00BC2202">
      <w:r>
        <w:t>исключает унификацию и поддерживает вариативность форм и методов дошкольного образования;</w:t>
      </w:r>
    </w:p>
    <w:p w:rsidR="00BC2202" w:rsidRDefault="00BC2202">
      <w:r>
        <w:t>способствует открытости по отношению к ожиданиям ребенка с ОВЗ, семьи, педагогических работников, общества и государства;</w:t>
      </w:r>
    </w:p>
    <w:p w:rsidR="00BC2202" w:rsidRDefault="00BC2202">
      <w: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BC2202" w:rsidRDefault="00BC2202">
      <w:r>
        <w:t>использует единые инструменты, оценивающие условия реализации программы в Организации, как для самоанализа, так и для внешнего оценивания.</w:t>
      </w:r>
    </w:p>
    <w:p w:rsidR="00BC2202" w:rsidRDefault="00BC2202"/>
    <w:p w:rsidR="00BC2202" w:rsidRDefault="00BC2202">
      <w:pPr>
        <w:pStyle w:val="1"/>
      </w:pPr>
      <w:bookmarkStart w:id="815" w:name="sub_1057"/>
      <w:bookmarkStart w:id="816" w:name="_GoBack"/>
      <w:r>
        <w:t>III. Содержательный раздел Программы.</w:t>
      </w:r>
    </w:p>
    <w:bookmarkEnd w:id="815"/>
    <w:p w:rsidR="00BC2202" w:rsidRDefault="00BC2202"/>
    <w:p w:rsidR="00BC2202" w:rsidRDefault="00BC2202">
      <w:bookmarkStart w:id="817" w:name="sub_1011"/>
      <w:bookmarkEnd w:id="816"/>
      <w:r>
        <w:t>11. Пояснительная записка.</w:t>
      </w:r>
    </w:p>
    <w:p w:rsidR="00BC2202" w:rsidRDefault="00BC2202">
      <w:bookmarkStart w:id="818" w:name="sub_1097"/>
      <w:bookmarkEnd w:id="817"/>
      <w:r>
        <w:t>11.1. В содержательном разделе Программы представлены:</w:t>
      </w:r>
    </w:p>
    <w:p w:rsidR="00BC2202" w:rsidRDefault="00BC2202">
      <w:bookmarkStart w:id="819" w:name="sub_2139"/>
      <w:bookmarkEnd w:id="818"/>
      <w: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BC2202" w:rsidRDefault="00BC2202">
      <w:bookmarkStart w:id="820" w:name="sub_2140"/>
      <w:bookmarkEnd w:id="819"/>
      <w: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BC2202" w:rsidRDefault="00BC2202">
      <w:bookmarkStart w:id="821" w:name="sub_2141"/>
      <w:bookmarkEnd w:id="820"/>
      <w: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BC2202" w:rsidRDefault="00BC2202">
      <w:bookmarkStart w:id="822" w:name="sub_1098"/>
      <w:bookmarkEnd w:id="821"/>
      <w:r>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BC2202" w:rsidRDefault="00BC2202">
      <w:bookmarkStart w:id="823" w:name="sub_1099"/>
      <w:bookmarkEnd w:id="822"/>
      <w:r>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BC2202" w:rsidRDefault="00BC2202">
      <w:bookmarkStart w:id="824" w:name="sub_1012"/>
      <w:bookmarkEnd w:id="823"/>
      <w: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bookmarkEnd w:id="824"/>
    <w:p w:rsidR="00BC2202" w:rsidRDefault="00BC2202">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BC2202" w:rsidRDefault="00BC2202">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39" w:history="1">
        <w:r>
          <w:rPr>
            <w:rStyle w:val="a4"/>
            <w:rFonts w:cs="Times New Roman CYR"/>
          </w:rPr>
          <w:t>Стандарта</w:t>
        </w:r>
      </w:hyperlink>
      <w: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BC2202" w:rsidRDefault="00BC2202">
      <w: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C2202" w:rsidRDefault="00BC2202">
      <w:bookmarkStart w:id="825" w:name="sub_1100"/>
      <w:r>
        <w:t>12.1. Младенческий и ранний возраст.</w:t>
      </w:r>
    </w:p>
    <w:bookmarkEnd w:id="825"/>
    <w:p w:rsidR="00BC2202" w:rsidRDefault="00BC2202">
      <w: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C2202" w:rsidRDefault="00BC2202">
      <w:bookmarkStart w:id="826" w:name="sub_2142"/>
      <w:r>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bookmarkEnd w:id="826"/>
    <w:p w:rsidR="00BC2202" w:rsidRDefault="00BC2202">
      <w: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C2202" w:rsidRDefault="00BC2202">
      <w:bookmarkStart w:id="827" w:name="sub_2145"/>
      <w:r>
        <w:t>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w:t>
      </w:r>
    </w:p>
    <w:bookmarkEnd w:id="827"/>
    <w:p w:rsidR="00BC2202" w:rsidRDefault="00BC2202">
      <w:r>
        <w:t>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C2202" w:rsidRDefault="00BC2202">
      <w: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BC2202" w:rsidRDefault="00BC2202">
      <w:bookmarkStart w:id="828" w:name="sub_2146"/>
      <w:r>
        <w:t>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C2202" w:rsidRDefault="00BC2202">
      <w:bookmarkStart w:id="829" w:name="sub_2147"/>
      <w:bookmarkEnd w:id="828"/>
      <w:r>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BC2202" w:rsidRDefault="00BC2202">
      <w:bookmarkStart w:id="830" w:name="sub_2143"/>
      <w:bookmarkEnd w:id="829"/>
      <w:r>
        <w:t>12.1.2. Во втором полугодии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со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BC2202" w:rsidRDefault="00BC2202">
      <w:bookmarkStart w:id="831" w:name="sub_2148"/>
      <w:bookmarkEnd w:id="830"/>
      <w:r>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bookmarkEnd w:id="831"/>
    <w:p w:rsidR="00BC2202" w:rsidRDefault="00BC2202">
      <w:r>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BC2202" w:rsidRDefault="00BC2202">
      <w: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ребенка.</w:t>
      </w:r>
    </w:p>
    <w:p w:rsidR="00BC2202" w:rsidRDefault="00BC2202">
      <w:bookmarkStart w:id="832" w:name="sub_2149"/>
      <w:r>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C2202" w:rsidRDefault="00BC2202">
      <w:bookmarkStart w:id="833" w:name="sub_2150"/>
      <w:bookmarkEnd w:id="832"/>
      <w:r>
        <w:t>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BC2202" w:rsidRDefault="00BC2202">
      <w:bookmarkStart w:id="834" w:name="sub_2151"/>
      <w:bookmarkEnd w:id="833"/>
      <w:r>
        <w:t>4. В области художественно-эстетического развития: родители (законные представители), педагогические работники организуют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bookmarkEnd w:id="834"/>
    <w:p w:rsidR="00BC2202" w:rsidRDefault="00BC2202">
      <w:r>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BC2202" w:rsidRDefault="00BC2202">
      <w:bookmarkStart w:id="835" w:name="sub_2152"/>
      <w:r>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BC2202" w:rsidRDefault="00BC2202">
      <w:bookmarkStart w:id="836" w:name="sub_2144"/>
      <w:bookmarkEnd w:id="835"/>
      <w:r>
        <w:t>12.1.3. На данном этапе следует придавать особое значение развитию крупной и мелкой моторики:</w:t>
      </w:r>
    </w:p>
    <w:p w:rsidR="00BC2202" w:rsidRDefault="00BC2202">
      <w:bookmarkStart w:id="837" w:name="sub_2153"/>
      <w:bookmarkEnd w:id="836"/>
      <w:r>
        <w:t>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BC2202" w:rsidRDefault="00BC2202">
      <w:bookmarkStart w:id="838" w:name="sub_2154"/>
      <w:bookmarkEnd w:id="837"/>
      <w:r>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BC2202" w:rsidRDefault="00BC2202">
      <w:bookmarkStart w:id="839" w:name="sub_1101"/>
      <w:bookmarkEnd w:id="838"/>
      <w:r>
        <w:t>12.2. Ранний возраст (1-3 года).</w:t>
      </w:r>
    </w:p>
    <w:bookmarkEnd w:id="839"/>
    <w:p w:rsidR="00BC2202" w:rsidRDefault="00BC2202">
      <w: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BC2202" w:rsidRDefault="00BC2202">
      <w:bookmarkStart w:id="840" w:name="sub_2155"/>
      <w:r>
        <w:t>12.2.1. В области социально-коммуникативного развития:</w:t>
      </w:r>
    </w:p>
    <w:p w:rsidR="00BC2202" w:rsidRDefault="00BC2202">
      <w:bookmarkStart w:id="841" w:name="sub_2193"/>
      <w:bookmarkEnd w:id="840"/>
      <w: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BC2202" w:rsidRDefault="00BC2202">
      <w:bookmarkStart w:id="842" w:name="sub_2194"/>
      <w:bookmarkEnd w:id="841"/>
      <w: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BC2202" w:rsidRDefault="00BC2202">
      <w:bookmarkStart w:id="843" w:name="sub_2188"/>
      <w:bookmarkEnd w:id="842"/>
      <w:r>
        <w:t>12.2.1.1. Для глухих, слабослышащих обучающихся, обучение с которыми проводится с первых месяцев жизни:</w:t>
      </w:r>
    </w:p>
    <w:p w:rsidR="00BC2202" w:rsidRDefault="00BC2202">
      <w:bookmarkStart w:id="844" w:name="sub_2189"/>
      <w:bookmarkEnd w:id="843"/>
      <w:r>
        <w:t>1. В сфере развития общения со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bookmarkEnd w:id="844"/>
    <w:p w:rsidR="00BC2202" w:rsidRDefault="00BC2202">
      <w: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BC2202" w:rsidRDefault="00BC2202">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BC2202" w:rsidRDefault="00BC2202">
      <w:bookmarkStart w:id="845" w:name="sub_2190"/>
      <w:r>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bookmarkEnd w:id="845"/>
    <w:p w:rsidR="00BC2202" w:rsidRDefault="00BC2202">
      <w:r>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BC2202" w:rsidRDefault="00BC2202">
      <w:bookmarkStart w:id="846" w:name="sub_2191"/>
      <w:r>
        <w:t>3. В сфере развития игры: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BC2202" w:rsidRDefault="00BC2202">
      <w:bookmarkStart w:id="847" w:name="sub_2192"/>
      <w:bookmarkEnd w:id="846"/>
      <w:r>
        <w:t>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BC2202" w:rsidRDefault="00BC2202">
      <w:bookmarkStart w:id="848" w:name="sub_2187"/>
      <w:bookmarkEnd w:id="847"/>
      <w:r>
        <w:t>12.2.1.2. Для глухих, слабослышащих обучающихся, обучающихся с КИ, обучение с которыми начато после 1,5 - 2-х лет.</w:t>
      </w:r>
    </w:p>
    <w:bookmarkEnd w:id="848"/>
    <w:p w:rsidR="00BC2202" w:rsidRDefault="00BC2202">
      <w: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BC2202" w:rsidRDefault="00BC2202">
      <w:r>
        <w:t>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w:t>
      </w:r>
    </w:p>
    <w:p w:rsidR="00BC2202" w:rsidRDefault="00BC2202">
      <w:r>
        <w:t>Педагогические работники формируют у ребенка самостоятельность, навыки самообслуживания.</w:t>
      </w:r>
    </w:p>
    <w:p w:rsidR="00BC2202" w:rsidRDefault="00BC2202">
      <w:bookmarkStart w:id="849" w:name="sub_2156"/>
      <w:r>
        <w:t>12.2.2. В области познавательного развития основными задачами образовательной деятельности являются:</w:t>
      </w:r>
    </w:p>
    <w:p w:rsidR="00BC2202" w:rsidRDefault="00BC2202">
      <w:bookmarkStart w:id="850" w:name="sub_2185"/>
      <w:bookmarkEnd w:id="849"/>
      <w:r>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BC2202" w:rsidRDefault="00BC2202">
      <w:bookmarkStart w:id="851" w:name="sub_2186"/>
      <w:bookmarkEnd w:id="850"/>
      <w: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BC2202" w:rsidRDefault="00BC2202">
      <w:bookmarkStart w:id="852" w:name="sub_2182"/>
      <w:bookmarkEnd w:id="851"/>
      <w:r>
        <w:t>12.2.2.1. Для глухих, слабослышащих обучающихся, обучающихся с КИ, обучение с которыми проводится с первых месяцев жизни:</w:t>
      </w:r>
    </w:p>
    <w:p w:rsidR="00BC2202" w:rsidRDefault="00BC2202">
      <w:bookmarkStart w:id="853" w:name="sub_2183"/>
      <w:bookmarkEnd w:id="852"/>
      <w: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BC2202" w:rsidRDefault="00BC2202">
      <w:bookmarkStart w:id="854" w:name="sub_2184"/>
      <w:bookmarkEnd w:id="853"/>
      <w: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BC2202" w:rsidRDefault="00BC2202">
      <w:bookmarkStart w:id="855" w:name="sub_2181"/>
      <w:bookmarkEnd w:id="854"/>
      <w:r>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BC2202" w:rsidRDefault="00BC2202">
      <w:bookmarkStart w:id="856" w:name="sub_2157"/>
      <w:bookmarkEnd w:id="855"/>
      <w:r>
        <w:t>12.2.3. В области речевого развития основными задачами образовательной деятельности являются:</w:t>
      </w:r>
    </w:p>
    <w:p w:rsidR="00BC2202" w:rsidRDefault="00BC2202">
      <w:bookmarkStart w:id="857" w:name="sub_2179"/>
      <w:bookmarkEnd w:id="856"/>
      <w:r>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BC2202" w:rsidRDefault="00BC2202">
      <w:bookmarkStart w:id="858" w:name="sub_2180"/>
      <w:bookmarkEnd w:id="857"/>
      <w: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BC2202" w:rsidRDefault="00BC2202">
      <w:bookmarkStart w:id="859" w:name="sub_2176"/>
      <w:bookmarkEnd w:id="858"/>
      <w:r>
        <w:t>12.2.3.1. Для глухих и слабослышащих обучающихся, обучение с которыми проводится с первых месяцев жизни:</w:t>
      </w:r>
    </w:p>
    <w:p w:rsidR="00BC2202" w:rsidRDefault="00BC2202">
      <w:bookmarkStart w:id="860" w:name="sub_2177"/>
      <w:bookmarkEnd w:id="859"/>
      <w:r>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bookmarkEnd w:id="860"/>
    <w:p w:rsidR="00BC2202" w:rsidRDefault="00BC2202">
      <w: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BC2202" w:rsidRDefault="00BC2202">
      <w:bookmarkStart w:id="861" w:name="sub_2178"/>
      <w:r>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C2202" w:rsidRDefault="00BC2202">
      <w:bookmarkStart w:id="862" w:name="sub_2175"/>
      <w:bookmarkEnd w:id="861"/>
      <w:r>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bookmarkEnd w:id="862"/>
    <w:p w:rsidR="00BC2202" w:rsidRDefault="00BC2202">
      <w: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BC2202" w:rsidRDefault="00BC2202">
      <w:r>
        <w:t>Речь педагогического работника должна быть естественной, нормального темпа, без утрированной артикуляции звуков, разговорной громкости.</w:t>
      </w:r>
    </w:p>
    <w:p w:rsidR="00BC2202" w:rsidRDefault="00BC2202">
      <w:r>
        <w:t>Педагогические работники постоянно побуждают ребенка к совместному со педагогическим работником проговариванию слов и фраз.</w:t>
      </w:r>
    </w:p>
    <w:p w:rsidR="00BC2202" w:rsidRDefault="00BC2202">
      <w: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BC2202" w:rsidRDefault="00BC2202">
      <w: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BC2202" w:rsidRDefault="00BC2202">
      <w:r>
        <w:t>Педагогическим работником проводится работа по развитию неречевого и речевого слуха.</w:t>
      </w:r>
    </w:p>
    <w:p w:rsidR="00BC2202" w:rsidRDefault="00BC2202">
      <w:bookmarkStart w:id="863" w:name="sub_2158"/>
      <w:r>
        <w:t>12.2.4. В области художественно-эстетического развития основными задачами образовательной деятельности являются:</w:t>
      </w:r>
    </w:p>
    <w:p w:rsidR="00BC2202" w:rsidRDefault="00BC2202">
      <w:bookmarkStart w:id="864" w:name="sub_2173"/>
      <w:bookmarkEnd w:id="863"/>
      <w:r>
        <w:t>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BC2202" w:rsidRDefault="00BC2202">
      <w:bookmarkStart w:id="865" w:name="sub_2174"/>
      <w:bookmarkEnd w:id="864"/>
      <w:r>
        <w:t>2) для глухих и слабослышащих обучающихся, обучающихся с КИ, обучение с которыми начато после 1,5- 2-х лет, - общее развитие, знакомство с изобразительной деятельностью, музыкальной культурой.</w:t>
      </w:r>
    </w:p>
    <w:p w:rsidR="00BC2202" w:rsidRDefault="00BC2202">
      <w:bookmarkStart w:id="866" w:name="sub_2168"/>
      <w:bookmarkEnd w:id="865"/>
      <w:r>
        <w:t>12.2.4.1. Для глухих и слабослышащих обучающихся, обучающихся с КИ, обучение с которыми проводится с первых месяцев жизни:</w:t>
      </w:r>
    </w:p>
    <w:p w:rsidR="00BC2202" w:rsidRDefault="00BC2202">
      <w:bookmarkStart w:id="867" w:name="sub_2169"/>
      <w:bookmarkEnd w:id="866"/>
      <w:r>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C2202" w:rsidRDefault="00BC2202">
      <w:bookmarkStart w:id="868" w:name="sub_2170"/>
      <w:bookmarkEnd w:id="867"/>
      <w:r>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BC2202" w:rsidRDefault="00BC2202">
      <w:bookmarkStart w:id="869" w:name="sub_2171"/>
      <w:bookmarkEnd w:id="868"/>
      <w:r>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BC2202" w:rsidRDefault="00BC2202">
      <w:bookmarkStart w:id="870" w:name="sub_2172"/>
      <w:bookmarkEnd w:id="869"/>
      <w:r>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BC2202" w:rsidRDefault="00BC2202">
      <w:bookmarkStart w:id="871" w:name="sub_2167"/>
      <w:bookmarkEnd w:id="870"/>
      <w:r>
        <w:t>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BC2202" w:rsidRDefault="00BC2202">
      <w:bookmarkStart w:id="872" w:name="sub_2159"/>
      <w:bookmarkEnd w:id="871"/>
      <w:r>
        <w:t>12.2.5. В области физического развития основными задачами образовательной деятельности являются:</w:t>
      </w:r>
    </w:p>
    <w:p w:rsidR="00BC2202" w:rsidRDefault="00BC2202">
      <w:bookmarkStart w:id="873" w:name="sub_2165"/>
      <w:bookmarkEnd w:id="872"/>
      <w:r>
        <w:t>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C2202" w:rsidRDefault="00BC2202">
      <w:bookmarkStart w:id="874" w:name="sub_2166"/>
      <w:bookmarkEnd w:id="873"/>
      <w:r>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BC2202" w:rsidRDefault="00BC2202">
      <w:bookmarkStart w:id="875" w:name="sub_2160"/>
      <w:bookmarkEnd w:id="874"/>
      <w:r>
        <w:t>12.2.5.1. Для глухих, слабослышащих обучающихся, обучающихся с КИ, обучение с которыми проводится с первых месяцев жизни:</w:t>
      </w:r>
    </w:p>
    <w:p w:rsidR="00BC2202" w:rsidRDefault="00BC2202">
      <w:bookmarkStart w:id="876" w:name="sub_2162"/>
      <w:bookmarkEnd w:id="875"/>
      <w: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C2202" w:rsidRDefault="00BC2202">
      <w:bookmarkStart w:id="877" w:name="sub_2163"/>
      <w:bookmarkEnd w:id="876"/>
      <w:r>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BC2202" w:rsidRDefault="00BC2202">
      <w:bookmarkStart w:id="878" w:name="sub_2164"/>
      <w:bookmarkEnd w:id="877"/>
      <w:r>
        <w:t>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BC2202" w:rsidRDefault="00BC2202">
      <w:bookmarkStart w:id="879" w:name="sub_2161"/>
      <w:bookmarkEnd w:id="878"/>
      <w:r>
        <w:t>12.2.5.2. Для глухих, слабослышащих обучающихся, обучающихся с КИ, обучение с которыми начато после 1,5 - 2-х лет:</w:t>
      </w:r>
    </w:p>
    <w:bookmarkEnd w:id="879"/>
    <w:p w:rsidR="00BC2202" w:rsidRDefault="00BC2202">
      <w: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BC2202" w:rsidRDefault="00BC2202">
      <w: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BC2202" w:rsidRDefault="00BC2202">
      <w:bookmarkStart w:id="880" w:name="sub_1102"/>
      <w:r>
        <w:t>12.3. Дошкольный возраст.</w:t>
      </w:r>
    </w:p>
    <w:p w:rsidR="00BC2202" w:rsidRDefault="00BC2202">
      <w:bookmarkStart w:id="881" w:name="sub_2195"/>
      <w:bookmarkEnd w:id="880"/>
      <w:r>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bookmarkEnd w:id="881"/>
    <w:p w:rsidR="00BC2202" w:rsidRDefault="00BC2202">
      <w:r>
        <w:t>развития положительного отношения ребенка к себе и другим людям;</w:t>
      </w:r>
    </w:p>
    <w:p w:rsidR="00BC2202" w:rsidRDefault="00BC2202">
      <w:r>
        <w:t>развития коммуникативной и социальной компетентности;</w:t>
      </w:r>
    </w:p>
    <w:p w:rsidR="00BC2202" w:rsidRDefault="00BC2202">
      <w:r>
        <w:t>развития игровой деятельности.</w:t>
      </w:r>
    </w:p>
    <w:p w:rsidR="00BC2202" w:rsidRDefault="00BC2202">
      <w:bookmarkStart w:id="882" w:name="sub_2200"/>
      <w:r>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C2202" w:rsidRDefault="00BC2202">
      <w:bookmarkStart w:id="883" w:name="sub_2203"/>
      <w:bookmarkEnd w:id="882"/>
      <w:r>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C2202" w:rsidRDefault="00BC2202">
      <w:bookmarkStart w:id="884" w:name="sub_2204"/>
      <w:bookmarkEnd w:id="883"/>
      <w:r>
        <w:t>2. В сфере развития коммуникативной и социальной компетентности педагогические работники:</w:t>
      </w:r>
    </w:p>
    <w:bookmarkEnd w:id="884"/>
    <w:p w:rsidR="00BC2202" w:rsidRDefault="00BC2202">
      <w: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C2202" w:rsidRDefault="00BC2202">
      <w:r>
        <w:t>помогают детям распознавать эмоциональные переживания и состояния окружающих, выражать собственные переживания;</w:t>
      </w:r>
    </w:p>
    <w:p w:rsidR="00BC2202" w:rsidRDefault="00BC2202">
      <w: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BC2202" w:rsidRDefault="00BC2202">
      <w: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C2202" w:rsidRDefault="00BC2202">
      <w: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BC2202" w:rsidRDefault="00BC2202">
      <w:bookmarkStart w:id="885" w:name="sub_2205"/>
      <w:r>
        <w:t>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BC2202" w:rsidRDefault="00BC2202">
      <w:bookmarkStart w:id="886" w:name="sub_2201"/>
      <w:bookmarkEnd w:id="885"/>
      <w:r>
        <w:t>12.3.1.2.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BC2202" w:rsidRDefault="00BC2202">
      <w:bookmarkStart w:id="887" w:name="sub_2206"/>
      <w:bookmarkEnd w:id="886"/>
      <w:r>
        <w:t>1. В сфере развития положительного отношения обучающихся к себе и другим людям.</w:t>
      </w:r>
    </w:p>
    <w:bookmarkEnd w:id="887"/>
    <w:p w:rsidR="00BC2202" w:rsidRDefault="00BC2202">
      <w: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BC2202" w:rsidRDefault="00BC2202">
      <w: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BC2202" w:rsidRDefault="00BC2202">
      <w:r>
        <w:t>стимулируют, побуждают ребенка владеть соответствующим речевым запасом;</w:t>
      </w:r>
    </w:p>
    <w:p w:rsidR="00BC2202" w:rsidRDefault="00BC2202">
      <w: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BC2202" w:rsidRDefault="00BC2202">
      <w:bookmarkStart w:id="888" w:name="sub_2207"/>
      <w:r>
        <w:t>2. В сфере развития коммуникативной и социальной компетентности педагогические работники:</w:t>
      </w:r>
    </w:p>
    <w:bookmarkEnd w:id="888"/>
    <w:p w:rsidR="00BC2202" w:rsidRDefault="00BC2202">
      <w: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C2202" w:rsidRDefault="00BC2202">
      <w:r>
        <w:t>помогают детям распознавать эмоциональные переживания и состояния окружающих, выражать собственные переживания;</w:t>
      </w:r>
    </w:p>
    <w:p w:rsidR="00BC2202" w:rsidRDefault="00BC2202">
      <w: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BC2202" w:rsidRDefault="00BC2202">
      <w: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BC2202" w:rsidRDefault="00BC2202">
      <w: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C2202" w:rsidRDefault="00BC2202">
      <w:r>
        <w:t>способствуют освоению детьми элементарных правил этикета, в том числе и речевого и безопасного поведения дома, на улице;</w:t>
      </w:r>
    </w:p>
    <w:p w:rsidR="00BC2202" w:rsidRDefault="00BC2202">
      <w: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BC2202" w:rsidRDefault="00BC2202">
      <w:bookmarkStart w:id="889" w:name="sub_2208"/>
      <w: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bookmarkEnd w:id="889"/>
    <w:p w:rsidR="00BC2202" w:rsidRDefault="00BC2202">
      <w: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BC2202" w:rsidRDefault="00BC2202">
      <w:bookmarkStart w:id="890" w:name="sub_2202"/>
      <w:r>
        <w:t>12.3.1.3. Для обучающихся с дополнительными отклонениями в развитии, значительно отстающих от возрастной нормы педагогические работники:</w:t>
      </w:r>
    </w:p>
    <w:bookmarkEnd w:id="890"/>
    <w:p w:rsidR="00BC2202" w:rsidRDefault="00BC2202">
      <w: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BC2202" w:rsidRDefault="00BC2202">
      <w: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BC2202" w:rsidRDefault="00BC2202">
      <w: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BC2202" w:rsidRDefault="00BC2202">
      <w: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BC2202" w:rsidRDefault="00BC2202">
      <w: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BC2202" w:rsidRDefault="00BC2202">
      <w:r>
        <w:t>приучают обучающихся убирать на место игрушки, строительный материал, книги;</w:t>
      </w:r>
    </w:p>
    <w:p w:rsidR="00BC2202" w:rsidRDefault="00BC2202">
      <w: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BC2202" w:rsidRDefault="00BC2202">
      <w:r>
        <w:t>создают необходимые условия для развития игровой деятельности обучающихся в соответствии с их возможностями и целями обучения;</w:t>
      </w:r>
    </w:p>
    <w:p w:rsidR="00BC2202" w:rsidRDefault="00BC2202">
      <w:r>
        <w:t>вызывают у обучающихся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BC2202" w:rsidRDefault="00BC2202">
      <w: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BC2202" w:rsidRDefault="00BC2202">
      <w:r>
        <w:t>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rsidR="00BC2202" w:rsidRDefault="00BC2202">
      <w: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BC2202" w:rsidRDefault="00BC2202">
      <w: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педагогическим работником или отраженно за ним).</w:t>
      </w:r>
    </w:p>
    <w:p w:rsidR="00BC2202" w:rsidRDefault="00BC2202">
      <w:bookmarkStart w:id="891" w:name="sub_2196"/>
      <w:r>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bookmarkEnd w:id="891"/>
    <w:p w:rsidR="00BC2202" w:rsidRDefault="00BC2202">
      <w:r>
        <w:t>развития любознательности, познавательной активности, познавательных способностей обучающихся;</w:t>
      </w:r>
    </w:p>
    <w:p w:rsidR="00BC2202" w:rsidRDefault="00BC2202">
      <w:r>
        <w:t>развития представлений в разных сферах знаний об окружающей действительности.</w:t>
      </w:r>
    </w:p>
    <w:p w:rsidR="00BC2202" w:rsidRDefault="00BC2202">
      <w:bookmarkStart w:id="892" w:name="sub_2209"/>
      <w:r>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C2202" w:rsidRDefault="00BC2202">
      <w:bookmarkStart w:id="893" w:name="sub_2212"/>
      <w:bookmarkEnd w:id="892"/>
      <w:r>
        <w:t>1. В сфере развития любознательности, познавательной активности, познавательных способностей педагогические работники:</w:t>
      </w:r>
    </w:p>
    <w:bookmarkEnd w:id="893"/>
    <w:p w:rsidR="00BC2202" w:rsidRDefault="00BC2202">
      <w: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BC2202" w:rsidRDefault="00BC2202">
      <w: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BC2202" w:rsidRDefault="00BC2202">
      <w: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BC2202" w:rsidRDefault="00BC2202">
      <w:bookmarkStart w:id="894" w:name="sub_2213"/>
      <w:r>
        <w:t>2. В сфере развития представлений в разных сферах знаний об окружающей действительности педагогические работники:</w:t>
      </w:r>
    </w:p>
    <w:bookmarkEnd w:id="894"/>
    <w:p w:rsidR="00BC2202" w:rsidRDefault="00BC2202">
      <w: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BC2202" w:rsidRDefault="00BC2202">
      <w: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BC2202" w:rsidRDefault="00BC2202">
      <w:r>
        <w:t>побуждают обучающихся задавать вопросы, рассуждать, строить гипотезы относительно наблюдаемых явлений, событий.</w:t>
      </w:r>
    </w:p>
    <w:p w:rsidR="00BC2202" w:rsidRDefault="00BC2202">
      <w:bookmarkStart w:id="895" w:name="sub_2210"/>
      <w:r>
        <w:t>12.3.2.2.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C2202" w:rsidRDefault="00BC2202">
      <w:bookmarkStart w:id="896" w:name="sub_2214"/>
      <w:bookmarkEnd w:id="895"/>
      <w:r>
        <w:t>1. В сфере развития любознательности, познавательной активности, познавательных способностей обучающихся педагогические работники:</w:t>
      </w:r>
    </w:p>
    <w:bookmarkEnd w:id="896"/>
    <w:p w:rsidR="00BC2202" w:rsidRDefault="00BC2202">
      <w: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BC2202" w:rsidRDefault="00BC2202">
      <w: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C2202" w:rsidRDefault="00BC2202">
      <w: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BC2202" w:rsidRDefault="00BC2202">
      <w:bookmarkStart w:id="897" w:name="sub_2215"/>
      <w:r>
        <w:t>2. В сфере развития представлений в разных сферах знаний об окружающей действительности педагогические работники:</w:t>
      </w:r>
    </w:p>
    <w:bookmarkEnd w:id="897"/>
    <w:p w:rsidR="00BC2202" w:rsidRDefault="00BC2202">
      <w: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BC2202" w:rsidRDefault="00BC2202">
      <w: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BC2202" w:rsidRDefault="00BC2202">
      <w:r>
        <w:t>побуждают обучающихся задавать вопросы относительно наблюдаемых явлений, событий.</w:t>
      </w:r>
    </w:p>
    <w:p w:rsidR="00BC2202" w:rsidRDefault="00BC2202">
      <w:bookmarkStart w:id="898" w:name="sub_2211"/>
      <w:r>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bookmarkEnd w:id="898"/>
    <w:p w:rsidR="00BC2202" w:rsidRDefault="00BC2202">
      <w: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BC2202" w:rsidRDefault="00BC2202">
      <w: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BC2202" w:rsidRDefault="00BC2202">
      <w: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BC2202" w:rsidRDefault="00BC2202">
      <w: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BC2202" w:rsidRDefault="00BC2202">
      <w:bookmarkStart w:id="899" w:name="sub_2197"/>
      <w:r>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bookmarkEnd w:id="899"/>
    <w:p w:rsidR="00BC2202" w:rsidRDefault="00BC2202">
      <w:r>
        <w:t>формирования слухоречевой среды;</w:t>
      </w:r>
    </w:p>
    <w:p w:rsidR="00BC2202" w:rsidRDefault="00BC2202">
      <w:r>
        <w:t>формирования и совершенствования разных сторон речи глухих, слабослышащих и позднооглохших обучающихся;</w:t>
      </w:r>
    </w:p>
    <w:p w:rsidR="00BC2202" w:rsidRDefault="00BC2202">
      <w:r>
        <w:t>приобщения обучающихся к культуре чтения художественной литературы.</w:t>
      </w:r>
    </w:p>
    <w:p w:rsidR="00BC2202" w:rsidRDefault="00BC2202">
      <w:bookmarkStart w:id="900" w:name="sub_2216"/>
      <w:r>
        <w:t>12.3.3.1. Для глухих, слабослышащих и позднооглохших обучающихся с уровнем общего и речевого развития, приближенного к возрастной норме:</w:t>
      </w:r>
    </w:p>
    <w:p w:rsidR="00BC2202" w:rsidRDefault="00BC2202">
      <w:bookmarkStart w:id="901" w:name="sub_2221"/>
      <w:bookmarkEnd w:id="900"/>
      <w: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bookmarkEnd w:id="901"/>
    <w:p w:rsidR="00BC2202" w:rsidRDefault="00BC2202">
      <w:r>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педагогическим работником) содержания, которое их интересует, действий, в которые они вовлечены.</w:t>
      </w:r>
    </w:p>
    <w:p w:rsidR="00BC2202" w:rsidRDefault="00BC2202">
      <w:r>
        <w:t>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BC2202" w:rsidRDefault="00BC2202">
      <w:bookmarkStart w:id="902" w:name="sub_2222"/>
      <w:r>
        <w:t>2. В сфере приобщения обучающихся к культуре чтения литературных произведений педагогические работники:</w:t>
      </w:r>
    </w:p>
    <w:bookmarkEnd w:id="902"/>
    <w:p w:rsidR="00BC2202" w:rsidRDefault="00BC2202">
      <w:r>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rsidR="00BC2202" w:rsidRDefault="00BC2202">
      <w:r>
        <w:t>побуждают к самостоятельному чтению;</w:t>
      </w:r>
    </w:p>
    <w:p w:rsidR="00BC2202" w:rsidRDefault="00BC2202">
      <w:r>
        <w:t>позволяют детям отвечать на вопросы не только словесно, но и с помощью жестикуляции или специальных средств.</w:t>
      </w:r>
    </w:p>
    <w:p w:rsidR="00BC2202" w:rsidRDefault="00BC2202">
      <w: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BC2202" w:rsidRDefault="00BC2202">
      <w: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C2202" w:rsidRDefault="00BC2202">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BC2202" w:rsidRDefault="00BC2202">
      <w:bookmarkStart w:id="903" w:name="sub_2217"/>
      <w:r>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bookmarkEnd w:id="903"/>
    <w:p w:rsidR="00BC2202" w:rsidRDefault="00BC2202">
      <w:r>
        <w:t>формирования основы речевой и языковой культуры, совершенствования разных сторон речи глухого ребенка;</w:t>
      </w:r>
    </w:p>
    <w:p w:rsidR="00BC2202" w:rsidRDefault="00BC2202">
      <w:r>
        <w:t>приобщения обучающихся к культуре чтения художественной литературы.</w:t>
      </w:r>
    </w:p>
    <w:p w:rsidR="00BC2202" w:rsidRDefault="00BC2202">
      <w:r>
        <w:t>Формирование основы речевой и языковой культуры, совершенствование разных сторон речи глухого ребенка.</w:t>
      </w:r>
    </w:p>
    <w:p w:rsidR="00BC2202" w:rsidRDefault="00BC2202">
      <w: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C2202" w:rsidRDefault="00BC2202">
      <w: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BC2202" w:rsidRDefault="00BC2202">
      <w: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BC2202" w:rsidRDefault="00BC2202">
      <w:r>
        <w:t>Работа по развитию речи должна обеспечиваться в различных условиях:</w:t>
      </w:r>
    </w:p>
    <w:p w:rsidR="00BC2202" w:rsidRDefault="00BC2202">
      <w: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BC2202" w:rsidRDefault="00BC2202">
      <w: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BC2202" w:rsidRDefault="00BC2202">
      <w:r>
        <w:t>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BC2202" w:rsidRDefault="00BC2202">
      <w: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BC2202" w:rsidRDefault="00BC2202">
      <w:r>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BC2202" w:rsidRDefault="00BC2202">
      <w:bookmarkStart w:id="904" w:name="sub_2218"/>
      <w:r>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BC2202" w:rsidRDefault="00BC2202">
      <w:bookmarkStart w:id="905" w:name="sub_2223"/>
      <w:bookmarkEnd w:id="904"/>
      <w: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bookmarkEnd w:id="905"/>
    <w:p w:rsidR="00BC2202" w:rsidRDefault="00BC2202">
      <w:r>
        <w:t>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BC2202" w:rsidRDefault="00BC2202">
      <w:r>
        <w:t>стимулируют развитие способности к словесному самовыражению на уровне, соответствующем возрасту и развитию ребёнка;</w:t>
      </w:r>
    </w:p>
    <w:p w:rsidR="00BC2202" w:rsidRDefault="00BC2202">
      <w: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BC2202" w:rsidRDefault="00BC2202">
      <w: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BC2202" w:rsidRDefault="00BC2202">
      <w:bookmarkStart w:id="906" w:name="sub_2224"/>
      <w:r>
        <w:t>2. При обучении слабослышащих и позднооглохших дошкольников речи особое внимание уделяется таким аспектам, как:</w:t>
      </w:r>
    </w:p>
    <w:bookmarkEnd w:id="906"/>
    <w:p w:rsidR="00BC2202" w:rsidRDefault="00BC2202">
      <w: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BC2202" w:rsidRDefault="00BC2202">
      <w:r>
        <w:t>овладение краткими и полными ответами на вопросы, составление вопросов устно и письменно;</w:t>
      </w:r>
    </w:p>
    <w:p w:rsidR="00BC2202" w:rsidRDefault="00BC2202">
      <w:r>
        <w:t>составление диалогов в форме вопросов и ответов с использованием тематического словаря;</w:t>
      </w:r>
    </w:p>
    <w:p w:rsidR="00BC2202" w:rsidRDefault="00BC2202">
      <w:r>
        <w:t>восстановление деформированного текста;</w:t>
      </w:r>
    </w:p>
    <w:p w:rsidR="00BC2202" w:rsidRDefault="00BC2202">
      <w:r>
        <w:t>самостоятельное описание содержания сюжетной картинки, описание событий в Организации, группе, дома, на улице по данному плану;</w:t>
      </w:r>
    </w:p>
    <w:p w:rsidR="00BC2202" w:rsidRDefault="00BC2202">
      <w:r>
        <w:t>обучению восприятию (на слухо-зрительной и слуховой основе) и воспроизведению устной речи.</w:t>
      </w:r>
    </w:p>
    <w:p w:rsidR="00BC2202" w:rsidRDefault="00BC2202">
      <w:bookmarkStart w:id="907" w:name="sub_2219"/>
      <w:r>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bookmarkEnd w:id="907"/>
    <w:p w:rsidR="00BC2202" w:rsidRDefault="00BC2202">
      <w:r>
        <w:t>формируют у обучающихся внимание к лицу говорящего человека;</w:t>
      </w:r>
    </w:p>
    <w:p w:rsidR="00BC2202" w:rsidRDefault="00BC2202">
      <w:r>
        <w:t>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BC2202" w:rsidRDefault="00BC2202">
      <w:r>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BC2202" w:rsidRDefault="00BC2202">
      <w: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BC2202" w:rsidRDefault="00BC2202">
      <w: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BC2202" w:rsidRDefault="00BC2202">
      <w:bookmarkStart w:id="908" w:name="sub_2220"/>
      <w:r>
        <w:t>12.3.3.5. 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w:t>
      </w:r>
    </w:p>
    <w:p w:rsidR="00BC2202" w:rsidRDefault="00BC2202">
      <w:bookmarkStart w:id="909" w:name="sub_2198"/>
      <w:bookmarkEnd w:id="908"/>
      <w:r>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bookmarkEnd w:id="909"/>
    <w:p w:rsidR="00BC2202" w:rsidRDefault="00BC2202">
      <w: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BC2202" w:rsidRDefault="00BC2202">
      <w:r>
        <w:t>развития способности к восприятию разных видов и жанров искусства;</w:t>
      </w:r>
    </w:p>
    <w:p w:rsidR="00BC2202" w:rsidRDefault="00BC2202">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C2202" w:rsidRDefault="00BC2202">
      <w:bookmarkStart w:id="910" w:name="sub_2225"/>
      <w:r>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C2202" w:rsidRDefault="00BC2202">
      <w:bookmarkStart w:id="911" w:name="sub_2228"/>
      <w:bookmarkEnd w:id="910"/>
      <w: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bookmarkEnd w:id="911"/>
    <w:p w:rsidR="00BC2202" w:rsidRDefault="00BC2202">
      <w: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C2202" w:rsidRDefault="00BC2202">
      <w: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C2202" w:rsidRDefault="00BC2202">
      <w:bookmarkStart w:id="912" w:name="sub_2229"/>
      <w: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bookmarkEnd w:id="912"/>
    <w:p w:rsidR="00BC2202" w:rsidRDefault="00BC2202">
      <w: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C2202" w:rsidRDefault="00BC2202">
      <w: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C2202" w:rsidRDefault="00BC2202">
      <w: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BC2202" w:rsidRDefault="00BC2202">
      <w:r>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p w:rsidR="00BC2202" w:rsidRDefault="00BC2202">
      <w:bookmarkStart w:id="913" w:name="sub_2226"/>
      <w:r>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C2202" w:rsidRDefault="00BC2202">
      <w:bookmarkStart w:id="914" w:name="sub_2230"/>
      <w:bookmarkEnd w:id="913"/>
      <w: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bookmarkEnd w:id="914"/>
    <w:p w:rsidR="00BC2202" w:rsidRDefault="00BC2202">
      <w: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BC2202" w:rsidRDefault="00BC2202">
      <w: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C2202" w:rsidRDefault="00BC2202">
      <w:bookmarkStart w:id="915" w:name="sub_2231"/>
      <w: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bookmarkEnd w:id="915"/>
    <w:p w:rsidR="00BC2202" w:rsidRDefault="00BC2202">
      <w: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C2202" w:rsidRDefault="00BC2202">
      <w: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C2202" w:rsidRDefault="00BC2202">
      <w:bookmarkStart w:id="916" w:name="sub_2227"/>
      <w:r>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bookmarkEnd w:id="916"/>
    <w:p w:rsidR="00BC2202" w:rsidRDefault="00BC2202">
      <w: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BC2202" w:rsidRDefault="00BC2202">
      <w: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BC2202" w:rsidRDefault="00BC2202">
      <w:r>
        <w:t>учат обучающихся планировать будущую деятельность, формулировать предварительный замысел и реализовывать его в ходе выполнения;</w:t>
      </w:r>
    </w:p>
    <w:p w:rsidR="00BC2202" w:rsidRDefault="00BC2202">
      <w: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BC2202" w:rsidRDefault="00BC2202">
      <w:r>
        <w:t>учат эмоционально воспринимать красивое;</w:t>
      </w:r>
    </w:p>
    <w:p w:rsidR="00BC2202" w:rsidRDefault="00BC2202">
      <w:r>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BC2202" w:rsidRDefault="00BC2202">
      <w: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BC2202" w:rsidRDefault="00BC2202">
      <w:bookmarkStart w:id="917" w:name="sub_2199"/>
      <w:r>
        <w:t>12.3.5. Физическое развитие.</w:t>
      </w:r>
    </w:p>
    <w:bookmarkEnd w:id="917"/>
    <w:p w:rsidR="00BC2202" w:rsidRDefault="00BC2202">
      <w: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BC2202" w:rsidRDefault="00BC2202">
      <w:bookmarkStart w:id="918" w:name="sub_2232"/>
      <w:r>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C2202" w:rsidRDefault="00BC2202">
      <w:bookmarkStart w:id="919" w:name="sub_2233"/>
      <w:bookmarkEnd w:id="918"/>
      <w:r>
        <w:t>1. В сфере становления у обучающихся ценностей здорового образа жизни педагогические работники:</w:t>
      </w:r>
    </w:p>
    <w:bookmarkEnd w:id="919"/>
    <w:p w:rsidR="00BC2202" w:rsidRDefault="00BC2202">
      <w: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BC2202" w:rsidRDefault="00BC2202">
      <w: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C2202" w:rsidRDefault="00BC2202">
      <w:r>
        <w:t>возможности для активного участия обучающихся в оздоровительных мероприятиях.</w:t>
      </w:r>
    </w:p>
    <w:p w:rsidR="00BC2202" w:rsidRDefault="00BC2202">
      <w:bookmarkStart w:id="920" w:name="sub_2234"/>
      <w: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bookmarkEnd w:id="920"/>
    <w:p w:rsidR="00BC2202" w:rsidRDefault="00BC2202">
      <w:r>
        <w:t>уделяют специальное внимание развитию у ребенка представлений о своем теле, произвольности действий и движений ребенка;</w:t>
      </w:r>
    </w:p>
    <w:p w:rsidR="00BC2202" w:rsidRDefault="00BC2202">
      <w: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BC2202" w:rsidRDefault="00BC2202">
      <w:r>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C2202" w:rsidRDefault="00BC2202">
      <w: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BC2202" w:rsidRDefault="00BC2202">
      <w:bookmarkStart w:id="921" w:name="sub_2235"/>
      <w:r>
        <w:t>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C2202" w:rsidRDefault="00BC2202">
      <w:bookmarkStart w:id="922" w:name="sub_2237"/>
      <w:bookmarkEnd w:id="921"/>
      <w:r>
        <w:t>1. В сфере становления у обучающихся ценностей здорового образа жизни педагогические работники:</w:t>
      </w:r>
    </w:p>
    <w:bookmarkEnd w:id="922"/>
    <w:p w:rsidR="00BC2202" w:rsidRDefault="00BC2202">
      <w: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BC2202" w:rsidRDefault="00BC2202">
      <w: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C2202" w:rsidRDefault="00BC2202">
      <w:r>
        <w:t>создают возможности для активного участия обучающихся в оздоровительных мероприятиях с учетом отклонений в их здоровье.</w:t>
      </w:r>
    </w:p>
    <w:p w:rsidR="00BC2202" w:rsidRDefault="00BC2202">
      <w: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BC2202" w:rsidRDefault="00BC2202">
      <w:bookmarkStart w:id="923" w:name="sub_2238"/>
      <w: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bookmarkEnd w:id="923"/>
    <w:p w:rsidR="00BC2202" w:rsidRDefault="00BC2202">
      <w:r>
        <w:t>уделяют специальное внимание развитию у обучающихся представлений о своем теле, произвольности действий и движений;</w:t>
      </w:r>
    </w:p>
    <w:p w:rsidR="00BC2202" w:rsidRDefault="00BC2202">
      <w: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C2202" w:rsidRDefault="00BC2202">
      <w: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C2202" w:rsidRDefault="00BC2202">
      <w: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BC2202" w:rsidRDefault="00BC2202">
      <w:r>
        <w:t>При этом обязательным является учет индивидуальных психофизических особенностей каждого ребенка с нарушенным слухом.</w:t>
      </w:r>
    </w:p>
    <w:p w:rsidR="00BC2202" w:rsidRDefault="00BC2202">
      <w:bookmarkStart w:id="924" w:name="sub_2236"/>
      <w:r>
        <w:t>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bookmarkEnd w:id="924"/>
    <w:p w:rsidR="00BC2202" w:rsidRDefault="00BC2202">
      <w: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BC2202" w:rsidRDefault="00BC2202">
      <w: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BC2202" w:rsidRDefault="00BC2202">
      <w: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BC2202" w:rsidRDefault="00BC2202">
      <w:bookmarkStart w:id="925" w:name="sub_1013"/>
      <w:r w:rsidRPr="00AB7A62">
        <w:rPr>
          <w:highlight w:val="cyan"/>
        </w:rP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BC2202" w:rsidRDefault="00BC2202">
      <w:bookmarkStart w:id="926" w:name="sub_1103"/>
      <w:bookmarkEnd w:id="925"/>
      <w:r>
        <w:t>13.1. Младенческий и ранний возраст. Слепые обучающиеся.</w:t>
      </w:r>
    </w:p>
    <w:p w:rsidR="00BC2202" w:rsidRDefault="00BC2202">
      <w:bookmarkStart w:id="927" w:name="sub_2239"/>
      <w:bookmarkEnd w:id="926"/>
      <w:r>
        <w:t>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BC2202" w:rsidRDefault="00BC2202">
      <w:bookmarkStart w:id="928" w:name="sub_2244"/>
      <w:bookmarkEnd w:id="927"/>
      <w: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bookmarkEnd w:id="928"/>
    <w:p w:rsidR="00BC2202" w:rsidRDefault="00BC2202">
      <w:r>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BC2202" w:rsidRDefault="00BC2202">
      <w: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BC2202" w:rsidRDefault="00BC2202">
      <w:r>
        <w:t>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BC2202" w:rsidRDefault="00BC2202">
      <w:r>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BC2202" w:rsidRDefault="00BC2202">
      <w: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BC2202" w:rsidRDefault="00BC2202">
      <w: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BC2202" w:rsidRDefault="00BC2202">
      <w:bookmarkStart w:id="929" w:name="sub_2245"/>
      <w:r>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BC2202" w:rsidRDefault="00BC2202">
      <w:bookmarkStart w:id="930" w:name="sub_2246"/>
      <w:bookmarkEnd w:id="929"/>
      <w: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BC2202" w:rsidRDefault="00BC2202">
      <w:bookmarkStart w:id="931" w:name="sub_2247"/>
      <w:bookmarkEnd w:id="930"/>
      <w: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bookmarkEnd w:id="931"/>
    <w:p w:rsidR="00BC2202" w:rsidRDefault="00BC2202">
      <w: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BC2202" w:rsidRDefault="00BC2202">
      <w:bookmarkStart w:id="932" w:name="sub_2240"/>
      <w:r>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BC2202" w:rsidRDefault="00BC2202">
      <w:bookmarkStart w:id="933" w:name="sub_2248"/>
      <w:bookmarkEnd w:id="932"/>
      <w:r>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BC2202" w:rsidRDefault="00BC2202">
      <w:bookmarkStart w:id="934" w:name="sub_2249"/>
      <w:bookmarkEnd w:id="933"/>
      <w:r>
        <w:t>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BC2202" w:rsidRDefault="00BC2202">
      <w:bookmarkStart w:id="935" w:name="sub_2250"/>
      <w:bookmarkEnd w:id="934"/>
      <w: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BC2202" w:rsidRDefault="00BC2202">
      <w:bookmarkStart w:id="936" w:name="sub_2241"/>
      <w:bookmarkEnd w:id="935"/>
      <w:r>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BC2202" w:rsidRDefault="00BC2202">
      <w:bookmarkStart w:id="937" w:name="sub_2251"/>
      <w:bookmarkEnd w:id="936"/>
      <w: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bookmarkEnd w:id="937"/>
    <w:p w:rsidR="00BC2202" w:rsidRDefault="00BC2202">
      <w: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BC2202" w:rsidRDefault="00BC2202">
      <w:bookmarkStart w:id="938" w:name="sub_2252"/>
      <w: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bookmarkEnd w:id="938"/>
    <w:p w:rsidR="00BC2202" w:rsidRDefault="00BC2202">
      <w: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BC2202" w:rsidRDefault="00BC2202">
      <w:bookmarkStart w:id="939" w:name="sub_2242"/>
      <w:r>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BC2202" w:rsidRDefault="00BC2202">
      <w:bookmarkStart w:id="940" w:name="sub_2253"/>
      <w:bookmarkEnd w:id="939"/>
      <w: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BC2202" w:rsidRDefault="00BC2202">
      <w:bookmarkStart w:id="941" w:name="sub_2254"/>
      <w:bookmarkEnd w:id="940"/>
      <w: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BC2202" w:rsidRDefault="00BC2202">
      <w:bookmarkStart w:id="942" w:name="sub_2255"/>
      <w:bookmarkEnd w:id="941"/>
      <w: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BC2202" w:rsidRDefault="00BC2202">
      <w:bookmarkStart w:id="943" w:name="sub_2243"/>
      <w:bookmarkEnd w:id="942"/>
      <w: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BC2202" w:rsidRDefault="00BC2202">
      <w:bookmarkStart w:id="944" w:name="sub_2256"/>
      <w:bookmarkEnd w:id="943"/>
      <w: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bookmarkEnd w:id="944"/>
    <w:p w:rsidR="00BC2202" w:rsidRDefault="00BC2202">
      <w: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BC2202" w:rsidRDefault="00BC2202">
      <w:bookmarkStart w:id="945" w:name="sub_2257"/>
      <w: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BC2202" w:rsidRDefault="00BC2202">
      <w:bookmarkStart w:id="946" w:name="sub_2258"/>
      <w:bookmarkEnd w:id="945"/>
      <w: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bookmarkEnd w:id="946"/>
    <w:p w:rsidR="00BC2202" w:rsidRDefault="00BC2202">
      <w: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BC2202" w:rsidRDefault="00BC2202">
      <w:r>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BC2202" w:rsidRDefault="00BC2202">
      <w:bookmarkStart w:id="947" w:name="sub_2259"/>
      <w: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BC2202" w:rsidRDefault="00BC2202">
      <w:bookmarkStart w:id="948" w:name="sub_1104"/>
      <w:bookmarkEnd w:id="947"/>
      <w:r>
        <w:t>13.2. 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p w:rsidR="00BC2202" w:rsidRDefault="00BC2202">
      <w:bookmarkStart w:id="949" w:name="sub_2260"/>
      <w:bookmarkEnd w:id="948"/>
      <w:r>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BC2202" w:rsidRDefault="00BC2202">
      <w:bookmarkStart w:id="950" w:name="sub_2265"/>
      <w:bookmarkEnd w:id="949"/>
      <w: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bookmarkEnd w:id="950"/>
    <w:p w:rsidR="00BC2202" w:rsidRDefault="00BC2202">
      <w:r>
        <w:t>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BC2202" w:rsidRDefault="00BC2202">
      <w: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BC2202" w:rsidRDefault="00BC2202">
      <w:r>
        <w:t>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BC2202" w:rsidRDefault="00BC2202">
      <w: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BC2202" w:rsidRDefault="00BC2202">
      <w: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BC2202" w:rsidRDefault="00BC2202">
      <w:bookmarkStart w:id="951" w:name="sub_2266"/>
      <w: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bookmarkEnd w:id="951"/>
    <w:p w:rsidR="00BC2202" w:rsidRDefault="00BC2202">
      <w:r>
        <w:t>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BC2202" w:rsidRDefault="00BC2202">
      <w:bookmarkStart w:id="952" w:name="sub_2267"/>
      <w:r>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BC2202" w:rsidRDefault="00BC2202">
      <w:bookmarkStart w:id="953" w:name="sub_2268"/>
      <w:bookmarkEnd w:id="952"/>
      <w: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bookmarkEnd w:id="953"/>
    <w:p w:rsidR="00BC2202" w:rsidRDefault="00BC2202">
      <w: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BC2202" w:rsidRDefault="00BC2202">
      <w:bookmarkStart w:id="954" w:name="sub_2261"/>
      <w:r w:rsidRPr="00D05DDF">
        <w:t>13.2.2. Познавательное развитие. Слабовидящие и обучающиеся с пониженным зрением (амблиопией и косоглазием, функциональными расстройствами и нарушениями зрения):</w:t>
      </w:r>
    </w:p>
    <w:p w:rsidR="00BC2202" w:rsidRDefault="00BC2202">
      <w:bookmarkStart w:id="955" w:name="sub_2269"/>
      <w:bookmarkEnd w:id="954"/>
      <w: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BC2202" w:rsidRDefault="00BC2202">
      <w:bookmarkStart w:id="956" w:name="sub_2270"/>
      <w:bookmarkEnd w:id="955"/>
      <w:r>
        <w:t>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сигнификативной</w:t>
      </w:r>
      <w:r w:rsidR="00AB7A62">
        <w:rPr>
          <w:rStyle w:val="af2"/>
          <w:rFonts w:cs="Times New Roman CYR"/>
        </w:rPr>
        <w:footnoteReference w:id="1"/>
      </w:r>
      <w:r>
        <w:t xml:space="preserve"> функцией речи, выступая для ребенка образцом точного обозначения предметов, их частей, деталей, свойств, признаков, действий с предметами.</w:t>
      </w:r>
    </w:p>
    <w:p w:rsidR="00BC2202" w:rsidRDefault="00BC2202">
      <w:bookmarkStart w:id="957" w:name="sub_2271"/>
      <w:bookmarkEnd w:id="956"/>
      <w: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w:t>
      </w:r>
    </w:p>
    <w:bookmarkEnd w:id="957"/>
    <w:p w:rsidR="00BC2202" w:rsidRDefault="00BC2202">
      <w:r>
        <w:t>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BC2202" w:rsidRDefault="00BC2202">
      <w:bookmarkStart w:id="958" w:name="sub_2272"/>
      <w:r>
        <w:t>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BC2202" w:rsidRDefault="00BC2202">
      <w:bookmarkStart w:id="959" w:name="sub_2262"/>
      <w:bookmarkEnd w:id="958"/>
      <w:r>
        <w:t>13.2.3. В области речевого развития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BC2202" w:rsidRDefault="00BC2202">
      <w:bookmarkStart w:id="960" w:name="sub_2273"/>
      <w:bookmarkEnd w:id="959"/>
      <w: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bookmarkEnd w:id="960"/>
    <w:p w:rsidR="00BC2202" w:rsidRDefault="00BC2202">
      <w: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BC2202" w:rsidRDefault="00BC2202">
      <w: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BC2202" w:rsidRDefault="00BC2202">
      <w:bookmarkStart w:id="961" w:name="sub_2274"/>
      <w: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BC2202" w:rsidRDefault="00BC2202">
      <w:bookmarkStart w:id="962" w:name="sub_2263"/>
      <w:bookmarkEnd w:id="961"/>
      <w:r>
        <w:t>13.2.4. Художественно-эстетическое развитие.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BC2202" w:rsidRDefault="00BC2202">
      <w:bookmarkStart w:id="963" w:name="sub_2275"/>
      <w:bookmarkEnd w:id="962"/>
      <w:r>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BC2202" w:rsidRDefault="00BC2202">
      <w:bookmarkStart w:id="964" w:name="sub_2276"/>
      <w:bookmarkEnd w:id="963"/>
      <w: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BC2202" w:rsidRDefault="00BC2202">
      <w:bookmarkStart w:id="965" w:name="sub_2277"/>
      <w:bookmarkEnd w:id="964"/>
      <w: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BC2202" w:rsidRDefault="00BC2202">
      <w:bookmarkStart w:id="966" w:name="sub_2264"/>
      <w:bookmarkEnd w:id="965"/>
      <w:r>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BC2202" w:rsidRDefault="00BC2202">
      <w:bookmarkStart w:id="967" w:name="sub_2278"/>
      <w:bookmarkEnd w:id="966"/>
      <w:r>
        <w:t>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bookmarkEnd w:id="967"/>
    <w:p w:rsidR="00BC2202" w:rsidRDefault="00BC2202">
      <w: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BC2202" w:rsidRDefault="00BC2202">
      <w:bookmarkStart w:id="968" w:name="sub_2279"/>
      <w: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BC2202" w:rsidRDefault="00BC2202">
      <w:bookmarkStart w:id="969" w:name="sub_2280"/>
      <w:bookmarkEnd w:id="968"/>
      <w: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bookmarkEnd w:id="969"/>
    <w:p w:rsidR="00BC2202" w:rsidRDefault="00BC2202">
      <w: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BC2202" w:rsidRDefault="00BC2202">
      <w: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BC2202" w:rsidRDefault="00BC2202">
      <w:bookmarkStart w:id="970" w:name="sub_2281"/>
      <w: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C2202" w:rsidRDefault="00BC2202">
      <w:bookmarkStart w:id="971" w:name="sub_1014"/>
      <w:bookmarkEnd w:id="970"/>
      <w: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BC2202" w:rsidRDefault="00BC2202">
      <w:bookmarkStart w:id="972" w:name="sub_1105"/>
      <w:bookmarkEnd w:id="971"/>
      <w:r>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BC2202" w:rsidRDefault="00BC2202">
      <w:bookmarkStart w:id="973" w:name="sub_1106"/>
      <w:bookmarkEnd w:id="972"/>
      <w:r>
        <w:t>14.2. Возможные трудности ребенка в развитии слухового восприятии (при сохранном физическом слухе) в период детства:</w:t>
      </w:r>
    </w:p>
    <w:bookmarkEnd w:id="973"/>
    <w:p w:rsidR="00BC2202" w:rsidRDefault="00BC2202">
      <w:r>
        <w:t>недостаточно хорошо различает окружающие его звуки;</w:t>
      </w:r>
    </w:p>
    <w:p w:rsidR="00BC2202" w:rsidRDefault="00BC2202">
      <w: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BC2202" w:rsidRDefault="00BC2202">
      <w: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BC2202" w:rsidRDefault="00BC2202">
      <w:r>
        <w:t>трудности дифференциации шумов среди других звуков (например, шум текущей воды), что вызывает трудности контроля собственной деятельности;</w:t>
      </w:r>
    </w:p>
    <w:p w:rsidR="00BC2202" w:rsidRDefault="00BC2202">
      <w: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BC2202" w:rsidRDefault="00BC2202">
      <w:bookmarkStart w:id="974" w:name="sub_1107"/>
      <w:r>
        <w:t>14.3. Достижения ребенка в развитии слухового восприятия в условиях реализации программы:</w:t>
      </w:r>
    </w:p>
    <w:bookmarkEnd w:id="974"/>
    <w:p w:rsidR="00BC2202" w:rsidRDefault="00BC2202">
      <w: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BC2202" w:rsidRDefault="00BC2202">
      <w:r>
        <w:t>способность к поведению в знакомой обстановке на основе слуходвигательной и рече-слухо-двигательной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BC2202" w:rsidRDefault="00BC2202">
      <w: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BC2202" w:rsidRDefault="00BC2202">
      <w:r>
        <w:t>интерес к слушанию речи (собственной и окружающих).</w:t>
      </w:r>
    </w:p>
    <w:p w:rsidR="00BC2202" w:rsidRDefault="00BC2202">
      <w:bookmarkStart w:id="975" w:name="sub_1108"/>
      <w:r>
        <w:t>14.4. Стратегии работы с ребенком:</w:t>
      </w:r>
    </w:p>
    <w:p w:rsidR="00BC2202" w:rsidRDefault="00BC2202">
      <w:bookmarkStart w:id="976" w:name="sub_2282"/>
      <w:bookmarkEnd w:id="975"/>
      <w:r>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BC2202" w:rsidRDefault="00BC2202">
      <w:bookmarkStart w:id="977" w:name="sub_2283"/>
      <w:bookmarkEnd w:id="976"/>
      <w:r>
        <w:t>2. Используя совместный метод обучения, педагогический работник артикулирует звуки своей речи и выразительно интонирует ее.</w:t>
      </w:r>
    </w:p>
    <w:p w:rsidR="00BC2202" w:rsidRDefault="00BC2202">
      <w:bookmarkStart w:id="978" w:name="sub_2284"/>
      <w:bookmarkEnd w:id="977"/>
      <w:r>
        <w:t>3. Педагогическому работнику следует избегать имитирования произношения ребенка. Следует удерживаться на уровне орфоэпической нормы.</w:t>
      </w:r>
    </w:p>
    <w:p w:rsidR="00BC2202" w:rsidRDefault="00BC2202">
      <w:bookmarkStart w:id="979" w:name="sub_2285"/>
      <w:bookmarkEnd w:id="978"/>
      <w:r>
        <w:t>4. Звуковые стимулы вводятся постепенно, с учетом возрастных способностей.</w:t>
      </w:r>
    </w:p>
    <w:p w:rsidR="00BC2202" w:rsidRDefault="00BC2202">
      <w:bookmarkStart w:id="980" w:name="sub_2286"/>
      <w:bookmarkEnd w:id="979"/>
      <w: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BC2202" w:rsidRDefault="00BC2202">
      <w:bookmarkStart w:id="981" w:name="sub_2287"/>
      <w:bookmarkEnd w:id="980"/>
      <w: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BC2202" w:rsidRDefault="00BC2202">
      <w:bookmarkStart w:id="982" w:name="sub_2288"/>
      <w:bookmarkEnd w:id="981"/>
      <w: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BC2202" w:rsidRDefault="00BC2202">
      <w:bookmarkStart w:id="983" w:name="sub_2289"/>
      <w:bookmarkEnd w:id="982"/>
      <w: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BC2202" w:rsidRDefault="00BC2202">
      <w:bookmarkStart w:id="984" w:name="sub_2290"/>
      <w:bookmarkEnd w:id="983"/>
      <w: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BC2202" w:rsidRDefault="00BC2202">
      <w:bookmarkStart w:id="985" w:name="sub_2291"/>
      <w:bookmarkEnd w:id="984"/>
      <w: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BC2202" w:rsidRDefault="00BC2202">
      <w:bookmarkStart w:id="986" w:name="sub_2292"/>
      <w:bookmarkEnd w:id="985"/>
      <w: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BC2202" w:rsidRDefault="00BC2202">
      <w:bookmarkStart w:id="987" w:name="sub_2293"/>
      <w:bookmarkEnd w:id="986"/>
      <w:r>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BC2202" w:rsidRDefault="00BC2202">
      <w:bookmarkStart w:id="988" w:name="sub_2294"/>
      <w:bookmarkEnd w:id="987"/>
      <w: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BC2202" w:rsidRDefault="00BC2202">
      <w:bookmarkStart w:id="989" w:name="sub_1109"/>
      <w:bookmarkEnd w:id="988"/>
      <w:r>
        <w:t>14.5. Стимульные источники звука (аудио-активаторы):</w:t>
      </w:r>
    </w:p>
    <w:bookmarkEnd w:id="989"/>
    <w:p w:rsidR="00BC2202" w:rsidRDefault="00BC2202">
      <w:r>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BC2202" w:rsidRDefault="00BC2202">
      <w: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BC2202" w:rsidRDefault="00BC2202">
      <w:r>
        <w:t>погремушки с различными шумовыми эффектами:</w:t>
      </w:r>
    </w:p>
    <w:p w:rsidR="00BC2202" w:rsidRDefault="00BC2202">
      <w: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BC2202" w:rsidRDefault="00BC2202">
      <w:r>
        <w:t>погремушки-звоночки с бубенцами или с металлическими парными подвесками в виде пластинок (их разнообразие по количеству звучащих деталей);</w:t>
      </w:r>
    </w:p>
    <w:p w:rsidR="00BC2202" w:rsidRDefault="00BC2202">
      <w:r>
        <w:t>пластиковые погремушки;</w:t>
      </w:r>
    </w:p>
    <w:p w:rsidR="00BC2202" w:rsidRDefault="00BC2202">
      <w:r>
        <w:t>наручные погремушки, носочки с погремушками;</w:t>
      </w:r>
    </w:p>
    <w:p w:rsidR="00BC2202" w:rsidRDefault="00BC2202">
      <w:r>
        <w:t>звучащие мячики разных размеров и с разными наполнителями;</w:t>
      </w:r>
    </w:p>
    <w:p w:rsidR="00BC2202" w:rsidRDefault="00BC2202">
      <w:r>
        <w:t>игрушки-пищалки (издающие характерный звук при сдавливании);</w:t>
      </w:r>
    </w:p>
    <w:p w:rsidR="00BC2202" w:rsidRDefault="00BC2202">
      <w:r>
        <w:t>игрушки-покатушки в виде цилиндров с бубенчиками внутри и бочонков, наполненных гремящими шариками;</w:t>
      </w:r>
    </w:p>
    <w:p w:rsidR="00BC2202" w:rsidRDefault="00BC2202">
      <w:r>
        <w:t>игрушки-неваляшки; звучащая юла;</w:t>
      </w:r>
    </w:p>
    <w:p w:rsidR="00BC2202" w:rsidRDefault="00BC2202">
      <w:r>
        <w:t>музыкальные игровые панели;</w:t>
      </w:r>
    </w:p>
    <w:p w:rsidR="00BC2202" w:rsidRDefault="00BC2202">
      <w:r>
        <w:t>электронные музыкальные игрушки; интерактивные электронные "говорящие" домашние животные;</w:t>
      </w:r>
    </w:p>
    <w:p w:rsidR="00BC2202" w:rsidRDefault="00BC2202">
      <w: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BC2202" w:rsidRDefault="00BC2202">
      <w:r>
        <w:t>застежки: молнии, кнопки, липучки; игрушки, одежда для кукол с разными застежками;</w:t>
      </w:r>
    </w:p>
    <w:p w:rsidR="00BC2202" w:rsidRDefault="00BC2202">
      <w:r>
        <w:t>предметы из разных материалов: дерево, бумага (разные виды), железо, стекло, шуршащие ткани;</w:t>
      </w:r>
    </w:p>
    <w:p w:rsidR="00BC2202" w:rsidRDefault="00BC2202">
      <w:r>
        <w:t>свистки (судейские, охотничьи);</w:t>
      </w:r>
    </w:p>
    <w:p w:rsidR="00BC2202" w:rsidRDefault="00BC2202">
      <w:r>
        <w:t>музыкальные записи, аудио записи (голоса объектов живой природы).</w:t>
      </w:r>
    </w:p>
    <w:p w:rsidR="00BC2202" w:rsidRDefault="00BC2202">
      <w:bookmarkStart w:id="990" w:name="sub_1110"/>
      <w:r>
        <w:t>14.6. Словарь педагогического работника:</w:t>
      </w:r>
    </w:p>
    <w:bookmarkEnd w:id="990"/>
    <w:p w:rsidR="00BC2202" w:rsidRDefault="00BC2202">
      <w:r>
        <w:t>процесс слухового восприятия;</w:t>
      </w:r>
    </w:p>
    <w:p w:rsidR="00BC2202" w:rsidRDefault="00BC2202">
      <w:r>
        <w:t>звуки, их разновидности и источник;</w:t>
      </w:r>
    </w:p>
    <w:p w:rsidR="00BC2202" w:rsidRDefault="00BC2202">
      <w:r>
        <w:t>характеристика звука.</w:t>
      </w:r>
    </w:p>
    <w:p w:rsidR="00BC2202" w:rsidRDefault="00BC2202">
      <w:bookmarkStart w:id="991" w:name="sub_1111"/>
      <w:r>
        <w:t>14.7. Содержание адаптивной компенсаторно-развивающей программы.</w:t>
      </w:r>
    </w:p>
    <w:p w:rsidR="00BC2202" w:rsidRDefault="00BC2202">
      <w:bookmarkStart w:id="992" w:name="sub_2295"/>
      <w:bookmarkEnd w:id="991"/>
      <w:r>
        <w:t>14.7.1. Уровень освоения ребенком слуходвигательной координации:</w:t>
      </w:r>
    </w:p>
    <w:p w:rsidR="00BC2202" w:rsidRDefault="00BC2202">
      <w:bookmarkStart w:id="993" w:name="sub_2298"/>
      <w:bookmarkEnd w:id="992"/>
      <w:r>
        <w:t>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BC2202" w:rsidRDefault="00BC2202">
      <w:bookmarkStart w:id="994" w:name="sub_2299"/>
      <w:bookmarkEnd w:id="993"/>
      <w: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BC2202" w:rsidRDefault="00BC2202">
      <w:bookmarkStart w:id="995" w:name="sub_2300"/>
      <w:bookmarkEnd w:id="994"/>
      <w: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BC2202" w:rsidRDefault="00BC2202">
      <w:bookmarkStart w:id="996" w:name="sub_2301"/>
      <w:bookmarkEnd w:id="995"/>
      <w:r>
        <w:t>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BC2202" w:rsidRDefault="00BC2202">
      <w:bookmarkStart w:id="997" w:name="sub_2296"/>
      <w:bookmarkEnd w:id="996"/>
      <w:r>
        <w:t>14.7.2. Уровень освоения навыков слухового поведения с освоением рече-слухо-двигательной координации:</w:t>
      </w:r>
    </w:p>
    <w:p w:rsidR="00BC2202" w:rsidRDefault="00BC2202">
      <w:bookmarkStart w:id="998" w:name="sub_2302"/>
      <w:bookmarkEnd w:id="997"/>
      <w:r>
        <w:t>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BC2202" w:rsidRDefault="00BC2202">
      <w:bookmarkStart w:id="999" w:name="sub_2303"/>
      <w:bookmarkEnd w:id="998"/>
      <w:r>
        <w:t>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 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BC2202" w:rsidRDefault="00BC2202">
      <w:bookmarkStart w:id="1000" w:name="sub_2304"/>
      <w:bookmarkEnd w:id="999"/>
      <w: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BC2202" w:rsidRDefault="00BC2202">
      <w:bookmarkStart w:id="1001" w:name="sub_2305"/>
      <w:bookmarkEnd w:id="1000"/>
      <w: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BC2202" w:rsidRDefault="00BC2202">
      <w:bookmarkStart w:id="1002" w:name="sub_2297"/>
      <w:bookmarkEnd w:id="1001"/>
      <w:r>
        <w:t>14.7.3. Уровень актуализации слухового гнозиса, развития предметности слухового восприятия:</w:t>
      </w:r>
    </w:p>
    <w:p w:rsidR="00BC2202" w:rsidRDefault="00BC2202">
      <w:bookmarkStart w:id="1003" w:name="sub_2306"/>
      <w:bookmarkEnd w:id="1002"/>
      <w:r>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BC2202" w:rsidRDefault="00BC2202">
      <w:bookmarkStart w:id="1004" w:name="sub_2307"/>
      <w:bookmarkEnd w:id="1003"/>
      <w:r>
        <w:t>2. Развитие способности узнавать человека по голосу.</w:t>
      </w:r>
    </w:p>
    <w:p w:rsidR="00BC2202" w:rsidRDefault="00BC2202">
      <w:bookmarkStart w:id="1005" w:name="sub_2308"/>
      <w:bookmarkEnd w:id="1004"/>
      <w: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BC2202" w:rsidRDefault="00BC2202">
      <w:bookmarkStart w:id="1006" w:name="sub_2309"/>
      <w:bookmarkEnd w:id="1005"/>
      <w:r>
        <w:t>4. Развитие умения различать предметы на слух по их звучанию, отвечать на вопросы "Что это? Что звучит?".</w:t>
      </w:r>
    </w:p>
    <w:p w:rsidR="00BC2202" w:rsidRDefault="00BC2202">
      <w:bookmarkStart w:id="1007" w:name="sub_2310"/>
      <w:bookmarkEnd w:id="1006"/>
      <w:r>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BC2202" w:rsidRDefault="00BC2202">
      <w:bookmarkStart w:id="1008" w:name="sub_2311"/>
      <w:bookmarkEnd w:id="1007"/>
      <w:r>
        <w:t>6. Обогащение опыта восприятия звуков живой и неживой природы: звуки дождя, скрип снега, пение птиц, голоса животных.</w:t>
      </w:r>
    </w:p>
    <w:p w:rsidR="00BC2202" w:rsidRDefault="00BC2202">
      <w:bookmarkStart w:id="1009" w:name="sub_2312"/>
      <w:bookmarkEnd w:id="1008"/>
      <w: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BC2202" w:rsidRDefault="00BC2202">
      <w:bookmarkStart w:id="1010" w:name="sub_2313"/>
      <w:bookmarkEnd w:id="1009"/>
      <w: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BC2202" w:rsidRDefault="00BC2202">
      <w:bookmarkStart w:id="1011" w:name="sub_2314"/>
      <w:bookmarkEnd w:id="1010"/>
      <w: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BC2202" w:rsidRDefault="00BC2202">
      <w:bookmarkStart w:id="1012" w:name="sub_2315"/>
      <w:bookmarkEnd w:id="1011"/>
      <w:r>
        <w:t>10. Способствовать запоминанию и умению правильно произносить имена окружающих (ближайший социум).</w:t>
      </w:r>
    </w:p>
    <w:p w:rsidR="00BC2202" w:rsidRDefault="00BC2202">
      <w:bookmarkStart w:id="1013" w:name="sub_1015"/>
      <w:bookmarkEnd w:id="1012"/>
      <w: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BC2202" w:rsidRDefault="00BC2202">
      <w:bookmarkStart w:id="1014" w:name="sub_1112"/>
      <w:bookmarkEnd w:id="1013"/>
      <w:r>
        <w:t>15.1. Цели педагогической деятельности: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BC2202" w:rsidRDefault="00BC2202">
      <w:bookmarkStart w:id="1015" w:name="sub_1113"/>
      <w:bookmarkEnd w:id="1014"/>
      <w:r>
        <w:t>15.2. Достижения ребенка:</w:t>
      </w:r>
    </w:p>
    <w:bookmarkEnd w:id="1015"/>
    <w:p w:rsidR="00BC2202" w:rsidRDefault="00BC2202">
      <w:r>
        <w:t>устойчивая эмоциональная отзывчивость на физический контакт с предметным миром;</w:t>
      </w:r>
    </w:p>
    <w:p w:rsidR="00BC2202" w:rsidRDefault="00BC2202">
      <w:r>
        <w:t>развитие механизмов тактильного отражения предметно-пространственной организации мира;</w:t>
      </w:r>
    </w:p>
    <w:p w:rsidR="00BC2202" w:rsidRDefault="00BC2202">
      <w:r>
        <w:t>освоение ребенком собственной телесной организации;</w:t>
      </w:r>
    </w:p>
    <w:p w:rsidR="00BC2202" w:rsidRDefault="00BC2202">
      <w:r>
        <w:t>поведение на основе тактильного отражения действительности;</w:t>
      </w:r>
    </w:p>
    <w:p w:rsidR="00BC2202" w:rsidRDefault="00BC2202">
      <w:r>
        <w:t>развитие способности к дифференциации тактильных ощущений.</w:t>
      </w:r>
    </w:p>
    <w:p w:rsidR="00BC2202" w:rsidRDefault="00BC2202">
      <w:bookmarkStart w:id="1016" w:name="sub_1114"/>
      <w:r>
        <w:t>15.3. Стратегия работы с ребенком:</w:t>
      </w:r>
    </w:p>
    <w:p w:rsidR="00BC2202" w:rsidRDefault="00BC2202">
      <w:bookmarkStart w:id="1017" w:name="sub_2316"/>
      <w:bookmarkEnd w:id="1016"/>
      <w: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BC2202" w:rsidRDefault="00BC2202">
      <w:bookmarkStart w:id="1018" w:name="sub_2317"/>
      <w:bookmarkEnd w:id="1017"/>
      <w:r>
        <w:t>2. Тактильные материалы вводятся постепенно, с учетом предпочтений ребенка.</w:t>
      </w:r>
    </w:p>
    <w:p w:rsidR="00BC2202" w:rsidRDefault="00BC2202">
      <w:bookmarkStart w:id="1019" w:name="sub_2318"/>
      <w:bookmarkEnd w:id="1018"/>
      <w: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BC2202" w:rsidRDefault="00BC2202">
      <w:bookmarkStart w:id="1020" w:name="sub_2319"/>
      <w:bookmarkEnd w:id="1019"/>
      <w:r>
        <w:t>4. Во время занятия принимать и проявлять положительные реакции на прикосновения ребенка.</w:t>
      </w:r>
    </w:p>
    <w:p w:rsidR="00BC2202" w:rsidRDefault="00BC2202">
      <w:bookmarkStart w:id="1021" w:name="sub_2320"/>
      <w:bookmarkEnd w:id="1020"/>
      <w:r>
        <w:t>5. Все действия (до и во время тактильного отражения ребенком) сопровождать речью. Во время действия напоминать о воздействующем материале.</w:t>
      </w:r>
    </w:p>
    <w:p w:rsidR="00BC2202" w:rsidRDefault="00BC2202">
      <w:bookmarkStart w:id="1022" w:name="sub_2321"/>
      <w:bookmarkEnd w:id="1021"/>
      <w:r>
        <w:t>6. Перед физическим контактом у ребенка должен быть период свободного состояния.</w:t>
      </w:r>
    </w:p>
    <w:p w:rsidR="00BC2202" w:rsidRDefault="00BC2202">
      <w:bookmarkStart w:id="1023" w:name="sub_2322"/>
      <w:bookmarkEnd w:id="1022"/>
      <w:r>
        <w:t>7. В момент активизации тактильных ощущений ребенка снизить активность других сенсорных систем. В частности, голос педагогического работника, комментирующего ситуацию, должен быть негромким, но внятным для понимания ребенком.</w:t>
      </w:r>
    </w:p>
    <w:p w:rsidR="00BC2202" w:rsidRDefault="00BC2202">
      <w:bookmarkStart w:id="1024" w:name="sub_1115"/>
      <w:bookmarkEnd w:id="1023"/>
      <w:r>
        <w:t>15.4. Меры предосторожности: иметь представления о состоянии кожи ребенка (аллергические реакции, сыпь).</w:t>
      </w:r>
    </w:p>
    <w:bookmarkEnd w:id="1024"/>
    <w:p w:rsidR="00BC2202" w:rsidRDefault="00BC2202">
      <w:r>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BC2202" w:rsidRDefault="00BC2202">
      <w:bookmarkStart w:id="1025" w:name="sub_1116"/>
      <w:r>
        <w:t>15.5. Словарь педагогического работника:</w:t>
      </w:r>
    </w:p>
    <w:bookmarkEnd w:id="1025"/>
    <w:p w:rsidR="00BC2202" w:rsidRDefault="00BC2202">
      <w:r>
        <w:t>осязательное восприятие;</w:t>
      </w:r>
    </w:p>
    <w:p w:rsidR="00BC2202" w:rsidRDefault="00BC2202">
      <w:r>
        <w:t>величина, размер;</w:t>
      </w:r>
    </w:p>
    <w:p w:rsidR="00BC2202" w:rsidRDefault="00BC2202">
      <w:r>
        <w:t>изменение формы;</w:t>
      </w:r>
    </w:p>
    <w:p w:rsidR="00BC2202" w:rsidRDefault="00BC2202">
      <w:r>
        <w:t>физические характеристики;</w:t>
      </w:r>
    </w:p>
    <w:p w:rsidR="00BC2202" w:rsidRDefault="00BC2202">
      <w:r>
        <w:t>материя;</w:t>
      </w:r>
    </w:p>
    <w:p w:rsidR="00BC2202" w:rsidRDefault="00BC2202">
      <w:r>
        <w:t>предмет и его части.</w:t>
      </w:r>
    </w:p>
    <w:p w:rsidR="00BC2202" w:rsidRDefault="00BC2202">
      <w:bookmarkStart w:id="1026" w:name="sub_1117"/>
      <w:r>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p w:rsidR="00BC2202" w:rsidRDefault="00BC2202">
      <w:bookmarkStart w:id="1027" w:name="sub_2323"/>
      <w:bookmarkEnd w:id="1026"/>
      <w:r>
        <w:t>15.6.1. Уровень запуска механизмов тактильно-контактного познания себя и освоения внешнего мира:</w:t>
      </w:r>
    </w:p>
    <w:p w:rsidR="00BC2202" w:rsidRDefault="00BC2202">
      <w:bookmarkStart w:id="1028" w:name="sub_2326"/>
      <w:bookmarkEnd w:id="1027"/>
      <w:r>
        <w:t>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BC2202" w:rsidRDefault="00BC2202">
      <w:bookmarkStart w:id="1029" w:name="sub_2327"/>
      <w:bookmarkEnd w:id="1028"/>
      <w:r>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BC2202" w:rsidRDefault="00BC2202">
      <w:bookmarkStart w:id="1030" w:name="sub_2328"/>
      <w:bookmarkEnd w:id="1029"/>
      <w: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BC2202" w:rsidRDefault="00BC2202">
      <w:bookmarkStart w:id="1031" w:name="sub_2329"/>
      <w:bookmarkEnd w:id="1030"/>
      <w: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BC2202" w:rsidRDefault="00BC2202">
      <w:bookmarkStart w:id="1032" w:name="sub_2324"/>
      <w:bookmarkEnd w:id="1031"/>
      <w:r>
        <w:t>15.6.2. Уровень актуализации мономануального осязания:</w:t>
      </w:r>
    </w:p>
    <w:p w:rsidR="00BC2202" w:rsidRDefault="00BC2202">
      <w:bookmarkStart w:id="1033" w:name="sub_2330"/>
      <w:bookmarkEnd w:id="1032"/>
      <w: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BC2202" w:rsidRDefault="00BC2202">
      <w:bookmarkStart w:id="1034" w:name="sub_2331"/>
      <w:bookmarkEnd w:id="1033"/>
      <w:r>
        <w:t>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BC2202" w:rsidRDefault="00BC2202">
      <w:bookmarkStart w:id="1035" w:name="sub_2332"/>
      <w:bookmarkEnd w:id="1034"/>
      <w:r>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BC2202" w:rsidRDefault="00BC2202">
      <w:bookmarkStart w:id="1036" w:name="sub_2333"/>
      <w:bookmarkEnd w:id="1035"/>
      <w:r>
        <w:t>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BC2202" w:rsidRDefault="00BC2202">
      <w:bookmarkStart w:id="1037" w:name="sub_2334"/>
      <w:bookmarkEnd w:id="1036"/>
      <w: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BC2202" w:rsidRDefault="00BC2202">
      <w:bookmarkStart w:id="1038" w:name="sub_2335"/>
      <w:bookmarkEnd w:id="1037"/>
      <w: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BC2202" w:rsidRDefault="00BC2202">
      <w:bookmarkStart w:id="1039" w:name="sub_2336"/>
      <w:bookmarkEnd w:id="1038"/>
      <w:r>
        <w:t>7. Обогащение опыта ощущений от соприкосновения тыльной стороны кистей с ладонями другого человека, опыта выполнения сопряженных действий.</w:t>
      </w:r>
    </w:p>
    <w:p w:rsidR="00BC2202" w:rsidRDefault="00BC2202">
      <w:bookmarkStart w:id="1040" w:name="sub_2325"/>
      <w:bookmarkEnd w:id="1039"/>
      <w:r>
        <w:t>15.6.3. Уровень освоения тактильного образа восприятия с развитием предметно отнесенных ощущений на захватывание, перехватывание, вкладывание:</w:t>
      </w:r>
    </w:p>
    <w:p w:rsidR="00BC2202" w:rsidRDefault="00BC2202">
      <w:bookmarkStart w:id="1041" w:name="sub_2337"/>
      <w:bookmarkEnd w:id="1040"/>
      <w: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BC2202" w:rsidRDefault="00BC2202">
      <w:bookmarkStart w:id="1042" w:name="sub_2338"/>
      <w:bookmarkEnd w:id="1041"/>
      <w: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BC2202" w:rsidRDefault="00BC2202">
      <w:bookmarkStart w:id="1043" w:name="sub_2339"/>
      <w:bookmarkEnd w:id="1042"/>
      <w:r>
        <w:t>3. Развитие умений и обогащение опыта узнавания ребенком предметов ближайшего окружения в доме и на улице на основе пассивного осязания.</w:t>
      </w:r>
    </w:p>
    <w:p w:rsidR="00BC2202" w:rsidRDefault="00BC2202">
      <w:bookmarkStart w:id="1044" w:name="sub_1016"/>
      <w:bookmarkEnd w:id="1043"/>
      <w:r>
        <w:t>16.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BC2202" w:rsidRDefault="00BC2202">
      <w:bookmarkStart w:id="1045" w:name="sub_1118"/>
      <w:bookmarkEnd w:id="1044"/>
      <w:r>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BC2202" w:rsidRDefault="00BC2202">
      <w:bookmarkStart w:id="1046" w:name="sub_1119"/>
      <w:bookmarkEnd w:id="1045"/>
      <w:r>
        <w:t>16.2. Стратегия работы с ребенком:</w:t>
      </w:r>
    </w:p>
    <w:p w:rsidR="00BC2202" w:rsidRDefault="00BC2202">
      <w:bookmarkStart w:id="1047" w:name="sub_2340"/>
      <w:bookmarkEnd w:id="1046"/>
      <w: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BC2202" w:rsidRDefault="00BC2202">
      <w:bookmarkStart w:id="1048" w:name="sub_2341"/>
      <w:bookmarkEnd w:id="1047"/>
      <w:r>
        <w:t>2. Точное словесное обозначение педагогом частей тела, их пространственного положения.</w:t>
      </w:r>
    </w:p>
    <w:p w:rsidR="00BC2202" w:rsidRDefault="00BC2202">
      <w:bookmarkStart w:id="1049" w:name="sub_2342"/>
      <w:bookmarkEnd w:id="1048"/>
      <w: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BC2202" w:rsidRDefault="00BC2202">
      <w:bookmarkStart w:id="1050" w:name="sub_2343"/>
      <w:bookmarkEnd w:id="1049"/>
      <w: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BC2202" w:rsidRDefault="00BC2202">
      <w:bookmarkStart w:id="1051" w:name="sub_2344"/>
      <w:bookmarkEnd w:id="1050"/>
      <w: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BC2202" w:rsidRDefault="00BC2202">
      <w:bookmarkStart w:id="1052" w:name="sub_2345"/>
      <w:bookmarkEnd w:id="1051"/>
      <w:r>
        <w:t>6. Обязательно предварительное знакомство ребенка с атрибутами для выполнения упражнений.</w:t>
      </w:r>
    </w:p>
    <w:p w:rsidR="00BC2202" w:rsidRDefault="00BC2202">
      <w:bookmarkStart w:id="1053" w:name="sub_2346"/>
      <w:bookmarkEnd w:id="1052"/>
      <w:r>
        <w:t>7. Важно, чтобы ребенок на уровне возрастных возможностей знал название пальцев рук, был способен к их дифференциации.</w:t>
      </w:r>
    </w:p>
    <w:p w:rsidR="00BC2202" w:rsidRDefault="00BC2202">
      <w:bookmarkStart w:id="1054" w:name="sub_2347"/>
      <w:bookmarkEnd w:id="1053"/>
      <w:r>
        <w:t>8. Ребенок должен быть изначально правильно обучен тому, что зрячий постигает путем подражания.</w:t>
      </w:r>
    </w:p>
    <w:p w:rsidR="00BC2202" w:rsidRDefault="00BC2202">
      <w:bookmarkStart w:id="1055" w:name="sub_1120"/>
      <w:bookmarkEnd w:id="1054"/>
      <w: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p w:rsidR="00BC2202" w:rsidRDefault="00BC2202">
      <w:bookmarkStart w:id="1056" w:name="sub_2348"/>
      <w:bookmarkEnd w:id="1055"/>
      <w:r>
        <w:t>1. Положения тела:</w:t>
      </w:r>
    </w:p>
    <w:bookmarkEnd w:id="1056"/>
    <w:p w:rsidR="00BC2202" w:rsidRDefault="00BC2202">
      <w:r>
        <w:t>лежа на животе, опираясь на предплечья, затем на ладони вытянутых рук (младенец, в раннем возрасте);</w:t>
      </w:r>
    </w:p>
    <w:p w:rsidR="00BC2202" w:rsidRDefault="00BC2202">
      <w:r>
        <w:t>лежа на левом или правом боку, рука(и) спереди;</w:t>
      </w:r>
    </w:p>
    <w:p w:rsidR="00BC2202" w:rsidRDefault="00BC2202">
      <w:r>
        <w:t>на четвереньках (опора ладонями прямых рук, разведенных на ширину плеч, коленями и голенями согнутых ног);</w:t>
      </w:r>
    </w:p>
    <w:p w:rsidR="00BC2202" w:rsidRDefault="00BC2202">
      <w:r>
        <w:t>сидя;</w:t>
      </w:r>
    </w:p>
    <w:p w:rsidR="00BC2202" w:rsidRDefault="00BC2202">
      <w:r>
        <w:t>прямое (прямостояние).</w:t>
      </w:r>
    </w:p>
    <w:p w:rsidR="00BC2202" w:rsidRDefault="00BC2202">
      <w:bookmarkStart w:id="1057" w:name="sub_2349"/>
      <w:r>
        <w:t>2. Положения головы:</w:t>
      </w:r>
    </w:p>
    <w:bookmarkEnd w:id="1057"/>
    <w:p w:rsidR="00BC2202" w:rsidRDefault="00BC2202">
      <w: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BC2202" w:rsidRDefault="00BC2202">
      <w: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BC2202" w:rsidRDefault="00BC2202">
      <w:r>
        <w:t>Наклон влево и (или) вправо (на амплитуду, которую позволяют мышцы). Статические упражнения "Удержи головой подушечку".</w:t>
      </w:r>
    </w:p>
    <w:p w:rsidR="00BC2202" w:rsidRDefault="00BC2202">
      <w:bookmarkStart w:id="1058" w:name="sub_2350"/>
      <w:r>
        <w:t>3. Положение рук:</w:t>
      </w:r>
    </w:p>
    <w:bookmarkEnd w:id="1058"/>
    <w:p w:rsidR="00BC2202" w:rsidRDefault="00BC2202">
      <w:r>
        <w:t>руки вперед, статические упражнения;</w:t>
      </w:r>
    </w:p>
    <w:p w:rsidR="00BC2202" w:rsidRDefault="00BC2202">
      <w:r>
        <w:t>руки вниз, статические упражнения;</w:t>
      </w:r>
    </w:p>
    <w:p w:rsidR="00BC2202" w:rsidRDefault="00BC2202">
      <w:r>
        <w:t>руки вверх, статические упражнения;</w:t>
      </w:r>
    </w:p>
    <w:p w:rsidR="00BC2202" w:rsidRDefault="00BC2202">
      <w:r>
        <w:t>руки согнуты в локтях, статические упражнения "Удержу, не уроню".</w:t>
      </w:r>
    </w:p>
    <w:p w:rsidR="00BC2202" w:rsidRDefault="00BC2202">
      <w:bookmarkStart w:id="1059" w:name="sub_2351"/>
      <w:r>
        <w:t>4. Положение ладоней:</w:t>
      </w:r>
    </w:p>
    <w:bookmarkEnd w:id="1059"/>
    <w:p w:rsidR="00BC2202" w:rsidRDefault="00BC2202">
      <w: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BC2202" w:rsidRDefault="00BC2202">
      <w: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BC2202" w:rsidRDefault="00BC2202">
      <w:r>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BC2202" w:rsidRDefault="00BC2202">
      <w:bookmarkStart w:id="1060" w:name="sub_2352"/>
      <w:r>
        <w:t>5. Положение пальцев кистей рук:</w:t>
      </w:r>
    </w:p>
    <w:bookmarkEnd w:id="1060"/>
    <w:p w:rsidR="00BC2202" w:rsidRDefault="00BC2202">
      <w:r>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BC2202" w:rsidRDefault="00BC2202">
      <w:r>
        <w:t>кисть сжата в кулак (четыре пальца согнуты и плотно прижаты к ладони, а согнутый большой палец прижат к указательному);</w:t>
      </w:r>
    </w:p>
    <w:p w:rsidR="00BC2202" w:rsidRDefault="00BC2202">
      <w:r>
        <w:t>кисть расслаблена (кисть свободно висит книзу, насколько позволяет подвижность лучезапястного сустава).</w:t>
      </w:r>
    </w:p>
    <w:p w:rsidR="00BC2202" w:rsidRDefault="00BC2202">
      <w:bookmarkStart w:id="1061" w:name="sub_2353"/>
      <w:r>
        <w:t>6. Положения ног:</w:t>
      </w:r>
    </w:p>
    <w:bookmarkEnd w:id="1061"/>
    <w:p w:rsidR="00BC2202" w:rsidRDefault="00BC2202">
      <w:r>
        <w:t>обычное положение - ноги вместе (ноги прямые, не согнуты в коленях, пятки вместе, носки врозь на ширину ладони);</w:t>
      </w:r>
    </w:p>
    <w:p w:rsidR="00BC2202" w:rsidRDefault="00BC2202">
      <w: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BC2202" w:rsidRDefault="00BC2202">
      <w:bookmarkStart w:id="1062" w:name="sub_2354"/>
      <w:r>
        <w:t>7. Формирование двигательных умений:</w:t>
      </w:r>
    </w:p>
    <w:bookmarkEnd w:id="1062"/>
    <w:p w:rsidR="00BC2202" w:rsidRDefault="00BC2202">
      <w:r>
        <w:t>учить устойчиво держать голову (младенец);</w:t>
      </w:r>
    </w:p>
    <w:p w:rsidR="00BC2202" w:rsidRDefault="00BC2202">
      <w:r>
        <w:t>учить выполнять движения головой: поднимать, поворачивать в сторону, влево-вправо;</w:t>
      </w:r>
    </w:p>
    <w:p w:rsidR="00BC2202" w:rsidRDefault="00BC2202">
      <w:r>
        <w:t>осуществлять повороты и развороты тела;</w:t>
      </w:r>
    </w:p>
    <w:p w:rsidR="00BC2202" w:rsidRDefault="00BC2202">
      <w:r>
        <w:t>формировать и стимулировать ползанье;</w:t>
      </w:r>
    </w:p>
    <w:p w:rsidR="00BC2202" w:rsidRDefault="00BC2202">
      <w:r>
        <w:t>стимулировать к переползанию через препятствие;</w:t>
      </w:r>
    </w:p>
    <w:p w:rsidR="00BC2202" w:rsidRDefault="00BC2202">
      <w:r>
        <w:t>поддерживать вставание на четвереньки;</w:t>
      </w:r>
    </w:p>
    <w:p w:rsidR="00BC2202" w:rsidRDefault="00BC2202">
      <w:r>
        <w:t>разжимать ладонь, двигать пальцами;</w:t>
      </w:r>
    </w:p>
    <w:p w:rsidR="00BC2202" w:rsidRDefault="00BC2202">
      <w:r>
        <w:t>стимулировать вставание и ходьбу у опоры;</w:t>
      </w:r>
    </w:p>
    <w:p w:rsidR="00BC2202" w:rsidRDefault="00BC2202">
      <w:r>
        <w:t>учить двигаться в сторону аудио стимула (подойти);</w:t>
      </w:r>
    </w:p>
    <w:p w:rsidR="00BC2202" w:rsidRDefault="00BC2202">
      <w:r>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BC2202" w:rsidRDefault="00BC2202">
      <w: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BC2202" w:rsidRDefault="00BC2202">
      <w:r>
        <w:t>учить садится на стул, вставать со стула;</w:t>
      </w:r>
    </w:p>
    <w:p w:rsidR="00BC2202" w:rsidRDefault="00BC2202">
      <w:r>
        <w:t>помогать подниматься и спускаться по лестнице.</w:t>
      </w:r>
    </w:p>
    <w:p w:rsidR="00BC2202" w:rsidRDefault="00BC2202">
      <w:bookmarkStart w:id="1063" w:name="sub_1121"/>
      <w:r>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p w:rsidR="00BC2202" w:rsidRDefault="00BC2202">
      <w:bookmarkStart w:id="1064" w:name="sub_2355"/>
      <w:bookmarkEnd w:id="1063"/>
      <w:r>
        <w:t>1. Положения головы:</w:t>
      </w:r>
    </w:p>
    <w:bookmarkEnd w:id="1064"/>
    <w:p w:rsidR="00BC2202" w:rsidRDefault="00BC2202">
      <w:r>
        <w:t>прямое положение (лицо вперед), востребовано при слушании;</w:t>
      </w:r>
    </w:p>
    <w:p w:rsidR="00BC2202" w:rsidRDefault="00BC2202">
      <w:r>
        <w:t>легкий наклон вперед к объекту познания, в том числе с целью получения детальных впечатлений, например, обонятельных.</w:t>
      </w:r>
    </w:p>
    <w:p w:rsidR="00BC2202" w:rsidRDefault="00BC2202">
      <w:bookmarkStart w:id="1065" w:name="sub_2356"/>
      <w:r>
        <w:t>2. Положение рук:</w:t>
      </w:r>
    </w:p>
    <w:bookmarkEnd w:id="1065"/>
    <w:p w:rsidR="00BC2202" w:rsidRDefault="00BC2202">
      <w:r>
        <w:t>Руки вперед. Познание объекта, находящегося на расстоянии от ребенка. Руки вперед и согнуты в локтях.</w:t>
      </w:r>
    </w:p>
    <w:p w:rsidR="00BC2202" w:rsidRDefault="00BC2202">
      <w:r>
        <w:t>Положение ладоней:</w:t>
      </w:r>
    </w:p>
    <w:p w:rsidR="00BC2202" w:rsidRDefault="00BC2202">
      <w:r>
        <w:t>Ладони внутрь. Познание объемного объекта.</w:t>
      </w:r>
    </w:p>
    <w:p w:rsidR="00BC2202" w:rsidRDefault="00BC2202">
      <w:r>
        <w:t>Ладони книзу с расслабленной кистью. Готовность к осязанию и осязание объемного предмета сверху вниз с легким обхватом кистью.</w:t>
      </w:r>
    </w:p>
    <w:p w:rsidR="00BC2202" w:rsidRDefault="00BC2202">
      <w:r>
        <w:t>Ладони кверху с расслабленной кистью. Готовность к осязанию и осязание объемного предмета снизу вверх.</w:t>
      </w:r>
    </w:p>
    <w:p w:rsidR="00BC2202" w:rsidRDefault="00BC2202">
      <w:bookmarkStart w:id="1066" w:name="sub_2357"/>
      <w:r>
        <w:t>3. Положение пальцев кистей рук:</w:t>
      </w:r>
    </w:p>
    <w:bookmarkEnd w:id="1066"/>
    <w:p w:rsidR="00BC2202" w:rsidRDefault="00BC2202">
      <w:r>
        <w:t>Пальцы согнуты (пальцы сгибаются во всех суставах, как бы удерживая теннисный мяч).</w:t>
      </w:r>
    </w:p>
    <w:p w:rsidR="00BC2202" w:rsidRDefault="00BC2202">
      <w:r>
        <w:t>Кисть поднята кверху с пальцами врозь. Готовность к и осязанию рельефных и барельефных изображений, расположенных в вертикальной плоскости.</w:t>
      </w:r>
    </w:p>
    <w:p w:rsidR="00BC2202" w:rsidRDefault="00BC2202">
      <w:r>
        <w:t>Кисть ладонью вниз с пальцами врозь. Готовность к и осязанию рельефных и барельефных изображений, расположенных в горизонтальной плоскости.</w:t>
      </w:r>
    </w:p>
    <w:p w:rsidR="00BC2202" w:rsidRDefault="00BC2202">
      <w:bookmarkStart w:id="1067" w:name="sub_2358"/>
      <w:r>
        <w:t>4. Положения тела:</w:t>
      </w:r>
    </w:p>
    <w:bookmarkEnd w:id="1067"/>
    <w:p w:rsidR="00BC2202" w:rsidRDefault="00BC2202">
      <w:r>
        <w:t>Стоя - прямая стойка, лицом вперед к объекту познания.</w:t>
      </w:r>
    </w:p>
    <w:p w:rsidR="00BC2202" w:rsidRDefault="00BC2202">
      <w:r>
        <w:t>Сидя - положение туловища прямое, голова прямо, ноги согнуты в коленях под прямым углом, ребенок сидит всей поверхностью бедра на стуле.</w:t>
      </w:r>
    </w:p>
    <w:p w:rsidR="00BC2202" w:rsidRDefault="00BC2202">
      <w:bookmarkStart w:id="1068" w:name="sub_2359"/>
      <w:r>
        <w:t>5. Развитие движений рук, кистей и пальцев с хватанием:</w:t>
      </w:r>
    </w:p>
    <w:bookmarkEnd w:id="1068"/>
    <w:p w:rsidR="00BC2202" w:rsidRDefault="00BC2202">
      <w:r>
        <w:t>захват ладонью;</w:t>
      </w:r>
    </w:p>
    <w:p w:rsidR="00BC2202" w:rsidRDefault="00BC2202">
      <w:r>
        <w:t>указательным типом: соединение указательного и большого пальца,</w:t>
      </w:r>
    </w:p>
    <w:p w:rsidR="00BC2202" w:rsidRDefault="00BC2202">
      <w:r>
        <w:t>щепотью: соединение указательного, среднего и большого пальцев,</w:t>
      </w:r>
    </w:p>
    <w:p w:rsidR="00BC2202" w:rsidRDefault="00BC2202">
      <w:r>
        <w:t>ладонно-пальцевым способом,</w:t>
      </w:r>
    </w:p>
    <w:p w:rsidR="00BC2202" w:rsidRDefault="00BC2202">
      <w:r>
        <w:t>одноручный захват мелких предметов,</w:t>
      </w:r>
    </w:p>
    <w:p w:rsidR="00BC2202" w:rsidRDefault="00BC2202">
      <w:r>
        <w:t>двуручный захват больших предметов.</w:t>
      </w:r>
    </w:p>
    <w:p w:rsidR="00BC2202" w:rsidRDefault="00BC2202">
      <w:bookmarkStart w:id="1069" w:name="sub_2360"/>
      <w: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BC2202" w:rsidRDefault="00BC2202">
      <w:bookmarkStart w:id="1070" w:name="sub_2361"/>
      <w:bookmarkEnd w:id="1069"/>
      <w: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bookmarkEnd w:id="1070"/>
    <w:p w:rsidR="00BC2202" w:rsidRDefault="00BC2202">
      <w:r>
        <w:t>Выпускание предмета.</w:t>
      </w:r>
    </w:p>
    <w:p w:rsidR="00BC2202" w:rsidRDefault="00BC2202">
      <w:r>
        <w:t>Перекладывание из руки в руку.</w:t>
      </w:r>
    </w:p>
    <w:p w:rsidR="00BC2202" w:rsidRDefault="00BC2202">
      <w:r>
        <w:t>Соединение с другим предметом (ставить, класть на место рядом с другой рукой).</w:t>
      </w:r>
    </w:p>
    <w:p w:rsidR="00BC2202" w:rsidRDefault="00BC2202">
      <w:r>
        <w:t>Действия надавливания пальцем.</w:t>
      </w:r>
    </w:p>
    <w:p w:rsidR="00BC2202" w:rsidRDefault="00BC2202">
      <w:bookmarkStart w:id="1071" w:name="sub_1122"/>
      <w:r>
        <w:t>16.5. Развитие чувственной и познавательной основы предметной, предметно-бытовой и предметно-игровой деятельности.</w:t>
      </w:r>
    </w:p>
    <w:bookmarkEnd w:id="1071"/>
    <w:p w:rsidR="00BC2202" w:rsidRDefault="00BC2202">
      <w: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BC2202" w:rsidRDefault="00BC2202">
      <w:bookmarkStart w:id="1072" w:name="sub_2362"/>
      <w:r>
        <w:t>1. Положение тела:</w:t>
      </w:r>
    </w:p>
    <w:bookmarkEnd w:id="1072"/>
    <w:p w:rsidR="00BC2202" w:rsidRDefault="00BC2202">
      <w:r>
        <w:t>сидя;</w:t>
      </w:r>
    </w:p>
    <w:p w:rsidR="00BC2202" w:rsidRDefault="00BC2202">
      <w:r>
        <w:t>прямое (прямостояние).</w:t>
      </w:r>
    </w:p>
    <w:p w:rsidR="00BC2202" w:rsidRDefault="00BC2202">
      <w:bookmarkStart w:id="1073" w:name="sub_2363"/>
      <w:r>
        <w:t>2. Положения головы:</w:t>
      </w:r>
    </w:p>
    <w:bookmarkEnd w:id="1073"/>
    <w:p w:rsidR="00BC2202" w:rsidRDefault="00BC2202">
      <w:r>
        <w:t>прямое положение (лицо вперед).</w:t>
      </w:r>
    </w:p>
    <w:p w:rsidR="00BC2202" w:rsidRDefault="00BC2202">
      <w:bookmarkStart w:id="1074" w:name="sub_2364"/>
      <w:r>
        <w:t>3. Положение губ (предметно-игровая деятельность):</w:t>
      </w:r>
    </w:p>
    <w:bookmarkEnd w:id="1074"/>
    <w:p w:rsidR="00BC2202" w:rsidRDefault="00BC2202">
      <w:r>
        <w:t>обычное;</w:t>
      </w:r>
    </w:p>
    <w:p w:rsidR="00BC2202" w:rsidRDefault="00BC2202">
      <w:r>
        <w:t>вытянуты трубочкой.</w:t>
      </w:r>
    </w:p>
    <w:p w:rsidR="00BC2202" w:rsidRDefault="00BC2202">
      <w:bookmarkStart w:id="1075" w:name="sub_2365"/>
      <w:r>
        <w:t>4. Положение рук:</w:t>
      </w:r>
    </w:p>
    <w:bookmarkEnd w:id="1075"/>
    <w:p w:rsidR="00BC2202" w:rsidRDefault="00BC2202">
      <w:r>
        <w:t>руки вытянуты вперед и согнуты в локтях.</w:t>
      </w:r>
    </w:p>
    <w:p w:rsidR="00BC2202" w:rsidRDefault="00BC2202">
      <w:bookmarkStart w:id="1076" w:name="sub_2366"/>
      <w:r>
        <w:t>5. Положение ладоней:</w:t>
      </w:r>
    </w:p>
    <w:bookmarkEnd w:id="1076"/>
    <w:p w:rsidR="00BC2202" w:rsidRDefault="00BC2202">
      <w:r>
        <w:t>ладонь книзу или кверху - действующая рука;</w:t>
      </w:r>
    </w:p>
    <w:p w:rsidR="00BC2202" w:rsidRDefault="00BC2202">
      <w:r>
        <w:t>ладонь кверху или книзу - удерживающая предмет рука;</w:t>
      </w:r>
    </w:p>
    <w:p w:rsidR="00BC2202" w:rsidRDefault="00BC2202">
      <w:r>
        <w:t>ладони внутрь - действующая или удерживающая рука;</w:t>
      </w:r>
    </w:p>
    <w:p w:rsidR="00BC2202" w:rsidRDefault="00BC2202">
      <w:r>
        <w:t>ладони кверху к лицу, кисть расслаблена.</w:t>
      </w:r>
    </w:p>
    <w:p w:rsidR="00BC2202" w:rsidRDefault="00BC2202">
      <w:bookmarkStart w:id="1077" w:name="sub_2367"/>
      <w:r>
        <w:t>6. Положение пальцев кистей рук:</w:t>
      </w:r>
    </w:p>
    <w:bookmarkEnd w:id="1077"/>
    <w:p w:rsidR="00BC2202" w:rsidRDefault="00BC2202">
      <w:r>
        <w:t>пальцы согнуты, кисть в тонусе.</w:t>
      </w:r>
    </w:p>
    <w:p w:rsidR="00BC2202" w:rsidRDefault="00BC2202">
      <w:bookmarkStart w:id="1078" w:name="sub_2368"/>
      <w:r>
        <w:t>7. Формирование двигательных умений:</w:t>
      </w:r>
    </w:p>
    <w:bookmarkEnd w:id="1078"/>
    <w:p w:rsidR="00BC2202" w:rsidRDefault="00BC2202">
      <w:r>
        <w:t>Захватывать предмет ладонью, деталь - пястью или пинцетным захватом.</w:t>
      </w:r>
    </w:p>
    <w:p w:rsidR="00BC2202" w:rsidRDefault="00BC2202">
      <w:r>
        <w:t>Брать предмет одной и (или) двумя руками.</w:t>
      </w:r>
    </w:p>
    <w:p w:rsidR="00BC2202" w:rsidRDefault="00BC2202">
      <w:r>
        <w:t>Движения руки или рук от плеча, от локтя, кисти, ротационные движения, пальцев (с ориентацией на способ действий с предметом).</w:t>
      </w:r>
    </w:p>
    <w:p w:rsidR="00BC2202" w:rsidRDefault="00BC2202">
      <w:r>
        <w:t>Выпускать предмет.</w:t>
      </w:r>
    </w:p>
    <w:p w:rsidR="00BC2202" w:rsidRDefault="00BC2202">
      <w:r>
        <w:t>Ставить, класть предмет на определенное место.</w:t>
      </w:r>
    </w:p>
    <w:p w:rsidR="00BC2202" w:rsidRDefault="00BC2202">
      <w:r>
        <w:t>Перекладывать из руки в руку.</w:t>
      </w:r>
    </w:p>
    <w:p w:rsidR="00BC2202" w:rsidRDefault="00BC2202">
      <w:r>
        <w:t>Потряхивать, трясти, ударять ладошкой, стучать указательным пальцем.</w:t>
      </w:r>
    </w:p>
    <w:p w:rsidR="00BC2202" w:rsidRDefault="00BC2202">
      <w:r>
        <w:t>Перехватывание предмета, удерживаемого одной рукой, другой свободной рукой.</w:t>
      </w:r>
    </w:p>
    <w:p w:rsidR="00BC2202" w:rsidRDefault="00BC2202">
      <w:r>
        <w:t>Отщипывание кусочка от целого.</w:t>
      </w:r>
    </w:p>
    <w:p w:rsidR="00BC2202" w:rsidRDefault="00BC2202">
      <w:r>
        <w:t>Отрывать, разрывать бумагу.</w:t>
      </w:r>
    </w:p>
    <w:p w:rsidR="00BC2202" w:rsidRDefault="00BC2202">
      <w:r>
        <w:t>Выпячивание губ трубочкой, умение дуть.</w:t>
      </w:r>
    </w:p>
    <w:p w:rsidR="00BC2202" w:rsidRDefault="00BC2202">
      <w:r>
        <w:t>Захват губами дудочки, умение дуть в нее.</w:t>
      </w:r>
    </w:p>
    <w:p w:rsidR="00BC2202" w:rsidRDefault="00BC2202">
      <w:bookmarkStart w:id="1079" w:name="sub_1123"/>
      <w:r>
        <w:t>16.6. Развитие чувственной и познавательной основы орудийной деятельности и действий.</w:t>
      </w:r>
    </w:p>
    <w:bookmarkEnd w:id="1079"/>
    <w:p w:rsidR="00BC2202" w:rsidRDefault="00BC2202">
      <w:r>
        <w:t>Освоение слепым ребенком востребованных в орудийной деятельности положений тела и его отдельных частей в статических упражнениях</w:t>
      </w:r>
    </w:p>
    <w:p w:rsidR="00BC2202" w:rsidRDefault="00BC2202">
      <w:bookmarkStart w:id="1080" w:name="sub_2369"/>
      <w:r>
        <w:t>1. Положение тела:</w:t>
      </w:r>
    </w:p>
    <w:bookmarkEnd w:id="1080"/>
    <w:p w:rsidR="00BC2202" w:rsidRDefault="00BC2202">
      <w:r>
        <w:t>сидя;</w:t>
      </w:r>
    </w:p>
    <w:p w:rsidR="00BC2202" w:rsidRDefault="00BC2202">
      <w:r>
        <w:t>прямое (прямостояние).</w:t>
      </w:r>
    </w:p>
    <w:p w:rsidR="00BC2202" w:rsidRDefault="00BC2202">
      <w:bookmarkStart w:id="1081" w:name="sub_2370"/>
      <w:r>
        <w:t>2. Положения головы:</w:t>
      </w:r>
    </w:p>
    <w:bookmarkEnd w:id="1081"/>
    <w:p w:rsidR="00BC2202" w:rsidRDefault="00BC2202">
      <w:r>
        <w:t>прямое положение (лицо вперед).</w:t>
      </w:r>
    </w:p>
    <w:p w:rsidR="00BC2202" w:rsidRDefault="00BC2202">
      <w:bookmarkStart w:id="1082" w:name="sub_2371"/>
      <w:r>
        <w:t>3. Положение рук:</w:t>
      </w:r>
    </w:p>
    <w:bookmarkEnd w:id="1082"/>
    <w:p w:rsidR="00BC2202" w:rsidRDefault="00BC2202">
      <w:r>
        <w:t>руки вперед и согнуты в локтях.</w:t>
      </w:r>
    </w:p>
    <w:p w:rsidR="00BC2202" w:rsidRDefault="00BC2202">
      <w:bookmarkStart w:id="1083" w:name="sub_2372"/>
      <w:r>
        <w:t>4. Положение пальцев кистей рук:</w:t>
      </w:r>
    </w:p>
    <w:bookmarkEnd w:id="1083"/>
    <w:p w:rsidR="00BC2202" w:rsidRDefault="00BC2202">
      <w:r>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BC2202" w:rsidRDefault="00BC2202">
      <w:r>
        <w:t>положение кисти с приспособлением руки к свойствам предмета-орудия;</w:t>
      </w:r>
    </w:p>
    <w:p w:rsidR="00BC2202" w:rsidRDefault="00BC2202">
      <w: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BC2202" w:rsidRDefault="00BC2202">
      <w:bookmarkStart w:id="1084" w:name="sub_2373"/>
      <w:r>
        <w:t>5. Формирование двигательных умений:</w:t>
      </w:r>
    </w:p>
    <w:bookmarkEnd w:id="1084"/>
    <w:p w:rsidR="00BC2202" w:rsidRDefault="00BC2202">
      <w:r>
        <w:t>Захватывать орудие кистью, сжатой в кулак.</w:t>
      </w:r>
    </w:p>
    <w:p w:rsidR="00BC2202" w:rsidRDefault="00BC2202">
      <w:r>
        <w:t>Приспособление руки к свойствам предметов.</w:t>
      </w:r>
    </w:p>
    <w:p w:rsidR="00BC2202" w:rsidRDefault="00BC2202">
      <w:r>
        <w:t>Движение кистью: вокруг фронтальной оси - ладонное и тыльное сгибание.</w:t>
      </w:r>
    </w:p>
    <w:p w:rsidR="00BC2202" w:rsidRDefault="00BC2202">
      <w:r>
        <w:t>Брать предмет-орудие одной рукой.</w:t>
      </w:r>
    </w:p>
    <w:p w:rsidR="00BC2202" w:rsidRDefault="00BC2202">
      <w:r>
        <w:t>Движения руки от плеча, от локтя, кисти, ротация с ориентацией на способ действия с предметом-орудием.</w:t>
      </w:r>
    </w:p>
    <w:p w:rsidR="00BC2202" w:rsidRDefault="00BC2202">
      <w:r>
        <w:t>Мелкие и точные движения кистью и пальцами.</w:t>
      </w:r>
    </w:p>
    <w:p w:rsidR="00BC2202" w:rsidRDefault="00BC2202">
      <w:r>
        <w:t>Совместные, но разнонаправленные движения рук.</w:t>
      </w:r>
    </w:p>
    <w:p w:rsidR="00BC2202" w:rsidRDefault="00BC2202">
      <w:r>
        <w:t>Выпускать предмет.</w:t>
      </w:r>
    </w:p>
    <w:p w:rsidR="00BC2202" w:rsidRDefault="00BC2202">
      <w:r>
        <w:t>Ставить, класть предмет на определенное место.</w:t>
      </w:r>
    </w:p>
    <w:p w:rsidR="00BC2202" w:rsidRDefault="00BC2202">
      <w:r>
        <w:t>Захват губами дудочки, умение дуть в нее.</w:t>
      </w:r>
    </w:p>
    <w:p w:rsidR="00BC2202" w:rsidRDefault="00BC2202">
      <w:bookmarkStart w:id="1085" w:name="sub_1124"/>
      <w:r>
        <w:t>16.7. Развитие чувственной и познавательной, основы коммуникативной деятельности - невербальных средств общения.</w:t>
      </w:r>
    </w:p>
    <w:bookmarkEnd w:id="1085"/>
    <w:p w:rsidR="00BC2202" w:rsidRDefault="00BC2202">
      <w:r>
        <w:t>Освоение слепым ребенком востребованных в коммуникативной деятельности положений тела и его отдельных частей в статических упражнениях.</w:t>
      </w:r>
    </w:p>
    <w:p w:rsidR="00BC2202" w:rsidRDefault="00BC2202">
      <w:bookmarkStart w:id="1086" w:name="sub_2374"/>
      <w:r>
        <w:t>1. Положение тела:</w:t>
      </w:r>
    </w:p>
    <w:bookmarkEnd w:id="1086"/>
    <w:p w:rsidR="00BC2202" w:rsidRDefault="00BC2202">
      <w:r>
        <w:t>прямое (прямостояние);</w:t>
      </w:r>
    </w:p>
    <w:p w:rsidR="00BC2202" w:rsidRDefault="00BC2202">
      <w:r>
        <w:t>полуповорот.</w:t>
      </w:r>
    </w:p>
    <w:p w:rsidR="00BC2202" w:rsidRDefault="00BC2202">
      <w:bookmarkStart w:id="1087" w:name="sub_2375"/>
      <w:r>
        <w:t>2. Положение головы:</w:t>
      </w:r>
    </w:p>
    <w:bookmarkEnd w:id="1087"/>
    <w:p w:rsidR="00BC2202" w:rsidRDefault="00BC2202">
      <w:r>
        <w:t>прямое положение (лицо вперед).</w:t>
      </w:r>
    </w:p>
    <w:p w:rsidR="00BC2202" w:rsidRDefault="00BC2202">
      <w:bookmarkStart w:id="1088" w:name="sub_2376"/>
      <w:r>
        <w:t>3. Положение рук:</w:t>
      </w:r>
    </w:p>
    <w:bookmarkEnd w:id="1088"/>
    <w:p w:rsidR="00BC2202" w:rsidRDefault="00BC2202">
      <w:r>
        <w:t>прямое, свободное положение;</w:t>
      </w:r>
    </w:p>
    <w:p w:rsidR="00BC2202" w:rsidRDefault="00BC2202">
      <w:r>
        <w:t>рука вперед (прямые руки находятся на уровне плеч, положения кисти, отражающие жесты прощания, приглашения, приветствия).</w:t>
      </w:r>
    </w:p>
    <w:p w:rsidR="00BC2202" w:rsidRDefault="00BC2202">
      <w:bookmarkStart w:id="1089" w:name="sub_2377"/>
      <w:r>
        <w:t>4. Положение ладоней:</w:t>
      </w:r>
    </w:p>
    <w:bookmarkEnd w:id="1089"/>
    <w:p w:rsidR="00BC2202" w:rsidRDefault="00BC2202">
      <w:r>
        <w:t>ладони внутрь (приветствие);</w:t>
      </w:r>
    </w:p>
    <w:p w:rsidR="00BC2202" w:rsidRDefault="00BC2202">
      <w:r>
        <w:t>ладонь книзу (прощание);</w:t>
      </w:r>
    </w:p>
    <w:p w:rsidR="00BC2202" w:rsidRDefault="00BC2202">
      <w:r>
        <w:t>ладонь кверху (приглашение, просьба).</w:t>
      </w:r>
    </w:p>
    <w:p w:rsidR="00BC2202" w:rsidRDefault="00BC2202">
      <w:bookmarkStart w:id="1090" w:name="sub_2378"/>
      <w:r>
        <w:t>5. Положение пальцев кистей рук:</w:t>
      </w:r>
    </w:p>
    <w:bookmarkEnd w:id="1090"/>
    <w:p w:rsidR="00BC2202" w:rsidRDefault="00BC2202">
      <w:r>
        <w:t>кисть поднята вверх - запрет (кисть отведена вверх);</w:t>
      </w:r>
    </w:p>
    <w:p w:rsidR="00BC2202" w:rsidRDefault="00BC2202">
      <w:r>
        <w:t>кисть сжата в кулак, указательный палец прямой вверх (нельзя);</w:t>
      </w:r>
    </w:p>
    <w:p w:rsidR="00BC2202" w:rsidRDefault="00BC2202">
      <w:r>
        <w:t>кисть расслаблена.</w:t>
      </w:r>
    </w:p>
    <w:p w:rsidR="00BC2202" w:rsidRDefault="00BC2202">
      <w:bookmarkStart w:id="1091" w:name="sub_2379"/>
      <w:r>
        <w:t>6. Положение частей лица:</w:t>
      </w:r>
    </w:p>
    <w:bookmarkEnd w:id="1091"/>
    <w:p w:rsidR="00BC2202" w:rsidRDefault="00BC2202">
      <w: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BC2202" w:rsidRDefault="00BC2202">
      <w:r>
        <w:t>положение щек: обычное положение, щеки надуты.</w:t>
      </w:r>
    </w:p>
    <w:p w:rsidR="00BC2202" w:rsidRDefault="00BC2202">
      <w:bookmarkStart w:id="1092" w:name="sub_2380"/>
      <w:r>
        <w:t>7. Формирование двигательных умений:</w:t>
      </w:r>
    </w:p>
    <w:bookmarkEnd w:id="1092"/>
    <w:p w:rsidR="00BC2202" w:rsidRDefault="00BC2202">
      <w:r>
        <w:t>Зажмуривание: опустить брови и поднять щеки.</w:t>
      </w:r>
    </w:p>
    <w:p w:rsidR="00BC2202" w:rsidRDefault="00BC2202">
      <w:r>
        <w:t>Поднять брови и опустить щеки.</w:t>
      </w:r>
    </w:p>
    <w:p w:rsidR="00BC2202" w:rsidRDefault="00BC2202">
      <w:r>
        <w:t>Поднимать, опускать (открывать, закрывать глаза) верхние веки (в случае возможности).</w:t>
      </w:r>
    </w:p>
    <w:p w:rsidR="00BC2202" w:rsidRDefault="00BC2202">
      <w:r>
        <w:t>Открыть рот широко, приоткрыть рот, выпятить нижнюю губу, сжимать губы, вытянуть губы, показать и убрать язык, шлепание губами.</w:t>
      </w:r>
    </w:p>
    <w:p w:rsidR="00BC2202" w:rsidRDefault="00BC2202">
      <w:r>
        <w:t>Надуть щеки.</w:t>
      </w:r>
    </w:p>
    <w:p w:rsidR="00BC2202" w:rsidRDefault="00BC2202">
      <w:r>
        <w:t>Помахать (приветствие, прощание, отрицание).</w:t>
      </w:r>
    </w:p>
    <w:p w:rsidR="00BC2202" w:rsidRDefault="00BC2202">
      <w:r>
        <w:t>Выставить руку вперед, ладонь прямо (запрет).</w:t>
      </w:r>
    </w:p>
    <w:p w:rsidR="00BC2202" w:rsidRDefault="00BC2202">
      <w:r>
        <w:t>Выставить руку вперед, ладонь прямо, пальцы полусогнуты, опустить и поднять кисть ("Пока").</w:t>
      </w:r>
    </w:p>
    <w:p w:rsidR="00BC2202" w:rsidRDefault="00BC2202">
      <w: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BC2202" w:rsidRDefault="00BC2202">
      <w:bookmarkStart w:id="1093" w:name="sub_1017"/>
      <w:r>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bookmarkEnd w:id="1093"/>
    <w:p w:rsidR="00BC2202" w:rsidRDefault="00BC2202">
      <w:r>
        <w:t>Реализуется специалистом в области лечебной физической культуры (далее - ЛФК) или адаптивной физкультуры.</w:t>
      </w:r>
    </w:p>
    <w:p w:rsidR="00BC2202" w:rsidRDefault="00BC2202">
      <w:bookmarkStart w:id="1094" w:name="sub_1125"/>
      <w:r>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BC2202" w:rsidRDefault="00BC2202">
      <w:bookmarkStart w:id="1095" w:name="sub_1126"/>
      <w:bookmarkEnd w:id="1094"/>
      <w:r>
        <w:t>17.2. Достижения слепого ребенка:</w:t>
      </w:r>
    </w:p>
    <w:bookmarkEnd w:id="1095"/>
    <w:p w:rsidR="00BC2202" w:rsidRDefault="00BC2202">
      <w: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BC2202" w:rsidRDefault="00BC2202">
      <w:r>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BC2202" w:rsidRDefault="00BC2202">
      <w:r>
        <w:t>развитие чувства ритма как формы организации движения;</w:t>
      </w:r>
    </w:p>
    <w:p w:rsidR="00BC2202" w:rsidRDefault="00BC2202">
      <w:r>
        <w:t>освоение произвольных движений;</w:t>
      </w:r>
    </w:p>
    <w:p w:rsidR="00BC2202" w:rsidRDefault="00BC2202">
      <w:r>
        <w:t>освоение опыта движений телом и его частями в разных направлениях: вперед-назад, вверх-вниз, в стороны;</w:t>
      </w:r>
    </w:p>
    <w:p w:rsidR="00BC2202" w:rsidRDefault="00BC2202">
      <w:r>
        <w:t>развитие готовности к освоению ползанья на четвереньках и освоение движения, освоение ходьбы;</w:t>
      </w:r>
    </w:p>
    <w:p w:rsidR="00BC2202" w:rsidRDefault="00BC2202">
      <w: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BC2202" w:rsidRDefault="00BC2202">
      <w:bookmarkStart w:id="1096" w:name="sub_1018"/>
      <w:r>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BC2202" w:rsidRDefault="00BC2202">
      <w:bookmarkStart w:id="1097" w:name="sub_1127"/>
      <w:bookmarkEnd w:id="1096"/>
      <w:r>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BC2202" w:rsidRDefault="00BC2202">
      <w:bookmarkStart w:id="1098" w:name="sub_1128"/>
      <w:bookmarkEnd w:id="1097"/>
      <w:r>
        <w:t>18.2. Организационно-методические подходы (рекомендации) к развитию остаточного зрения у слепых обучающихся.</w:t>
      </w:r>
    </w:p>
    <w:p w:rsidR="00BC2202" w:rsidRDefault="00BC2202">
      <w:bookmarkStart w:id="1099" w:name="sub_1129"/>
      <w:bookmarkEnd w:id="1098"/>
      <w:r>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bookmarkEnd w:id="1099"/>
    <w:p w:rsidR="00BC2202" w:rsidRDefault="00BC2202">
      <w:r>
        <w:t>ориентация на этапы онтогенетического развития зрительных функций в период становления акта видения;</w:t>
      </w:r>
    </w:p>
    <w:p w:rsidR="00BC2202" w:rsidRDefault="00BC2202">
      <w:r>
        <w:t>знание закономерностей сенсорного развития ребенка в период раннего детства;</w:t>
      </w:r>
    </w:p>
    <w:p w:rsidR="00BC2202" w:rsidRDefault="00BC2202">
      <w:r>
        <w:t>понимание сущности остаточного зрения.</w:t>
      </w:r>
    </w:p>
    <w:p w:rsidR="00BC2202" w:rsidRDefault="00BC2202">
      <w:bookmarkStart w:id="1100" w:name="sub_1130"/>
      <w:r>
        <w:t>18.4. Основные этапы последовательной актуализации зрительных возможностей у ребенка с нарушениями зрения:</w:t>
      </w:r>
    </w:p>
    <w:bookmarkEnd w:id="1100"/>
    <w:p w:rsidR="00BC2202" w:rsidRDefault="00BC2202">
      <w: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BC2202" w:rsidRDefault="00BC2202">
      <w: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BC2202" w:rsidRDefault="00BC2202">
      <w: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BC2202" w:rsidRDefault="00BC2202">
      <w: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BC2202" w:rsidRDefault="00BC2202">
      <w:bookmarkStart w:id="1101" w:name="sub_1131"/>
      <w:r>
        <w:t>18.5. Проявление зрительного интереса к своим рукам и пальцам. Появление способности следить за объектом, медленно движущимся по горизонтали.</w:t>
      </w:r>
    </w:p>
    <w:p w:rsidR="00BC2202" w:rsidRDefault="00BC2202">
      <w:bookmarkStart w:id="1102" w:name="sub_1132"/>
      <w:bookmarkEnd w:id="1101"/>
      <w:r>
        <w:t>18.6. Объективные показатели к освоению программы:</w:t>
      </w:r>
    </w:p>
    <w:p w:rsidR="00BC2202" w:rsidRDefault="00BC2202">
      <w:bookmarkStart w:id="1103" w:name="sub_2381"/>
      <w:bookmarkEnd w:id="1102"/>
      <w:r>
        <w:t>1. Проявление врожденных зрительных реакций, даже в неполном объеме.</w:t>
      </w:r>
    </w:p>
    <w:p w:rsidR="00BC2202" w:rsidRDefault="00BC2202">
      <w:bookmarkStart w:id="1104" w:name="sub_2382"/>
      <w:bookmarkEnd w:id="1103"/>
      <w:r>
        <w:t>2. Офтальмологические данные о сохранности центрального зрения:</w:t>
      </w:r>
    </w:p>
    <w:p w:rsidR="00BC2202" w:rsidRDefault="00BC2202">
      <w:bookmarkStart w:id="1105" w:name="sub_2383"/>
      <w:bookmarkEnd w:id="1104"/>
      <w:r>
        <w:t>а) врожденные зрительные реакции:</w:t>
      </w:r>
    </w:p>
    <w:bookmarkEnd w:id="1105"/>
    <w:p w:rsidR="00BC2202" w:rsidRDefault="00BC2202">
      <w:r>
        <w:t>поворот глаз и головы в направлении источника света;</w:t>
      </w:r>
    </w:p>
    <w:p w:rsidR="00BC2202" w:rsidRDefault="00BC2202">
      <w:r>
        <w:t>зрачковая реакция - сужение зрачка при усилении света и наоборот;</w:t>
      </w:r>
    </w:p>
    <w:p w:rsidR="00BC2202" w:rsidRDefault="00BC2202">
      <w:r>
        <w:t>защитная реакция - зажмуривание глаз;</w:t>
      </w:r>
    </w:p>
    <w:p w:rsidR="00BC2202" w:rsidRDefault="00BC2202">
      <w:r>
        <w:t>особое предпочтительное внимание к лицам: живое и схема;</w:t>
      </w:r>
    </w:p>
    <w:p w:rsidR="00BC2202" w:rsidRDefault="00BC2202">
      <w:r>
        <w:t>реакция на движущийся (в поле взора) объект по горизонтали.</w:t>
      </w:r>
    </w:p>
    <w:p w:rsidR="00BC2202" w:rsidRDefault="00BC2202">
      <w:bookmarkStart w:id="1106" w:name="sub_2384"/>
      <w:r>
        <w:t>б) параметры оценки достижений ребенка:</w:t>
      </w:r>
    </w:p>
    <w:bookmarkEnd w:id="1106"/>
    <w:p w:rsidR="00BC2202" w:rsidRDefault="00BC2202">
      <w:r>
        <w:t>поворот глаз в сторону стимула;</w:t>
      </w:r>
    </w:p>
    <w:p w:rsidR="00BC2202" w:rsidRDefault="00BC2202">
      <w:r>
        <w:t>поворот глаз и головы в сторону стимула;</w:t>
      </w:r>
    </w:p>
    <w:p w:rsidR="00BC2202" w:rsidRDefault="00BC2202">
      <w:r>
        <w:t>кратковременные фиксации, постепенное увеличение их длительности;</w:t>
      </w:r>
    </w:p>
    <w:p w:rsidR="00BC2202" w:rsidRDefault="00BC2202">
      <w:r>
        <w:t>увеличение количества фиксаций;</w:t>
      </w:r>
    </w:p>
    <w:p w:rsidR="00BC2202" w:rsidRDefault="00BC2202">
      <w:r>
        <w:t>эмоциональные реакции ребенка на некоторые зрительные стимулы;</w:t>
      </w:r>
    </w:p>
    <w:p w:rsidR="00BC2202" w:rsidRDefault="00BC2202">
      <w:r>
        <w:t>особое внимание к лицу и имитация лицевых жестов партнера по общению;</w:t>
      </w:r>
    </w:p>
    <w:p w:rsidR="00BC2202" w:rsidRDefault="00BC2202">
      <w:r>
        <w:t>различия в предпочтении изображений схемы лица: правильного и искаженного изображения;</w:t>
      </w:r>
    </w:p>
    <w:p w:rsidR="00BC2202" w:rsidRDefault="00BC2202">
      <w:r>
        <w:t>узнавание лиц родителей (законных представителей).</w:t>
      </w:r>
    </w:p>
    <w:p w:rsidR="00BC2202" w:rsidRDefault="00BC2202">
      <w:bookmarkStart w:id="1107" w:name="sub_1133"/>
      <w:r>
        <w:t>18.7. Программные задачи:</w:t>
      </w:r>
    </w:p>
    <w:p w:rsidR="00BC2202" w:rsidRDefault="00BC2202">
      <w:bookmarkStart w:id="1108" w:name="sub_2385"/>
      <w:bookmarkEnd w:id="1107"/>
      <w:r>
        <w:t>1. Актуализировать врожденные зрительные реакции и их автоматизацию.</w:t>
      </w:r>
    </w:p>
    <w:p w:rsidR="00BC2202" w:rsidRDefault="00BC2202">
      <w:bookmarkStart w:id="1109" w:name="sub_2386"/>
      <w:bookmarkEnd w:id="1108"/>
      <w:r>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BC2202" w:rsidRDefault="00BC2202">
      <w:bookmarkStart w:id="1110" w:name="sub_2387"/>
      <w:bookmarkEnd w:id="1109"/>
      <w: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BC2202" w:rsidRDefault="00BC2202">
      <w:bookmarkStart w:id="1111" w:name="sub_2388"/>
      <w:bookmarkEnd w:id="1110"/>
      <w:r>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BC2202" w:rsidRDefault="00BC2202">
      <w:bookmarkStart w:id="1112" w:name="sub_2389"/>
      <w:bookmarkEnd w:id="1111"/>
      <w: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BC2202" w:rsidRDefault="00BC2202">
      <w:bookmarkStart w:id="1113" w:name="sub_2390"/>
      <w:bookmarkEnd w:id="1112"/>
      <w:r>
        <w:t>6. Активировать зрительные реакции: зрачковой реакции, защитной реакции, поворот глаз и головы к источнику света, и мигательного рефлекса.</w:t>
      </w:r>
    </w:p>
    <w:p w:rsidR="00BC2202" w:rsidRDefault="00BC2202">
      <w:bookmarkStart w:id="1114" w:name="sub_2391"/>
      <w:bookmarkEnd w:id="1113"/>
      <w:r>
        <w:t>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w:t>
      </w:r>
    </w:p>
    <w:p w:rsidR="00BC2202" w:rsidRDefault="00BC2202">
      <w:bookmarkStart w:id="1115" w:name="sub_2392"/>
      <w:bookmarkEnd w:id="1114"/>
      <w: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BC2202" w:rsidRDefault="00BC2202">
      <w:bookmarkStart w:id="1116" w:name="sub_2393"/>
      <w:bookmarkEnd w:id="1115"/>
      <w:r>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BC2202" w:rsidRDefault="00BC2202">
      <w:bookmarkStart w:id="1117" w:name="sub_2394"/>
      <w:bookmarkEnd w:id="1116"/>
      <w:r>
        <w:t>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BC2202" w:rsidRDefault="00BC2202">
      <w:bookmarkStart w:id="1118" w:name="sub_1134"/>
      <w:bookmarkEnd w:id="1117"/>
      <w:r>
        <w:t>18.8. Организационное обеспечение развития остаточного зрения и глубоко нарушенных зрительных функций в детстве:</w:t>
      </w:r>
    </w:p>
    <w:p w:rsidR="00BC2202" w:rsidRDefault="00BC2202">
      <w:bookmarkStart w:id="1119" w:name="sub_2395"/>
      <w:bookmarkEnd w:id="1118"/>
      <w: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BC2202" w:rsidRDefault="00BC2202">
      <w:bookmarkStart w:id="1120" w:name="sub_2396"/>
      <w:bookmarkEnd w:id="1119"/>
      <w:r>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BC2202" w:rsidRDefault="00BC2202">
      <w:bookmarkStart w:id="1121" w:name="sub_2397"/>
      <w:bookmarkEnd w:id="1120"/>
      <w:r>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BC2202" w:rsidRDefault="00BC2202">
      <w:bookmarkStart w:id="1122" w:name="sub_2398"/>
      <w:bookmarkEnd w:id="1121"/>
      <w: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BC2202" w:rsidRDefault="00BC2202">
      <w:bookmarkStart w:id="1123" w:name="sub_2399"/>
      <w:bookmarkEnd w:id="1122"/>
      <w: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BC2202" w:rsidRDefault="00BC2202">
      <w:bookmarkStart w:id="1124" w:name="sub_1019"/>
      <w:bookmarkEnd w:id="1123"/>
      <w:r>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BC2202" w:rsidRDefault="00BC2202">
      <w:bookmarkStart w:id="1125" w:name="sub_1135"/>
      <w:bookmarkEnd w:id="1124"/>
      <w:r>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BC2202" w:rsidRDefault="00BC2202">
      <w:bookmarkStart w:id="1126" w:name="sub_1136"/>
      <w:bookmarkEnd w:id="1125"/>
      <w:r>
        <w:t>19.2. Организационно-методические подходы (рекомендации) к развитию зрения и зрительного восприятия у слабовидящих обучающихся.</w:t>
      </w:r>
    </w:p>
    <w:p w:rsidR="00BC2202" w:rsidRDefault="00BC2202">
      <w:bookmarkStart w:id="1127" w:name="sub_1137"/>
      <w:bookmarkEnd w:id="1126"/>
      <w:r>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bookmarkEnd w:id="1127"/>
    <w:p w:rsidR="00BC2202" w:rsidRDefault="00BC2202">
      <w:r>
        <w:t>ориентация на этапы онтогенетического развития зрительных функций в период младенчества и раннего детства;</w:t>
      </w:r>
    </w:p>
    <w:p w:rsidR="00BC2202" w:rsidRDefault="00BC2202">
      <w:r>
        <w:t>знание закономерностей сенсорного развития обучающихся в ранние годы жизни;</w:t>
      </w:r>
    </w:p>
    <w:p w:rsidR="00BC2202" w:rsidRDefault="00BC2202">
      <w:r>
        <w:t>понимание сущностной характеристики нарушенного зрения;</w:t>
      </w:r>
    </w:p>
    <w:p w:rsidR="00BC2202" w:rsidRDefault="00BC2202">
      <w:r>
        <w:t>знание особенностей развития и протекания зрительного восприятия при нарушениях зрения.</w:t>
      </w:r>
    </w:p>
    <w:p w:rsidR="00BC2202" w:rsidRDefault="00BC2202">
      <w:bookmarkStart w:id="1128" w:name="sub_1138"/>
      <w:r>
        <w:t>19.4. Организационное обеспечение развития зрения и нарушенных зрительных функций в детстве:</w:t>
      </w:r>
    </w:p>
    <w:p w:rsidR="00BC2202" w:rsidRDefault="00BC2202">
      <w:bookmarkStart w:id="1129" w:name="sub_2400"/>
      <w:bookmarkEnd w:id="1128"/>
      <w:r>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BC2202" w:rsidRDefault="00BC2202">
      <w:bookmarkStart w:id="1130" w:name="sub_2401"/>
      <w:bookmarkEnd w:id="1129"/>
      <w: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BC2202" w:rsidRDefault="00BC2202">
      <w:bookmarkStart w:id="1131" w:name="sub_2402"/>
      <w:bookmarkEnd w:id="1130"/>
      <w: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BC2202" w:rsidRDefault="00BC2202">
      <w:bookmarkStart w:id="1132" w:name="sub_2403"/>
      <w:bookmarkEnd w:id="1131"/>
      <w: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BC2202" w:rsidRDefault="00BC2202">
      <w:bookmarkStart w:id="1133" w:name="sub_2404"/>
      <w:bookmarkEnd w:id="1132"/>
      <w: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BC2202" w:rsidRDefault="00BC2202">
      <w:bookmarkStart w:id="1134" w:name="sub_1139"/>
      <w:bookmarkEnd w:id="1133"/>
      <w:r>
        <w:t>19.5. Стратегии работы с ребенком:</w:t>
      </w:r>
    </w:p>
    <w:p w:rsidR="00BC2202" w:rsidRDefault="00BC2202">
      <w:bookmarkStart w:id="1135" w:name="sub_2405"/>
      <w:bookmarkEnd w:id="1134"/>
      <w: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BC2202" w:rsidRDefault="00BC2202">
      <w:bookmarkStart w:id="1136" w:name="sub_2406"/>
      <w:bookmarkEnd w:id="1135"/>
      <w:r>
        <w:t>2. педагогический работник с помощью макияжа подчеркивает черты своего лица;</w:t>
      </w:r>
    </w:p>
    <w:p w:rsidR="00BC2202" w:rsidRDefault="00BC2202">
      <w:bookmarkStart w:id="1137" w:name="sub_2407"/>
      <w:bookmarkEnd w:id="1136"/>
      <w: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BC2202" w:rsidRDefault="00BC2202">
      <w:bookmarkStart w:id="1138" w:name="sub_2408"/>
      <w:bookmarkEnd w:id="1137"/>
      <w: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BC2202" w:rsidRDefault="00BC2202">
      <w:bookmarkStart w:id="1139" w:name="sub_2409"/>
      <w:bookmarkEnd w:id="1138"/>
      <w:r>
        <w:t>5. следует предупреждать ослепление ребенка;</w:t>
      </w:r>
    </w:p>
    <w:p w:rsidR="00BC2202" w:rsidRDefault="00BC2202">
      <w:bookmarkStart w:id="1140" w:name="sub_2410"/>
      <w:bookmarkEnd w:id="1139"/>
      <w:r>
        <w:t>6. во время занятия следует принимать и проявлять положительные реакции на прикосновения ребенка, ищущего поддержку;</w:t>
      </w:r>
    </w:p>
    <w:p w:rsidR="00BC2202" w:rsidRDefault="00BC2202">
      <w:bookmarkStart w:id="1141" w:name="sub_2411"/>
      <w:bookmarkEnd w:id="1140"/>
      <w: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BC2202" w:rsidRDefault="00BC2202">
      <w:bookmarkStart w:id="1142" w:name="sub_2412"/>
      <w:bookmarkEnd w:id="1141"/>
      <w: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BC2202" w:rsidRDefault="00BC2202">
      <w:bookmarkStart w:id="1143" w:name="sub_2413"/>
      <w:bookmarkEnd w:id="1142"/>
      <w: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BC2202" w:rsidRDefault="00BC2202">
      <w:bookmarkStart w:id="1144" w:name="sub_2414"/>
      <w:bookmarkEnd w:id="1143"/>
      <w:r>
        <w:t>10. в момент активизации зрительных ощущений, зрительного восприятия ребенка следует снизить активность других сенсорных систем;</w:t>
      </w:r>
    </w:p>
    <w:p w:rsidR="00BC2202" w:rsidRDefault="00BC2202">
      <w:bookmarkStart w:id="1145" w:name="sub_2415"/>
      <w:bookmarkEnd w:id="1144"/>
      <w: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BC2202" w:rsidRDefault="00BC2202">
      <w:bookmarkStart w:id="1146" w:name="sub_2416"/>
      <w:bookmarkEnd w:id="1145"/>
      <w: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BC2202" w:rsidRDefault="00BC2202">
      <w:bookmarkStart w:id="1147" w:name="sub_2417"/>
      <w:bookmarkEnd w:id="1146"/>
      <w: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BC2202" w:rsidRDefault="00BC2202">
      <w:bookmarkStart w:id="1148" w:name="sub_1140"/>
      <w:bookmarkEnd w:id="1147"/>
      <w:r>
        <w:t>19.6. Программные задачи:</w:t>
      </w:r>
    </w:p>
    <w:p w:rsidR="00BC2202" w:rsidRDefault="00BC2202">
      <w:bookmarkStart w:id="1149" w:name="sub_2418"/>
      <w:bookmarkEnd w:id="1148"/>
      <w:r>
        <w:t>19.6.1. Первый уровень.</w:t>
      </w:r>
    </w:p>
    <w:bookmarkEnd w:id="1149"/>
    <w:p w:rsidR="00BC2202" w:rsidRDefault="00BC2202">
      <w:r>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BC2202" w:rsidRDefault="00BC2202">
      <w: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BC2202" w:rsidRDefault="00BC2202">
      <w:r>
        <w:t>Объективные показатели к освоению 1-го уровня программы:</w:t>
      </w:r>
    </w:p>
    <w:p w:rsidR="00BC2202" w:rsidRDefault="00BC2202">
      <w:bookmarkStart w:id="1150" w:name="sub_2421"/>
      <w:r>
        <w:t>1. Проявление врожденных зрительных реакций, даже в неполном объеме.</w:t>
      </w:r>
    </w:p>
    <w:p w:rsidR="00BC2202" w:rsidRDefault="00BC2202">
      <w:bookmarkStart w:id="1151" w:name="sub_2422"/>
      <w:bookmarkEnd w:id="1150"/>
      <w:r>
        <w:t>2. Офтальмологические данные о сохранности зрения:</w:t>
      </w:r>
    </w:p>
    <w:bookmarkEnd w:id="1151"/>
    <w:p w:rsidR="00BC2202" w:rsidRDefault="00BC2202">
      <w:r>
        <w:t>врожденные зрительные реакции:</w:t>
      </w:r>
    </w:p>
    <w:p w:rsidR="00BC2202" w:rsidRDefault="00BC2202">
      <w:r>
        <w:t>поворот глаз и головы в направлении к источнику света;</w:t>
      </w:r>
    </w:p>
    <w:p w:rsidR="00BC2202" w:rsidRDefault="00BC2202">
      <w:r>
        <w:t>зрачковая реакция - сужение зрачка при усилении света, и наоборот;</w:t>
      </w:r>
    </w:p>
    <w:p w:rsidR="00BC2202" w:rsidRDefault="00BC2202">
      <w:r>
        <w:t>защитная реакция - зажмуривание глаз;</w:t>
      </w:r>
    </w:p>
    <w:p w:rsidR="00BC2202" w:rsidRDefault="00BC2202">
      <w:r>
        <w:t>особое предпочтительное внимание к лицам: живое и схема;</w:t>
      </w:r>
    </w:p>
    <w:p w:rsidR="00BC2202" w:rsidRDefault="00BC2202">
      <w:r>
        <w:t>реакция на движущийся (в поле взора) объект по горизонтали.</w:t>
      </w:r>
    </w:p>
    <w:p w:rsidR="00BC2202" w:rsidRDefault="00BC2202">
      <w:bookmarkStart w:id="1152" w:name="sub_2423"/>
      <w:r>
        <w:t>3. Параметры оценки достижений уровня:</w:t>
      </w:r>
    </w:p>
    <w:bookmarkEnd w:id="1152"/>
    <w:p w:rsidR="00BC2202" w:rsidRDefault="00BC2202">
      <w:r>
        <w:t>поворот глаз в сторону стимула;</w:t>
      </w:r>
    </w:p>
    <w:p w:rsidR="00BC2202" w:rsidRDefault="00BC2202">
      <w:r>
        <w:t>поворот глаз и головы в сторону стимула;</w:t>
      </w:r>
    </w:p>
    <w:p w:rsidR="00BC2202" w:rsidRDefault="00BC2202">
      <w:r>
        <w:t>фиксации и увеличение их количества;</w:t>
      </w:r>
    </w:p>
    <w:p w:rsidR="00BC2202" w:rsidRDefault="00BC2202">
      <w:r>
        <w:t>эмоциональные реакции ребенка на зрительное отражение действительности;</w:t>
      </w:r>
    </w:p>
    <w:p w:rsidR="00BC2202" w:rsidRDefault="00BC2202">
      <w:r>
        <w:t>особое внимание к лицу и имитации лицевых жестов партнера по общению;</w:t>
      </w:r>
    </w:p>
    <w:p w:rsidR="00BC2202" w:rsidRDefault="00BC2202">
      <w:r>
        <w:t>различия в предпочтении изображений схемы лица: правильного и искаженного изображения;</w:t>
      </w:r>
    </w:p>
    <w:p w:rsidR="00BC2202" w:rsidRDefault="00BC2202">
      <w:r>
        <w:t>узнавание лица матери (или лица человека, ухаживающего за ребенком).</w:t>
      </w:r>
    </w:p>
    <w:p w:rsidR="00BC2202" w:rsidRDefault="00BC2202">
      <w:r>
        <w:t>Программные задачи 1-го уровня:</w:t>
      </w:r>
    </w:p>
    <w:p w:rsidR="00BC2202" w:rsidRDefault="00BC2202">
      <w:bookmarkStart w:id="1153" w:name="sub_2424"/>
      <w: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BC2202" w:rsidRDefault="00BC2202">
      <w:bookmarkStart w:id="1154" w:name="sub_2425"/>
      <w:bookmarkEnd w:id="1153"/>
      <w: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BC2202" w:rsidRDefault="00BC2202">
      <w:bookmarkStart w:id="1155" w:name="sub_2426"/>
      <w:bookmarkEnd w:id="1154"/>
      <w: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BC2202" w:rsidRDefault="00BC2202">
      <w:bookmarkStart w:id="1156" w:name="sub_2427"/>
      <w:bookmarkEnd w:id="1155"/>
      <w: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BC2202" w:rsidRDefault="00BC2202">
      <w:bookmarkStart w:id="1157" w:name="sub_2428"/>
      <w:bookmarkEnd w:id="1156"/>
      <w: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BC2202" w:rsidRDefault="00BC2202">
      <w:bookmarkStart w:id="1158" w:name="sub_2429"/>
      <w:bookmarkEnd w:id="1157"/>
      <w: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BC2202" w:rsidRDefault="00BC2202">
      <w:bookmarkStart w:id="1159" w:name="sub_2430"/>
      <w:bookmarkEnd w:id="1158"/>
      <w: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BC2202" w:rsidRDefault="00BC2202">
      <w:bookmarkStart w:id="1160" w:name="sub_2431"/>
      <w:bookmarkEnd w:id="1159"/>
      <w:r>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BC2202" w:rsidRDefault="00BC2202">
      <w:bookmarkStart w:id="1161" w:name="sub_2419"/>
      <w:bookmarkEnd w:id="1160"/>
      <w:r>
        <w:t>19.6.2. Второй уровень.</w:t>
      </w:r>
    </w:p>
    <w:bookmarkEnd w:id="1161"/>
    <w:p w:rsidR="00BC2202" w:rsidRDefault="00BC2202">
      <w: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BC2202" w:rsidRDefault="00BC2202">
      <w: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BC2202" w:rsidRDefault="00BC2202">
      <w:r>
        <w:t>Объективные показатели к освоению уровня:</w:t>
      </w:r>
    </w:p>
    <w:p w:rsidR="00BC2202" w:rsidRDefault="00BC2202">
      <w:bookmarkStart w:id="1162" w:name="sub_2432"/>
      <w:r>
        <w:t>1. Офтальмологические данные о сохранности центрального зрения с показателями остроты зрения.</w:t>
      </w:r>
    </w:p>
    <w:p w:rsidR="00BC2202" w:rsidRDefault="00BC2202">
      <w:bookmarkStart w:id="1163" w:name="sub_2433"/>
      <w:bookmarkEnd w:id="1162"/>
      <w:r>
        <w:t>2. Способность фиксации (разной продолжительности) зрительных стимулов.</w:t>
      </w:r>
    </w:p>
    <w:p w:rsidR="00BC2202" w:rsidRDefault="00BC2202">
      <w:bookmarkStart w:id="1164" w:name="sub_2434"/>
      <w:bookmarkEnd w:id="1163"/>
      <w:r>
        <w:t>3. Способность к непродолжительному прослеживанию перемещающихся объектов.</w:t>
      </w:r>
    </w:p>
    <w:p w:rsidR="00BC2202" w:rsidRDefault="00BC2202">
      <w:bookmarkStart w:id="1165" w:name="sub_2435"/>
      <w:bookmarkEnd w:id="1164"/>
      <w:r>
        <w:t>4. Эмоциональная реакция в ситуации установления контакта "глаза в глаза", проявление зрительного интереса к ярким объектам действительности.</w:t>
      </w:r>
    </w:p>
    <w:p w:rsidR="00BC2202" w:rsidRDefault="00BC2202">
      <w:bookmarkStart w:id="1166" w:name="sub_2436"/>
      <w:bookmarkEnd w:id="1165"/>
      <w:r>
        <w:t>5. Параметры оценки достижений уровня:</w:t>
      </w:r>
    </w:p>
    <w:bookmarkEnd w:id="1166"/>
    <w:p w:rsidR="00BC2202" w:rsidRDefault="00BC2202">
      <w:r>
        <w:t>подвижность глаз, поисковое поведение;</w:t>
      </w:r>
    </w:p>
    <w:p w:rsidR="00BC2202" w:rsidRDefault="00BC2202">
      <w:r>
        <w:t>устойчивость зрительной фиксации статичного и перемещающегося объекта в поле зрения;</w:t>
      </w:r>
    </w:p>
    <w:p w:rsidR="00BC2202" w:rsidRDefault="00BC2202">
      <w:r>
        <w:t>выраженные эмоциональные реакции на яркие, контрастные зрительные стимулы;</w:t>
      </w:r>
    </w:p>
    <w:p w:rsidR="00BC2202" w:rsidRDefault="00BC2202">
      <w:r>
        <w:t>потребность в эмоциональном контакте "глаза в глаза", зрительный интерес к рассматриванию лица, его мимике;</w:t>
      </w:r>
    </w:p>
    <w:p w:rsidR="00BC2202" w:rsidRDefault="00BC2202">
      <w:r>
        <w:t>проявление способности к поисковому поведению, передвижению в пространстве под контролем зрения;</w:t>
      </w:r>
    </w:p>
    <w:p w:rsidR="00BC2202" w:rsidRDefault="00BC2202">
      <w:r>
        <w:t>проявление константности и предметности зрительного восприятия.</w:t>
      </w:r>
    </w:p>
    <w:p w:rsidR="00BC2202" w:rsidRDefault="00BC2202">
      <w:r>
        <w:t>Программные задачи 2-го уровня:</w:t>
      </w:r>
    </w:p>
    <w:p w:rsidR="00BC2202" w:rsidRDefault="00BC2202">
      <w:bookmarkStart w:id="1167" w:name="sub_2437"/>
      <w: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BC2202" w:rsidRDefault="00BC2202">
      <w:bookmarkStart w:id="1168" w:name="sub_2438"/>
      <w:bookmarkEnd w:id="1167"/>
      <w: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BC2202" w:rsidRDefault="00BC2202">
      <w:bookmarkStart w:id="1169" w:name="sub_2439"/>
      <w:bookmarkEnd w:id="1168"/>
      <w: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BC2202" w:rsidRDefault="00BC2202">
      <w:bookmarkStart w:id="1170" w:name="sub_2440"/>
      <w:bookmarkEnd w:id="1169"/>
      <w:r>
        <w:t>4. Развивать непрерывное взаимодействие зрительно-моторной системы, добиваясь достаточно точного движения руки к предмету.</w:t>
      </w:r>
    </w:p>
    <w:p w:rsidR="00BC2202" w:rsidRDefault="00BC2202">
      <w:bookmarkStart w:id="1171" w:name="sub_2441"/>
      <w:bookmarkEnd w:id="1170"/>
      <w: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BC2202" w:rsidRDefault="00BC2202">
      <w:bookmarkStart w:id="1172" w:name="sub_2442"/>
      <w:bookmarkEnd w:id="1171"/>
      <w: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BC2202" w:rsidRDefault="00BC2202">
      <w:bookmarkStart w:id="1173" w:name="sub_2443"/>
      <w:bookmarkEnd w:id="1172"/>
      <w: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BC2202" w:rsidRDefault="00BC2202">
      <w:bookmarkStart w:id="1174" w:name="sub_2444"/>
      <w:bookmarkEnd w:id="1173"/>
      <w: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BC2202" w:rsidRDefault="00BC2202">
      <w:bookmarkStart w:id="1175" w:name="sub_2445"/>
      <w:bookmarkEnd w:id="1174"/>
      <w: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BC2202" w:rsidRDefault="00BC2202">
      <w:bookmarkStart w:id="1176" w:name="sub_2446"/>
      <w:bookmarkEnd w:id="1175"/>
      <w: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BC2202" w:rsidRDefault="00BC2202">
      <w:bookmarkStart w:id="1177" w:name="sub_2447"/>
      <w:bookmarkEnd w:id="1176"/>
      <w: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BC2202" w:rsidRDefault="00BC2202">
      <w:bookmarkStart w:id="1178" w:name="sub_2448"/>
      <w:bookmarkEnd w:id="1177"/>
      <w:r>
        <w:t>12. Развивать потребность в установлении контакта "глаза в глаза", обогащать опыт эмоционального реагирования.</w:t>
      </w:r>
    </w:p>
    <w:p w:rsidR="00BC2202" w:rsidRDefault="00BC2202">
      <w:bookmarkStart w:id="1179" w:name="sub_2449"/>
      <w:bookmarkEnd w:id="1178"/>
      <w: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BC2202" w:rsidRDefault="00BC2202">
      <w:bookmarkStart w:id="1180" w:name="sub_2420"/>
      <w:bookmarkEnd w:id="1179"/>
      <w:r>
        <w:t>19.6.3. Третий уровень.</w:t>
      </w:r>
    </w:p>
    <w:bookmarkEnd w:id="1180"/>
    <w:p w:rsidR="00BC2202" w:rsidRDefault="00BC2202">
      <w: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BC2202" w:rsidRDefault="00BC2202">
      <w:r>
        <w:t>Субъекты освоения уровня: слабовидящие раннего возраста.</w:t>
      </w:r>
    </w:p>
    <w:p w:rsidR="00BC2202" w:rsidRDefault="00BC2202">
      <w:r>
        <w:t>Объективные показатели к освоению уровня:</w:t>
      </w:r>
    </w:p>
    <w:p w:rsidR="00BC2202" w:rsidRDefault="00BC2202">
      <w:bookmarkStart w:id="1181" w:name="sub_2450"/>
      <w:r>
        <w:t>1. Наличие офтальмологической оценки показаний остроты зрения.</w:t>
      </w:r>
    </w:p>
    <w:p w:rsidR="00BC2202" w:rsidRDefault="00BC2202">
      <w:bookmarkStart w:id="1182" w:name="sub_2451"/>
      <w:bookmarkEnd w:id="1181"/>
      <w: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BC2202" w:rsidRDefault="00BC2202">
      <w:bookmarkStart w:id="1183" w:name="sub_2452"/>
      <w:bookmarkEnd w:id="1182"/>
      <w:r>
        <w:t>3. Способность к цветовосприятию.</w:t>
      </w:r>
    </w:p>
    <w:p w:rsidR="00BC2202" w:rsidRDefault="00BC2202">
      <w:bookmarkStart w:id="1184" w:name="sub_2453"/>
      <w:bookmarkEnd w:id="1183"/>
      <w:r>
        <w:t>4. Непостоянная или постоянная фиксация примитивных манипуляций с предметами, действий руками.</w:t>
      </w:r>
    </w:p>
    <w:p w:rsidR="00BC2202" w:rsidRDefault="00BC2202">
      <w:bookmarkStart w:id="1185" w:name="sub_2454"/>
      <w:bookmarkEnd w:id="1184"/>
      <w:r>
        <w:t>5. Попытки или рассматривание предметов и лиц, установления контакта "глаза в глаза".</w:t>
      </w:r>
    </w:p>
    <w:p w:rsidR="00BC2202" w:rsidRDefault="00BC2202">
      <w:bookmarkStart w:id="1186" w:name="sub_2455"/>
      <w:bookmarkEnd w:id="1185"/>
      <w:r>
        <w:t>6. Активность в схватывании объектов при виде их.</w:t>
      </w:r>
    </w:p>
    <w:p w:rsidR="00BC2202" w:rsidRDefault="00BC2202">
      <w:bookmarkStart w:id="1187" w:name="sub_2456"/>
      <w:bookmarkEnd w:id="1186"/>
      <w:r>
        <w:t>7. Параметры оценки достижений уровня:</w:t>
      </w:r>
    </w:p>
    <w:bookmarkEnd w:id="1187"/>
    <w:p w:rsidR="00BC2202" w:rsidRDefault="00BC2202">
      <w:r>
        <w:t>активное использование зрения в разных жизненных ситуациях;</w:t>
      </w:r>
    </w:p>
    <w:p w:rsidR="00BC2202" w:rsidRDefault="00BC2202">
      <w:r>
        <w:t>способность к дифференциации зрительных образов и способность зрительного узнавания предметов и объектов ближайшего окружения;</w:t>
      </w:r>
    </w:p>
    <w:p w:rsidR="00BC2202" w:rsidRDefault="00BC2202">
      <w:r>
        <w:t>развитие зрительно-моторной координации (далее - ЗМК) как основы практических действий;</w:t>
      </w:r>
    </w:p>
    <w:p w:rsidR="00BC2202" w:rsidRDefault="00BC2202">
      <w:r>
        <w:t>познавательная активность на основе зрения;</w:t>
      </w:r>
    </w:p>
    <w:p w:rsidR="00BC2202" w:rsidRDefault="00BC2202">
      <w:r>
        <w:t>эмоциональная отзывчивость на видимое окружение;</w:t>
      </w:r>
    </w:p>
    <w:p w:rsidR="00BC2202" w:rsidRDefault="00BC2202">
      <w:r>
        <w:t>развитие невербальных средств общения.</w:t>
      </w:r>
    </w:p>
    <w:p w:rsidR="00BC2202" w:rsidRDefault="00BC2202">
      <w:r>
        <w:t>Программные задачи 3-го уровня:</w:t>
      </w:r>
    </w:p>
    <w:p w:rsidR="00BC2202" w:rsidRDefault="00BC2202">
      <w:bookmarkStart w:id="1188" w:name="sub_2457"/>
      <w:r>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BC2202" w:rsidRDefault="00BC2202">
      <w:bookmarkStart w:id="1189" w:name="sub_2458"/>
      <w:bookmarkEnd w:id="1188"/>
      <w: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w:t>
      </w:r>
    </w:p>
    <w:p w:rsidR="00BC2202" w:rsidRDefault="00BC2202">
      <w:bookmarkStart w:id="1190" w:name="sub_2459"/>
      <w:bookmarkEnd w:id="1189"/>
      <w: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BC2202" w:rsidRDefault="00BC2202">
      <w:bookmarkStart w:id="1191" w:name="sub_2460"/>
      <w:bookmarkEnd w:id="1190"/>
      <w: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BC2202" w:rsidRDefault="00BC2202">
      <w:bookmarkStart w:id="1192" w:name="sub_2461"/>
      <w:bookmarkEnd w:id="1191"/>
      <w: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BC2202" w:rsidRDefault="00BC2202">
      <w:bookmarkStart w:id="1193" w:name="sub_2462"/>
      <w:bookmarkEnd w:id="1192"/>
      <w: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BC2202" w:rsidRDefault="00BC2202">
      <w:bookmarkStart w:id="1194" w:name="sub_2463"/>
      <w:bookmarkEnd w:id="1193"/>
      <w:r>
        <w:t>7. Развивать способность составлять целое из двух частей (объекты простейшей формы).</w:t>
      </w:r>
    </w:p>
    <w:p w:rsidR="00BC2202" w:rsidRDefault="00BC2202">
      <w:bookmarkStart w:id="1195" w:name="sub_2464"/>
      <w:bookmarkEnd w:id="1194"/>
      <w: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BC2202" w:rsidRDefault="00BC2202">
      <w:bookmarkStart w:id="1196" w:name="sub_2465"/>
      <w:bookmarkEnd w:id="1195"/>
      <w: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BC2202" w:rsidRDefault="00BC2202">
      <w:bookmarkStart w:id="1197" w:name="sub_2466"/>
      <w:bookmarkEnd w:id="1196"/>
      <w: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BC2202" w:rsidRDefault="00BC2202">
      <w:bookmarkStart w:id="1198" w:name="sub_2467"/>
      <w:bookmarkEnd w:id="1197"/>
      <w:r>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BC2202" w:rsidRDefault="00BC2202">
      <w:bookmarkStart w:id="1199" w:name="sub_2468"/>
      <w:bookmarkEnd w:id="1198"/>
      <w: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BC2202" w:rsidRDefault="00BC2202">
      <w:bookmarkStart w:id="1200" w:name="sub_2469"/>
      <w:bookmarkEnd w:id="1199"/>
      <w: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BC2202" w:rsidRDefault="00BC2202">
      <w:bookmarkStart w:id="1201" w:name="sub_2470"/>
      <w:bookmarkEnd w:id="1200"/>
      <w: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BC2202" w:rsidRDefault="00BC2202">
      <w:bookmarkStart w:id="1202" w:name="sub_2471"/>
      <w:bookmarkEnd w:id="1201"/>
      <w: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BC2202" w:rsidRDefault="00BC2202">
      <w:bookmarkStart w:id="1203" w:name="sub_2472"/>
      <w:bookmarkEnd w:id="1202"/>
      <w:r>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BC2202" w:rsidRDefault="00BC2202">
      <w:bookmarkStart w:id="1204" w:name="sub_2473"/>
      <w:bookmarkEnd w:id="1203"/>
      <w: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BC2202" w:rsidRDefault="00BC2202">
      <w:bookmarkStart w:id="1205" w:name="sub_2474"/>
      <w:bookmarkEnd w:id="1204"/>
      <w: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BC2202" w:rsidRDefault="00BC2202">
      <w:bookmarkStart w:id="1206" w:name="sub_2475"/>
      <w:bookmarkEnd w:id="1205"/>
      <w: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BC2202" w:rsidRDefault="00BC2202">
      <w:bookmarkStart w:id="1207" w:name="sub_2476"/>
      <w:bookmarkEnd w:id="1206"/>
      <w: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BC2202" w:rsidRDefault="00BC2202">
      <w:bookmarkStart w:id="1208" w:name="sub_2477"/>
      <w:bookmarkEnd w:id="1207"/>
      <w: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BC2202" w:rsidRDefault="00BC2202">
      <w:bookmarkStart w:id="1209" w:name="sub_1020"/>
      <w:bookmarkEnd w:id="1208"/>
      <w:r>
        <w:t>20. Абилитационная программа Организации для слепых обучающихся (реализуется службой ранней помощи).</w:t>
      </w:r>
    </w:p>
    <w:p w:rsidR="00BC2202" w:rsidRDefault="00BC2202">
      <w:bookmarkStart w:id="1210" w:name="sub_1141"/>
      <w:bookmarkEnd w:id="1209"/>
      <w:r>
        <w:t>20.1. Цель абилитационной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BC2202" w:rsidRDefault="00BC2202">
      <w:bookmarkStart w:id="1211" w:name="sub_1142"/>
      <w:bookmarkEnd w:id="1210"/>
      <w:r>
        <w:t>20.2. Задачи реализации абилитационной программы:</w:t>
      </w:r>
    </w:p>
    <w:bookmarkEnd w:id="1211"/>
    <w:p w:rsidR="00BC2202" w:rsidRDefault="00BC2202">
      <w: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BC2202" w:rsidRDefault="00BC2202">
      <w:r>
        <w:t>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BC2202" w:rsidRDefault="00BC2202">
      <w: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BC2202" w:rsidRDefault="00BC2202">
      <w:r>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BC2202" w:rsidRDefault="00BC2202">
      <w:bookmarkStart w:id="1212" w:name="sub_1143"/>
      <w:r>
        <w:t>20.3. Принципы и подходы к формированию абилитационной программы соответствуют методологии и требованиям:</w:t>
      </w:r>
    </w:p>
    <w:p w:rsidR="00BC2202" w:rsidRDefault="00BC2202">
      <w:bookmarkStart w:id="1213" w:name="sub_2478"/>
      <w:bookmarkEnd w:id="1212"/>
      <w:r>
        <w:t>а) принцип самоценности семейного воспитания слепого младенца: семья рассматривается как важный, первый социальный институт воспитания ребенка.</w:t>
      </w:r>
    </w:p>
    <w:bookmarkEnd w:id="1213"/>
    <w:p w:rsidR="00BC2202" w:rsidRDefault="00BC2202">
      <w: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BC2202" w:rsidRDefault="00BC2202">
      <w:bookmarkStart w:id="1214" w:name="sub_2479"/>
      <w: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BC2202" w:rsidRDefault="00BC2202">
      <w:bookmarkStart w:id="1215" w:name="sub_2480"/>
      <w:bookmarkEnd w:id="1214"/>
      <w:r>
        <w:t>в) принцип сотрудничества реализуется в трех аспектах:</w:t>
      </w:r>
    </w:p>
    <w:bookmarkEnd w:id="1215"/>
    <w:p w:rsidR="00BC2202" w:rsidRDefault="00BC2202">
      <w: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BC2202" w:rsidRDefault="00BC2202">
      <w: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BC2202" w:rsidRDefault="00BC2202">
      <w:r>
        <w:t>достижение цели программы требует партнерства с тесным сотрудничеством специалистов, ее реализующих.</w:t>
      </w:r>
    </w:p>
    <w:p w:rsidR="00BC2202" w:rsidRDefault="00BC2202">
      <w:bookmarkStart w:id="1216" w:name="sub_2481"/>
      <w:r>
        <w:t>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BC2202" w:rsidRDefault="00BC2202">
      <w:bookmarkStart w:id="1217" w:name="sub_2482"/>
      <w:bookmarkEnd w:id="1216"/>
      <w: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BC2202" w:rsidRDefault="00BC2202">
      <w:bookmarkStart w:id="1218" w:name="sub_2483"/>
      <w:bookmarkEnd w:id="1217"/>
      <w:r>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BC2202" w:rsidRDefault="00BC2202">
      <w:bookmarkStart w:id="1219" w:name="sub_1144"/>
      <w:bookmarkEnd w:id="1218"/>
      <w:r>
        <w:t>20.4. Содержательная часть абилитационной программы включает следующие разделы:</w:t>
      </w:r>
    </w:p>
    <w:p w:rsidR="00BC2202" w:rsidRDefault="00BC2202">
      <w:bookmarkStart w:id="1220" w:name="sub_2484"/>
      <w:bookmarkEnd w:id="1219"/>
      <w: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BC2202" w:rsidRDefault="00BC2202">
      <w:bookmarkStart w:id="1221" w:name="sub_2485"/>
      <w:bookmarkEnd w:id="1220"/>
      <w:r>
        <w:t>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BC2202" w:rsidRDefault="00BC2202">
      <w:bookmarkStart w:id="1222" w:name="sub_1145"/>
      <w:bookmarkEnd w:id="1221"/>
      <w:r>
        <w:t>20.5. Характеристика планируемых результатов.</w:t>
      </w:r>
    </w:p>
    <w:p w:rsidR="00BC2202" w:rsidRDefault="00BC2202">
      <w:bookmarkStart w:id="1223" w:name="sub_2486"/>
      <w:bookmarkEnd w:id="1222"/>
      <w:r>
        <w:t>20.5.1. Ожидаемые результаты повышения воспитательного потенциала семьи слепого ребенка:</w:t>
      </w:r>
    </w:p>
    <w:p w:rsidR="00BC2202" w:rsidRDefault="00BC2202">
      <w:bookmarkStart w:id="1224" w:name="sub_2488"/>
      <w:bookmarkEnd w:id="1223"/>
      <w: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BC2202" w:rsidRDefault="00BC2202">
      <w:bookmarkStart w:id="1225" w:name="sub_2489"/>
      <w:bookmarkEnd w:id="1224"/>
      <w: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bookmarkEnd w:id="1225"/>
    <w:p w:rsidR="00BC2202" w:rsidRDefault="00BC2202">
      <w:r>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BC2202" w:rsidRDefault="00BC2202">
      <w:r>
        <w:t>Поведение родителей (законных представителей) строится на:</w:t>
      </w:r>
    </w:p>
    <w:p w:rsidR="00BC2202" w:rsidRDefault="00BC2202">
      <w: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BC2202" w:rsidRDefault="00BC2202">
      <w:r>
        <w:t>стремлении создать у ребенка высокую самооценку, подкрепляя это словами: "Ты молодец", "Я радуюсь твоим успехам", "Ты очень многое можешь";</w:t>
      </w:r>
    </w:p>
    <w:p w:rsidR="00BC2202" w:rsidRDefault="00BC2202">
      <w: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BC2202" w:rsidRDefault="00BC2202">
      <w: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BC2202" w:rsidRDefault="00BC2202">
      <w:bookmarkStart w:id="1226" w:name="sub_2490"/>
      <w:r>
        <w:t>3. Развитие когнитивно-деятельностного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bookmarkEnd w:id="1226"/>
    <w:p w:rsidR="00BC2202" w:rsidRDefault="00BC2202">
      <w: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BC2202" w:rsidRDefault="00BC2202">
      <w:r>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BC2202" w:rsidRDefault="00BC2202">
      <w: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BC2202" w:rsidRDefault="00BC2202">
      <w: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BC2202" w:rsidRDefault="00BC2202">
      <w:r>
        <w:t>Родители (законные представители) ориентируются в возрастных особенностях ребенка.</w:t>
      </w:r>
    </w:p>
    <w:p w:rsidR="00BC2202" w:rsidRDefault="00BC2202">
      <w:bookmarkStart w:id="1227" w:name="sub_2487"/>
      <w:r>
        <w:t>20.5.2. Ожидаемые результаты психолого-педагогического сопровождения слепого ребенка специалистами:</w:t>
      </w:r>
    </w:p>
    <w:p w:rsidR="00BC2202" w:rsidRDefault="00BC2202">
      <w:bookmarkStart w:id="1228" w:name="sub_2491"/>
      <w:bookmarkEnd w:id="1227"/>
      <w:r>
        <w:t>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координации;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w:t>
      </w:r>
    </w:p>
    <w:bookmarkEnd w:id="1228"/>
    <w:p w:rsidR="00BC2202" w:rsidRDefault="00BC2202">
      <w: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BC2202" w:rsidRDefault="00BC2202">
      <w:bookmarkStart w:id="1229" w:name="sub_2492"/>
      <w: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BC2202" w:rsidRDefault="00BC2202">
      <w:bookmarkStart w:id="1230" w:name="sub_2493"/>
      <w:bookmarkEnd w:id="1229"/>
      <w: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BC2202" w:rsidRDefault="00BC2202">
      <w:bookmarkStart w:id="1231" w:name="sub_1146"/>
      <w:bookmarkEnd w:id="1230"/>
      <w:r>
        <w:t>20.6. Содержание абилитационной программы.</w:t>
      </w:r>
    </w:p>
    <w:bookmarkEnd w:id="1231"/>
    <w:p w:rsidR="00BC2202" w:rsidRDefault="00BC2202">
      <w:r>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BC2202" w:rsidRDefault="00BC2202">
      <w:bookmarkStart w:id="1232" w:name="sub_2494"/>
      <w:r>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BC2202" w:rsidRDefault="00BC2202">
      <w:bookmarkStart w:id="1233" w:name="sub_2498"/>
      <w:bookmarkEnd w:id="1232"/>
      <w: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bookmarkEnd w:id="1233"/>
    <w:p w:rsidR="00BC2202" w:rsidRDefault="00BC2202">
      <w:r>
        <w:t>Просвещение родителей (законных представителей) по вопросам организации обучения слепых обучающихся.</w:t>
      </w:r>
    </w:p>
    <w:p w:rsidR="00BC2202" w:rsidRDefault="00BC2202">
      <w:r>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BC2202" w:rsidRDefault="00BC2202">
      <w:bookmarkStart w:id="1234" w:name="sub_2499"/>
      <w: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bookmarkEnd w:id="1234"/>
    <w:p w:rsidR="00BC2202" w:rsidRDefault="00BC2202">
      <w: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BC2202" w:rsidRDefault="00BC2202">
      <w:r>
        <w:t>Методы: анкетирование родителей (законных представителей), беседы.</w:t>
      </w:r>
    </w:p>
    <w:p w:rsidR="00BC2202" w:rsidRDefault="00BC2202">
      <w:bookmarkStart w:id="1235" w:name="sub_2500"/>
      <w:r>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bookmarkEnd w:id="1235"/>
    <w:p w:rsidR="00BC2202" w:rsidRDefault="00BC2202">
      <w:r>
        <w:t>Методы: организаторская деятельность, беседы с родителям (законным представителям), консультации.</w:t>
      </w:r>
    </w:p>
    <w:p w:rsidR="00BC2202" w:rsidRDefault="00BC2202">
      <w:bookmarkStart w:id="1236" w:name="sub_2495"/>
      <w:r>
        <w:t>20.6.2. Психологическое сопровождение семьи слепого ребенка реализуется педагогом-психологом по следующим направлениям:</w:t>
      </w:r>
    </w:p>
    <w:p w:rsidR="00BC2202" w:rsidRDefault="00BC2202">
      <w:bookmarkStart w:id="1237" w:name="sub_2501"/>
      <w:bookmarkEnd w:id="1236"/>
      <w:r>
        <w:t>1. Психотерапевтическое направление: психотерапия родителей (законных представителей) (по их запросу).</w:t>
      </w:r>
    </w:p>
    <w:bookmarkEnd w:id="1237"/>
    <w:p w:rsidR="00BC2202" w:rsidRDefault="00BC2202">
      <w: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BC2202" w:rsidRDefault="00BC2202">
      <w:r>
        <w:t>Методы: родительский тренинг, консультирование.</w:t>
      </w:r>
    </w:p>
    <w:p w:rsidR="00BC2202" w:rsidRDefault="00BC2202">
      <w:bookmarkStart w:id="1238" w:name="sub_2502"/>
      <w:r>
        <w:t>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 - слепой", "слепой - зрячий", востребованных слепым ребенком.</w:t>
      </w:r>
    </w:p>
    <w:bookmarkEnd w:id="1238"/>
    <w:p w:rsidR="00BC2202" w:rsidRDefault="00BC2202">
      <w:r>
        <w:t>Методы: "Детско-родительский" тренинг, тренинг "Активного слушания", тренинг "Эмоционального реагирования", мини-лекции и тематические сообщения.</w:t>
      </w:r>
    </w:p>
    <w:p w:rsidR="00BC2202" w:rsidRDefault="00BC2202">
      <w:bookmarkStart w:id="1239" w:name="sub_2503"/>
      <w:r>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bookmarkEnd w:id="1239"/>
    <w:p w:rsidR="00BC2202" w:rsidRDefault="00BC2202">
      <w: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BC2202" w:rsidRDefault="00BC2202">
      <w:bookmarkStart w:id="1240" w:name="sub_2496"/>
      <w:r>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BC2202" w:rsidRDefault="00BC2202">
      <w:bookmarkStart w:id="1241" w:name="sub_2504"/>
      <w:bookmarkEnd w:id="1240"/>
      <w: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bookmarkEnd w:id="1241"/>
    <w:p w:rsidR="00BC2202" w:rsidRDefault="00BC2202">
      <w:r>
        <w:t>на основе слухового восприятия тянется к предмету (ориентировка на слух) - конец первого, начало второго года жизни;</w:t>
      </w:r>
    </w:p>
    <w:p w:rsidR="00BC2202" w:rsidRDefault="00BC2202">
      <w:r>
        <w:t>способность самостоятельно найти предмет, выпавший из рук, - конец первого года жизни;</w:t>
      </w:r>
    </w:p>
    <w:p w:rsidR="00BC2202" w:rsidRDefault="00BC2202">
      <w:r>
        <w:t>способность использовать постоянные метки для ориентации в пространстве; свободная ходьба - второе полугодие второго года жизни;</w:t>
      </w:r>
    </w:p>
    <w:p w:rsidR="00BC2202" w:rsidRDefault="00BC2202">
      <w: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BC2202" w:rsidRDefault="00BC2202">
      <w: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BC2202" w:rsidRDefault="00BC2202">
      <w: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BC2202" w:rsidRDefault="00BC2202">
      <w:bookmarkStart w:id="1242" w:name="sub_2505"/>
      <w: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bookmarkEnd w:id="1242"/>
    <w:p w:rsidR="00BC2202" w:rsidRDefault="00BC2202">
      <w:r>
        <w:t>Методы: индивидуальные консультации семьи.</w:t>
      </w:r>
    </w:p>
    <w:p w:rsidR="00BC2202" w:rsidRDefault="00BC2202">
      <w:r>
        <w:t>Направление: практико-ориентированное консультирование семьи (по запросу семьи).</w:t>
      </w:r>
    </w:p>
    <w:p w:rsidR="00BC2202" w:rsidRDefault="00BC2202">
      <w:r>
        <w:t>Консультирование семьи по вопросам:</w:t>
      </w:r>
    </w:p>
    <w:p w:rsidR="00BC2202" w:rsidRDefault="00BC2202">
      <w:bookmarkStart w:id="1243" w:name="sub_2507"/>
      <w: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BC2202" w:rsidRDefault="00BC2202">
      <w:bookmarkStart w:id="1244" w:name="sub_2508"/>
      <w:bookmarkEnd w:id="1243"/>
      <w:r>
        <w:t>б) самовоспитания зрячих родителей (законных представителей) (преодоление ими трудностей эмоционального общения со слепым ребенком);</w:t>
      </w:r>
    </w:p>
    <w:p w:rsidR="00BC2202" w:rsidRDefault="00BC2202">
      <w:bookmarkStart w:id="1245" w:name="sub_2509"/>
      <w:bookmarkEnd w:id="1244"/>
      <w:r>
        <w:t>в) особых образовательных потребностей слепых обучающихся, педагогических условий и средств их удовлетворения;</w:t>
      </w:r>
    </w:p>
    <w:p w:rsidR="00BC2202" w:rsidRDefault="00BC2202">
      <w:bookmarkStart w:id="1246" w:name="sub_2510"/>
      <w:bookmarkEnd w:id="1245"/>
      <w:r>
        <w:t>г) организации предметной, предметно-пространственной среды мест жизнедеятельности слепого ребенка с обеспечением ему доступности для:</w:t>
      </w:r>
    </w:p>
    <w:bookmarkEnd w:id="1246"/>
    <w:p w:rsidR="00BC2202" w:rsidRDefault="00BC2202">
      <w:r>
        <w:t>контактного (слухового) познания предметного мира в его разнообразии, освоения действий с предметами;</w:t>
      </w:r>
    </w:p>
    <w:p w:rsidR="00BC2202" w:rsidRDefault="00BC2202">
      <w:r>
        <w:t>самоорганизации, самореализации, проявлении инициативности в предметной деятельности;</w:t>
      </w:r>
    </w:p>
    <w:p w:rsidR="00BC2202" w:rsidRDefault="00BC2202">
      <w:r>
        <w:t>безбоязненного, безопасного передвижения в пространстве;</w:t>
      </w:r>
    </w:p>
    <w:p w:rsidR="00BC2202" w:rsidRDefault="00BC2202">
      <w: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BC2202" w:rsidRDefault="00BC2202">
      <w:bookmarkStart w:id="1247" w:name="sub_2511"/>
      <w: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BC2202" w:rsidRDefault="00BC2202">
      <w:bookmarkStart w:id="1248" w:name="sub_2512"/>
      <w:bookmarkEnd w:id="1247"/>
      <w: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BC2202" w:rsidRDefault="00BC2202">
      <w:bookmarkStart w:id="1249" w:name="sub_2513"/>
      <w:bookmarkEnd w:id="1248"/>
      <w:r>
        <w:t>ж) выбора игрушек для слепого ребенка; рекомендаций предметно-пространственной организации игровой зоны ребенка;</w:t>
      </w:r>
    </w:p>
    <w:p w:rsidR="00BC2202" w:rsidRDefault="00BC2202">
      <w:bookmarkStart w:id="1250" w:name="sub_2514"/>
      <w:bookmarkEnd w:id="1249"/>
      <w:r>
        <w:t>з) организации режима дня ребенка и специфики отдельных компонентов:</w:t>
      </w:r>
    </w:p>
    <w:bookmarkEnd w:id="1250"/>
    <w:p w:rsidR="00BC2202" w:rsidRDefault="00BC2202">
      <w:r>
        <w:t>кормление ребенка, привитие навыков приема твердой пищи;</w:t>
      </w:r>
    </w:p>
    <w:p w:rsidR="00BC2202" w:rsidRDefault="00BC2202">
      <w:r>
        <w:t>организация бодрствования, игры и занятия с ребенком;</w:t>
      </w:r>
    </w:p>
    <w:p w:rsidR="00BC2202" w:rsidRDefault="00BC2202">
      <w:r>
        <w:t>проведение прогулок;</w:t>
      </w:r>
    </w:p>
    <w:p w:rsidR="00BC2202" w:rsidRDefault="00BC2202">
      <w:r>
        <w:t>организация семейного досуга;</w:t>
      </w:r>
    </w:p>
    <w:p w:rsidR="00BC2202" w:rsidRDefault="00BC2202">
      <w:bookmarkStart w:id="1251" w:name="sub_2515"/>
      <w:r>
        <w:t>и) особенностей физического развития ребенка:</w:t>
      </w:r>
    </w:p>
    <w:bookmarkEnd w:id="1251"/>
    <w:p w:rsidR="00BC2202" w:rsidRDefault="00BC2202">
      <w:r>
        <w:t>физическое здоровье и физическое развитие ребенка;</w:t>
      </w:r>
    </w:p>
    <w:p w:rsidR="00BC2202" w:rsidRDefault="00BC2202">
      <w:r>
        <w:t>охрана и поддержание здоровья и органов чувств (органы слуха, тактильных ощущений, осязания, обоняния, вкуса, зрения);</w:t>
      </w:r>
    </w:p>
    <w:p w:rsidR="00BC2202" w:rsidRDefault="00BC2202">
      <w:r>
        <w:t>повышение двигательной активности, развитие мобильности ребенка в знакомом пространстве;</w:t>
      </w:r>
    </w:p>
    <w:p w:rsidR="00BC2202" w:rsidRDefault="00BC2202">
      <w:r>
        <w:t>освоение ребенком способов передвижения: ползанье, ходьба;</w:t>
      </w:r>
    </w:p>
    <w:p w:rsidR="00BC2202" w:rsidRDefault="00BC2202">
      <w:r>
        <w:t>развитие осанки, моторики рук;</w:t>
      </w:r>
    </w:p>
    <w:p w:rsidR="00BC2202" w:rsidRDefault="00BC2202">
      <w:r>
        <w:t>предвестник трости и трость для слепого ребенка;</w:t>
      </w:r>
    </w:p>
    <w:p w:rsidR="00BC2202" w:rsidRDefault="00BC2202">
      <w:bookmarkStart w:id="1252" w:name="sub_2516"/>
      <w:r>
        <w:t>к) особенностей речевого развитие ребенка:</w:t>
      </w:r>
    </w:p>
    <w:bookmarkEnd w:id="1252"/>
    <w:p w:rsidR="00BC2202" w:rsidRDefault="00BC2202">
      <w:r>
        <w:t>необходимые условия доречевого и речевого развития ребенка;</w:t>
      </w:r>
    </w:p>
    <w:p w:rsidR="00BC2202" w:rsidRDefault="00BC2202">
      <w:r>
        <w:t>речедвигательные умения ребенка, технологии их развития;</w:t>
      </w:r>
    </w:p>
    <w:p w:rsidR="00BC2202" w:rsidRDefault="00BC2202">
      <w:r>
        <w:t>речевой слух ребенка;</w:t>
      </w:r>
    </w:p>
    <w:p w:rsidR="00BC2202" w:rsidRDefault="00BC2202">
      <w:r>
        <w:t>чувственная основа речи ребенка;</w:t>
      </w:r>
    </w:p>
    <w:p w:rsidR="00BC2202" w:rsidRDefault="00BC2202">
      <w:r>
        <w:t>речевая среда ребенка: требования к речи педагогического работника, социума, окружающего слепого ребенка;</w:t>
      </w:r>
    </w:p>
    <w:p w:rsidR="00BC2202" w:rsidRDefault="00BC2202">
      <w:r>
        <w:t>словарь ребенка и педагогические условия и средства его обогащения;</w:t>
      </w:r>
    </w:p>
    <w:p w:rsidR="00BC2202" w:rsidRDefault="00BC2202">
      <w:r>
        <w:t>условия развития потребности в вербальном общении с окружающими, потребности слушать речь окружающих, опыта эмоционального реагирования;</w:t>
      </w:r>
    </w:p>
    <w:p w:rsidR="00BC2202" w:rsidRDefault="00BC2202">
      <w:r>
        <w:t>речевая активность ребенка, технологии ее поддержки;</w:t>
      </w:r>
    </w:p>
    <w:p w:rsidR="00BC2202" w:rsidRDefault="00BC2202">
      <w:r>
        <w:t>тактильная книга и развитие речи ребенка;</w:t>
      </w:r>
    </w:p>
    <w:p w:rsidR="00BC2202" w:rsidRDefault="00BC2202">
      <w:bookmarkStart w:id="1253" w:name="sub_2517"/>
      <w:r>
        <w:t>л) обеспечения познавательного развития ребенка:</w:t>
      </w:r>
    </w:p>
    <w:bookmarkEnd w:id="1253"/>
    <w:p w:rsidR="00BC2202" w:rsidRDefault="00BC2202">
      <w:r>
        <w:t>организация познания слепым ребенком окружающей действительности;</w:t>
      </w:r>
    </w:p>
    <w:p w:rsidR="00BC2202" w:rsidRDefault="00BC2202">
      <w:r>
        <w:t>познание ребенком действительности с опорой на слух и слуховое восприятие;</w:t>
      </w:r>
    </w:p>
    <w:p w:rsidR="00BC2202" w:rsidRDefault="00BC2202">
      <w:r>
        <w:t>познание ребенком действительности с опорой на осязание;</w:t>
      </w:r>
    </w:p>
    <w:p w:rsidR="00BC2202" w:rsidRDefault="00BC2202">
      <w:r>
        <w:t>познание ребенком действительности с опорой на тактильные ощущения, обоняние, вкусовые ощущения;</w:t>
      </w:r>
    </w:p>
    <w:p w:rsidR="00BC2202" w:rsidRDefault="00BC2202">
      <w:r>
        <w:t>роль педагогического работника в познавательном развитии слепого ребенка;</w:t>
      </w:r>
    </w:p>
    <w:p w:rsidR="00BC2202" w:rsidRDefault="00BC2202">
      <w: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BC2202" w:rsidRDefault="00BC2202">
      <w:r>
        <w:t>тактильные книги для ребенка;</w:t>
      </w:r>
    </w:p>
    <w:p w:rsidR="00BC2202" w:rsidRDefault="00BC2202">
      <w:bookmarkStart w:id="1254" w:name="sub_2518"/>
      <w:r>
        <w:t>м) обеспечения социально-предметного развития:</w:t>
      </w:r>
    </w:p>
    <w:bookmarkEnd w:id="1254"/>
    <w:p w:rsidR="00BC2202" w:rsidRDefault="00BC2202">
      <w:r>
        <w:t>условия и средства знакомства слепого ребенка с предметами окружающей действительности;</w:t>
      </w:r>
    </w:p>
    <w:p w:rsidR="00BC2202" w:rsidRDefault="00BC2202">
      <w:r>
        <w:t>формирование предметных представлений (единичных и общих) у слепого ребенка;</w:t>
      </w:r>
    </w:p>
    <w:p w:rsidR="00BC2202" w:rsidRDefault="00BC2202">
      <w:r>
        <w:t>педагогические подходы и приемы к расширению у слепого ребенка знаний об окружающем мире;</w:t>
      </w:r>
    </w:p>
    <w:p w:rsidR="00BC2202" w:rsidRDefault="00BC2202">
      <w:bookmarkStart w:id="1255" w:name="sub_2519"/>
      <w:r>
        <w:t>н) музыка в жизни слепого ребенка.</w:t>
      </w:r>
    </w:p>
    <w:bookmarkEnd w:id="1255"/>
    <w:p w:rsidR="00BC2202" w:rsidRDefault="00BC2202">
      <w: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BC2202" w:rsidRDefault="00BC2202">
      <w:bookmarkStart w:id="1256" w:name="sub_2506"/>
      <w: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bookmarkEnd w:id="1256"/>
    <w:p w:rsidR="00BC2202" w:rsidRDefault="00BC2202">
      <w:r>
        <w:t>В сфере практического взаимодействия со слепым ребенком педагогическому работнику следует придерживаться следующих позиций:</w:t>
      </w:r>
    </w:p>
    <w:p w:rsidR="00BC2202" w:rsidRDefault="00BC2202">
      <w:bookmarkStart w:id="1257" w:name="sub_2520"/>
      <w: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BC2202" w:rsidRDefault="00BC2202">
      <w:bookmarkStart w:id="1258" w:name="sub_2521"/>
      <w:bookmarkEnd w:id="1257"/>
      <w:r>
        <w:t>б) детям с нарушением зрения часто требуется разумная, своевременная практическая помощь окружающих;</w:t>
      </w:r>
    </w:p>
    <w:p w:rsidR="00BC2202" w:rsidRDefault="00BC2202">
      <w:bookmarkStart w:id="1259" w:name="sub_2522"/>
      <w:bookmarkEnd w:id="1258"/>
      <w:r>
        <w:t>в) во взаимодействии со слепым приоритетным должно быть накопление у ребенка опыта самостоятельности и инициативности в том, чем он владеет.</w:t>
      </w:r>
    </w:p>
    <w:bookmarkEnd w:id="1259"/>
    <w:p w:rsidR="00BC2202" w:rsidRDefault="00BC2202">
      <w:r>
        <w:t>Педагогическим работникам следует знать:</w:t>
      </w:r>
    </w:p>
    <w:p w:rsidR="00BC2202" w:rsidRDefault="00BC2202">
      <w: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BC2202" w:rsidRDefault="00BC2202">
      <w:r>
        <w:t>двуручный способ обследования предмета с ориентацией в его структуре;</w:t>
      </w:r>
    </w:p>
    <w:p w:rsidR="00BC2202" w:rsidRDefault="00BC2202">
      <w: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BC2202" w:rsidRDefault="00BC2202">
      <w:r>
        <w:t>Требования к педагогическому работнику:</w:t>
      </w:r>
    </w:p>
    <w:p w:rsidR="00BC2202" w:rsidRDefault="00BC2202">
      <w:r>
        <w:t>рефлексия и поведение (поведенческие реакции) педагогического работника в общении с ребенком с обеспечением "субъектно-субъектной" модели;</w:t>
      </w:r>
    </w:p>
    <w:p w:rsidR="00BC2202" w:rsidRDefault="00BC2202">
      <w:r>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BC2202" w:rsidRDefault="00BC2202">
      <w: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BC2202" w:rsidRDefault="00BC2202">
      <w: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BC2202" w:rsidRDefault="00BC2202">
      <w:r>
        <w:t>Игры:</w:t>
      </w:r>
    </w:p>
    <w:p w:rsidR="00BC2202" w:rsidRDefault="00BC2202">
      <w:bookmarkStart w:id="1260" w:name="sub_2523"/>
      <w: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BC2202" w:rsidRDefault="00BC2202">
      <w:bookmarkStart w:id="1261" w:name="sub_2524"/>
      <w:bookmarkEnd w:id="1260"/>
      <w:r>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BC2202" w:rsidRDefault="00BC2202">
      <w:bookmarkStart w:id="1262" w:name="sub_2525"/>
      <w:bookmarkEnd w:id="1261"/>
      <w:r>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BC2202" w:rsidRDefault="00BC2202">
      <w:bookmarkStart w:id="1263" w:name="sub_2526"/>
      <w:bookmarkEnd w:id="1262"/>
      <w:r>
        <w:t>г) игры, активизирующие слух, обогащающие слуховые впечатления, способствующие развитию у слепого ребенка слухо-двигательной координации;</w:t>
      </w:r>
    </w:p>
    <w:p w:rsidR="00BC2202" w:rsidRDefault="00BC2202">
      <w:bookmarkStart w:id="1264" w:name="sub_2527"/>
      <w:bookmarkEnd w:id="1263"/>
      <w:r>
        <w:t>д) игры на обогащения тактильных ощущений у слепого ребенка.</w:t>
      </w:r>
    </w:p>
    <w:p w:rsidR="00BC2202" w:rsidRDefault="00BC2202">
      <w:bookmarkStart w:id="1265" w:name="sub_2497"/>
      <w:bookmarkEnd w:id="1264"/>
      <w:r>
        <w:t>20.6.4. Психолого-педагогическое сопровождение слепого ребенка:</w:t>
      </w:r>
    </w:p>
    <w:p w:rsidR="00BC2202" w:rsidRDefault="00BC2202">
      <w:bookmarkStart w:id="1266" w:name="sub_2528"/>
      <w:bookmarkEnd w:id="1265"/>
      <w:r>
        <w:t>1. Психокоррекционное сопровождение слепого ребенка. Направленность деятельности психолога-педагога:</w:t>
      </w:r>
    </w:p>
    <w:bookmarkEnd w:id="1266"/>
    <w:p w:rsidR="00BC2202" w:rsidRDefault="00BC2202">
      <w:r>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BC2202" w:rsidRDefault="00BC2202">
      <w:r>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BC2202" w:rsidRDefault="00BC2202">
      <w:bookmarkStart w:id="1267" w:name="sub_2529"/>
      <w:r>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bookmarkEnd w:id="1267"/>
    <w:p w:rsidR="00BC2202" w:rsidRDefault="00BC2202">
      <w:r>
        <w:t>адаптивная программа "Развитие слуха и слухового восприятия";</w:t>
      </w:r>
    </w:p>
    <w:p w:rsidR="00BC2202" w:rsidRDefault="00BC2202">
      <w:r>
        <w:t>адаптивная программа "Развитие тактильных ощущений и осязания";</w:t>
      </w:r>
    </w:p>
    <w:p w:rsidR="00BC2202" w:rsidRDefault="00BC2202">
      <w:r>
        <w:t>адаптивная программа "Развитие моторного поведения";</w:t>
      </w:r>
    </w:p>
    <w:p w:rsidR="00BC2202" w:rsidRDefault="00BC2202">
      <w:r>
        <w:t>коррекционно-развивающая программа "Развитие остаточного зрения".</w:t>
      </w:r>
    </w:p>
    <w:p w:rsidR="00BC2202" w:rsidRDefault="00BC2202">
      <w:r>
        <w:t>Рекомендации родителям (законным представителям):</w:t>
      </w:r>
    </w:p>
    <w:p w:rsidR="00BC2202" w:rsidRDefault="00BC2202">
      <w:bookmarkStart w:id="1268" w:name="sub_2530"/>
      <w:r>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BC2202" w:rsidRDefault="00BC2202">
      <w:bookmarkStart w:id="1269" w:name="sub_2531"/>
      <w:bookmarkEnd w:id="1268"/>
      <w:r>
        <w:t>б) познакомиться с основным содержанием адаптивных программ и коррекционно-развивающей программы;</w:t>
      </w:r>
    </w:p>
    <w:p w:rsidR="00BC2202" w:rsidRDefault="00BC2202">
      <w:bookmarkStart w:id="1270" w:name="sub_2532"/>
      <w:bookmarkEnd w:id="1269"/>
      <w:r>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BC2202" w:rsidRDefault="00BC2202">
      <w:bookmarkStart w:id="1271" w:name="sub_2533"/>
      <w:bookmarkEnd w:id="1270"/>
      <w:r>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BC2202" w:rsidRDefault="00BC2202">
      <w:bookmarkStart w:id="1272" w:name="sub_2534"/>
      <w:bookmarkEnd w:id="1271"/>
      <w:r>
        <w:t>д) предварительное знакомство ребенка с атрибутами для выполнения упражнений;</w:t>
      </w:r>
    </w:p>
    <w:p w:rsidR="00BC2202" w:rsidRDefault="00BC2202">
      <w:bookmarkStart w:id="1273" w:name="sub_2535"/>
      <w:bookmarkEnd w:id="1272"/>
      <w:r>
        <w:t>е) важно, чтобы ребенок на уровне возрастных возможностей знал название пальцев рук, был способен к их дифференциации;</w:t>
      </w:r>
    </w:p>
    <w:p w:rsidR="00BC2202" w:rsidRDefault="00BC2202">
      <w:bookmarkStart w:id="1274" w:name="sub_2536"/>
      <w:bookmarkEnd w:id="1273"/>
      <w:r>
        <w:t>ж) ребенок должен быть изначально правильно обучен тому, что зрячий постигает путем подражания.</w:t>
      </w:r>
    </w:p>
    <w:p w:rsidR="00BC2202" w:rsidRDefault="00BC2202">
      <w:bookmarkStart w:id="1275" w:name="sub_1021"/>
      <w:bookmarkEnd w:id="1274"/>
      <w:r>
        <w:t>21. Абилитационная программа дошкольной образовательной организации для слабовидящих и с пониженным зрением (амблиопией и косоглазием, функциональными расстройствами и нарушениями зрения) обучающихся. Абилитационная программа реализуется службой ранней помощи.</w:t>
      </w:r>
    </w:p>
    <w:p w:rsidR="00BC2202" w:rsidRDefault="00BC2202">
      <w:bookmarkStart w:id="1276" w:name="sub_1147"/>
      <w:bookmarkEnd w:id="1275"/>
      <w:r>
        <w:t>21.1. Цель абилитационной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BC2202" w:rsidRDefault="00BC2202">
      <w:bookmarkStart w:id="1277" w:name="sub_1148"/>
      <w:bookmarkEnd w:id="1276"/>
      <w:r>
        <w:t>21.2. Достижение цели требует решения ряда задач.</w:t>
      </w:r>
    </w:p>
    <w:bookmarkEnd w:id="1277"/>
    <w:p w:rsidR="00BC2202" w:rsidRDefault="00BC2202">
      <w:r>
        <w:t>Задачи реализации абилитационной программы:</w:t>
      </w:r>
    </w:p>
    <w:p w:rsidR="00BC2202" w:rsidRDefault="00BC2202">
      <w: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BC2202" w:rsidRDefault="00BC2202">
      <w: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BC2202" w:rsidRDefault="00BC2202">
      <w: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BC2202" w:rsidRDefault="00BC2202">
      <w:r>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BC2202" w:rsidRDefault="00BC2202">
      <w:bookmarkStart w:id="1278" w:name="sub_1149"/>
      <w:r>
        <w:t xml:space="preserve">21.3. Принципы и подходы к формированию абилитационной программы соответствуют методологии и требованиям </w:t>
      </w:r>
      <w:hyperlink r:id="rId40" w:history="1">
        <w:r>
          <w:rPr>
            <w:rStyle w:val="a4"/>
            <w:rFonts w:cs="Times New Roman CYR"/>
          </w:rPr>
          <w:t>Стандарта</w:t>
        </w:r>
      </w:hyperlink>
      <w:r>
        <w:t xml:space="preserve">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bookmarkEnd w:id="1278"/>
    <w:p w:rsidR="00BC2202" w:rsidRDefault="00BC2202">
      <w:r>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BC2202" w:rsidRDefault="00BC2202">
      <w: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BC2202" w:rsidRDefault="00BC2202">
      <w:r>
        <w:t>принцип сотрудничества реализуется в трех аспектах:</w:t>
      </w:r>
    </w:p>
    <w:p w:rsidR="00BC2202" w:rsidRDefault="00BC2202">
      <w: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BC2202" w:rsidRDefault="00BC2202">
      <w: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BC2202" w:rsidRDefault="00BC2202">
      <w:r>
        <w:t>достижение цели программы требует партнерства с тесным сотрудничеством специалистов, ее реализующих.</w:t>
      </w:r>
    </w:p>
    <w:p w:rsidR="00BC2202" w:rsidRDefault="00BC2202">
      <w:r>
        <w:t>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BC2202" w:rsidRDefault="00BC2202">
      <w: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BC2202" w:rsidRDefault="00BC2202">
      <w: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BC2202" w:rsidRDefault="00BC2202">
      <w:bookmarkStart w:id="1279" w:name="sub_1150"/>
      <w:r>
        <w:t>21.4. Содержательная часть абилитационной программы включает следующие разделы:</w:t>
      </w:r>
    </w:p>
    <w:p w:rsidR="00BC2202" w:rsidRDefault="00BC2202">
      <w:bookmarkStart w:id="1280" w:name="sub_2537"/>
      <w:bookmarkEnd w:id="1279"/>
      <w:r>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BC2202" w:rsidRDefault="00BC2202">
      <w:bookmarkStart w:id="1281" w:name="sub_2538"/>
      <w:bookmarkEnd w:id="1280"/>
      <w:r>
        <w:t>2. Квалифицированное психолого-педагогическое сопровождение слабовидящего обучающегося и с пониженным зрением (ранний возраст):</w:t>
      </w:r>
    </w:p>
    <w:bookmarkEnd w:id="1281"/>
    <w:p w:rsidR="00BC2202" w:rsidRDefault="00BC2202">
      <w:r>
        <w:t>психолого-педагогическое сопровождение обучающегося с целью преодоления им трудностей и специфических особенностей развития;</w:t>
      </w:r>
    </w:p>
    <w:p w:rsidR="00BC2202" w:rsidRDefault="00BC2202">
      <w:r>
        <w:t>компенсаторно-развивающее сопровождение ребенка с целью своевременного развития у него компенсаторно-адаптивных механизмов.</w:t>
      </w:r>
    </w:p>
    <w:p w:rsidR="00BC2202" w:rsidRDefault="00BC2202">
      <w:bookmarkStart w:id="1282" w:name="sub_1151"/>
      <w:r>
        <w:t>21.5. Характеристика планируемых результатов.</w:t>
      </w:r>
    </w:p>
    <w:bookmarkEnd w:id="1282"/>
    <w:p w:rsidR="00BC2202" w:rsidRDefault="00BC2202">
      <w:r>
        <w:t>Ожидаемые результаты повышения воспитательного потенциала семьи слабовидящего и с пониженным зрением ребенка:</w:t>
      </w:r>
    </w:p>
    <w:p w:rsidR="00BC2202" w:rsidRDefault="00BC2202">
      <w:bookmarkStart w:id="1283" w:name="sub_2539"/>
      <w: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BC2202" w:rsidRDefault="00BC2202">
      <w:bookmarkStart w:id="1284" w:name="sub_2540"/>
      <w:bookmarkEnd w:id="1283"/>
      <w: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bookmarkEnd w:id="1284"/>
    <w:p w:rsidR="00BC2202" w:rsidRDefault="00BC2202">
      <w:r>
        <w:t>Поведение родителей (законных представителей) строится на:</w:t>
      </w:r>
    </w:p>
    <w:p w:rsidR="00BC2202" w:rsidRDefault="00BC2202">
      <w: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BC2202" w:rsidRDefault="00BC2202">
      <w:r>
        <w:t>стремлении создать у ребенка высокую самооценку, подкрепляя это словами: "Ты молодец", "Я радуюсь твоим успехам", "Ты очень многое можешь";</w:t>
      </w:r>
    </w:p>
    <w:p w:rsidR="00BC2202" w:rsidRDefault="00BC2202">
      <w:r>
        <w:t>рефлексии в предъявлении ребенку требований с предупреждением, с одной стороны, чрезмерной мягкости, а с другой - завышенных требований;</w:t>
      </w:r>
    </w:p>
    <w:p w:rsidR="00BC2202" w:rsidRDefault="00BC2202">
      <w:r>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BC2202" w:rsidRDefault="00BC2202">
      <w:bookmarkStart w:id="1285" w:name="sub_2541"/>
      <w:r>
        <w:t>3. Развитие когнитивно-деятельностного компонента воспитательного потенциала семьи.</w:t>
      </w:r>
    </w:p>
    <w:bookmarkEnd w:id="1285"/>
    <w:p w:rsidR="00BC2202" w:rsidRDefault="00BC2202">
      <w: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BC2202" w:rsidRDefault="00BC2202">
      <w: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BC2202" w:rsidRDefault="00BC2202">
      <w: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BC2202" w:rsidRDefault="00BC2202">
      <w: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BC2202" w:rsidRDefault="00BC2202">
      <w: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BC2202" w:rsidRDefault="00BC2202">
      <w:r>
        <w:t>Родители (законные представители) ориентируются в возрастных особенностях ребенка.</w:t>
      </w:r>
    </w:p>
    <w:p w:rsidR="00BC2202" w:rsidRDefault="00BC2202">
      <w:bookmarkStart w:id="1286" w:name="sub_1152"/>
      <w:r>
        <w:t>21.6. Ожидаемые результаты психолого-педагогического сопровождения специалистами слабовидящего и с пониженным зрением ребенка:</w:t>
      </w:r>
    </w:p>
    <w:bookmarkEnd w:id="1286"/>
    <w:p w:rsidR="00BC2202" w:rsidRDefault="00BC2202">
      <w: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BC2202" w:rsidRDefault="00BC2202">
      <w: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BC2202" w:rsidRDefault="00BC2202">
      <w:r>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BC2202" w:rsidRDefault="00BC2202">
      <w:bookmarkStart w:id="1287" w:name="sub_1153"/>
      <w:r>
        <w:t>21.7. Содержание абилитационной программы.</w:t>
      </w:r>
    </w:p>
    <w:p w:rsidR="00BC2202" w:rsidRDefault="00BC2202">
      <w:bookmarkStart w:id="1288" w:name="sub_2542"/>
      <w:bookmarkEnd w:id="1287"/>
      <w:r>
        <w:t>21.7.1. Квалифицированная поддержка семьи ребенка с нарушениями зрения.</w:t>
      </w:r>
    </w:p>
    <w:bookmarkEnd w:id="1288"/>
    <w:p w:rsidR="00BC2202" w:rsidRDefault="00BC2202">
      <w:r>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BC2202" w:rsidRDefault="00BC2202">
      <w:bookmarkStart w:id="1289" w:name="sub_2543"/>
      <w:r>
        <w:t>21.7.2. Социально-педагогическое сопровождение семьи.</w:t>
      </w:r>
    </w:p>
    <w:bookmarkEnd w:id="1289"/>
    <w:p w:rsidR="00BC2202" w:rsidRDefault="00BC2202">
      <w:r>
        <w:t>Реализуется деятельностью социального педагога в сотрудничестве с тифлопедагогом.</w:t>
      </w:r>
    </w:p>
    <w:p w:rsidR="00BC2202" w:rsidRDefault="00BC2202">
      <w:bookmarkStart w:id="1290" w:name="sub_2544"/>
      <w:r>
        <w:t>21.7.3.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bookmarkEnd w:id="1290"/>
    <w:p w:rsidR="00BC2202" w:rsidRDefault="00BC2202">
      <w: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BC2202" w:rsidRDefault="00BC2202">
      <w:bookmarkStart w:id="1291" w:name="sub_2545"/>
      <w:r>
        <w:t>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bookmarkEnd w:id="1291"/>
    <w:p w:rsidR="00BC2202" w:rsidRDefault="00BC2202">
      <w: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BC2202" w:rsidRDefault="00BC2202">
      <w:r>
        <w:t>Методы: анкетирование родителей (законных представителей), беседы.</w:t>
      </w:r>
    </w:p>
    <w:p w:rsidR="00BC2202" w:rsidRDefault="00BC2202">
      <w:bookmarkStart w:id="1292" w:name="sub_2546"/>
      <w:r>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bookmarkEnd w:id="1292"/>
    <w:p w:rsidR="00BC2202" w:rsidRDefault="00BC2202">
      <w:r>
        <w:t>Методы: практическое участие в разработке досуговых мероприятий; беседы с родителями (законными представителями); консультации.</w:t>
      </w:r>
    </w:p>
    <w:p w:rsidR="00BC2202" w:rsidRDefault="00BC2202">
      <w:bookmarkStart w:id="1293" w:name="sub_1154"/>
      <w:r>
        <w:t>21.8. Психологическое сопровождение семьи слабовидящего и с пониженным зрением ребенка (реализуется педагогом-психологом).</w:t>
      </w:r>
    </w:p>
    <w:p w:rsidR="00BC2202" w:rsidRDefault="00BC2202">
      <w:bookmarkStart w:id="1294" w:name="sub_2547"/>
      <w:bookmarkEnd w:id="1293"/>
      <w:r>
        <w:t>21.8.1. Психотерапевтическое направление.</w:t>
      </w:r>
    </w:p>
    <w:bookmarkEnd w:id="1294"/>
    <w:p w:rsidR="00BC2202" w:rsidRDefault="00BC2202">
      <w: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BC2202" w:rsidRDefault="00BC2202">
      <w:r>
        <w:t>Методы: родительский тренинг, консультирования, просветительская работа.</w:t>
      </w:r>
    </w:p>
    <w:p w:rsidR="00BC2202" w:rsidRDefault="00BC2202">
      <w:bookmarkStart w:id="1295" w:name="sub_2548"/>
      <w:r>
        <w:t>21.8.2. Деятельностно-профилактическое направление.</w:t>
      </w:r>
    </w:p>
    <w:bookmarkEnd w:id="1295"/>
    <w:p w:rsidR="00BC2202" w:rsidRDefault="00BC2202">
      <w:r>
        <w:t>Профилактика негативных межличностных отношений, выступающих неблагоприятным эмоциональным фоном личностного развития ребенка.</w:t>
      </w:r>
    </w:p>
    <w:p w:rsidR="00BC2202" w:rsidRDefault="00BC2202">
      <w: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BC2202" w:rsidRDefault="00BC2202">
      <w:bookmarkStart w:id="1296" w:name="sub_2549"/>
      <w:r>
        <w:t>21.8.3. Консультативно-диагностическое направление.</w:t>
      </w:r>
    </w:p>
    <w:bookmarkEnd w:id="1296"/>
    <w:p w:rsidR="00BC2202" w:rsidRDefault="00BC2202">
      <w: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BC2202" w:rsidRDefault="00BC2202">
      <w: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BC2202" w:rsidRDefault="00BC2202">
      <w:bookmarkStart w:id="1297" w:name="sub_1155"/>
      <w: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p w:rsidR="00BC2202" w:rsidRDefault="00BC2202">
      <w:bookmarkStart w:id="1298" w:name="sub_2550"/>
      <w:bookmarkEnd w:id="1297"/>
      <w:r>
        <w:t>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bookmarkEnd w:id="1298"/>
    <w:p w:rsidR="00BC2202" w:rsidRDefault="00BC2202">
      <w: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BC2202" w:rsidRDefault="00BC2202">
      <w: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BC2202" w:rsidRDefault="00BC2202">
      <w:bookmarkStart w:id="1299" w:name="sub_2551"/>
      <w:r>
        <w:t>21.9.2. Консультативно-диагностическое направление.</w:t>
      </w:r>
    </w:p>
    <w:bookmarkEnd w:id="1299"/>
    <w:p w:rsidR="00BC2202" w:rsidRDefault="00BC2202">
      <w: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BC2202" w:rsidRDefault="00BC2202">
      <w:r>
        <w:t>Методы: индивидуальные консультации семьи.</w:t>
      </w:r>
    </w:p>
    <w:p w:rsidR="00BC2202" w:rsidRDefault="00BC2202">
      <w:r>
        <w:t>Направление: практико-ориентированное консультирование семьи (по запросу семьи).</w:t>
      </w:r>
    </w:p>
    <w:p w:rsidR="00BC2202" w:rsidRDefault="00BC2202">
      <w:r>
        <w:t>Консультирование семьи по вопросам:</w:t>
      </w:r>
    </w:p>
    <w:p w:rsidR="00BC2202" w:rsidRDefault="00BC2202">
      <w: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BC2202" w:rsidRDefault="00BC2202">
      <w:r>
        <w:t>самовоспитания родителей (законных представителей) в преодолении ими трудностей эмоционального общения с ребенком;</w:t>
      </w:r>
    </w:p>
    <w:p w:rsidR="00BC2202" w:rsidRDefault="00BC2202">
      <w:r>
        <w:t>особых образовательных потребностей обучающихся с нарушениями зрения, педагогических условий и средств их удовлетворения;</w:t>
      </w:r>
    </w:p>
    <w:p w:rsidR="00BC2202" w:rsidRDefault="00BC2202">
      <w:r>
        <w:t>организации предметной, предметно-пространственной среды жизнедеятельности ребенка с обеспечением ему доступности для:</w:t>
      </w:r>
    </w:p>
    <w:p w:rsidR="00BC2202" w:rsidRDefault="00BC2202">
      <w:bookmarkStart w:id="1300" w:name="sub_2554"/>
      <w:r>
        <w:t>а) контактно-зрительного познания предметного мира в его разнообразии, освоения действий с предметами;</w:t>
      </w:r>
    </w:p>
    <w:p w:rsidR="00BC2202" w:rsidRDefault="00BC2202">
      <w:bookmarkStart w:id="1301" w:name="sub_2555"/>
      <w:bookmarkEnd w:id="1300"/>
      <w:r>
        <w:t>б) самоорганизации, самореализации, проявлении инициативности в предметной деятельности;</w:t>
      </w:r>
    </w:p>
    <w:p w:rsidR="00BC2202" w:rsidRDefault="00BC2202">
      <w:bookmarkStart w:id="1302" w:name="sub_2556"/>
      <w:bookmarkEnd w:id="1301"/>
      <w: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BC2202" w:rsidRDefault="00BC2202">
      <w:bookmarkStart w:id="1303" w:name="sub_2557"/>
      <w:bookmarkEnd w:id="1302"/>
      <w:r>
        <w:t>г) развития зрительного поведения, восприятия;</w:t>
      </w:r>
    </w:p>
    <w:p w:rsidR="00BC2202" w:rsidRDefault="00BC2202">
      <w:bookmarkStart w:id="1304" w:name="sub_2558"/>
      <w:bookmarkEnd w:id="1303"/>
      <w:r>
        <w:t>д) актуализации и обогащения слуховых, тактильных, обонятельных, проприоцептивных, зрительных ощущений и восприятий;</w:t>
      </w:r>
    </w:p>
    <w:p w:rsidR="00BC2202" w:rsidRDefault="00BC2202">
      <w:bookmarkStart w:id="1305" w:name="sub_2559"/>
      <w:bookmarkEnd w:id="1304"/>
      <w:r>
        <w:t>е) требований к бытовой среде: мебель, одежда, предметы быта, их доступность для освоения им первичных навыков социально-бытовой ориентировки;</w:t>
      </w:r>
    </w:p>
    <w:p w:rsidR="00BC2202" w:rsidRDefault="00BC2202">
      <w:bookmarkStart w:id="1306" w:name="sub_2560"/>
      <w:bookmarkEnd w:id="1305"/>
      <w:r>
        <w:t>ж) выбора игрушек для ребенка с нарушениями зрения; рекомендаций предметно-пространственной организации игровой зоны ребенка;</w:t>
      </w:r>
    </w:p>
    <w:bookmarkEnd w:id="1306"/>
    <w:p w:rsidR="00BC2202" w:rsidRDefault="00BC2202">
      <w:r>
        <w:t>организации режима дня ребенка и специфика отдельных компонентов:</w:t>
      </w:r>
    </w:p>
    <w:p w:rsidR="00BC2202" w:rsidRDefault="00BC2202">
      <w:bookmarkStart w:id="1307" w:name="sub_2561"/>
      <w:r>
        <w:t>а) кормление ребенка, привитие навыков приема твердой пищи;</w:t>
      </w:r>
    </w:p>
    <w:p w:rsidR="00BC2202" w:rsidRDefault="00BC2202">
      <w:bookmarkStart w:id="1308" w:name="sub_2562"/>
      <w:bookmarkEnd w:id="1307"/>
      <w:r>
        <w:t>б) бодрствование, игры и занятия;</w:t>
      </w:r>
    </w:p>
    <w:p w:rsidR="00BC2202" w:rsidRDefault="00BC2202">
      <w:bookmarkStart w:id="1309" w:name="sub_2563"/>
      <w:bookmarkEnd w:id="1308"/>
      <w:r>
        <w:t>в) проведение прогулок;</w:t>
      </w:r>
    </w:p>
    <w:p w:rsidR="00BC2202" w:rsidRDefault="00BC2202">
      <w:bookmarkStart w:id="1310" w:name="sub_2564"/>
      <w:bookmarkEnd w:id="1309"/>
      <w:r>
        <w:t>г) семейный досуг;</w:t>
      </w:r>
    </w:p>
    <w:p w:rsidR="00BC2202" w:rsidRDefault="00BC2202">
      <w:bookmarkStart w:id="1311" w:name="sub_2565"/>
      <w:bookmarkEnd w:id="1310"/>
      <w:r>
        <w:t>д) особенностей физического развития:</w:t>
      </w:r>
    </w:p>
    <w:p w:rsidR="00BC2202" w:rsidRDefault="00BC2202">
      <w:bookmarkStart w:id="1312" w:name="sub_2566"/>
      <w:bookmarkEnd w:id="1311"/>
      <w:r>
        <w:t>е) физическое здоровье и физическое развитие;</w:t>
      </w:r>
    </w:p>
    <w:p w:rsidR="00BC2202" w:rsidRDefault="00BC2202">
      <w:bookmarkStart w:id="1313" w:name="sub_2567"/>
      <w:bookmarkEnd w:id="1312"/>
      <w:r>
        <w:t>ж) охрана и поддержание здоровья и органов чувств (органы слуха, осязания, обоняния, вкуса, зрения), тактильных ощущений;</w:t>
      </w:r>
    </w:p>
    <w:p w:rsidR="00BC2202" w:rsidRDefault="00BC2202">
      <w:bookmarkStart w:id="1314" w:name="sub_2568"/>
      <w:bookmarkEnd w:id="1313"/>
      <w:r>
        <w:t>з) охрана и развитие зрения;</w:t>
      </w:r>
    </w:p>
    <w:p w:rsidR="00BC2202" w:rsidRDefault="00BC2202">
      <w:bookmarkStart w:id="1315" w:name="sub_2569"/>
      <w:bookmarkEnd w:id="1314"/>
      <w:r>
        <w:t>и) повышение двигательной активности, развитие мобильности;</w:t>
      </w:r>
    </w:p>
    <w:p w:rsidR="00BC2202" w:rsidRDefault="00BC2202">
      <w:bookmarkStart w:id="1316" w:name="sub_2570"/>
      <w:bookmarkEnd w:id="1315"/>
      <w:r>
        <w:t>к) освоение ребенком способов передвижения: ползанье, ходьба;</w:t>
      </w:r>
    </w:p>
    <w:p w:rsidR="00BC2202" w:rsidRDefault="00BC2202">
      <w:bookmarkStart w:id="1317" w:name="sub_2571"/>
      <w:bookmarkEnd w:id="1316"/>
      <w:r>
        <w:t>л) развитие осанки, моторики рук;</w:t>
      </w:r>
    </w:p>
    <w:p w:rsidR="00BC2202" w:rsidRDefault="00BC2202">
      <w:bookmarkStart w:id="1318" w:name="sub_2572"/>
      <w:bookmarkEnd w:id="1317"/>
      <w:r>
        <w:t>м) подвижные игры для слабовидящих обучающихся;</w:t>
      </w:r>
    </w:p>
    <w:bookmarkEnd w:id="1318"/>
    <w:p w:rsidR="00BC2202" w:rsidRDefault="00BC2202">
      <w:r>
        <w:t>особенностей речевого развития:</w:t>
      </w:r>
    </w:p>
    <w:p w:rsidR="00BC2202" w:rsidRDefault="00BC2202">
      <w:bookmarkStart w:id="1319" w:name="sub_2573"/>
      <w:r>
        <w:t>а) необходимые условия доречевого и речевого развития;</w:t>
      </w:r>
    </w:p>
    <w:p w:rsidR="00BC2202" w:rsidRDefault="00BC2202">
      <w:bookmarkStart w:id="1320" w:name="sub_2574"/>
      <w:bookmarkEnd w:id="1319"/>
      <w:r>
        <w:t>б) речедвигательные умения ребенка и как их развивать;</w:t>
      </w:r>
    </w:p>
    <w:p w:rsidR="00BC2202" w:rsidRDefault="00BC2202">
      <w:bookmarkStart w:id="1321" w:name="sub_2575"/>
      <w:bookmarkEnd w:id="1320"/>
      <w:r>
        <w:t>в) речевой слух ребенка;</w:t>
      </w:r>
    </w:p>
    <w:p w:rsidR="00BC2202" w:rsidRDefault="00BC2202">
      <w:bookmarkStart w:id="1322" w:name="sub_2576"/>
      <w:bookmarkEnd w:id="1321"/>
      <w:r>
        <w:t>г) чувственная основа речи ребенка;</w:t>
      </w:r>
    </w:p>
    <w:p w:rsidR="00BC2202" w:rsidRDefault="00BC2202">
      <w:bookmarkStart w:id="1323" w:name="sub_2577"/>
      <w:bookmarkEnd w:id="1322"/>
      <w:r>
        <w:t>д) речевая среда ребенка: требования к речи педагогического работника, социума;</w:t>
      </w:r>
    </w:p>
    <w:p w:rsidR="00BC2202" w:rsidRDefault="00BC2202">
      <w:bookmarkStart w:id="1324" w:name="sub_2578"/>
      <w:bookmarkEnd w:id="1323"/>
      <w:r>
        <w:t>е) словарь ребенка и педагогические условия и средства его обогащения;</w:t>
      </w:r>
    </w:p>
    <w:p w:rsidR="00BC2202" w:rsidRDefault="00BC2202">
      <w:bookmarkStart w:id="1325" w:name="sub_2579"/>
      <w:bookmarkEnd w:id="1324"/>
      <w:r>
        <w:t>ж) условия развития потребности в вербальном общении с окружающими, потребности слушать речь окружающих;</w:t>
      </w:r>
    </w:p>
    <w:p w:rsidR="00BC2202" w:rsidRDefault="00BC2202">
      <w:bookmarkStart w:id="1326" w:name="sub_2580"/>
      <w:bookmarkEnd w:id="1325"/>
      <w:r>
        <w:t>з) речевая активность ребенка и как ее поддерживать;</w:t>
      </w:r>
    </w:p>
    <w:p w:rsidR="00BC2202" w:rsidRDefault="00BC2202">
      <w:bookmarkStart w:id="1327" w:name="sub_2581"/>
      <w:bookmarkEnd w:id="1326"/>
      <w:r>
        <w:t>и) книги для слабовидящих обучающихся и развитие речи ребенка;</w:t>
      </w:r>
    </w:p>
    <w:bookmarkEnd w:id="1327"/>
    <w:p w:rsidR="00BC2202" w:rsidRDefault="00BC2202">
      <w: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BC2202" w:rsidRDefault="00BC2202">
      <w:bookmarkStart w:id="1328" w:name="sub_2582"/>
      <w:r>
        <w:t>а) зрительное восприятие как познавательная деятельность ребенка;</w:t>
      </w:r>
    </w:p>
    <w:p w:rsidR="00BC2202" w:rsidRDefault="00BC2202">
      <w:bookmarkStart w:id="1329" w:name="sub_2583"/>
      <w:bookmarkEnd w:id="1328"/>
      <w:r>
        <w:t>б) роль слуха и слухового восприятия для познания действительности;</w:t>
      </w:r>
    </w:p>
    <w:p w:rsidR="00BC2202" w:rsidRDefault="00BC2202">
      <w:bookmarkStart w:id="1330" w:name="sub_2584"/>
      <w:bookmarkEnd w:id="1329"/>
      <w:r>
        <w:t>в) познание действительности с опорой на осязание;</w:t>
      </w:r>
    </w:p>
    <w:p w:rsidR="00BC2202" w:rsidRDefault="00BC2202">
      <w:bookmarkStart w:id="1331" w:name="sub_2585"/>
      <w:bookmarkEnd w:id="1330"/>
      <w:r>
        <w:t>г) роль педагогического работника в познавательном развитии ребенка;</w:t>
      </w:r>
    </w:p>
    <w:bookmarkEnd w:id="1331"/>
    <w:p w:rsidR="00BC2202" w:rsidRDefault="00BC2202">
      <w: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BC2202" w:rsidRDefault="00BC2202">
      <w:bookmarkStart w:id="1332" w:name="sub_2586"/>
      <w:r>
        <w:t>д) роль книги в познавательном развитии ребенка и требования к их графике;</w:t>
      </w:r>
    </w:p>
    <w:bookmarkEnd w:id="1332"/>
    <w:p w:rsidR="00BC2202" w:rsidRDefault="00BC2202">
      <w:r>
        <w:t>обеспечение социально-предметного развития:</w:t>
      </w:r>
    </w:p>
    <w:p w:rsidR="00BC2202" w:rsidRDefault="00BC2202">
      <w:r>
        <w:t>условия и средства знакомства ребенка с предметами окружающей действительности;</w:t>
      </w:r>
    </w:p>
    <w:p w:rsidR="00BC2202" w:rsidRDefault="00BC2202">
      <w:r>
        <w:t>формирование предметных представлений (единичных и общих) у слабовидящего и с пониженным зрением ребенка;</w:t>
      </w:r>
    </w:p>
    <w:p w:rsidR="00BC2202" w:rsidRDefault="00BC2202">
      <w:r>
        <w:t>педагогические подходы и приемы к расширению знаний об окружающем мире;</w:t>
      </w:r>
    </w:p>
    <w:p w:rsidR="00BC2202" w:rsidRDefault="00BC2202">
      <w:r>
        <w:t>музыка в жизни ребенка с нарушениями зрения.</w:t>
      </w:r>
    </w:p>
    <w:p w:rsidR="00BC2202" w:rsidRDefault="00BC2202">
      <w: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BC2202" w:rsidRDefault="00BC2202">
      <w:bookmarkStart w:id="1333" w:name="sub_2552"/>
      <w:r>
        <w:t>21.9.3. Интерактивное дидактико-ориентированное направление.</w:t>
      </w:r>
    </w:p>
    <w:bookmarkEnd w:id="1333"/>
    <w:p w:rsidR="00BC2202" w:rsidRDefault="00BC2202">
      <w: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BC2202" w:rsidRDefault="00BC2202">
      <w:bookmarkStart w:id="1334" w:name="sub_2587"/>
      <w: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BC2202" w:rsidRDefault="00BC2202">
      <w:bookmarkStart w:id="1335" w:name="sub_2588"/>
      <w:bookmarkEnd w:id="1334"/>
      <w:r>
        <w:t>2. Детям с нарушениями зрения часто требуется разумная, своевременная практическая помощь окружающих.</w:t>
      </w:r>
    </w:p>
    <w:p w:rsidR="00BC2202" w:rsidRDefault="00BC2202">
      <w:bookmarkStart w:id="1336" w:name="sub_2589"/>
      <w:bookmarkEnd w:id="1335"/>
      <w: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bookmarkEnd w:id="1336"/>
    <w:p w:rsidR="00BC2202" w:rsidRDefault="00BC2202">
      <w:r>
        <w:t>Педагогическим работником следует знать:</w:t>
      </w:r>
    </w:p>
    <w:p w:rsidR="00BC2202" w:rsidRDefault="00BC2202">
      <w:r>
        <w:t>приемы обучения ребенка движениям и действиям:</w:t>
      </w:r>
    </w:p>
    <w:p w:rsidR="00BC2202" w:rsidRDefault="00BC2202">
      <w:r>
        <w:t>прием прямого обучения - "мои руки учат руки ребенка",</w:t>
      </w:r>
    </w:p>
    <w:p w:rsidR="00BC2202" w:rsidRDefault="00BC2202">
      <w:r>
        <w:t>прием опосредованного обучения - "мои руки направляют движения рук ребенка, но действует он сам";</w:t>
      </w:r>
    </w:p>
    <w:p w:rsidR="00BC2202" w:rsidRDefault="00BC2202">
      <w:r>
        <w:t>двуручный способ обследования предмета с ориентацией в его структуре;</w:t>
      </w:r>
    </w:p>
    <w:p w:rsidR="00BC2202" w:rsidRDefault="00BC2202">
      <w: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BC2202" w:rsidRDefault="00BC2202">
      <w:r>
        <w:t>Требования к педагогическому работнику:</w:t>
      </w:r>
    </w:p>
    <w:p w:rsidR="00BC2202" w:rsidRDefault="00BC2202">
      <w:r>
        <w:t>рефлексия и поведение (поведенческие реакции) педагогического работника в общении с ребенком с обеспечением "субъект-субъектной" модели;</w:t>
      </w:r>
    </w:p>
    <w:p w:rsidR="00BC2202" w:rsidRDefault="00BC2202">
      <w:r>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BC2202" w:rsidRDefault="00BC2202">
      <w:r>
        <w:t>практическое освоение родителями (законными представителями) умений стимуляции и развития у ребенка зрительного восприятия;</w:t>
      </w:r>
    </w:p>
    <w:p w:rsidR="00BC2202" w:rsidRDefault="00BC2202">
      <w: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BC2202" w:rsidRDefault="00BC2202">
      <w:bookmarkStart w:id="1337" w:name="sub_2590"/>
      <w:r>
        <w:t>21.9.3.1. Игры, способствующие развитию чувства взаимного доверия. Родители (законные представители), осваивая игры этой направленности, 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BC2202" w:rsidRDefault="00BC2202">
      <w:bookmarkStart w:id="1338" w:name="sub_2591"/>
      <w:bookmarkEnd w:id="1337"/>
      <w:r>
        <w:t>21.9.3.2. Игры, привносящие в общение новизну и остроту ощущений.</w:t>
      </w:r>
    </w:p>
    <w:bookmarkEnd w:id="1338"/>
    <w:p w:rsidR="00BC2202" w:rsidRDefault="00BC2202">
      <w: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BC2202" w:rsidRDefault="00BC2202">
      <w:bookmarkStart w:id="1339" w:name="sub_2592"/>
      <w:r>
        <w:t>21.9.3.3. Игры, ориентированные на развитие объединенного внимания ребенка и родителя.</w:t>
      </w:r>
    </w:p>
    <w:bookmarkEnd w:id="1339"/>
    <w:p w:rsidR="00BC2202" w:rsidRDefault="00BC2202">
      <w: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BC2202" w:rsidRDefault="00BC2202">
      <w:bookmarkStart w:id="1340" w:name="sub_2593"/>
      <w:r>
        <w:t>21.9.3.4. Игры, стимулирующие речевое развитие ребенка.</w:t>
      </w:r>
    </w:p>
    <w:bookmarkEnd w:id="1340"/>
    <w:p w:rsidR="00BC2202" w:rsidRDefault="00BC2202">
      <w:r>
        <w:t>Игры этой направленности обеспечивают своевременное развитие компенсаторных механизмов, связанных с речевым развитием ребенка.</w:t>
      </w:r>
    </w:p>
    <w:p w:rsidR="00BC2202" w:rsidRDefault="00BC2202">
      <w:bookmarkStart w:id="1341" w:name="sub_2594"/>
      <w:r>
        <w:t>21.9.3.5. Игры, стимулирующие и побуждающие ребенка к подражанию.</w:t>
      </w:r>
    </w:p>
    <w:bookmarkEnd w:id="1341"/>
    <w:p w:rsidR="00BC2202" w:rsidRDefault="00BC2202">
      <w:r>
        <w:t>В ходе этих игр ребенок осваивает опыт активных и разнообразных действий руками. Учится подражанию.</w:t>
      </w:r>
    </w:p>
    <w:p w:rsidR="00BC2202" w:rsidRDefault="00BC2202">
      <w:bookmarkStart w:id="1342" w:name="sub_2595"/>
      <w:r>
        <w:t>21.9.3.6. Игры, активизирующие слух, обогащающие слуховые впечатления, способствующие развитию у слабовидящего ребенка слуходвигательной координации.</w:t>
      </w:r>
    </w:p>
    <w:p w:rsidR="00BC2202" w:rsidRDefault="00BC2202">
      <w:bookmarkStart w:id="1343" w:name="sub_2596"/>
      <w:bookmarkEnd w:id="1342"/>
      <w:r>
        <w:t>21.9.3.7. Игры на обогащения тактильных ощущений.</w:t>
      </w:r>
    </w:p>
    <w:p w:rsidR="00BC2202" w:rsidRDefault="00BC2202">
      <w:bookmarkStart w:id="1344" w:name="sub_2553"/>
      <w:bookmarkEnd w:id="1343"/>
      <w:r>
        <w:t>21.9.4. Психолого-педагогическое сопровождение слабовидящего и с пониженным зрением ребенка:</w:t>
      </w:r>
    </w:p>
    <w:p w:rsidR="00BC2202" w:rsidRDefault="00BC2202">
      <w:bookmarkStart w:id="1345" w:name="sub_2597"/>
      <w:bookmarkEnd w:id="1344"/>
      <w:r>
        <w:t>1. Психокоррекционное сопровождение. Направленность деятельности психолога-педагога:</w:t>
      </w:r>
    </w:p>
    <w:bookmarkEnd w:id="1345"/>
    <w:p w:rsidR="00BC2202" w:rsidRDefault="00BC2202">
      <w:r>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BC2202" w:rsidRDefault="00BC2202">
      <w:r>
        <w:t>коррекция базовых психических функций, развитие которых осложнено поражением ЦНС (сочетанность нарушений).</w:t>
      </w:r>
    </w:p>
    <w:p w:rsidR="00BC2202" w:rsidRDefault="00BC2202">
      <w:bookmarkStart w:id="1346" w:name="sub_2598"/>
      <w:r>
        <w:t>2. Компенсаторно-развивающее сопровождение учителем-логопедом (тифлопедагогом) слабовидящего и с пониженным зрением обучающегося.</w:t>
      </w:r>
    </w:p>
    <w:bookmarkEnd w:id="1346"/>
    <w:p w:rsidR="00BC2202" w:rsidRDefault="00BC2202">
      <w: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BC2202" w:rsidRDefault="00BC2202">
      <w:r>
        <w:t>Рекомендации родителям (законным представителям):</w:t>
      </w:r>
    </w:p>
    <w:p w:rsidR="00BC2202" w:rsidRDefault="00BC2202">
      <w: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BC2202" w:rsidRDefault="00BC2202">
      <w:r>
        <w:t>познакомиться с основным содержанием коррекционно-развивающей программы;</w:t>
      </w:r>
    </w:p>
    <w:p w:rsidR="00BC2202" w:rsidRDefault="00BC2202">
      <w: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BC2202" w:rsidRDefault="00BC2202">
      <w: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BC2202" w:rsidRDefault="00BC2202">
      <w:bookmarkStart w:id="1347" w:name="sub_1022"/>
      <w:r>
        <w:t>22. Социально-коммуникативное развития слепых обучающихся дошкольного возраста.</w:t>
      </w:r>
    </w:p>
    <w:p w:rsidR="00BC2202" w:rsidRDefault="00BC2202">
      <w:bookmarkStart w:id="1348" w:name="sub_1156"/>
      <w:bookmarkEnd w:id="1347"/>
      <w:r>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bookmarkEnd w:id="1348"/>
    <w:p w:rsidR="00BC2202" w:rsidRDefault="00BC2202">
      <w:r>
        <w:t>развития положительного отношения ребенка к себе и другим людям;</w:t>
      </w:r>
    </w:p>
    <w:p w:rsidR="00BC2202" w:rsidRDefault="00BC2202">
      <w:r>
        <w:t>развития коммуникативной и социальной компетентности;</w:t>
      </w:r>
    </w:p>
    <w:p w:rsidR="00BC2202" w:rsidRDefault="00BC2202">
      <w:r>
        <w:t>развития игровой деятельности;</w:t>
      </w:r>
    </w:p>
    <w:p w:rsidR="00BC2202" w:rsidRDefault="00BC2202">
      <w:r>
        <w:t>обеспечения развития у слепого ребенка адаптационно-компенсаторных механизмов освоения социальных сред в их многообразии.</w:t>
      </w:r>
    </w:p>
    <w:p w:rsidR="00BC2202" w:rsidRDefault="00BC2202">
      <w:bookmarkStart w:id="1349" w:name="sub_1157"/>
      <w:r>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BC2202" w:rsidRDefault="00BC2202">
      <w:bookmarkStart w:id="1350" w:name="sub_1158"/>
      <w:bookmarkEnd w:id="1349"/>
      <w:r>
        <w:t>22.3. Для социально-коммуникативного развития незрячим детям важно знать:</w:t>
      </w:r>
    </w:p>
    <w:bookmarkEnd w:id="1350"/>
    <w:p w:rsidR="00BC2202" w:rsidRDefault="00BC2202">
      <w: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BC2202" w:rsidRDefault="00BC2202">
      <w:r>
        <w:t>элементарные правила организации вербального общения;</w:t>
      </w:r>
    </w:p>
    <w:p w:rsidR="00BC2202" w:rsidRDefault="00BC2202">
      <w:r>
        <w:t>названия базовых эмоций;</w:t>
      </w:r>
    </w:p>
    <w:p w:rsidR="00BC2202" w:rsidRDefault="00BC2202">
      <w:r>
        <w:t>точные правила игр и требования к безопасному передвижению и действиям в совместных играх;</w:t>
      </w:r>
    </w:p>
    <w:p w:rsidR="00BC2202" w:rsidRDefault="00BC2202">
      <w: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BC2202" w:rsidRDefault="00BC2202">
      <w: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BC2202" w:rsidRDefault="00BC2202">
      <w:r>
        <w:t>препятствия, встречающиеся в предметно-пространственной организации помещений, на улице, способы их преодоления;</w:t>
      </w:r>
    </w:p>
    <w:p w:rsidR="00BC2202" w:rsidRDefault="00BC2202">
      <w:r>
        <w:t>возможное поведение педагогического работника, предупреждающего об опасности;</w:t>
      </w:r>
    </w:p>
    <w:p w:rsidR="00BC2202" w:rsidRDefault="00BC2202">
      <w: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BC2202" w:rsidRDefault="00BC2202">
      <w:r>
        <w:t>источники и характер звуков, имеющих сигнальное значение;</w:t>
      </w:r>
    </w:p>
    <w:p w:rsidR="00BC2202" w:rsidRDefault="00BC2202">
      <w:r>
        <w:t>предметы одежды, их назначение, возможную принадлежность, детали, застежки;</w:t>
      </w:r>
    </w:p>
    <w:p w:rsidR="00BC2202" w:rsidRDefault="00BC2202">
      <w:r>
        <w:t>предметы мебели, их назначение, части и детали, способы безопасного использования;</w:t>
      </w:r>
    </w:p>
    <w:p w:rsidR="00BC2202" w:rsidRDefault="00BC2202">
      <w:r>
        <w:t>предметы посуды, их назначение, части и детали, способы безопасного использования;</w:t>
      </w:r>
    </w:p>
    <w:p w:rsidR="00BC2202" w:rsidRDefault="00BC2202">
      <w: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BC2202" w:rsidRDefault="00BC2202">
      <w:bookmarkStart w:id="1351" w:name="sub_1159"/>
      <w:r>
        <w:t>22.4. Для социально-коммуникативного развития слепым детям важно уметь:</w:t>
      </w:r>
    </w:p>
    <w:bookmarkEnd w:id="1351"/>
    <w:p w:rsidR="00BC2202" w:rsidRDefault="00BC2202">
      <w:r>
        <w:t>обращаться по имени, имени и отчеству; изменять знакомые имена для обращения в определенной ситуации: приветствие, поздравление, сопереживание;</w:t>
      </w:r>
    </w:p>
    <w:p w:rsidR="00BC2202" w:rsidRDefault="00BC2202">
      <w:r>
        <w:t>уметь читать и писать свое имя, имена родителей (законных представителей);</w:t>
      </w:r>
    </w:p>
    <w:p w:rsidR="00BC2202" w:rsidRDefault="00BC2202">
      <w:r>
        <w:t>придерживаться последовательности правил организации вербального общения;</w:t>
      </w:r>
    </w:p>
    <w:p w:rsidR="00BC2202" w:rsidRDefault="00BC2202">
      <w:r>
        <w:t>по установке (вербальной, визуальной) показывать, менять мимику, позу, жесты; выражать (показывать) базовые эмоции;</w:t>
      </w:r>
    </w:p>
    <w:p w:rsidR="00BC2202" w:rsidRDefault="00BC2202">
      <w:r>
        <w:t>обращаться к педагогическому работнику за помощью в ситуации чувства опасности, страха;</w:t>
      </w:r>
    </w:p>
    <w:p w:rsidR="00BC2202" w:rsidRDefault="00BC2202">
      <w:r>
        <w:t>следовать правилам игры, вести роль, уметь быть ведущим колонны;</w:t>
      </w:r>
    </w:p>
    <w:p w:rsidR="00BC2202" w:rsidRDefault="00BC2202">
      <w:r>
        <w:t>расставлять мелкие предметы быта для занятий, для игры на ограниченной площади, используя компенсаторные способы выполнения действия;</w:t>
      </w:r>
    </w:p>
    <w:p w:rsidR="00BC2202" w:rsidRDefault="00BC2202">
      <w: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BC2202" w:rsidRDefault="00BC2202">
      <w:bookmarkStart w:id="1352" w:name="sub_1160"/>
      <w:r>
        <w:t>22.5. Для социально-коммуникативного развития слепым детям важно владеть следующим:</w:t>
      </w:r>
    </w:p>
    <w:bookmarkEnd w:id="1352"/>
    <w:p w:rsidR="00BC2202" w:rsidRDefault="00BC2202">
      <w: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C2202" w:rsidRDefault="00BC2202">
      <w:r>
        <w:t>первичными представлениями о социальных эталонах, информационно-опознавательных признаках;</w:t>
      </w:r>
    </w:p>
    <w:p w:rsidR="00BC2202" w:rsidRDefault="00BC2202">
      <w:r>
        <w:t>опытом восприятия рельефных изображений человека;</w:t>
      </w:r>
    </w:p>
    <w:p w:rsidR="00BC2202" w:rsidRDefault="00BC2202">
      <w:r>
        <w:t>опытом коммуникативного общения с использованием культурно-фиксированных жестов;</w:t>
      </w:r>
    </w:p>
    <w:p w:rsidR="00BC2202" w:rsidRDefault="00BC2202">
      <w: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BC2202" w:rsidRDefault="00BC2202">
      <w:r>
        <w:t>опытом прямого взаимодействия с другими детьми;</w:t>
      </w:r>
    </w:p>
    <w:p w:rsidR="00BC2202" w:rsidRDefault="00BC2202">
      <w:r>
        <w:t>опытом участия в театрализованных играх, играх-драматизациях;</w:t>
      </w:r>
    </w:p>
    <w:p w:rsidR="00BC2202" w:rsidRDefault="00BC2202">
      <w:r>
        <w:t>способностью к самовыражению в группе;</w:t>
      </w:r>
    </w:p>
    <w:p w:rsidR="00BC2202" w:rsidRDefault="00BC2202">
      <w: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BC2202" w:rsidRDefault="00BC2202">
      <w:r>
        <w:t>опытом оценки и ориентации в пространстве до начала передвижения или действия в нем;</w:t>
      </w:r>
    </w:p>
    <w:p w:rsidR="00BC2202" w:rsidRDefault="00BC2202">
      <w:r>
        <w:t>опытом уверенного свободного передвижения в знакомом пространстве с ориентацией в его предметно-пространственной организации;</w:t>
      </w:r>
    </w:p>
    <w:p w:rsidR="00BC2202" w:rsidRDefault="00BC2202">
      <w:r>
        <w:t>опытом ходьбы по пересеченной местности, с преодолением препятствий, умением сохранять равновесие, устойчивость позы;</w:t>
      </w:r>
    </w:p>
    <w:p w:rsidR="00BC2202" w:rsidRDefault="00BC2202">
      <w:r>
        <w:t>пониманием обращения педагогического работника, предупреждающего об опасности.</w:t>
      </w:r>
    </w:p>
    <w:p w:rsidR="00BC2202" w:rsidRDefault="00BC2202">
      <w:bookmarkStart w:id="1353" w:name="sub_1161"/>
      <w:r>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BC2202" w:rsidRDefault="00BC2202">
      <w:bookmarkStart w:id="1354" w:name="sub_2599"/>
      <w:bookmarkEnd w:id="1353"/>
      <w:r>
        <w:t>22.6.1. Развитие социальных представлений, коммуникативно-языкового и моторно-поведенческого потенциала общения слепого ребенка.</w:t>
      </w:r>
    </w:p>
    <w:p w:rsidR="00BC2202" w:rsidRDefault="00BC2202">
      <w:bookmarkStart w:id="1355" w:name="sub_2600"/>
      <w:bookmarkEnd w:id="1354"/>
      <w:r>
        <w:t>22.6.1.1. Развитие невербальных средств общения:</w:t>
      </w:r>
    </w:p>
    <w:p w:rsidR="00BC2202" w:rsidRDefault="00BC2202">
      <w:bookmarkStart w:id="1356" w:name="sub_2602"/>
      <w:bookmarkEnd w:id="1355"/>
      <w: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BC2202" w:rsidRDefault="00BC2202">
      <w:bookmarkStart w:id="1357" w:name="sub_2603"/>
      <w:bookmarkEnd w:id="1356"/>
      <w: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BC2202" w:rsidRDefault="00BC2202">
      <w:bookmarkStart w:id="1358" w:name="sub_2604"/>
      <w:bookmarkEnd w:id="1357"/>
      <w: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 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BC2202" w:rsidRDefault="00BC2202">
      <w:bookmarkStart w:id="1359" w:name="sub_2605"/>
      <w:bookmarkEnd w:id="1358"/>
      <w:r>
        <w:t>4) 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BC2202" w:rsidRDefault="00BC2202">
      <w:bookmarkStart w:id="1360" w:name="sub_2601"/>
      <w:bookmarkEnd w:id="1359"/>
      <w:r>
        <w:t>22.6.1.2. Развитие вербальных средств общения:</w:t>
      </w:r>
    </w:p>
    <w:p w:rsidR="00BC2202" w:rsidRDefault="00BC2202">
      <w:bookmarkStart w:id="1361" w:name="sub_2606"/>
      <w:bookmarkEnd w:id="1360"/>
      <w: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BC2202" w:rsidRDefault="00BC2202">
      <w:bookmarkStart w:id="1362" w:name="sub_2607"/>
      <w:bookmarkEnd w:id="1361"/>
      <w:r>
        <w:t>2. Обеспечение коммуникативной адаптации, развитие навыков взаимодействия.</w:t>
      </w:r>
    </w:p>
    <w:p w:rsidR="00BC2202" w:rsidRDefault="00BC2202">
      <w:bookmarkStart w:id="1363" w:name="sub_2608"/>
      <w:bookmarkEnd w:id="1362"/>
      <w:r>
        <w:t>3. Формирование знаний и умений придерживаться правил общения, востребованных в ситуации трудности или невозможности зрительного отражения:</w:t>
      </w:r>
    </w:p>
    <w:bookmarkEnd w:id="1363"/>
    <w:p w:rsidR="00BC2202" w:rsidRDefault="00BC2202">
      <w:r>
        <w:t>обратиться по имени к предполагаемому партнеру общения и по локализации голоса уточнить его местоположение относительно себя.</w:t>
      </w:r>
    </w:p>
    <w:p w:rsidR="00BC2202" w:rsidRDefault="00BC2202">
      <w:r>
        <w:t>развернуться и (или) повернуть лицо в его сторону, стараться держаться прямо (если человек находится на расстоянии, подойти к нему).</w:t>
      </w:r>
    </w:p>
    <w:p w:rsidR="00BC2202" w:rsidRDefault="00BC2202">
      <w:r>
        <w:t>громким голосом и внятно обратиться к партнеру: сказать (изложить) суть сообщения.</w:t>
      </w:r>
    </w:p>
    <w:p w:rsidR="00BC2202" w:rsidRDefault="00BC2202">
      <w:r>
        <w:t>обратить внимание на голосовые, речевые проявления партнера, отражающие его отношение к ситуации общения.</w:t>
      </w:r>
    </w:p>
    <w:p w:rsidR="00BC2202" w:rsidRDefault="00BC2202">
      <w:r>
        <w:t>дождаться вербального ответа партнера, продолжить общение.</w:t>
      </w:r>
    </w:p>
    <w:p w:rsidR="00BC2202" w:rsidRDefault="00BC2202">
      <w:bookmarkStart w:id="1364" w:name="sub_2609"/>
      <w: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BC2202" w:rsidRDefault="00BC2202">
      <w:bookmarkStart w:id="1365" w:name="sub_2610"/>
      <w:bookmarkEnd w:id="1364"/>
      <w: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BC2202" w:rsidRDefault="00BC2202">
      <w:bookmarkStart w:id="1366" w:name="sub_2611"/>
      <w:bookmarkEnd w:id="1365"/>
      <w: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C2202" w:rsidRDefault="00BC2202">
      <w:bookmarkStart w:id="1367" w:name="sub_2612"/>
      <w:bookmarkEnd w:id="1366"/>
      <w:r>
        <w:t>7. Развитие навыков взаимодействия с каждым членом детской группы.</w:t>
      </w:r>
    </w:p>
    <w:p w:rsidR="00BC2202" w:rsidRDefault="00BC2202">
      <w:bookmarkStart w:id="1368" w:name="sub_2613"/>
      <w:bookmarkEnd w:id="1367"/>
      <w:r>
        <w:t>8. Развитие знаний о социальных сторонах жизнедеятельности человека</w:t>
      </w:r>
    </w:p>
    <w:p w:rsidR="00BC2202" w:rsidRDefault="00BC2202">
      <w:bookmarkStart w:id="1369" w:name="sub_2614"/>
      <w:bookmarkEnd w:id="1368"/>
      <w: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BC2202" w:rsidRDefault="00BC2202">
      <w:bookmarkStart w:id="1370" w:name="sub_2615"/>
      <w:bookmarkEnd w:id="1369"/>
      <w: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BC2202" w:rsidRDefault="00BC2202">
      <w:bookmarkStart w:id="1371" w:name="sub_2616"/>
      <w:bookmarkEnd w:id="1370"/>
      <w: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BC2202" w:rsidRDefault="00BC2202">
      <w:bookmarkStart w:id="1372" w:name="sub_2617"/>
      <w:bookmarkEnd w:id="1371"/>
      <w: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BC2202" w:rsidRDefault="00BC2202">
      <w:bookmarkStart w:id="1373" w:name="sub_2618"/>
      <w:bookmarkEnd w:id="1372"/>
      <w:r>
        <w:t>13. Развитие у ребенка образа "Я" как субъекта общения</w:t>
      </w:r>
    </w:p>
    <w:p w:rsidR="00BC2202" w:rsidRDefault="00BC2202">
      <w:bookmarkStart w:id="1374" w:name="sub_2619"/>
      <w:bookmarkEnd w:id="1373"/>
      <w: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BC2202" w:rsidRDefault="00BC2202">
      <w:bookmarkStart w:id="1375" w:name="sub_2620"/>
      <w:bookmarkEnd w:id="1374"/>
      <w: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BC2202" w:rsidRDefault="00BC2202">
      <w:bookmarkStart w:id="1376" w:name="sub_2621"/>
      <w:bookmarkEnd w:id="1375"/>
      <w: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BC2202" w:rsidRDefault="00BC2202">
      <w:bookmarkStart w:id="1377" w:name="sub_2622"/>
      <w:bookmarkEnd w:id="1376"/>
      <w: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BC2202" w:rsidRDefault="00BC2202">
      <w:bookmarkStart w:id="1378" w:name="sub_2623"/>
      <w:bookmarkEnd w:id="1377"/>
      <w: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BC2202" w:rsidRDefault="00BC2202">
      <w:bookmarkStart w:id="1379" w:name="sub_2624"/>
      <w:bookmarkEnd w:id="1378"/>
      <w:r>
        <w:t>19. Формирование умения писать и читать свое имя (с использованием колодки шеститочия).</w:t>
      </w:r>
    </w:p>
    <w:p w:rsidR="00BC2202" w:rsidRDefault="00BC2202">
      <w:bookmarkStart w:id="1380" w:name="sub_1162"/>
      <w:bookmarkEnd w:id="1379"/>
      <w: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BC2202" w:rsidRDefault="00BC2202">
      <w:bookmarkStart w:id="1381" w:name="sub_2625"/>
      <w:bookmarkEnd w:id="1380"/>
      <w:r>
        <w:t>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BC2202" w:rsidRDefault="00BC2202">
      <w:bookmarkStart w:id="1382" w:name="sub_2626"/>
      <w:bookmarkEnd w:id="1381"/>
      <w:r>
        <w:t>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BC2202" w:rsidRDefault="00BC2202">
      <w:bookmarkStart w:id="1383" w:name="sub_2627"/>
      <w:bookmarkEnd w:id="1382"/>
      <w:r>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пишу,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BC2202" w:rsidRDefault="00BC2202">
      <w:bookmarkStart w:id="1384" w:name="sub_2628"/>
      <w:bookmarkEnd w:id="1383"/>
      <w:r>
        <w:t>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BC2202" w:rsidRDefault="00BC2202">
      <w:bookmarkStart w:id="1385" w:name="sub_1163"/>
      <w:bookmarkEnd w:id="1384"/>
      <w:r>
        <w:t>22.8. Развитие трудовых действий и деятельности:</w:t>
      </w:r>
    </w:p>
    <w:p w:rsidR="00BC2202" w:rsidRDefault="00BC2202">
      <w:bookmarkStart w:id="1386" w:name="sub_2629"/>
      <w:bookmarkEnd w:id="1385"/>
      <w:r>
        <w:t>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BC2202" w:rsidRDefault="00BC2202">
      <w:bookmarkStart w:id="1387" w:name="sub_2630"/>
      <w:bookmarkEnd w:id="1386"/>
      <w:r>
        <w:t>22.8.2. Формирование знаний и представлений:</w:t>
      </w:r>
    </w:p>
    <w:bookmarkEnd w:id="1387"/>
    <w:p w:rsidR="00BC2202" w:rsidRDefault="00BC2202">
      <w:r>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BC2202" w:rsidRDefault="00BC2202">
      <w: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BC2202" w:rsidRDefault="00BC2202">
      <w:bookmarkStart w:id="1388" w:name="sub_2631"/>
      <w:r>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BC2202" w:rsidRDefault="00BC2202">
      <w:bookmarkStart w:id="1389" w:name="sub_2632"/>
      <w:bookmarkEnd w:id="1388"/>
      <w:r>
        <w:t>22.8.4. Формирование основ безопасности собственной жизнедеятельности в предметно-пространственной среде образовательной организации.</w:t>
      </w:r>
    </w:p>
    <w:p w:rsidR="00BC2202" w:rsidRDefault="00BC2202">
      <w:bookmarkStart w:id="1390" w:name="sub_2633"/>
      <w:bookmarkEnd w:id="1389"/>
      <w:r>
        <w:t>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BC2202" w:rsidRDefault="00BC2202">
      <w:bookmarkStart w:id="1391" w:name="sub_2634"/>
      <w:bookmarkEnd w:id="1390"/>
      <w:r>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BC2202" w:rsidRDefault="00BC2202">
      <w:bookmarkStart w:id="1392" w:name="sub_2635"/>
      <w:bookmarkEnd w:id="1391"/>
      <w:r>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BC2202" w:rsidRDefault="00BC2202">
      <w:bookmarkStart w:id="1393" w:name="sub_2636"/>
      <w:bookmarkEnd w:id="1392"/>
      <w:r>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BC2202" w:rsidRDefault="00BC2202">
      <w:bookmarkStart w:id="1394" w:name="sub_2637"/>
      <w:bookmarkEnd w:id="1393"/>
      <w:r>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BC2202" w:rsidRDefault="00BC2202">
      <w:bookmarkStart w:id="1395" w:name="sub_1164"/>
      <w:bookmarkEnd w:id="1394"/>
      <w:r>
        <w:t>22.9. Развитие личностной готовности к обучению в общеобразовательной организации.</w:t>
      </w:r>
    </w:p>
    <w:p w:rsidR="00BC2202" w:rsidRDefault="00BC2202">
      <w:bookmarkStart w:id="1396" w:name="sub_2638"/>
      <w:bookmarkEnd w:id="1395"/>
      <w:r>
        <w:t>22.9.1.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BC2202" w:rsidRDefault="00BC2202">
      <w:bookmarkStart w:id="1397" w:name="sub_2639"/>
      <w:bookmarkEnd w:id="1396"/>
      <w:r>
        <w:t>22.9.2. Формирование общих представлений о школьно-письменных принадлежностях, предметах, необходимых обучающемуся.</w:t>
      </w:r>
    </w:p>
    <w:p w:rsidR="00BC2202" w:rsidRDefault="00BC2202">
      <w:bookmarkStart w:id="1398" w:name="sub_2640"/>
      <w:bookmarkEnd w:id="1397"/>
      <w:r>
        <w:t>22.9.3. 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BC2202" w:rsidRDefault="00BC2202">
      <w:bookmarkStart w:id="1399" w:name="sub_1165"/>
      <w:bookmarkEnd w:id="1398"/>
      <w:r>
        <w:t>22.10. Виды детской деятельности.</w:t>
      </w:r>
    </w:p>
    <w:p w:rsidR="00BC2202" w:rsidRDefault="00BC2202">
      <w:bookmarkStart w:id="1400" w:name="sub_2641"/>
      <w:bookmarkEnd w:id="1399"/>
      <w:r>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bookmarkEnd w:id="1400"/>
    <w:p w:rsidR="00BC2202" w:rsidRDefault="00BC2202">
      <w:r>
        <w:t>предметные игры, дидактические словесные игры, игры-занятия;</w:t>
      </w:r>
    </w:p>
    <w:p w:rsidR="00BC2202" w:rsidRDefault="00BC2202">
      <w:r>
        <w:t>труд;</w:t>
      </w:r>
    </w:p>
    <w:p w:rsidR="00BC2202" w:rsidRDefault="00BC2202">
      <w:r>
        <w:t>игры-тренинги на коммуникативную деятельность;</w:t>
      </w:r>
    </w:p>
    <w:p w:rsidR="00BC2202" w:rsidRDefault="00BC2202">
      <w:r>
        <w:t>игры театрализованные, драматизации, подвижные;</w:t>
      </w:r>
    </w:p>
    <w:p w:rsidR="00BC2202" w:rsidRDefault="00BC2202">
      <w:r>
        <w:t>познавательно-занимательная деятельность: слушание, беседы, обсуждение;</w:t>
      </w:r>
    </w:p>
    <w:p w:rsidR="00BC2202" w:rsidRDefault="00BC2202">
      <w:r>
        <w:t>физические упражнения: статические; на равновесие; на моторику рук, кистей, пальцев; в ходьбе в группе.</w:t>
      </w:r>
    </w:p>
    <w:p w:rsidR="00BC2202" w:rsidRDefault="00BC2202">
      <w:bookmarkStart w:id="1401" w:name="sub_2642"/>
      <w:r>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bookmarkEnd w:id="1401"/>
    <w:p w:rsidR="00BC2202" w:rsidRDefault="00BC2202">
      <w:r>
        <w:t>самообслуживание;</w:t>
      </w:r>
    </w:p>
    <w:p w:rsidR="00BC2202" w:rsidRDefault="00BC2202">
      <w:r>
        <w:t>спонтанные игры: предметные, сюжетно-ролевые;</w:t>
      </w:r>
    </w:p>
    <w:p w:rsidR="00BC2202" w:rsidRDefault="00BC2202">
      <w:r>
        <w:t>деятельность и взаимодействие обучающихся на прогулке: предметно-практическая, игровая, коммуникативная (свободное общение).</w:t>
      </w:r>
    </w:p>
    <w:p w:rsidR="00BC2202" w:rsidRDefault="00BC2202">
      <w:bookmarkStart w:id="1402" w:name="sub_1023"/>
      <w:r>
        <w:t>23. Познавательное развитие. Слепые обучающиеся.</w:t>
      </w:r>
    </w:p>
    <w:p w:rsidR="00BC2202" w:rsidRDefault="00BC2202">
      <w:bookmarkStart w:id="1403" w:name="sub_1166"/>
      <w:bookmarkEnd w:id="1402"/>
      <w:r>
        <w:t>23.1. В области познавательного развития слепого ребенка основной задачей образовательной деятельности является создание условий для развития:</w:t>
      </w:r>
    </w:p>
    <w:bookmarkEnd w:id="1403"/>
    <w:p w:rsidR="00BC2202" w:rsidRDefault="00BC2202">
      <w:r>
        <w:t>любознательности, познавательной активности, познавательных способностей;</w:t>
      </w:r>
    </w:p>
    <w:p w:rsidR="00BC2202" w:rsidRDefault="00BC2202">
      <w:r>
        <w:t>образов восприятия и представлений в разных сферах знаний об окружающей действительности;</w:t>
      </w:r>
    </w:p>
    <w:p w:rsidR="00BC2202" w:rsidRDefault="00BC2202">
      <w:r>
        <w:t>адаптационно-компенсаторных механизмов познавательной деятельности.</w:t>
      </w:r>
    </w:p>
    <w:p w:rsidR="00BC2202" w:rsidRDefault="00BC2202">
      <w:bookmarkStart w:id="1404" w:name="sub_1167"/>
      <w:r>
        <w:t>23.2.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p w:rsidR="00BC2202" w:rsidRDefault="00BC2202">
      <w:bookmarkStart w:id="1405" w:name="sub_2643"/>
      <w:bookmarkEnd w:id="1404"/>
      <w:r>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BC2202" w:rsidRDefault="00BC2202">
      <w:bookmarkStart w:id="1406" w:name="sub_2690"/>
      <w:bookmarkEnd w:id="1405"/>
      <w:r>
        <w:t>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тесненая,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BC2202" w:rsidRDefault="00BC2202">
      <w:bookmarkStart w:id="1407" w:name="sub_2691"/>
      <w:bookmarkEnd w:id="1406"/>
      <w: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BC2202" w:rsidRDefault="00BC2202">
      <w:bookmarkStart w:id="1408" w:name="sub_2692"/>
      <w:bookmarkEnd w:id="1407"/>
      <w:r>
        <w:t>3. Развитие и обогащение игрового опыта: предметные игры, дидактические игры на тактильное восприятие.</w:t>
      </w:r>
    </w:p>
    <w:p w:rsidR="00BC2202" w:rsidRDefault="00BC2202">
      <w:bookmarkStart w:id="1409" w:name="sub_2644"/>
      <w:bookmarkEnd w:id="1408"/>
      <w:r>
        <w:t>23.2.2. Повышение слухоразличения, развитие опыта восприятия звуков и шумов окружения, способности к их осмыслению:</w:t>
      </w:r>
    </w:p>
    <w:p w:rsidR="00BC2202" w:rsidRDefault="00BC2202">
      <w:bookmarkStart w:id="1410" w:name="sub_2693"/>
      <w:bookmarkEnd w:id="1409"/>
      <w: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BC2202" w:rsidRDefault="00BC2202">
      <w:bookmarkStart w:id="1411" w:name="sub_2694"/>
      <w:bookmarkEnd w:id="1410"/>
      <w:r>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BC2202" w:rsidRDefault="00BC2202">
      <w:bookmarkStart w:id="1412" w:name="sub_2645"/>
      <w:bookmarkEnd w:id="1411"/>
      <w:r>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bookmarkEnd w:id="1412"/>
    <w:p w:rsidR="00BC2202" w:rsidRDefault="00BC2202">
      <w:r>
        <w:t>От действий по назначению слышим:</w:t>
      </w:r>
    </w:p>
    <w:p w:rsidR="00BC2202" w:rsidRDefault="00BC2202">
      <w:r>
        <w:t>звук или шум как результат деятельности человека (мелодию, аудиоматериал, работу механизма, прибора, бытовые шумы);</w:t>
      </w:r>
    </w:p>
    <w:p w:rsidR="00BC2202" w:rsidRDefault="00BC2202">
      <w:r>
        <w:t>звуки от орудийных действий, такие как звуки от соприкосновения предметов;</w:t>
      </w:r>
    </w:p>
    <w:p w:rsidR="00BC2202" w:rsidRDefault="00BC2202">
      <w:r>
        <w:t>звуки, отражающие материалы, из которых сделаны предметы, звуки действия, движения: размешивание, зачерпывание;</w:t>
      </w:r>
    </w:p>
    <w:p w:rsidR="00BC2202" w:rsidRDefault="00BC2202">
      <w:r>
        <w:t>звуки от действий: нанизывание, переворачивание, насыпание и высыпание, опускание предмета в емкость, наливание и выливание.</w:t>
      </w:r>
    </w:p>
    <w:p w:rsidR="00BC2202" w:rsidRDefault="00BC2202">
      <w:bookmarkStart w:id="1413" w:name="sub_2646"/>
      <w:r>
        <w:t>23.2.4.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bookmarkEnd w:id="1413"/>
    <w:p w:rsidR="00BC2202" w:rsidRDefault="00BC2202">
      <w: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BC2202" w:rsidRDefault="00BC2202">
      <w: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BC2202" w:rsidRDefault="00BC2202">
      <w: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BC2202" w:rsidRDefault="00BC2202">
      <w:bookmarkStart w:id="1414" w:name="sub_2647"/>
      <w:r>
        <w:t>23.2.5. 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bookmarkEnd w:id="1414"/>
    <w:p w:rsidR="00BC2202" w:rsidRDefault="00BC2202">
      <w:r>
        <w:t>Повышение способности к дифференциации вкусовых ощущений во время приема пищи: сладкий, кислый, горький, соленый, пресный.</w:t>
      </w:r>
    </w:p>
    <w:p w:rsidR="00BC2202" w:rsidRDefault="00BC2202">
      <w: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BC2202" w:rsidRDefault="00BC2202">
      <w:bookmarkStart w:id="1415" w:name="sub_2648"/>
      <w:r>
        <w:t>23.2.6.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BC2202" w:rsidRDefault="00BC2202">
      <w:bookmarkStart w:id="1416" w:name="sub_2649"/>
      <w:bookmarkEnd w:id="1415"/>
      <w:r>
        <w:t>23.2.7. Предметно-познавательное развитие, повышение перцептивно-интеллектуального и моторно-поведенческого потенциала познания.</w:t>
      </w:r>
    </w:p>
    <w:bookmarkEnd w:id="1416"/>
    <w:p w:rsidR="00BC2202" w:rsidRDefault="00BC2202">
      <w:r>
        <w:t>Развитие интереса к предметному миру, формирование понимания того, что мир наполнен различными предметами, нужными для жизни человека.</w:t>
      </w:r>
    </w:p>
    <w:p w:rsidR="00BC2202" w:rsidRDefault="00BC2202">
      <w:r>
        <w:t>Развитие умений познавать предмет как объект действительности, ориентироваться в разнообразии предметного мира:</w:t>
      </w:r>
    </w:p>
    <w:p w:rsidR="00BC2202" w:rsidRDefault="00BC2202">
      <w:bookmarkStart w:id="1417" w:name="sub_2695"/>
      <w:r>
        <w:t>а) знать название предмета, его частей и деталей;</w:t>
      </w:r>
    </w:p>
    <w:p w:rsidR="00BC2202" w:rsidRDefault="00BC2202">
      <w:bookmarkStart w:id="1418" w:name="sub_2696"/>
      <w:bookmarkEnd w:id="1417"/>
      <w: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BC2202" w:rsidRDefault="00BC2202">
      <w:bookmarkStart w:id="1419" w:name="sub_2697"/>
      <w:bookmarkEnd w:id="1418"/>
      <w:r>
        <w:t>в) уметь узнавать предмет по характерным признакам (на основе ощущений и образа восприятия);</w:t>
      </w:r>
    </w:p>
    <w:p w:rsidR="00BC2202" w:rsidRDefault="00BC2202">
      <w:bookmarkStart w:id="1420" w:name="sub_2698"/>
      <w:bookmarkEnd w:id="1419"/>
      <w:r>
        <w:t>г) знать, понимать, иметь опыт знания (при условии доступности) назначения предмета, его роли в жизни человека;</w:t>
      </w:r>
    </w:p>
    <w:p w:rsidR="00BC2202" w:rsidRDefault="00BC2202">
      <w:bookmarkStart w:id="1421" w:name="sub_2699"/>
      <w:bookmarkEnd w:id="1420"/>
      <w:r>
        <w:t>д) понимать связь "человек - предмет";</w:t>
      </w:r>
    </w:p>
    <w:p w:rsidR="00BC2202" w:rsidRDefault="00BC2202">
      <w:bookmarkStart w:id="1422" w:name="sub_2700"/>
      <w:bookmarkEnd w:id="1421"/>
      <w:r>
        <w:t>е) уметь отвечать на вопросы, связанные с предметом;</w:t>
      </w:r>
    </w:p>
    <w:p w:rsidR="00BC2202" w:rsidRDefault="00BC2202">
      <w:bookmarkStart w:id="1423" w:name="sub_2701"/>
      <w:bookmarkEnd w:id="1422"/>
      <w: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BC2202" w:rsidRDefault="00BC2202">
      <w:bookmarkStart w:id="1424" w:name="sub_2702"/>
      <w:bookmarkEnd w:id="1423"/>
      <w:r>
        <w:t>з) уметь выбирать предмет из нескольких по его названию.</w:t>
      </w:r>
    </w:p>
    <w:p w:rsidR="00BC2202" w:rsidRDefault="00BC2202">
      <w:bookmarkStart w:id="1425" w:name="sub_2650"/>
      <w:bookmarkEnd w:id="1424"/>
      <w:r>
        <w:t>23.2.8. 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BC2202" w:rsidRDefault="00BC2202">
      <w:bookmarkStart w:id="1426" w:name="sub_2651"/>
      <w:bookmarkEnd w:id="1425"/>
      <w:r>
        <w:t>23.2.9. Развитие словаря: существительные - названия предметов, материалов; прилагательные, глаголы, предлоги.</w:t>
      </w:r>
    </w:p>
    <w:p w:rsidR="00BC2202" w:rsidRDefault="00BC2202">
      <w:bookmarkStart w:id="1427" w:name="sub_2652"/>
      <w:bookmarkEnd w:id="1426"/>
      <w:r>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BC2202" w:rsidRDefault="00BC2202">
      <w:bookmarkStart w:id="1428" w:name="sub_2653"/>
      <w:bookmarkEnd w:id="1427"/>
      <w:r>
        <w:t>23.2.11. Воспитание культуры осязательного обследования предметов: игрушек, предметов обихода, объектов познавательной деятельности.</w:t>
      </w:r>
    </w:p>
    <w:p w:rsidR="00BC2202" w:rsidRDefault="00BC2202">
      <w:bookmarkStart w:id="1429" w:name="sub_2654"/>
      <w:bookmarkEnd w:id="1428"/>
      <w:r>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BC2202" w:rsidRDefault="00BC2202">
      <w:bookmarkStart w:id="1430" w:name="sub_2655"/>
      <w:bookmarkEnd w:id="1429"/>
      <w:r>
        <w:t>23.2.13. Развитие рече-слухо-двигательной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BC2202" w:rsidRDefault="00BC2202">
      <w:bookmarkStart w:id="1431" w:name="sub_2656"/>
      <w:bookmarkEnd w:id="1430"/>
      <w:r>
        <w:t>23.2.14. 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BC2202" w:rsidRDefault="00BC2202">
      <w:bookmarkStart w:id="1432" w:name="sub_2657"/>
      <w:bookmarkEnd w:id="1431"/>
      <w:r>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BC2202" w:rsidRDefault="00BC2202">
      <w:bookmarkStart w:id="1433" w:name="sub_2658"/>
      <w:bookmarkEnd w:id="1432"/>
      <w:r>
        <w:t>23.2.16. 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BC2202" w:rsidRDefault="00BC2202">
      <w:bookmarkStart w:id="1434" w:name="sub_2659"/>
      <w:bookmarkEnd w:id="1433"/>
      <w:r>
        <w:t>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BC2202" w:rsidRDefault="00BC2202">
      <w:bookmarkStart w:id="1435" w:name="sub_2660"/>
      <w:bookmarkEnd w:id="1434"/>
      <w:r>
        <w:t>23.2.18. 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выполнении действий осязания.</w:t>
      </w:r>
    </w:p>
    <w:p w:rsidR="00BC2202" w:rsidRDefault="00BC2202">
      <w:bookmarkStart w:id="1436" w:name="sub_2661"/>
      <w:bookmarkEnd w:id="1435"/>
      <w:r>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BC2202" w:rsidRDefault="00BC2202">
      <w:bookmarkStart w:id="1437" w:name="sub_2662"/>
      <w:bookmarkEnd w:id="1436"/>
      <w:r>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BC2202" w:rsidRDefault="00BC2202">
      <w:bookmarkStart w:id="1438" w:name="sub_2663"/>
      <w:bookmarkEnd w:id="1437"/>
      <w:r>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каким он был до, каким он может быть после", "События с предметом: расскажи о последовательности событий".</w:t>
      </w:r>
    </w:p>
    <w:p w:rsidR="00BC2202" w:rsidRDefault="00BC2202">
      <w:bookmarkStart w:id="1439" w:name="sub_2664"/>
      <w:bookmarkEnd w:id="1438"/>
      <w:r>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BC2202" w:rsidRDefault="00BC2202">
      <w:bookmarkStart w:id="1440" w:name="sub_2665"/>
      <w:bookmarkEnd w:id="1439"/>
      <w:r>
        <w:t>23.2.23. Формирование основ организации собственной познавательной деятельности в окружающей действительности.</w:t>
      </w:r>
    </w:p>
    <w:p w:rsidR="00BC2202" w:rsidRDefault="00BC2202">
      <w:bookmarkStart w:id="1441" w:name="sub_2666"/>
      <w:bookmarkEnd w:id="1440"/>
      <w:r>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BC2202" w:rsidRDefault="00BC2202">
      <w:bookmarkStart w:id="1442" w:name="sub_2667"/>
      <w:bookmarkEnd w:id="1441"/>
      <w:r>
        <w:t>23.2.25. Развитие интереса к рассматриванию тактильных книг и рельефных картинок.</w:t>
      </w:r>
    </w:p>
    <w:p w:rsidR="00BC2202" w:rsidRDefault="00BC2202">
      <w:bookmarkStart w:id="1443" w:name="sub_2668"/>
      <w:bookmarkEnd w:id="1442"/>
      <w:r>
        <w:t>23.2.26. Развитие умений и обогащение опыта создания новых предметных сред:</w:t>
      </w:r>
    </w:p>
    <w:bookmarkEnd w:id="1443"/>
    <w:p w:rsidR="00BC2202" w:rsidRDefault="00BC2202">
      <w: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BC2202" w:rsidRDefault="00BC2202">
      <w: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BC2202" w:rsidRDefault="00BC2202">
      <w:bookmarkStart w:id="1444" w:name="sub_2669"/>
      <w:r>
        <w:t>23.2.27. Развитие игрового опыта.</w:t>
      </w:r>
    </w:p>
    <w:p w:rsidR="00BC2202" w:rsidRDefault="00BC2202">
      <w:bookmarkStart w:id="1445" w:name="sub_2670"/>
      <w:bookmarkEnd w:id="1444"/>
      <w:r>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BC2202" w:rsidRDefault="00BC2202">
      <w:bookmarkStart w:id="1446" w:name="sub_2671"/>
      <w:bookmarkEnd w:id="1445"/>
      <w:r>
        <w:t>23.2.29. Развитие образа "Я".</w:t>
      </w:r>
    </w:p>
    <w:p w:rsidR="00BC2202" w:rsidRDefault="00BC2202">
      <w:bookmarkStart w:id="1447" w:name="sub_2672"/>
      <w:bookmarkEnd w:id="1446"/>
      <w:r>
        <w:t>23.2.30. Обогащение опыта самореализации в процессе деятельности, познания.</w:t>
      </w:r>
    </w:p>
    <w:p w:rsidR="00BC2202" w:rsidRDefault="00BC2202">
      <w:bookmarkStart w:id="1448" w:name="sub_2673"/>
      <w:bookmarkEnd w:id="1447"/>
      <w:r>
        <w:t>23.2.31. Развитие и обогащение познавательных чувств и эмоций.</w:t>
      </w:r>
    </w:p>
    <w:p w:rsidR="00BC2202" w:rsidRDefault="00BC2202">
      <w:bookmarkStart w:id="1449" w:name="sub_2674"/>
      <w:bookmarkEnd w:id="1448"/>
      <w:r>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BC2202" w:rsidRDefault="00BC2202">
      <w:bookmarkStart w:id="1450" w:name="sub_2675"/>
      <w:bookmarkEnd w:id="1449"/>
      <w:r>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BC2202" w:rsidRDefault="00BC2202">
      <w:bookmarkStart w:id="1451" w:name="sub_2676"/>
      <w:bookmarkEnd w:id="1450"/>
      <w:r>
        <w:t>23.2.34. Повышение осмысленности в отражении окружающего, расширение кругозора, побуждение к проявлению интеллектуальных чувств.</w:t>
      </w:r>
    </w:p>
    <w:p w:rsidR="00BC2202" w:rsidRDefault="00BC2202">
      <w:bookmarkStart w:id="1452" w:name="sub_2677"/>
      <w:bookmarkEnd w:id="1451"/>
      <w:r>
        <w:t>23.2.35. 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BC2202" w:rsidRDefault="00BC2202">
      <w:bookmarkStart w:id="1453" w:name="sub_2678"/>
      <w:bookmarkEnd w:id="1452"/>
      <w:r>
        <w:t>23.2.36. Развитие интереса к пространству и движению.</w:t>
      </w:r>
    </w:p>
    <w:p w:rsidR="00BC2202" w:rsidRDefault="00BC2202">
      <w:bookmarkStart w:id="1454" w:name="sub_2679"/>
      <w:bookmarkEnd w:id="1453"/>
      <w:r>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BC2202" w:rsidRDefault="00BC2202">
      <w:bookmarkStart w:id="1455" w:name="sub_2680"/>
      <w:bookmarkEnd w:id="1454"/>
      <w:r>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BC2202" w:rsidRDefault="00BC2202">
      <w:bookmarkStart w:id="1456" w:name="sub_2681"/>
      <w:bookmarkEnd w:id="1455"/>
      <w:r>
        <w:t>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BC2202" w:rsidRDefault="00BC2202">
      <w:bookmarkStart w:id="1457" w:name="sub_2682"/>
      <w:bookmarkEnd w:id="1456"/>
      <w:r>
        <w:t>23.2.40. Развитие регуляторного компонента познавательной деятельности.</w:t>
      </w:r>
    </w:p>
    <w:p w:rsidR="00BC2202" w:rsidRDefault="00BC2202">
      <w:bookmarkStart w:id="1458" w:name="sub_2683"/>
      <w:bookmarkEnd w:id="1457"/>
      <w:r>
        <w:t>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BC2202" w:rsidRDefault="00BC2202">
      <w:bookmarkStart w:id="1459" w:name="sub_2684"/>
      <w:bookmarkEnd w:id="1458"/>
      <w:r>
        <w:t>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BC2202" w:rsidRDefault="00BC2202">
      <w:bookmarkStart w:id="1460" w:name="sub_2685"/>
      <w:bookmarkEnd w:id="1459"/>
      <w:r>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BC2202" w:rsidRDefault="00BC2202">
      <w:bookmarkStart w:id="1461" w:name="sub_2686"/>
      <w:bookmarkEnd w:id="1460"/>
      <w:r>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BC2202" w:rsidRDefault="00BC2202">
      <w:bookmarkStart w:id="1462" w:name="sub_2687"/>
      <w:bookmarkEnd w:id="1461"/>
      <w:r>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BC2202" w:rsidRDefault="00BC2202">
      <w:bookmarkStart w:id="1463" w:name="sub_2688"/>
      <w:bookmarkEnd w:id="1462"/>
      <w:r>
        <w:t>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BC2202" w:rsidRDefault="00BC2202">
      <w:bookmarkStart w:id="1464" w:name="sub_2689"/>
      <w:bookmarkEnd w:id="1463"/>
      <w:r>
        <w:t>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BC2202" w:rsidRDefault="00BC2202">
      <w:bookmarkStart w:id="1465" w:name="sub_1168"/>
      <w:bookmarkEnd w:id="1464"/>
      <w:r>
        <w:t>23.3. Формирование интеллектуальной и специальной готовности к обучению в образовательной организации:</w:t>
      </w:r>
    </w:p>
    <w:p w:rsidR="00BC2202" w:rsidRDefault="00BC2202">
      <w:bookmarkStart w:id="1466" w:name="sub_2703"/>
      <w:bookmarkEnd w:id="1465"/>
      <w:r>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BC2202" w:rsidRDefault="00BC2202">
      <w:bookmarkStart w:id="1467" w:name="sub_2704"/>
      <w:bookmarkEnd w:id="1466"/>
      <w:r>
        <w:t>2. Обогащение опыта оперирования с предметами разного размера с освоением практических умений соотносить разные предметы сходного размера.</w:t>
      </w:r>
    </w:p>
    <w:p w:rsidR="00BC2202" w:rsidRDefault="00BC2202">
      <w:bookmarkStart w:id="1468" w:name="sub_2705"/>
      <w:bookmarkEnd w:id="1467"/>
      <w: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BC2202" w:rsidRDefault="00BC2202">
      <w:bookmarkStart w:id="1469" w:name="sub_2706"/>
      <w:bookmarkEnd w:id="1468"/>
      <w:r>
        <w:t>4. Развитие умения назвать и выбрать игрушки (отобрать лишнюю), нужные для игры, с последующей предметной игрой.</w:t>
      </w:r>
    </w:p>
    <w:p w:rsidR="00BC2202" w:rsidRDefault="00BC2202">
      <w:bookmarkStart w:id="1470" w:name="sub_2707"/>
      <w:bookmarkEnd w:id="1469"/>
      <w:r>
        <w:t>5. Развитие образного мышления и основ словесно-логического мышления.</w:t>
      </w:r>
    </w:p>
    <w:p w:rsidR="00BC2202" w:rsidRDefault="00BC2202">
      <w:bookmarkStart w:id="1471" w:name="sub_2708"/>
      <w:bookmarkEnd w:id="1470"/>
      <w: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BC2202" w:rsidRDefault="00BC2202">
      <w:bookmarkStart w:id="1472" w:name="sub_2709"/>
      <w:bookmarkEnd w:id="1471"/>
      <w: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BC2202" w:rsidRDefault="00BC2202">
      <w:bookmarkStart w:id="1473" w:name="sub_2710"/>
      <w:bookmarkEnd w:id="1472"/>
      <w:r>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BC2202" w:rsidRDefault="00BC2202">
      <w:bookmarkStart w:id="1474" w:name="sub_2711"/>
      <w:bookmarkEnd w:id="1473"/>
      <w:r>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BC2202" w:rsidRDefault="00BC2202">
      <w:bookmarkStart w:id="1475" w:name="sub_2712"/>
      <w:bookmarkEnd w:id="1474"/>
      <w:r>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BC2202" w:rsidRDefault="00BC2202">
      <w:bookmarkStart w:id="1476" w:name="sub_2713"/>
      <w:bookmarkEnd w:id="1475"/>
      <w: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BC2202" w:rsidRDefault="00BC2202">
      <w:bookmarkStart w:id="1477" w:name="sub_2714"/>
      <w:bookmarkEnd w:id="1476"/>
      <w:r>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BC2202" w:rsidRDefault="00BC2202">
      <w:bookmarkStart w:id="1478" w:name="sub_1169"/>
      <w:bookmarkEnd w:id="1477"/>
      <w: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bookmarkEnd w:id="1478"/>
    <w:p w:rsidR="00BC2202" w:rsidRDefault="00BC2202">
      <w: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BC2202" w:rsidRDefault="00BC2202">
      <w: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BC2202" w:rsidRDefault="00BC2202">
      <w:r>
        <w:t>познавательно-ориентировочная деятельность в пространстве Организации: "предметные экскурсии" в помещениях;</w:t>
      </w:r>
    </w:p>
    <w:p w:rsidR="00BC2202" w:rsidRDefault="00BC2202">
      <w:r>
        <w:t>продуктивная деятельность: лепка, конструирование, элементы моделирования, элементы тифлографики;</w:t>
      </w:r>
    </w:p>
    <w:p w:rsidR="00BC2202" w:rsidRDefault="00BC2202">
      <w:r>
        <w:t>наблюдения в условиях тематических прогулок;</w:t>
      </w:r>
    </w:p>
    <w:p w:rsidR="00BC2202" w:rsidRDefault="00BC2202">
      <w:r>
        <w:t>слушание чтения детских литературных произведений;</w:t>
      </w:r>
    </w:p>
    <w:p w:rsidR="00BC2202" w:rsidRDefault="00BC2202">
      <w:r>
        <w:t>труд в быту, ручной труд, труд в природе;</w:t>
      </w:r>
    </w:p>
    <w:p w:rsidR="00BC2202" w:rsidRDefault="00BC2202">
      <w:r>
        <w:t>игры на развитие осязания, слухового восприятия, тактильных, обонятельных впечатлений и ощущений;</w:t>
      </w:r>
    </w:p>
    <w:p w:rsidR="00BC2202" w:rsidRDefault="00BC2202">
      <w:r>
        <w:t>физические упражнения на осанку, моторику рук.</w:t>
      </w:r>
    </w:p>
    <w:p w:rsidR="00BC2202" w:rsidRDefault="00BC2202">
      <w:bookmarkStart w:id="1479" w:name="sub_1170"/>
      <w: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bookmarkEnd w:id="1479"/>
    <w:p w:rsidR="00BC2202" w:rsidRDefault="00BC2202">
      <w: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BC2202" w:rsidRDefault="00BC2202">
      <w:r>
        <w:t>самообслуживание;</w:t>
      </w:r>
    </w:p>
    <w:p w:rsidR="00BC2202" w:rsidRDefault="00BC2202">
      <w:r>
        <w:t>спонтанная познавательно-исследовательская деятельность в местах жизнедеятельности;</w:t>
      </w:r>
    </w:p>
    <w:p w:rsidR="00BC2202" w:rsidRDefault="00BC2202">
      <w:r>
        <w:t>прием пищи;</w:t>
      </w:r>
    </w:p>
    <w:p w:rsidR="00BC2202" w:rsidRDefault="00BC2202">
      <w:r>
        <w:t>речевая деятельность: участие в тематических беседах, обсуждениях;</w:t>
      </w:r>
    </w:p>
    <w:p w:rsidR="00BC2202" w:rsidRDefault="00BC2202">
      <w:r>
        <w:t>рассматривание тактильных книг, рельефных рисунков;</w:t>
      </w:r>
    </w:p>
    <w:p w:rsidR="00BC2202" w:rsidRDefault="00BC2202">
      <w:r>
        <w:t>слушание аудиозаписей (речевого материала, звуки и шумы мира, музыки);</w:t>
      </w:r>
    </w:p>
    <w:p w:rsidR="00BC2202" w:rsidRDefault="00BC2202">
      <w:r>
        <w:t>спонтанная продуктивная с элементами творчества деятельность;</w:t>
      </w:r>
    </w:p>
    <w:p w:rsidR="00BC2202" w:rsidRDefault="00BC2202">
      <w:r>
        <w:t>спонтанная двигательная деятельность;</w:t>
      </w:r>
    </w:p>
    <w:p w:rsidR="00BC2202" w:rsidRDefault="00BC2202">
      <w: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BC2202" w:rsidRDefault="00BC2202">
      <w:bookmarkStart w:id="1480" w:name="sub_1024"/>
      <w:r>
        <w:t>24. Речевое развитие слепых обучающихся.</w:t>
      </w:r>
    </w:p>
    <w:p w:rsidR="00BC2202" w:rsidRDefault="00BC2202">
      <w:bookmarkStart w:id="1481" w:name="sub_1171"/>
      <w:bookmarkEnd w:id="1480"/>
      <w:r>
        <w:t>24.1. Основными задачами образовательной деятельности является создание условий для:</w:t>
      </w:r>
    </w:p>
    <w:bookmarkEnd w:id="1481"/>
    <w:p w:rsidR="00BC2202" w:rsidRDefault="00BC2202">
      <w:r>
        <w:t>формирования основы речевой и языковой культуры, совершенствования разных сторон речи ребенка;</w:t>
      </w:r>
    </w:p>
    <w:p w:rsidR="00BC2202" w:rsidRDefault="00BC2202">
      <w:r>
        <w:t>приобщения обучающихся к культуре чтения художественной литературы;</w:t>
      </w:r>
    </w:p>
    <w:p w:rsidR="00BC2202" w:rsidRDefault="00BC2202">
      <w:r>
        <w:t>обеспечения развития у слепого ребенка речевого адаптационно-компенсаторных механизмов освоения.</w:t>
      </w:r>
    </w:p>
    <w:p w:rsidR="00BC2202" w:rsidRDefault="00BC2202">
      <w:bookmarkStart w:id="1482" w:name="sub_1172"/>
      <w:r>
        <w:t>24.2. 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BC2202" w:rsidRDefault="00BC2202">
      <w:bookmarkStart w:id="1483" w:name="sub_2715"/>
      <w:bookmarkEnd w:id="1482"/>
      <w:r>
        <w:t>24.2.1. Обогащение речевого опыта. Развитие чувственно-моторной основы речевой деятельности:</w:t>
      </w:r>
    </w:p>
    <w:p w:rsidR="00BC2202" w:rsidRDefault="00BC2202">
      <w:bookmarkStart w:id="1484" w:name="sub_2722"/>
      <w:bookmarkEnd w:id="1483"/>
      <w: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BC2202" w:rsidRDefault="00BC2202">
      <w:bookmarkStart w:id="1485" w:name="sub_2723"/>
      <w:bookmarkEnd w:id="1484"/>
      <w:r>
        <w:t>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BC2202" w:rsidRDefault="00BC2202">
      <w:bookmarkStart w:id="1486" w:name="sub_2724"/>
      <w:bookmarkEnd w:id="1485"/>
      <w: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BC2202" w:rsidRDefault="00BC2202">
      <w:bookmarkStart w:id="1487" w:name="sub_2725"/>
      <w:bookmarkEnd w:id="1486"/>
      <w:r>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BC2202" w:rsidRDefault="00BC2202">
      <w:bookmarkStart w:id="1488" w:name="sub_2726"/>
      <w:bookmarkEnd w:id="1487"/>
      <w:r>
        <w:t>5. Развитие интонации обращения - понижение тона, убыстрение темпа, логическое ударение.</w:t>
      </w:r>
    </w:p>
    <w:p w:rsidR="00BC2202" w:rsidRDefault="00BC2202">
      <w:bookmarkStart w:id="1489" w:name="sub_2716"/>
      <w:bookmarkEnd w:id="1488"/>
      <w:r>
        <w:t>24.2.2. Развитие номинативной функции речи:</w:t>
      </w:r>
    </w:p>
    <w:p w:rsidR="00BC2202" w:rsidRDefault="00BC2202">
      <w:bookmarkStart w:id="1490" w:name="sub_2727"/>
      <w:bookmarkEnd w:id="1489"/>
      <w: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BC2202" w:rsidRDefault="00BC2202">
      <w:bookmarkStart w:id="1491" w:name="sub_2728"/>
      <w:bookmarkEnd w:id="1490"/>
      <w:r>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BC2202" w:rsidRDefault="00BC2202">
      <w:bookmarkStart w:id="1492" w:name="sub_2717"/>
      <w:bookmarkEnd w:id="1491"/>
      <w:r>
        <w:t>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BC2202" w:rsidRDefault="00BC2202">
      <w:bookmarkStart w:id="1493" w:name="sub_2718"/>
      <w:bookmarkEnd w:id="1492"/>
      <w:r>
        <w:t>24.2.4. Развитие коммуникативной функции речи:</w:t>
      </w:r>
    </w:p>
    <w:p w:rsidR="00BC2202" w:rsidRDefault="00BC2202">
      <w:bookmarkStart w:id="1494" w:name="sub_2729"/>
      <w:bookmarkEnd w:id="1493"/>
      <w: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BC2202" w:rsidRDefault="00BC2202">
      <w:bookmarkStart w:id="1495" w:name="sub_2730"/>
      <w:bookmarkEnd w:id="1494"/>
      <w:r>
        <w:t>2) Расширение опыта действовать по инструкции, просьбе, самому обращаться с просьбой к другому человеку.</w:t>
      </w:r>
    </w:p>
    <w:p w:rsidR="00BC2202" w:rsidRDefault="00BC2202">
      <w:bookmarkStart w:id="1496" w:name="sub_2719"/>
      <w:bookmarkEnd w:id="1495"/>
      <w:r>
        <w:t>24.2.5. Формирование основ речевого познания:</w:t>
      </w:r>
    </w:p>
    <w:p w:rsidR="00BC2202" w:rsidRDefault="00BC2202">
      <w:bookmarkStart w:id="1497" w:name="sub_2731"/>
      <w:bookmarkEnd w:id="1496"/>
      <w: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BC2202" w:rsidRDefault="00BC2202">
      <w:bookmarkStart w:id="1498" w:name="sub_2732"/>
      <w:bookmarkEnd w:id="1497"/>
      <w: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BC2202" w:rsidRDefault="00BC2202">
      <w:bookmarkStart w:id="1499" w:name="sub_2733"/>
      <w:bookmarkEnd w:id="1498"/>
      <w: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BC2202" w:rsidRDefault="00BC2202">
      <w:bookmarkStart w:id="1500" w:name="sub_2734"/>
      <w:bookmarkEnd w:id="1499"/>
      <w: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BC2202" w:rsidRDefault="00BC2202">
      <w:bookmarkStart w:id="1501" w:name="sub_2720"/>
      <w:bookmarkEnd w:id="1500"/>
      <w:r>
        <w:t>24.2.6. Развитие специальной готовности к обучению:</w:t>
      </w:r>
    </w:p>
    <w:p w:rsidR="00BC2202" w:rsidRDefault="00BC2202">
      <w:bookmarkStart w:id="1502" w:name="sub_2735"/>
      <w:bookmarkEnd w:id="1501"/>
      <w:r>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 (ями) с изменением пространственных положений.</w:t>
      </w:r>
    </w:p>
    <w:p w:rsidR="00BC2202" w:rsidRDefault="00BC2202">
      <w:bookmarkStart w:id="1503" w:name="sub_2736"/>
      <w:bookmarkEnd w:id="1502"/>
      <w: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BC2202" w:rsidRDefault="00BC2202">
      <w:bookmarkStart w:id="1504" w:name="sub_2737"/>
      <w:bookmarkEnd w:id="1503"/>
      <w:r>
        <w:t>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BC2202" w:rsidRDefault="00BC2202">
      <w:bookmarkStart w:id="1505" w:name="sub_2738"/>
      <w:bookmarkEnd w:id="1504"/>
      <w:r>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BC2202" w:rsidRDefault="00BC2202">
      <w:bookmarkStart w:id="1506" w:name="sub_2739"/>
      <w:bookmarkEnd w:id="1505"/>
      <w:r>
        <w:t>5. Развитие контролирующей и регулирующей функций руки с движением на плоскости с пространственной локализацией элементов-ориентиров.</w:t>
      </w:r>
    </w:p>
    <w:p w:rsidR="00BC2202" w:rsidRDefault="00BC2202">
      <w:bookmarkStart w:id="1507" w:name="sub_2740"/>
      <w:bookmarkEnd w:id="1506"/>
      <w:r>
        <w:t>6. Развитие одновременно выполняемых произвольных движений и действий, одинаковых и различающихся содержанием, разноименными руками.</w:t>
      </w:r>
    </w:p>
    <w:p w:rsidR="00BC2202" w:rsidRDefault="00BC2202">
      <w:bookmarkStart w:id="1508" w:name="sub_2721"/>
      <w:bookmarkEnd w:id="1507"/>
      <w:r>
        <w:t>24.2.7. Виды детской деятельности:</w:t>
      </w:r>
    </w:p>
    <w:p w:rsidR="00BC2202" w:rsidRDefault="00BC2202">
      <w:bookmarkStart w:id="1509" w:name="sub_2741"/>
      <w:bookmarkEnd w:id="1508"/>
      <w:r>
        <w:t>1. Виды детской деятельности в условиях непосредственно образовательной деятельности с обеспечением речевого развития слепого обучающегося:</w:t>
      </w:r>
    </w:p>
    <w:bookmarkEnd w:id="1509"/>
    <w:p w:rsidR="00BC2202" w:rsidRDefault="00BC2202">
      <w:r>
        <w:t>познавательно-речевая деятельность на образовательных, коррекционных занятиях;</w:t>
      </w:r>
    </w:p>
    <w:p w:rsidR="00BC2202" w:rsidRDefault="00BC2202">
      <w:r>
        <w:t>моторно-познавательная деятельность в подготовке к освоению письма;</w:t>
      </w:r>
    </w:p>
    <w:p w:rsidR="00BC2202" w:rsidRDefault="00BC2202">
      <w:r>
        <w:t>разучивание и воспроизведение детских литературных произведений;</w:t>
      </w:r>
    </w:p>
    <w:p w:rsidR="00BC2202" w:rsidRDefault="00BC2202">
      <w:r>
        <w:t>игры: словесные дидактические, драматизации;</w:t>
      </w:r>
    </w:p>
    <w:p w:rsidR="00BC2202" w:rsidRDefault="00BC2202">
      <w:r>
        <w:t>тематические беседы, обсуждения со педагогическим работником;</w:t>
      </w:r>
    </w:p>
    <w:p w:rsidR="00BC2202" w:rsidRDefault="00BC2202">
      <w:r>
        <w:t>труд;</w:t>
      </w:r>
    </w:p>
    <w:p w:rsidR="00BC2202" w:rsidRDefault="00BC2202">
      <w:r>
        <w:t>пение;</w:t>
      </w:r>
    </w:p>
    <w:p w:rsidR="00BC2202" w:rsidRDefault="00BC2202">
      <w:r>
        <w:t>гимнастика: дыхательная, артикуляционная;</w:t>
      </w:r>
    </w:p>
    <w:p w:rsidR="00BC2202" w:rsidRDefault="00BC2202">
      <w:r>
        <w:t>подвижные игры с речью.</w:t>
      </w:r>
    </w:p>
    <w:p w:rsidR="00BC2202" w:rsidRDefault="00BC2202">
      <w:bookmarkStart w:id="1510" w:name="sub_2742"/>
      <w: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bookmarkEnd w:id="1510"/>
    <w:p w:rsidR="00BC2202" w:rsidRDefault="00BC2202">
      <w:r>
        <w:t>сюжетно-ролевые игры;</w:t>
      </w:r>
    </w:p>
    <w:p w:rsidR="00BC2202" w:rsidRDefault="00BC2202">
      <w:r>
        <w:t>самообслуживание с освоением опыта организации и выполнения действий посредством вопросно-ответной формы;</w:t>
      </w:r>
    </w:p>
    <w:p w:rsidR="00BC2202" w:rsidRDefault="00BC2202">
      <w:r>
        <w:t>спонтанная орудийная продуктивная деятельность (обводки, штриховки, раскрашивание);</w:t>
      </w:r>
    </w:p>
    <w:p w:rsidR="00BC2202" w:rsidRDefault="00BC2202">
      <w:r>
        <w:t>спонтанное пение, декламации;</w:t>
      </w:r>
    </w:p>
    <w:p w:rsidR="00BC2202" w:rsidRDefault="00BC2202">
      <w:r>
        <w:t>досуговая деятельность;</w:t>
      </w:r>
    </w:p>
    <w:p w:rsidR="00BC2202" w:rsidRDefault="00BC2202">
      <w:r>
        <w:t>рассматривание картинок, иллюстраций, фотографий с обозначением воспринимаемого, комментариями, обсуждением.</w:t>
      </w:r>
    </w:p>
    <w:p w:rsidR="00BC2202" w:rsidRDefault="00BC2202">
      <w:bookmarkStart w:id="1511" w:name="sub_1025"/>
      <w:r>
        <w:t>25. Художественно-эстетическое развитие слепых обучающихся.</w:t>
      </w:r>
    </w:p>
    <w:p w:rsidR="00BC2202" w:rsidRDefault="00BC2202">
      <w:bookmarkStart w:id="1512" w:name="sub_1173"/>
      <w:bookmarkEnd w:id="1511"/>
      <w:r>
        <w:t>25.1. Основными задачами образовательной деятельности является создание условий для:</w:t>
      </w:r>
    </w:p>
    <w:bookmarkEnd w:id="1512"/>
    <w:p w:rsidR="00BC2202" w:rsidRDefault="00BC2202">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C2202" w:rsidRDefault="00BC2202">
      <w:r>
        <w:t>развития способности к восприятию музыки, художественной литературы, фольклора;</w:t>
      </w:r>
    </w:p>
    <w:p w:rsidR="00BC2202" w:rsidRDefault="00BC2202">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C2202" w:rsidRDefault="00BC2202">
      <w:r>
        <w:t>развития у слепого ребенка адаптационно-компенсаторных механизмов самовыражения и самопрезентации.</w:t>
      </w:r>
    </w:p>
    <w:p w:rsidR="00BC2202" w:rsidRDefault="00BC2202">
      <w:bookmarkStart w:id="1513" w:name="sub_1174"/>
      <w:r>
        <w:t>25.2. Программные коррекционно-компенсаторные задачи образовательной области "Художественно-эстетическое развитие":</w:t>
      </w:r>
    </w:p>
    <w:bookmarkEnd w:id="1513"/>
    <w:p w:rsidR="00BC2202" w:rsidRDefault="00BC2202">
      <w:r>
        <w:t>развитие у слепого ребенка адаптационно-компенсаторных механизмов освоения самовыражения и самопрезентации;</w:t>
      </w:r>
    </w:p>
    <w:p w:rsidR="00BC2202" w:rsidRDefault="00BC2202">
      <w:r>
        <w:t>освоение новых социальных и предметных сред через приобщение к общечеловеческим ценностям;</w:t>
      </w:r>
    </w:p>
    <w:p w:rsidR="00BC2202" w:rsidRDefault="00BC2202">
      <w:r>
        <w:t>развитие склонности к наблюдению (восприятию) окружающего;</w:t>
      </w:r>
    </w:p>
    <w:p w:rsidR="00BC2202" w:rsidRDefault="00BC2202">
      <w:r>
        <w:t>формирование положительного отношения к миру, к себе;</w:t>
      </w:r>
    </w:p>
    <w:p w:rsidR="00BC2202" w:rsidRDefault="00BC2202">
      <w:r>
        <w:t>Особые образовательных потребностей по направлениям педагогической деятельности:</w:t>
      </w:r>
    </w:p>
    <w:p w:rsidR="00BC2202" w:rsidRDefault="00BC2202">
      <w:bookmarkStart w:id="1514" w:name="sub_2743"/>
      <w:r>
        <w:t>1. Обогащение чувственного опыта и предметно-эстетическое развитие.</w:t>
      </w:r>
    </w:p>
    <w:p w:rsidR="00BC2202" w:rsidRDefault="00BC2202">
      <w:bookmarkStart w:id="1515" w:name="sub_2744"/>
      <w:bookmarkEnd w:id="1514"/>
      <w:r>
        <w:t>2. Развитие чувства формы, линии.</w:t>
      </w:r>
    </w:p>
    <w:p w:rsidR="00BC2202" w:rsidRDefault="00BC2202">
      <w:bookmarkStart w:id="1516" w:name="sub_2745"/>
      <w:bookmarkEnd w:id="1515"/>
      <w: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BC2202" w:rsidRDefault="00BC2202">
      <w:bookmarkStart w:id="1517" w:name="sub_2746"/>
      <w:bookmarkEnd w:id="1516"/>
      <w: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bookmarkEnd w:id="1517"/>
    <w:p w:rsidR="00BC2202" w:rsidRDefault="00BC2202">
      <w:r>
        <w:t>ощущения круглой формы - шар, цилиндр;</w:t>
      </w:r>
    </w:p>
    <w:p w:rsidR="00BC2202" w:rsidRDefault="00BC2202">
      <w:r>
        <w:t>бесконечности линии сферы - шар и шаровидные элементы объектов;</w:t>
      </w:r>
    </w:p>
    <w:p w:rsidR="00BC2202" w:rsidRDefault="00BC2202">
      <w:r>
        <w:t>ощущения протяженности круглой объемной формы с прерыванием с двух сторон - цилиндр, конус;</w:t>
      </w:r>
    </w:p>
    <w:p w:rsidR="00BC2202" w:rsidRDefault="00BC2202">
      <w: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BC2202" w:rsidRDefault="00BC2202">
      <w:r>
        <w:t>ощущения единства плоскостей объемной фигуры с их разграничениями - куб, параллелепипед, призма.</w:t>
      </w:r>
    </w:p>
    <w:p w:rsidR="00BC2202" w:rsidRDefault="00BC2202">
      <w:bookmarkStart w:id="1518" w:name="sub_2747"/>
      <w: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BC2202" w:rsidRDefault="00BC2202">
      <w:bookmarkStart w:id="1519" w:name="sub_2748"/>
      <w:bookmarkEnd w:id="1518"/>
      <w: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BC2202" w:rsidRDefault="00BC2202">
      <w:bookmarkStart w:id="1520" w:name="sub_2749"/>
      <w:bookmarkEnd w:id="1519"/>
      <w:r>
        <w:t>7. Обогащение опыта осязания рельефно-объемных изображений (тактильные книги, тактильные картинки).</w:t>
      </w:r>
    </w:p>
    <w:p w:rsidR="00BC2202" w:rsidRDefault="00BC2202">
      <w:bookmarkStart w:id="1521" w:name="sub_2750"/>
      <w:bookmarkEnd w:id="1520"/>
      <w:r>
        <w:t>8. Развитие чувства фактуры:</w:t>
      </w:r>
    </w:p>
    <w:bookmarkEnd w:id="1521"/>
    <w:p w:rsidR="00BC2202" w:rsidRDefault="00BC2202">
      <w:r>
        <w:t>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BC2202" w:rsidRDefault="00BC2202">
      <w:bookmarkStart w:id="1522" w:name="sub_2751"/>
      <w:r>
        <w:t>9. Обогащение опыта восприятия барельефных изображений объектов простой формы.</w:t>
      </w:r>
    </w:p>
    <w:bookmarkEnd w:id="1522"/>
    <w:p w:rsidR="00BC2202" w:rsidRDefault="00BC2202">
      <w: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BC2202" w:rsidRDefault="00BC2202">
      <w:bookmarkStart w:id="1523" w:name="sub_2752"/>
      <w:r>
        <w:t>10. Развитие чувства материала:</w:t>
      </w:r>
    </w:p>
    <w:bookmarkEnd w:id="1523"/>
    <w:p w:rsidR="00BC2202" w:rsidRDefault="00BC2202">
      <w: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BC2202" w:rsidRDefault="00BC2202">
      <w:bookmarkStart w:id="1524" w:name="sub_2753"/>
      <w: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BC2202" w:rsidRDefault="00BC2202">
      <w:bookmarkStart w:id="1525" w:name="sub_2754"/>
      <w:bookmarkEnd w:id="1524"/>
      <w:r>
        <w:t>12. Повышение тактильной чувствительности и развитие восприятия рельефных изображений</w:t>
      </w:r>
    </w:p>
    <w:p w:rsidR="00BC2202" w:rsidRDefault="00BC2202">
      <w:bookmarkStart w:id="1526" w:name="sub_2755"/>
      <w:bookmarkEnd w:id="1525"/>
      <w:r>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BC2202" w:rsidRDefault="00BC2202">
      <w:bookmarkStart w:id="1527" w:name="sub_2756"/>
      <w:bookmarkEnd w:id="1526"/>
      <w: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BC2202" w:rsidRDefault="00BC2202">
      <w:bookmarkStart w:id="1528" w:name="sub_2757"/>
      <w:bookmarkEnd w:id="1527"/>
      <w: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BC2202" w:rsidRDefault="00BC2202">
      <w:bookmarkStart w:id="1529" w:name="sub_2758"/>
      <w:bookmarkEnd w:id="1528"/>
      <w: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BC2202" w:rsidRDefault="00BC2202">
      <w:bookmarkStart w:id="1530" w:name="sub_2759"/>
      <w:bookmarkEnd w:id="1529"/>
      <w: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BC2202" w:rsidRDefault="00BC2202">
      <w:bookmarkStart w:id="1531" w:name="sub_2760"/>
      <w:bookmarkEnd w:id="1530"/>
      <w:r>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BC2202" w:rsidRDefault="00BC2202">
      <w:bookmarkStart w:id="1532" w:name="sub_2761"/>
      <w:bookmarkEnd w:id="1531"/>
      <w:r>
        <w:t>19. Развитие слухового восприятия.</w:t>
      </w:r>
    </w:p>
    <w:p w:rsidR="00BC2202" w:rsidRDefault="00BC2202">
      <w:bookmarkStart w:id="1533" w:name="sub_2762"/>
      <w:bookmarkEnd w:id="1532"/>
      <w: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BC2202" w:rsidRDefault="00BC2202">
      <w:bookmarkStart w:id="1534" w:name="sub_2763"/>
      <w:bookmarkEnd w:id="1533"/>
      <w:r>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BC2202" w:rsidRDefault="00BC2202">
      <w:bookmarkStart w:id="1535" w:name="sub_2764"/>
      <w:bookmarkEnd w:id="1534"/>
      <w:r>
        <w:t>22. Формирование моторно-поведенческого и речевого потенциала слепого ребенка в художественно-эстетической деятельности.</w:t>
      </w:r>
    </w:p>
    <w:p w:rsidR="00BC2202" w:rsidRDefault="00BC2202">
      <w:bookmarkStart w:id="1536" w:name="sub_2765"/>
      <w:bookmarkEnd w:id="1535"/>
      <w:r>
        <w:t>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BC2202" w:rsidRDefault="00BC2202">
      <w:bookmarkStart w:id="1537" w:name="sub_2766"/>
      <w:bookmarkEnd w:id="1536"/>
      <w: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BC2202" w:rsidRDefault="00BC2202">
      <w:bookmarkStart w:id="1538" w:name="sub_2767"/>
      <w:bookmarkEnd w:id="1537"/>
      <w: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BC2202" w:rsidRDefault="00BC2202">
      <w:bookmarkStart w:id="1539" w:name="sub_2768"/>
      <w:bookmarkEnd w:id="1538"/>
      <w:r>
        <w:t>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BC2202" w:rsidRDefault="00BC2202">
      <w:bookmarkStart w:id="1540" w:name="sub_2769"/>
      <w:bookmarkEnd w:id="1539"/>
      <w:r>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BC2202" w:rsidRDefault="00BC2202">
      <w:bookmarkStart w:id="1541" w:name="sub_2770"/>
      <w:bookmarkEnd w:id="1540"/>
      <w:r>
        <w:t>28. Повышение речевого потенциала.</w:t>
      </w:r>
    </w:p>
    <w:p w:rsidR="00BC2202" w:rsidRDefault="00BC2202">
      <w:bookmarkStart w:id="1542" w:name="sub_2771"/>
      <w:bookmarkEnd w:id="1541"/>
      <w: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 нормально - громко; с изменением темпа речи: умеренно - быстро, умеренно - медленно, медленно - умеренно- быстро, быстро - умеренно - медленно; с проявлением логического ударения.</w:t>
      </w:r>
    </w:p>
    <w:p w:rsidR="00BC2202" w:rsidRDefault="00BC2202">
      <w:bookmarkStart w:id="1543" w:name="sub_2772"/>
      <w:bookmarkEnd w:id="1542"/>
      <w:r>
        <w:t>30. Формирование основ организации собственной творческой деятельности</w:t>
      </w:r>
    </w:p>
    <w:p w:rsidR="00BC2202" w:rsidRDefault="00BC2202">
      <w:bookmarkStart w:id="1544" w:name="sub_2773"/>
      <w:bookmarkEnd w:id="1543"/>
      <w: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BC2202" w:rsidRDefault="00BC2202">
      <w:bookmarkStart w:id="1545" w:name="sub_2774"/>
      <w:bookmarkEnd w:id="1544"/>
      <w: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BC2202" w:rsidRDefault="00BC2202">
      <w:bookmarkStart w:id="1546" w:name="sub_2775"/>
      <w:bookmarkEnd w:id="1545"/>
      <w:r>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BC2202" w:rsidRDefault="00BC2202">
      <w:bookmarkStart w:id="1547" w:name="sub_2776"/>
      <w:bookmarkEnd w:id="1546"/>
      <w: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BC2202" w:rsidRDefault="00BC2202">
      <w:bookmarkStart w:id="1548" w:name="sub_2777"/>
      <w:bookmarkEnd w:id="1547"/>
      <w:r>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BC2202" w:rsidRDefault="00BC2202">
      <w:bookmarkStart w:id="1549" w:name="sub_2778"/>
      <w:bookmarkEnd w:id="1548"/>
      <w: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BC2202" w:rsidRDefault="00BC2202">
      <w:bookmarkStart w:id="1550" w:name="sub_2779"/>
      <w:bookmarkEnd w:id="1549"/>
      <w:r>
        <w:t>37. Развивать умения и обогащать опыт рассказывания о профессиях.</w:t>
      </w:r>
    </w:p>
    <w:p w:rsidR="00BC2202" w:rsidRDefault="00BC2202">
      <w:bookmarkStart w:id="1551" w:name="sub_2780"/>
      <w:bookmarkEnd w:id="1550"/>
      <w:r>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BC2202" w:rsidRDefault="00BC2202">
      <w:bookmarkStart w:id="1552" w:name="sub_2781"/>
      <w:bookmarkEnd w:id="1551"/>
      <w:r>
        <w:t>39. Вовлекать обучающихся в словесные игры "Рифмовочка". Расширять опыт участия в ролевых играх "Артист", "Оркестр", "Музей скульптур".</w:t>
      </w:r>
    </w:p>
    <w:p w:rsidR="00BC2202" w:rsidRDefault="00BC2202">
      <w:bookmarkStart w:id="1553" w:name="sub_2782"/>
      <w:bookmarkEnd w:id="1552"/>
      <w:r>
        <w:t>40. Формирование основ понимания красивого и некрасивого в бытовой, познавательной, речевой деятельности.</w:t>
      </w:r>
    </w:p>
    <w:p w:rsidR="00BC2202" w:rsidRDefault="00BC2202">
      <w:bookmarkStart w:id="1554" w:name="sub_2783"/>
      <w:bookmarkEnd w:id="1553"/>
      <w:r>
        <w:t>41. Развитие понимания красивого через воспитание позитивного отношения:</w:t>
      </w:r>
    </w:p>
    <w:p w:rsidR="00BC2202" w:rsidRDefault="00BC2202">
      <w:bookmarkStart w:id="1555" w:name="sub_2794"/>
      <w:bookmarkEnd w:id="1554"/>
      <w: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BC2202" w:rsidRDefault="00BC2202">
      <w:bookmarkStart w:id="1556" w:name="sub_2795"/>
      <w:bookmarkEnd w:id="1555"/>
      <w: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BC2202" w:rsidRDefault="00BC2202">
      <w:bookmarkStart w:id="1557" w:name="sub_2784"/>
      <w:bookmarkEnd w:id="1556"/>
      <w: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BC2202" w:rsidRDefault="00BC2202">
      <w:bookmarkStart w:id="1558" w:name="sub_2785"/>
      <w:bookmarkEnd w:id="1557"/>
      <w: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BC2202" w:rsidRDefault="00BC2202">
      <w:bookmarkStart w:id="1559" w:name="sub_2786"/>
      <w:bookmarkEnd w:id="1558"/>
      <w:r>
        <w:t>44. Развитие образа "Я".</w:t>
      </w:r>
    </w:p>
    <w:p w:rsidR="00BC2202" w:rsidRDefault="00BC2202">
      <w:bookmarkStart w:id="1560" w:name="sub_2787"/>
      <w:bookmarkEnd w:id="1559"/>
      <w:r>
        <w:t>45. Обогащение опыта самовыражения, самореализации как в процессе творчества, так и в его продуктах.</w:t>
      </w:r>
    </w:p>
    <w:p w:rsidR="00BC2202" w:rsidRDefault="00BC2202">
      <w:bookmarkStart w:id="1561" w:name="sub_2788"/>
      <w:bookmarkEnd w:id="1560"/>
      <w:r>
        <w:t>46. Развитие личностной и специальной готовности к обучению в общеобразовательной организации.</w:t>
      </w:r>
    </w:p>
    <w:p w:rsidR="00BC2202" w:rsidRDefault="00BC2202">
      <w:bookmarkStart w:id="1562" w:name="sub_2789"/>
      <w:bookmarkEnd w:id="1561"/>
      <w:r>
        <w:t>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BC2202" w:rsidRDefault="00BC2202">
      <w:bookmarkStart w:id="1563" w:name="sub_2790"/>
      <w:bookmarkEnd w:id="1562"/>
      <w:r>
        <w:t>48. Формирование представлений о разнообразии материалов физических объектов, способах их познания, использования в практической деятельности.</w:t>
      </w:r>
    </w:p>
    <w:bookmarkEnd w:id="1563"/>
    <w:p w:rsidR="00BC2202" w:rsidRDefault="00BC2202">
      <w:r>
        <w:t>Расширение знаний о предметах и объектах неживой природы.</w:t>
      </w:r>
    </w:p>
    <w:p w:rsidR="00BC2202" w:rsidRDefault="00BC2202">
      <w:bookmarkStart w:id="1564" w:name="sub_2791"/>
      <w:r>
        <w:t>49. Формирование основ ручного труда как готовности к освоению области "Технология".</w:t>
      </w:r>
    </w:p>
    <w:p w:rsidR="00BC2202" w:rsidRDefault="00BC2202">
      <w:bookmarkStart w:id="1565" w:name="sub_2792"/>
      <w:bookmarkEnd w:id="1564"/>
      <w:r>
        <w:t>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BC2202" w:rsidRDefault="00BC2202">
      <w:bookmarkStart w:id="1566" w:name="sub_2793"/>
      <w:bookmarkEnd w:id="1565"/>
      <w: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BC2202" w:rsidRDefault="00BC2202">
      <w:bookmarkStart w:id="1567" w:name="sub_1175"/>
      <w:bookmarkEnd w:id="1566"/>
      <w:r>
        <w:t>25.3. Виды детской деятельности:</w:t>
      </w:r>
    </w:p>
    <w:p w:rsidR="00BC2202" w:rsidRDefault="00BC2202">
      <w:bookmarkStart w:id="1568" w:name="sub_2796"/>
      <w:bookmarkEnd w:id="1567"/>
      <w:r>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bookmarkEnd w:id="1568"/>
    <w:p w:rsidR="00BC2202" w:rsidRDefault="00BC2202">
      <w:r>
        <w:t>художественная продуктивная деятельность: лепка, аппликация, конструирование, рельефное рисование;</w:t>
      </w:r>
    </w:p>
    <w:p w:rsidR="00BC2202" w:rsidRDefault="00BC2202">
      <w:r>
        <w:t>музыкально-инструментальная деятельность, певческая деятельность;</w:t>
      </w:r>
    </w:p>
    <w:p w:rsidR="00BC2202" w:rsidRDefault="00BC2202">
      <w:r>
        <w:t>ритмодекламации, чтение рифмованных литературных произведений (стихи, потешки, скороговорки);</w:t>
      </w:r>
    </w:p>
    <w:p w:rsidR="00BC2202" w:rsidRDefault="00BC2202">
      <w:r>
        <w:t>слушание литературных, музыкальных произведений;</w:t>
      </w:r>
    </w:p>
    <w:p w:rsidR="00BC2202" w:rsidRDefault="00BC2202">
      <w:r>
        <w:t>двигательная деятельность: ритмические игры и упражнения.</w:t>
      </w:r>
    </w:p>
    <w:p w:rsidR="00BC2202" w:rsidRDefault="00BC2202">
      <w:bookmarkStart w:id="1569" w:name="sub_2797"/>
      <w:r>
        <w:t>2. 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обучающегося:</w:t>
      </w:r>
    </w:p>
    <w:bookmarkEnd w:id="1569"/>
    <w:p w:rsidR="00BC2202" w:rsidRDefault="00BC2202">
      <w:r>
        <w:t>наблюдения в природе;</w:t>
      </w:r>
    </w:p>
    <w:p w:rsidR="00BC2202" w:rsidRDefault="00BC2202">
      <w:r>
        <w:t>слушание музыкальных (минорных, мажорных), литературных произведений, звуков и шумов природы (аудиозаписи);</w:t>
      </w:r>
    </w:p>
    <w:p w:rsidR="00BC2202" w:rsidRDefault="00BC2202">
      <w:r>
        <w:t>рассматривание тактильных, фактурных поверхностей;</w:t>
      </w:r>
    </w:p>
    <w:p w:rsidR="00BC2202" w:rsidRDefault="00BC2202">
      <w:r>
        <w:t>игры с использованием музыкальных инструментов, игры-театрализации, игры с переодеваниями, словесные игры;</w:t>
      </w:r>
    </w:p>
    <w:p w:rsidR="00BC2202" w:rsidRDefault="00BC2202">
      <w:r>
        <w:t>рассматривание тактильных книг, барельефных изображений, предметов декоративно-прикладного искусства;</w:t>
      </w:r>
    </w:p>
    <w:p w:rsidR="00BC2202" w:rsidRDefault="00BC2202">
      <w:r>
        <w:t>пение, декламации;</w:t>
      </w:r>
    </w:p>
    <w:p w:rsidR="00BC2202" w:rsidRDefault="00BC2202">
      <w:r>
        <w:t>труд в быту (уборка игрушек, уход за одеждой, уборка постели);</w:t>
      </w:r>
    </w:p>
    <w:p w:rsidR="00BC2202" w:rsidRDefault="00BC2202">
      <w:r>
        <w:t>досуговые мероприятия.</w:t>
      </w:r>
    </w:p>
    <w:p w:rsidR="00BC2202" w:rsidRDefault="00BC2202">
      <w:bookmarkStart w:id="1570" w:name="sub_1026"/>
      <w:r>
        <w:t>26. Физическое развитие слепых обучающихся.</w:t>
      </w:r>
    </w:p>
    <w:p w:rsidR="00BC2202" w:rsidRDefault="00BC2202">
      <w:bookmarkStart w:id="1571" w:name="sub_1176"/>
      <w:bookmarkEnd w:id="1570"/>
      <w:r>
        <w:t>26.1. Основными задачами образовательной деятельности является создание условий для:</w:t>
      </w:r>
    </w:p>
    <w:bookmarkEnd w:id="1571"/>
    <w:p w:rsidR="00BC2202" w:rsidRDefault="00BC2202">
      <w:r>
        <w:t>для становления у обучающихся ценностей здорового образа жизни;</w:t>
      </w:r>
    </w:p>
    <w:p w:rsidR="00BC2202" w:rsidRDefault="00BC2202">
      <w:r>
        <w:t>развития представлений о своем теле и своих физических возможностях;</w:t>
      </w:r>
    </w:p>
    <w:p w:rsidR="00BC2202" w:rsidRDefault="00BC2202">
      <w:r>
        <w:t>приобретения двигательного опыта и совершенствования двигательной активности;</w:t>
      </w:r>
    </w:p>
    <w:p w:rsidR="00BC2202" w:rsidRDefault="00BC2202">
      <w:r>
        <w:t>формирования начальных представлений о некоторых видах спорта, овладения подвижными играми с правилами;</w:t>
      </w:r>
    </w:p>
    <w:p w:rsidR="00BC2202" w:rsidRDefault="00BC2202">
      <w:r>
        <w:t>развития двигательных адаптационно-компенсаторных механизмов.</w:t>
      </w:r>
    </w:p>
    <w:p w:rsidR="00BC2202" w:rsidRDefault="00BC2202">
      <w:bookmarkStart w:id="1572" w:name="sub_1177"/>
      <w:r>
        <w:t>26.2. 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BC2202" w:rsidRDefault="00BC2202">
      <w:bookmarkStart w:id="1573" w:name="sub_1178"/>
      <w:bookmarkEnd w:id="1572"/>
      <w:r>
        <w:t>26.3. Повышение двигательного потенциала и мобильности:</w:t>
      </w:r>
    </w:p>
    <w:p w:rsidR="00BC2202" w:rsidRDefault="00BC2202">
      <w:bookmarkStart w:id="1574" w:name="sub_2798"/>
      <w:bookmarkEnd w:id="1573"/>
      <w:r>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BC2202" w:rsidRDefault="00BC2202">
      <w:bookmarkStart w:id="1575" w:name="sub_2799"/>
      <w:bookmarkEnd w:id="1574"/>
      <w: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bookmarkEnd w:id="1575"/>
    <w:p w:rsidR="00BC2202" w:rsidRDefault="00BC2202">
      <w:r>
        <w:t>прямохождение (с опорой, без опоры);</w:t>
      </w:r>
    </w:p>
    <w:p w:rsidR="00BC2202" w:rsidRDefault="00BC2202">
      <w:r>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BC2202" w:rsidRDefault="00BC2202">
      <w:r>
        <w:t>с предметами в руках;</w:t>
      </w:r>
    </w:p>
    <w:p w:rsidR="00BC2202" w:rsidRDefault="00BC2202">
      <w:r>
        <w:t>с использованием предвестника трости, детской трости;</w:t>
      </w:r>
    </w:p>
    <w:p w:rsidR="00BC2202" w:rsidRDefault="00BC2202">
      <w:r>
        <w:t>как компонента моторной программы: "Подойти", "Отнести", "Походить, поискать", "Пройти в раздевалку", "Ходьба в паре";</w:t>
      </w:r>
    </w:p>
    <w:p w:rsidR="00BC2202" w:rsidRDefault="00BC2202">
      <w:r>
        <w:t>с изменением темпа.</w:t>
      </w:r>
    </w:p>
    <w:p w:rsidR="00BC2202" w:rsidRDefault="00BC2202">
      <w:bookmarkStart w:id="1576" w:name="sub_2800"/>
      <w:r>
        <w:t>3. Обогащение опыта пеших прогулок с физическими нагрузками (ходьба как физическое упражнение).</w:t>
      </w:r>
    </w:p>
    <w:p w:rsidR="00BC2202" w:rsidRDefault="00BC2202">
      <w:bookmarkStart w:id="1577" w:name="sub_2801"/>
      <w:bookmarkEnd w:id="1576"/>
      <w:r>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BC2202" w:rsidRDefault="00BC2202">
      <w:bookmarkStart w:id="1578" w:name="sub_2802"/>
      <w:bookmarkEnd w:id="1577"/>
      <w: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BC2202" w:rsidRDefault="00BC2202">
      <w:bookmarkStart w:id="1579" w:name="sub_2803"/>
      <w:bookmarkEnd w:id="1578"/>
      <w:r>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BC2202" w:rsidRDefault="00BC2202">
      <w:bookmarkStart w:id="1580" w:name="sub_2804"/>
      <w:bookmarkEnd w:id="1579"/>
      <w: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BC2202" w:rsidRDefault="00BC2202">
      <w:bookmarkStart w:id="1581" w:name="sub_2805"/>
      <w:bookmarkEnd w:id="1580"/>
      <w: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BC2202" w:rsidRDefault="00BC2202">
      <w:bookmarkStart w:id="1582" w:name="sub_2806"/>
      <w:bookmarkEnd w:id="1581"/>
      <w:r>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BC2202" w:rsidRDefault="00BC2202">
      <w:bookmarkStart w:id="1583" w:name="sub_2807"/>
      <w:bookmarkEnd w:id="1582"/>
      <w: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BC2202" w:rsidRDefault="00BC2202">
      <w:bookmarkStart w:id="1584" w:name="sub_2808"/>
      <w:bookmarkEnd w:id="1583"/>
      <w:r>
        <w:t>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BC2202" w:rsidRDefault="00BC2202">
      <w:bookmarkStart w:id="1585" w:name="sub_2809"/>
      <w:bookmarkEnd w:id="1584"/>
      <w: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BC2202" w:rsidRDefault="00BC2202">
      <w:bookmarkStart w:id="1586" w:name="sub_2810"/>
      <w:bookmarkEnd w:id="1585"/>
      <w: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BC2202" w:rsidRDefault="00BC2202">
      <w:bookmarkStart w:id="1587" w:name="sub_2811"/>
      <w:bookmarkEnd w:id="1586"/>
      <w:r>
        <w:t>14. Поддержание и укрепление здоровья (физического, психического и соматического):</w:t>
      </w:r>
    </w:p>
    <w:bookmarkEnd w:id="1587"/>
    <w:p w:rsidR="00BC2202" w:rsidRDefault="00BC2202">
      <w:r>
        <w:t>развитие опорно-двигательного аппарата, наращивание мышечной массы тела, подвижности суставов;</w:t>
      </w:r>
    </w:p>
    <w:p w:rsidR="00BC2202" w:rsidRDefault="00BC2202">
      <w:r>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BC2202" w:rsidRDefault="00BC2202">
      <w:r>
        <w:t>укрепление и развитие мышц спины и шеи, формирование двигательных умений и навыков выполнения физических упражнений этой направленности;</w:t>
      </w:r>
    </w:p>
    <w:p w:rsidR="00BC2202" w:rsidRDefault="00BC2202">
      <w:r>
        <w:t>развитие умений в назывании и показе положений частей тела для сохранения правильной осанки;</w:t>
      </w:r>
    </w:p>
    <w:p w:rsidR="00BC2202" w:rsidRDefault="00BC2202">
      <w:r>
        <w:t>повышение адаптивных возможностей детского организма, его устойчивости к влияниям внешней среды;</w:t>
      </w:r>
    </w:p>
    <w:p w:rsidR="00BC2202" w:rsidRDefault="00BC2202">
      <w: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BC2202" w:rsidRDefault="00BC2202">
      <w: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на объекте.</w:t>
      </w:r>
    </w:p>
    <w:p w:rsidR="00BC2202" w:rsidRDefault="00BC2202">
      <w:bookmarkStart w:id="1588" w:name="sub_2812"/>
      <w: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BC2202" w:rsidRDefault="00BC2202">
      <w:bookmarkStart w:id="1589" w:name="sub_2813"/>
      <w:bookmarkEnd w:id="1588"/>
      <w:r>
        <w:t>16. Развитие физической готовности к обучению.</w:t>
      </w:r>
    </w:p>
    <w:p w:rsidR="00BC2202" w:rsidRDefault="00BC2202">
      <w:bookmarkStart w:id="1590" w:name="sub_2814"/>
      <w:bookmarkEnd w:id="1589"/>
      <w:r>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BC2202" w:rsidRDefault="00BC2202">
      <w:bookmarkStart w:id="1591" w:name="sub_2815"/>
      <w:bookmarkEnd w:id="1590"/>
      <w:r>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BC2202" w:rsidRDefault="00BC2202">
      <w:bookmarkStart w:id="1592" w:name="sub_2816"/>
      <w:bookmarkEnd w:id="1591"/>
      <w: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BC2202" w:rsidRDefault="00BC2202">
      <w:bookmarkStart w:id="1593" w:name="sub_2817"/>
      <w:bookmarkEnd w:id="1592"/>
      <w:r>
        <w:t>20. Выполнять ритуальные действия: погрозить, поздороваться, попрощаться, сдуть пушинку с ладони, поаплодировать.</w:t>
      </w:r>
    </w:p>
    <w:p w:rsidR="00BC2202" w:rsidRDefault="00BC2202">
      <w:bookmarkStart w:id="1594" w:name="sub_2818"/>
      <w:bookmarkEnd w:id="1593"/>
      <w: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BC2202" w:rsidRDefault="00BC2202">
      <w:bookmarkStart w:id="1595" w:name="sub_2819"/>
      <w:bookmarkEnd w:id="1594"/>
      <w: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BC2202" w:rsidRDefault="00BC2202">
      <w:bookmarkStart w:id="1596" w:name="sub_2820"/>
      <w:bookmarkEnd w:id="1595"/>
      <w:r>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BC2202" w:rsidRDefault="00BC2202">
      <w:bookmarkStart w:id="1597" w:name="sub_2821"/>
      <w:bookmarkEnd w:id="1596"/>
      <w:r>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BC2202" w:rsidRDefault="00BC2202">
      <w:bookmarkStart w:id="1598" w:name="sub_2822"/>
      <w:bookmarkEnd w:id="1597"/>
      <w: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BC2202" w:rsidRDefault="00BC2202">
      <w:bookmarkStart w:id="1599" w:name="sub_2823"/>
      <w:bookmarkEnd w:id="1598"/>
      <w:r>
        <w:t>26. Воспитание активности и самостоятельности в двигательной деятельности в разных сферах жизнедеятельности.</w:t>
      </w:r>
    </w:p>
    <w:p w:rsidR="00BC2202" w:rsidRDefault="00BC2202">
      <w:bookmarkStart w:id="1600" w:name="sub_2824"/>
      <w:bookmarkEnd w:id="1599"/>
      <w: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BC2202" w:rsidRDefault="00BC2202">
      <w:bookmarkStart w:id="1601" w:name="sub_1179"/>
      <w:bookmarkEnd w:id="1600"/>
      <w:r>
        <w:t>26.4. Виды детской деятельности:</w:t>
      </w:r>
    </w:p>
    <w:p w:rsidR="00BC2202" w:rsidRDefault="00BC2202">
      <w:bookmarkStart w:id="1602" w:name="sub_2825"/>
      <w:bookmarkEnd w:id="1601"/>
      <w:r>
        <w:t>1. В условиях непосредственно образовательной деятельности с обеспечением физического развития слепого обучающегося:</w:t>
      </w:r>
    </w:p>
    <w:bookmarkEnd w:id="1602"/>
    <w:p w:rsidR="00BC2202" w:rsidRDefault="00BC2202">
      <w:r>
        <w:t>занятия физической (по медицинским показаниям адаптивной) культурой;</w:t>
      </w:r>
    </w:p>
    <w:p w:rsidR="00BC2202" w:rsidRDefault="00BC2202">
      <w: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BC2202" w:rsidRDefault="00BC2202">
      <w:r>
        <w:t>занятия ритмикой;</w:t>
      </w:r>
    </w:p>
    <w:p w:rsidR="00BC2202" w:rsidRDefault="00BC2202">
      <w:r>
        <w:t>подвижные игры;</w:t>
      </w:r>
    </w:p>
    <w:p w:rsidR="00BC2202" w:rsidRDefault="00BC2202">
      <w:r>
        <w:t>упражнения на праксис рук, массаж кистей и пальцев;</w:t>
      </w:r>
    </w:p>
    <w:p w:rsidR="00BC2202" w:rsidRDefault="00BC2202">
      <w:r>
        <w:t>ходьба в здании из помещения в помещение с преодолением препятствия - лестницы;</w:t>
      </w:r>
    </w:p>
    <w:p w:rsidR="00BC2202" w:rsidRDefault="00BC2202">
      <w:r>
        <w:t>труд: ручной труд, труд в природе с использованием орудий;</w:t>
      </w:r>
    </w:p>
    <w:p w:rsidR="00BC2202" w:rsidRDefault="00BC2202">
      <w: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BC2202" w:rsidRDefault="00BC2202">
      <w:bookmarkStart w:id="1603" w:name="sub_2826"/>
      <w:r>
        <w:t>2. В условиях образовательной деятельности, осуществляемой в режимных моментах с актуализацией физического развития слепого обучающегося:</w:t>
      </w:r>
    </w:p>
    <w:bookmarkEnd w:id="1603"/>
    <w:p w:rsidR="00BC2202" w:rsidRDefault="00BC2202">
      <w:r>
        <w:t>самообслуживание с выполнением культурно-гигиенических умений и навыков поддержания чистоты тела и охраны здоровья;</w:t>
      </w:r>
    </w:p>
    <w:p w:rsidR="00BC2202" w:rsidRDefault="00BC2202">
      <w:r>
        <w:t>игры-упражнения с мячами, набивными игрушками, резиновыми игрушками;</w:t>
      </w:r>
    </w:p>
    <w:p w:rsidR="00BC2202" w:rsidRDefault="00BC2202">
      <w:r>
        <w:t>ритмические, танцевальные движения под музыку.</w:t>
      </w:r>
    </w:p>
    <w:p w:rsidR="00BC2202" w:rsidRDefault="00BC2202">
      <w:bookmarkStart w:id="1604" w:name="sub_1027"/>
      <w:r>
        <w:t>27. Социально-коммуникативного развития слабовидящих и с пониженным зрением (амблиопией и косоглазием, функциональными расстройствами и нарушениями зрения) обучающихся.</w:t>
      </w:r>
    </w:p>
    <w:p w:rsidR="00BC2202" w:rsidRDefault="00BC2202">
      <w:bookmarkStart w:id="1605" w:name="sub_1180"/>
      <w:bookmarkEnd w:id="1604"/>
      <w:r>
        <w:t>27.1. Основными задачами образовательной деятельности являются создание условий:</w:t>
      </w:r>
    </w:p>
    <w:bookmarkEnd w:id="1605"/>
    <w:p w:rsidR="00BC2202" w:rsidRDefault="00BC2202">
      <w:r>
        <w:t>для развития положительного отношения ребенка к себе и другим людям;</w:t>
      </w:r>
    </w:p>
    <w:p w:rsidR="00BC2202" w:rsidRDefault="00BC2202">
      <w:r>
        <w:t>развития коммуникативной и социальной компетентности;</w:t>
      </w:r>
    </w:p>
    <w:p w:rsidR="00BC2202" w:rsidRDefault="00BC2202">
      <w:r>
        <w:t>развития игровой деятельности;</w:t>
      </w:r>
    </w:p>
    <w:p w:rsidR="00BC2202" w:rsidRDefault="00BC2202">
      <w:r>
        <w:t>обеспечения развития у слабовидящего ребенка адаптационно-компенсаторных механизмов освоения социальных сред в их многообразии.</w:t>
      </w:r>
    </w:p>
    <w:p w:rsidR="00BC2202" w:rsidRDefault="00BC2202">
      <w:bookmarkStart w:id="1606" w:name="sub_1181"/>
      <w:r>
        <w:t>27.2. Для социально-коммуникативного развития слабовидящих обучающихся важны следующие знания:</w:t>
      </w:r>
    </w:p>
    <w:bookmarkEnd w:id="1606"/>
    <w:p w:rsidR="00BC2202" w:rsidRDefault="00BC2202">
      <w: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BC2202" w:rsidRDefault="00BC2202">
      <w:r>
        <w:t>элементарные правила вербального общения;</w:t>
      </w:r>
    </w:p>
    <w:p w:rsidR="00BC2202" w:rsidRDefault="00BC2202">
      <w:r>
        <w:t>названия базовых эмоций;</w:t>
      </w:r>
    </w:p>
    <w:p w:rsidR="00BC2202" w:rsidRDefault="00BC2202">
      <w:r>
        <w:t>точные правила игр и требования к безопасному передвижению и действиям в совместных играх;</w:t>
      </w:r>
    </w:p>
    <w:p w:rsidR="00BC2202" w:rsidRDefault="00BC2202">
      <w: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BC2202" w:rsidRDefault="00BC2202">
      <w: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BC2202" w:rsidRDefault="00BC2202">
      <w:r>
        <w:t>препятствия, встречающиеся в предметно-пространственной организации помещений, на улице, способы их преодоления;</w:t>
      </w:r>
    </w:p>
    <w:p w:rsidR="00BC2202" w:rsidRDefault="00BC2202">
      <w:r>
        <w:t>возможное поведение педагогического работника, родителей (законных представителей), предупреждающих об опасности;</w:t>
      </w:r>
    </w:p>
    <w:p w:rsidR="00BC2202" w:rsidRDefault="00BC2202">
      <w:r>
        <w:t>названия цветов, имеющих в жизнедеятельности сигнальное значение;</w:t>
      </w:r>
    </w:p>
    <w:p w:rsidR="00BC2202" w:rsidRDefault="00BC2202">
      <w:r>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BC2202" w:rsidRDefault="00BC2202">
      <w:r>
        <w:t>источники и характер звуков, имеющих сигнальное значение;</w:t>
      </w:r>
    </w:p>
    <w:p w:rsidR="00BC2202" w:rsidRDefault="00BC2202">
      <w:r>
        <w:t>предметы одежды, их назначение, возможную принадлежность, детали, застежки;</w:t>
      </w:r>
    </w:p>
    <w:p w:rsidR="00BC2202" w:rsidRDefault="00BC2202">
      <w:r>
        <w:t>предметы мебели, их назначение, части и детали, способы их безопасного использования;</w:t>
      </w:r>
    </w:p>
    <w:p w:rsidR="00BC2202" w:rsidRDefault="00BC2202">
      <w:r>
        <w:t>предметы посуды, их назначение, части и детали, способы их безопасного использования;</w:t>
      </w:r>
    </w:p>
    <w:p w:rsidR="00BC2202" w:rsidRDefault="00BC2202">
      <w: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BC2202" w:rsidRDefault="00BC2202">
      <w: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BC2202" w:rsidRDefault="00BC2202">
      <w:r>
        <w:t>простейшие правила бережного отношения к очкам.</w:t>
      </w:r>
    </w:p>
    <w:p w:rsidR="00BC2202" w:rsidRDefault="00BC2202">
      <w:bookmarkStart w:id="1607" w:name="sub_1182"/>
      <w:r>
        <w:t>27.3. Для социально-коммуникативного развития слабовидящих обучающихся важны следующие умения:</w:t>
      </w:r>
    </w:p>
    <w:bookmarkEnd w:id="1607"/>
    <w:p w:rsidR="00BC2202" w:rsidRDefault="00BC2202">
      <w:r>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BC2202" w:rsidRDefault="00BC2202">
      <w:r>
        <w:t>придерживаться последовательности правил организации вербального общения;</w:t>
      </w:r>
    </w:p>
    <w:p w:rsidR="00BC2202" w:rsidRDefault="00BC2202">
      <w:r>
        <w:t>рассматривать сюжетные, сюжетно-иллюстративные картинки, придерживаясь алгоритма:</w:t>
      </w:r>
    </w:p>
    <w:p w:rsidR="00BC2202" w:rsidRDefault="00BC2202">
      <w:bookmarkStart w:id="1608" w:name="sub_2827"/>
      <w:r>
        <w:t>а) Кто изображен? Как узнал (по одежде, по росту, прическе, по предметам)?</w:t>
      </w:r>
    </w:p>
    <w:p w:rsidR="00BC2202" w:rsidRDefault="00BC2202">
      <w:bookmarkStart w:id="1609" w:name="sub_2828"/>
      <w:bookmarkEnd w:id="1608"/>
      <w:r>
        <w:t>б) Что делает(ют)? Как определил (поза, выражающая действие, мимика, орудия действия, обстановка, состояние одежды)?</w:t>
      </w:r>
    </w:p>
    <w:p w:rsidR="00BC2202" w:rsidRDefault="00BC2202">
      <w:bookmarkStart w:id="1610" w:name="sub_2829"/>
      <w:bookmarkEnd w:id="1609"/>
      <w:r>
        <w:t>в) Как относятся к тому, что происходит? Как узнал? (выражение лица, жесты, поза);</w:t>
      </w:r>
    </w:p>
    <w:bookmarkEnd w:id="1610"/>
    <w:p w:rsidR="00BC2202" w:rsidRDefault="00BC2202">
      <w:r>
        <w:t>по установке (вербальной, визуальной) показывать, менять мимику, позу, жесты; выражать (показывать) базовые эмоции;</w:t>
      </w:r>
    </w:p>
    <w:p w:rsidR="00BC2202" w:rsidRDefault="00BC2202">
      <w:r>
        <w:t>обращаться к педагогическому работнику за помощью в ситуации чувства опасности, боязни;</w:t>
      </w:r>
    </w:p>
    <w:p w:rsidR="00BC2202" w:rsidRDefault="00BC2202">
      <w:r>
        <w:t>следовать правилам игры, вести роль, уметь быть ведущим колонны, организатором простой игры;</w:t>
      </w:r>
    </w:p>
    <w:p w:rsidR="00BC2202" w:rsidRDefault="00BC2202">
      <w:r>
        <w:t>расставлять мелкие предметы быта для занятий, игры на ограниченной площади, используя компенсаторные способы выполнения действия;</w:t>
      </w:r>
    </w:p>
    <w:p w:rsidR="00BC2202" w:rsidRDefault="00BC2202">
      <w:r>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BC2202" w:rsidRDefault="00BC2202">
      <w:bookmarkStart w:id="1611" w:name="sub_1183"/>
      <w:r>
        <w:t>27.4. Для социально-коммуникативного развития слабовидящим детям важно овладеть следующим:</w:t>
      </w:r>
    </w:p>
    <w:bookmarkEnd w:id="1611"/>
    <w:p w:rsidR="00BC2202" w:rsidRDefault="00BC2202">
      <w:r>
        <w:t>пониманием на элементарном уровне того, для чего человеку дается имя;</w:t>
      </w:r>
    </w:p>
    <w:p w:rsidR="00BC2202" w:rsidRDefault="00BC2202">
      <w: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C2202" w:rsidRDefault="00BC2202">
      <w:r>
        <w:t>первичными представлениями о социальных эталонах, информационно-опознавательных признаках;</w:t>
      </w:r>
    </w:p>
    <w:p w:rsidR="00BC2202" w:rsidRDefault="00BC2202">
      <w: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BC2202" w:rsidRDefault="00BC2202">
      <w:r>
        <w:t>опытом коммуникативного общения с использованием культурно-фиксированных жестов;</w:t>
      </w:r>
    </w:p>
    <w:p w:rsidR="00BC2202" w:rsidRDefault="00BC2202">
      <w:r>
        <w:t>опытом быть ведущим колонны, организатором игр;</w:t>
      </w:r>
    </w:p>
    <w:p w:rsidR="00BC2202" w:rsidRDefault="00BC2202">
      <w: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BC2202" w:rsidRDefault="00BC2202">
      <w:r>
        <w:t>опытом прямого взаимодействия с другими детьми;</w:t>
      </w:r>
    </w:p>
    <w:p w:rsidR="00BC2202" w:rsidRDefault="00BC2202">
      <w:r>
        <w:t>опытом участия в театрализованных играх, играх-драматизациях;</w:t>
      </w:r>
    </w:p>
    <w:p w:rsidR="00BC2202" w:rsidRDefault="00BC2202">
      <w:r>
        <w:t>способностью к самовыражению в группе других;</w:t>
      </w:r>
    </w:p>
    <w:p w:rsidR="00BC2202" w:rsidRDefault="00BC2202">
      <w: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BC2202" w:rsidRDefault="00BC2202">
      <w:r>
        <w:t>опытом оценки и ориентации в пространстве до начала передвижения или действия в нем;</w:t>
      </w:r>
    </w:p>
    <w:p w:rsidR="00BC2202" w:rsidRDefault="00BC2202">
      <w:r>
        <w:t>опытом уверенного свободного передвижения в знакомом пространстве с ориентацией в его предметно-пространственной организации;</w:t>
      </w:r>
    </w:p>
    <w:p w:rsidR="00BC2202" w:rsidRDefault="00BC2202">
      <w:r>
        <w:t>опытом ходьбы по пересеченной местности с преодолением препятствий, умением сохранять равновесие, устойчивость позы;</w:t>
      </w:r>
    </w:p>
    <w:p w:rsidR="00BC2202" w:rsidRDefault="00BC2202">
      <w:r>
        <w:t>пониманием обращения педагогического работника, родителей (законных представителей), предупреждающих об опасности.</w:t>
      </w:r>
    </w:p>
    <w:p w:rsidR="00BC2202" w:rsidRDefault="00BC2202">
      <w:bookmarkStart w:id="1612" w:name="sub_1184"/>
      <w:r>
        <w:t>27.5. Программные коррекционно-компенсаторньге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BC2202" w:rsidRDefault="00BC2202">
      <w:bookmarkStart w:id="1613" w:name="sub_2830"/>
      <w:bookmarkEnd w:id="1612"/>
      <w:r>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BC2202" w:rsidRDefault="00BC2202">
      <w:bookmarkStart w:id="1614" w:name="sub_2839"/>
      <w:bookmarkEnd w:id="1613"/>
      <w: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bookmarkEnd w:id="1614"/>
    <w:p w:rsidR="00BC2202" w:rsidRDefault="00BC2202">
      <w: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BC2202" w:rsidRDefault="00BC2202">
      <w:bookmarkStart w:id="1615" w:name="sub_2840"/>
      <w:r>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bookmarkEnd w:id="1615"/>
    <w:p w:rsidR="00BC2202" w:rsidRDefault="00BC2202">
      <w:r>
        <w:t>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BC2202" w:rsidRDefault="00BC2202">
      <w:bookmarkStart w:id="1616" w:name="sub_2841"/>
      <w: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bookmarkEnd w:id="1616"/>
    <w:p w:rsidR="00BC2202" w:rsidRDefault="00BC2202">
      <w:r>
        <w:t>Формирование навыков придерживаться правил общения, востребованных в ситуации трудности или невозможности зрительного отражения:</w:t>
      </w:r>
    </w:p>
    <w:p w:rsidR="00BC2202" w:rsidRDefault="00BC2202">
      <w:r>
        <w:t>обратиться по имени к предполагаемому партнеру общения и по локализации голоса уточнить его местоположение относительно себя;</w:t>
      </w:r>
    </w:p>
    <w:p w:rsidR="00BC2202" w:rsidRDefault="00BC2202">
      <w:r>
        <w:t>развернуться и (или) повернуть лицо в его сторону, стараться держаться прямо (если человек находится на расстоянии, подойти к нему);</w:t>
      </w:r>
    </w:p>
    <w:p w:rsidR="00BC2202" w:rsidRDefault="00BC2202">
      <w:r>
        <w:t>громким голосом и внятно обратиться к партнеру: сказать (изложить) суть сообщения;</w:t>
      </w:r>
    </w:p>
    <w:p w:rsidR="00BC2202" w:rsidRDefault="00BC2202">
      <w:r>
        <w:t>обратить внимание на голосовые, речевые проявления партнера, отражающие его отношение к ситуации общения;</w:t>
      </w:r>
    </w:p>
    <w:p w:rsidR="00BC2202" w:rsidRDefault="00BC2202">
      <w:r>
        <w:t>дождаться вербального ответа партнера, продолжить общение.</w:t>
      </w:r>
    </w:p>
    <w:p w:rsidR="00BC2202" w:rsidRDefault="00BC2202">
      <w:bookmarkStart w:id="1617" w:name="sub_2842"/>
      <w: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BC2202" w:rsidRDefault="00BC2202">
      <w:bookmarkStart w:id="1618" w:name="sub_2843"/>
      <w:bookmarkEnd w:id="1617"/>
      <w: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BC2202" w:rsidRDefault="00BC2202">
      <w:bookmarkStart w:id="1619" w:name="sub_2844"/>
      <w:bookmarkEnd w:id="1618"/>
      <w: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C2202" w:rsidRDefault="00BC2202">
      <w:bookmarkStart w:id="1620" w:name="sub_2845"/>
      <w:bookmarkEnd w:id="1619"/>
      <w:r>
        <w:t>7. Развитие навыков взаимодействия с каждым членом детской группы.</w:t>
      </w:r>
    </w:p>
    <w:p w:rsidR="00BC2202" w:rsidRDefault="00BC2202">
      <w:bookmarkStart w:id="1621" w:name="sub_2846"/>
      <w:bookmarkEnd w:id="1620"/>
      <w:r>
        <w:t>8. Развитие знаний о социальных сторонах жизнедеятельности человека</w:t>
      </w:r>
    </w:p>
    <w:p w:rsidR="00BC2202" w:rsidRDefault="00BC2202">
      <w:bookmarkStart w:id="1622" w:name="sub_2847"/>
      <w:bookmarkEnd w:id="1621"/>
      <w: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BC2202" w:rsidRDefault="00BC2202">
      <w:bookmarkStart w:id="1623" w:name="sub_2848"/>
      <w:bookmarkEnd w:id="1622"/>
      <w: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BC2202" w:rsidRDefault="00BC2202">
      <w:bookmarkStart w:id="1624" w:name="sub_2849"/>
      <w:bookmarkEnd w:id="1623"/>
      <w: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BC2202" w:rsidRDefault="00BC2202">
      <w:bookmarkStart w:id="1625" w:name="sub_2850"/>
      <w:bookmarkEnd w:id="1624"/>
      <w: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BC2202" w:rsidRDefault="00BC2202">
      <w:bookmarkStart w:id="1626" w:name="sub_2851"/>
      <w:bookmarkEnd w:id="1625"/>
      <w:r>
        <w:t>13. Развитие у ребенка образа "Я" как субъекта общения</w:t>
      </w:r>
    </w:p>
    <w:p w:rsidR="00BC2202" w:rsidRDefault="00BC2202">
      <w:bookmarkStart w:id="1627" w:name="sub_2852"/>
      <w:bookmarkEnd w:id="1626"/>
      <w: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BC2202" w:rsidRDefault="00BC2202">
      <w:bookmarkStart w:id="1628" w:name="sub_2853"/>
      <w:bookmarkEnd w:id="1627"/>
      <w: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BC2202" w:rsidRDefault="00BC2202">
      <w:bookmarkStart w:id="1629" w:name="sub_2854"/>
      <w:bookmarkEnd w:id="1628"/>
      <w: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BC2202" w:rsidRDefault="00BC2202">
      <w:bookmarkStart w:id="1630" w:name="sub_2855"/>
      <w:bookmarkEnd w:id="1629"/>
      <w: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BC2202" w:rsidRDefault="00BC2202">
      <w:bookmarkStart w:id="1631" w:name="sub_2856"/>
      <w:bookmarkEnd w:id="1630"/>
      <w: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BC2202" w:rsidRDefault="00BC2202">
      <w:bookmarkStart w:id="1632" w:name="sub_2857"/>
      <w:bookmarkEnd w:id="1631"/>
      <w:r>
        <w:t>19. Формирование умения писать и читать свое имя (с использованием колодки шеститочия).</w:t>
      </w:r>
    </w:p>
    <w:p w:rsidR="00BC2202" w:rsidRDefault="00BC2202">
      <w:bookmarkStart w:id="1633" w:name="sub_2831"/>
      <w:bookmarkEnd w:id="1632"/>
      <w:r>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BC2202" w:rsidRDefault="00BC2202">
      <w:bookmarkStart w:id="1634" w:name="sub_2832"/>
      <w:bookmarkEnd w:id="1633"/>
      <w:r>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bookmarkEnd w:id="1634"/>
    <w:p w:rsidR="00BC2202" w:rsidRDefault="00BC2202">
      <w: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BC2202" w:rsidRDefault="00BC2202">
      <w:r>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BC2202" w:rsidRDefault="00BC2202">
      <w:bookmarkStart w:id="1635" w:name="sub_2833"/>
      <w:r>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bookmarkEnd w:id="1635"/>
    <w:p w:rsidR="00BC2202" w:rsidRDefault="00BC2202">
      <w:r>
        <w:t>Содержание знаний: знать названия, представлять, как выглядят, из чего сделаны.</w:t>
      </w:r>
    </w:p>
    <w:p w:rsidR="00BC2202" w:rsidRDefault="00BC2202">
      <w:r>
        <w:t>Содержание умений: открыть, закрыть дверь; умения и навыки подниматься и спускаться по лестнице.</w:t>
      </w:r>
    </w:p>
    <w:p w:rsidR="00BC2202" w:rsidRDefault="00BC2202">
      <w:bookmarkStart w:id="1636" w:name="sub_2834"/>
      <w:r>
        <w:t>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bookmarkEnd w:id="1636"/>
    <w:p w:rsidR="00BC2202" w:rsidRDefault="00BC2202">
      <w: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BC2202" w:rsidRDefault="00BC2202">
      <w:bookmarkStart w:id="1637" w:name="sub_2835"/>
      <w:r>
        <w:t>27.5.6. Развитие трудовых действий и деятельности:</w:t>
      </w:r>
    </w:p>
    <w:p w:rsidR="00BC2202" w:rsidRDefault="00BC2202">
      <w:bookmarkStart w:id="1638" w:name="sub_2858"/>
      <w:bookmarkEnd w:id="1637"/>
      <w:r>
        <w:t>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BC2202" w:rsidRDefault="00BC2202">
      <w:bookmarkStart w:id="1639" w:name="sub_2859"/>
      <w:bookmarkEnd w:id="1638"/>
      <w: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BC2202" w:rsidRDefault="00BC2202">
      <w:bookmarkStart w:id="1640" w:name="sub_2860"/>
      <w:bookmarkEnd w:id="1639"/>
      <w:r>
        <w:t>3. Развитие знаний и представлений:</w:t>
      </w:r>
    </w:p>
    <w:bookmarkEnd w:id="1640"/>
    <w:p w:rsidR="00BC2202" w:rsidRDefault="00BC2202">
      <w: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BC2202" w:rsidRDefault="00BC2202">
      <w: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BC2202" w:rsidRDefault="00BC2202">
      <w: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BC2202" w:rsidRDefault="00BC2202">
      <w:bookmarkStart w:id="1641" w:name="sub_2836"/>
      <w:r>
        <w:t>27.5.7. Формирование основ безопасности собственной жизнедеятельности в предметно-пространственной среде образовательной Организации:</w:t>
      </w:r>
    </w:p>
    <w:p w:rsidR="00BC2202" w:rsidRDefault="00BC2202">
      <w:bookmarkStart w:id="1642" w:name="sub_2861"/>
      <w:bookmarkEnd w:id="1641"/>
      <w: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BC2202" w:rsidRDefault="00BC2202">
      <w:bookmarkStart w:id="1643" w:name="sub_2862"/>
      <w:bookmarkEnd w:id="1642"/>
      <w:r>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BC2202" w:rsidRDefault="00BC2202">
      <w:bookmarkStart w:id="1644" w:name="sub_2863"/>
      <w:bookmarkEnd w:id="1643"/>
      <w:r>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BC2202" w:rsidRDefault="00BC2202">
      <w:bookmarkStart w:id="1645" w:name="sub_2864"/>
      <w:bookmarkEnd w:id="1644"/>
      <w: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BC2202" w:rsidRDefault="00BC2202">
      <w:bookmarkStart w:id="1646" w:name="sub_2837"/>
      <w:bookmarkEnd w:id="1645"/>
      <w:r>
        <w:t>27.5.8. Развитие личностной готовности к обучению в образовательной организации:</w:t>
      </w:r>
    </w:p>
    <w:p w:rsidR="00BC2202" w:rsidRDefault="00BC2202">
      <w:bookmarkStart w:id="1647" w:name="sub_2865"/>
      <w:bookmarkEnd w:id="1646"/>
      <w: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BC2202" w:rsidRDefault="00BC2202">
      <w:bookmarkStart w:id="1648" w:name="sub_2866"/>
      <w:bookmarkEnd w:id="1647"/>
      <w: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BC2202" w:rsidRDefault="00BC2202">
      <w:bookmarkStart w:id="1649" w:name="sub_2867"/>
      <w:bookmarkEnd w:id="1648"/>
      <w:r>
        <w:t>3. Формирование общих представлений о школьно-письменных принадлежностях, предметах, необходимых ученику.</w:t>
      </w:r>
    </w:p>
    <w:p w:rsidR="00BC2202" w:rsidRDefault="00BC2202">
      <w:bookmarkStart w:id="1650" w:name="sub_2868"/>
      <w:bookmarkEnd w:id="1649"/>
      <w: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BC2202" w:rsidRDefault="00BC2202">
      <w:bookmarkStart w:id="1651" w:name="sub_2838"/>
      <w:bookmarkEnd w:id="1650"/>
      <w:r>
        <w:t>27.5.9. Виды детской деятельности:</w:t>
      </w:r>
    </w:p>
    <w:p w:rsidR="00BC2202" w:rsidRDefault="00BC2202">
      <w:bookmarkStart w:id="1652" w:name="sub_2869"/>
      <w:bookmarkEnd w:id="1651"/>
      <w: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bookmarkEnd w:id="1652"/>
    <w:p w:rsidR="00BC2202" w:rsidRDefault="00BC2202">
      <w: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BC2202" w:rsidRDefault="00BC2202">
      <w:r>
        <w:t>труд;</w:t>
      </w:r>
    </w:p>
    <w:p w:rsidR="00BC2202" w:rsidRDefault="00BC2202">
      <w:r>
        <w:t>игры-тренинги на коммуникативную деятельность;</w:t>
      </w:r>
    </w:p>
    <w:p w:rsidR="00BC2202" w:rsidRDefault="00BC2202">
      <w:r>
        <w:t>игры: сюжетные, театрализованные, драматизации, подвижные;</w:t>
      </w:r>
    </w:p>
    <w:p w:rsidR="00BC2202" w:rsidRDefault="00BC2202">
      <w: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BC2202" w:rsidRDefault="00BC2202">
      <w:r>
        <w:t>физические упражнения: статические; на равновесие с сохранением позы; на моторику рук, кистей, пальцев; в ходьбе в группе.</w:t>
      </w:r>
    </w:p>
    <w:p w:rsidR="00BC2202" w:rsidRDefault="00BC2202">
      <w:bookmarkStart w:id="1653" w:name="sub_2870"/>
      <w: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bookmarkEnd w:id="1653"/>
    <w:p w:rsidR="00BC2202" w:rsidRDefault="00BC2202">
      <w:r>
        <w:t>самообслуживание;</w:t>
      </w:r>
    </w:p>
    <w:p w:rsidR="00BC2202" w:rsidRDefault="00BC2202">
      <w:r>
        <w:t>спонтанные игры: предметные, сюжетно-ролевые;</w:t>
      </w:r>
    </w:p>
    <w:p w:rsidR="00BC2202" w:rsidRDefault="00BC2202">
      <w:r>
        <w:t>спонтанная двигательная деятельность: игры с другими детьми в мячи, с использованием другой атрибутики;</w:t>
      </w:r>
    </w:p>
    <w:p w:rsidR="00BC2202" w:rsidRDefault="00BC2202">
      <w:r>
        <w:t>спонтанная познавательная деятельность: рассматривание книг, альбомов, иллюстраций;</w:t>
      </w:r>
    </w:p>
    <w:p w:rsidR="00BC2202" w:rsidRDefault="00BC2202">
      <w:r>
        <w:t>деятельность и взаимодействие обучающихся на прогулке: предметно-практическая, игровая, коммуникативная (свободное общение).</w:t>
      </w:r>
    </w:p>
    <w:p w:rsidR="00BC2202" w:rsidRDefault="00BC2202">
      <w:bookmarkStart w:id="1654" w:name="sub_1028"/>
      <w:r>
        <w:t>28. 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BC2202" w:rsidRDefault="00BC2202">
      <w:bookmarkStart w:id="1655" w:name="sub_1185"/>
      <w:bookmarkEnd w:id="1654"/>
      <w:r>
        <w:t>28.1. Основными задачами образовательной деятельности являются создание условий:</w:t>
      </w:r>
    </w:p>
    <w:bookmarkEnd w:id="1655"/>
    <w:p w:rsidR="00BC2202" w:rsidRDefault="00BC2202">
      <w:r>
        <w:t>для развития любознательности, познавательной активности, познавательных способностей обучающихся;</w:t>
      </w:r>
    </w:p>
    <w:p w:rsidR="00BC2202" w:rsidRDefault="00BC2202">
      <w: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BC2202" w:rsidRDefault="00BC2202">
      <w:bookmarkStart w:id="1656" w:name="sub_1186"/>
      <w:r>
        <w:t>28.2.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BC2202" w:rsidRDefault="00BC2202">
      <w:bookmarkStart w:id="1657" w:name="sub_1187"/>
      <w:bookmarkEnd w:id="1656"/>
      <w:r>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BC2202" w:rsidRDefault="00BC2202">
      <w:bookmarkStart w:id="1658" w:name="sub_2871"/>
      <w:bookmarkEnd w:id="1657"/>
      <w: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BC2202" w:rsidRDefault="00BC2202">
      <w:bookmarkStart w:id="1659" w:name="sub_2872"/>
      <w:bookmarkEnd w:id="1658"/>
      <w:r>
        <w:t>2. Способствовать формированию слабовидящими дошкольниками сенсорных эталонов "форма", "цвет", "величина", "пространство".</w:t>
      </w:r>
    </w:p>
    <w:p w:rsidR="00BC2202" w:rsidRDefault="00BC2202">
      <w:bookmarkStart w:id="1660" w:name="sub_2873"/>
      <w:bookmarkEnd w:id="1659"/>
      <w:r>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BC2202" w:rsidRDefault="00BC2202">
      <w:bookmarkStart w:id="1661" w:name="sub_2874"/>
      <w:bookmarkEnd w:id="1660"/>
      <w: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BC2202" w:rsidRDefault="00BC2202">
      <w:bookmarkStart w:id="1662" w:name="sub_2875"/>
      <w:bookmarkEnd w:id="1661"/>
      <w:r>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BC2202" w:rsidRDefault="00BC2202">
      <w:bookmarkStart w:id="1663" w:name="sub_2876"/>
      <w:bookmarkEnd w:id="1662"/>
      <w:r>
        <w:t>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BC2202" w:rsidRDefault="00BC2202">
      <w:bookmarkStart w:id="1664" w:name="sub_1188"/>
      <w:bookmarkEnd w:id="1663"/>
      <w:r>
        <w:t>28.4. Предметно-познавательное развитие, повышение перцептивно-интеллектуального и моторно-поведенческого потенциала познания:</w:t>
      </w:r>
    </w:p>
    <w:p w:rsidR="00BC2202" w:rsidRDefault="00BC2202">
      <w:bookmarkStart w:id="1665" w:name="sub_2877"/>
      <w:bookmarkEnd w:id="1664"/>
      <w:r>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BC2202" w:rsidRDefault="00BC2202">
      <w:bookmarkStart w:id="1666" w:name="sub_2878"/>
      <w:bookmarkEnd w:id="1665"/>
      <w:r>
        <w:t>2. Развитие умений познавать предмет как объект действительности, ориентироваться в разнообразии предметного мира:</w:t>
      </w:r>
    </w:p>
    <w:p w:rsidR="00BC2202" w:rsidRDefault="00BC2202">
      <w:bookmarkStart w:id="1667" w:name="sub_2885"/>
      <w:bookmarkEnd w:id="1666"/>
      <w:r>
        <w:t>а) знать название предмета, его частей и деталей;</w:t>
      </w:r>
    </w:p>
    <w:p w:rsidR="00BC2202" w:rsidRDefault="00BC2202">
      <w:bookmarkStart w:id="1668" w:name="sub_2886"/>
      <w:bookmarkEnd w:id="1667"/>
      <w:r>
        <w:t>б) уметь обследовать предмет с построением структурно-целостного образа, определением его формы, величины, цвета, материала;</w:t>
      </w:r>
    </w:p>
    <w:p w:rsidR="00BC2202" w:rsidRDefault="00BC2202">
      <w:bookmarkStart w:id="1669" w:name="sub_2887"/>
      <w:bookmarkEnd w:id="1668"/>
      <w:r>
        <w:t>в) уметь узнавать предмет по частям и деталям, с изменением пространственных характеристик;</w:t>
      </w:r>
    </w:p>
    <w:p w:rsidR="00BC2202" w:rsidRDefault="00BC2202">
      <w:bookmarkStart w:id="1670" w:name="sub_2888"/>
      <w:bookmarkEnd w:id="1669"/>
      <w:r>
        <w:t>г) уметь отвечать на вопросы, связанные с предметом.</w:t>
      </w:r>
    </w:p>
    <w:p w:rsidR="00BC2202" w:rsidRDefault="00BC2202">
      <w:bookmarkStart w:id="1671" w:name="sub_2879"/>
      <w:bookmarkEnd w:id="1670"/>
      <w: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BC2202" w:rsidRDefault="00BC2202">
      <w:bookmarkStart w:id="1672" w:name="sub_2880"/>
      <w:bookmarkEnd w:id="1671"/>
      <w: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BC2202" w:rsidRDefault="00BC2202">
      <w:bookmarkStart w:id="1673" w:name="sub_2881"/>
      <w:bookmarkEnd w:id="1672"/>
      <w:r>
        <w:t>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BC2202" w:rsidRDefault="00BC2202">
      <w:bookmarkStart w:id="1674" w:name="sub_2882"/>
      <w:bookmarkEnd w:id="1673"/>
      <w:r>
        <w:t>6. Повышение способности действовать по подражанию.</w:t>
      </w:r>
    </w:p>
    <w:p w:rsidR="00BC2202" w:rsidRDefault="00BC2202">
      <w:bookmarkStart w:id="1675" w:name="sub_2883"/>
      <w:bookmarkEnd w:id="1674"/>
      <w: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BC2202" w:rsidRDefault="00BC2202">
      <w:bookmarkStart w:id="1676" w:name="sub_2884"/>
      <w:bookmarkEnd w:id="1675"/>
      <w: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BC2202" w:rsidRDefault="00BC2202">
      <w:bookmarkStart w:id="1677" w:name="sub_1189"/>
      <w:bookmarkEnd w:id="1676"/>
      <w:r>
        <w:t>28.5. Формирование картины мира с развитием реальных полимодальных образов его 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BC2202" w:rsidRDefault="00BC2202">
      <w:bookmarkStart w:id="1678" w:name="sub_1190"/>
      <w:bookmarkEnd w:id="1677"/>
      <w:r>
        <w:t>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bookmarkEnd w:id="1678"/>
    <w:p w:rsidR="00BC2202" w:rsidRDefault="00BC2202">
      <w:r>
        <w:t>действия по назначению с раскрасками, трафаретами;</w:t>
      </w:r>
    </w:p>
    <w:p w:rsidR="00BC2202" w:rsidRDefault="00BC2202">
      <w:r>
        <w:t>игры и действия с природным материалом (выкладывание, сортировка, заполнение емкостей);</w:t>
      </w:r>
    </w:p>
    <w:p w:rsidR="00BC2202" w:rsidRDefault="00BC2202">
      <w:r>
        <w:t>создание отпечатков.</w:t>
      </w:r>
    </w:p>
    <w:p w:rsidR="00BC2202" w:rsidRDefault="00BC2202">
      <w:bookmarkStart w:id="1679" w:name="sub_1191"/>
      <w:r>
        <w:t>28.7. Развитие и обогащение познавательных чувств и эмоций:</w:t>
      </w:r>
    </w:p>
    <w:p w:rsidR="00BC2202" w:rsidRDefault="00BC2202">
      <w:bookmarkStart w:id="1680" w:name="sub_2889"/>
      <w:bookmarkEnd w:id="1679"/>
      <w:r>
        <w:t>1. 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BC2202" w:rsidRDefault="00BC2202">
      <w:bookmarkStart w:id="1681" w:name="sub_2890"/>
      <w:bookmarkEnd w:id="1680"/>
      <w: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BC2202" w:rsidRDefault="00BC2202">
      <w:bookmarkStart w:id="1682" w:name="sub_2891"/>
      <w:bookmarkEnd w:id="1681"/>
      <w:r>
        <w:t>3. Повышение осмысленности в отражении окружающего, расширение кругозора, побуждение к проявлению интеллектуальных чувств.</w:t>
      </w:r>
    </w:p>
    <w:p w:rsidR="00BC2202" w:rsidRDefault="00BC2202">
      <w:bookmarkStart w:id="1683" w:name="sub_2892"/>
      <w:bookmarkEnd w:id="1682"/>
      <w: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BC2202" w:rsidRDefault="00BC2202">
      <w:bookmarkStart w:id="1684" w:name="sub_2893"/>
      <w:bookmarkEnd w:id="1683"/>
      <w: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BC2202" w:rsidRDefault="00BC2202">
      <w:bookmarkStart w:id="1685" w:name="sub_2894"/>
      <w:bookmarkEnd w:id="1684"/>
      <w: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BC2202" w:rsidRDefault="00BC2202">
      <w:bookmarkStart w:id="1686" w:name="sub_2895"/>
      <w:bookmarkEnd w:id="1685"/>
      <w: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BC2202" w:rsidRDefault="00BC2202">
      <w:bookmarkStart w:id="1687" w:name="sub_1192"/>
      <w:bookmarkEnd w:id="1686"/>
      <w:r>
        <w:t>28.8. Развитие регуляторного компонента познавательной деятельности:</w:t>
      </w:r>
    </w:p>
    <w:p w:rsidR="00BC2202" w:rsidRDefault="00BC2202">
      <w:bookmarkStart w:id="1688" w:name="sub_2896"/>
      <w:bookmarkEnd w:id="1687"/>
      <w:r>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BC2202" w:rsidRDefault="00BC2202">
      <w:bookmarkStart w:id="1689" w:name="sub_2897"/>
      <w:bookmarkEnd w:id="1688"/>
      <w:r>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BC2202" w:rsidRDefault="00BC2202">
      <w:bookmarkStart w:id="1690" w:name="sub_2898"/>
      <w:bookmarkEnd w:id="1689"/>
      <w: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BC2202" w:rsidRDefault="00BC2202">
      <w:bookmarkStart w:id="1691" w:name="sub_2899"/>
      <w:bookmarkEnd w:id="1690"/>
      <w:r>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BC2202" w:rsidRDefault="00BC2202">
      <w:bookmarkStart w:id="1692" w:name="sub_2900"/>
      <w:bookmarkEnd w:id="1691"/>
      <w:r>
        <w:t>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BC2202" w:rsidRDefault="00BC2202">
      <w:bookmarkStart w:id="1693" w:name="sub_1193"/>
      <w:bookmarkEnd w:id="1692"/>
      <w:r>
        <w:t>28.9. Формирование интеллектуальной и специальной готовности к обучению в образовательной органгизации:</w:t>
      </w:r>
    </w:p>
    <w:p w:rsidR="00BC2202" w:rsidRDefault="00BC2202">
      <w:bookmarkStart w:id="1694" w:name="sub_2901"/>
      <w:bookmarkEnd w:id="1693"/>
      <w:r>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BC2202" w:rsidRDefault="00BC2202">
      <w:bookmarkStart w:id="1695" w:name="sub_2902"/>
      <w:bookmarkEnd w:id="1694"/>
      <w:r>
        <w:t>2. Развитие умений и обогащение опыта описания, пересказывания, рассказывания.</w:t>
      </w:r>
    </w:p>
    <w:p w:rsidR="00BC2202" w:rsidRDefault="00BC2202">
      <w:bookmarkStart w:id="1696" w:name="sub_2903"/>
      <w:bookmarkEnd w:id="1695"/>
      <w:r>
        <w:t>3. Развитие конструктивных умений и навыков, способность к моделированию, копированию, освоение стратегии движения по пространству листа.</w:t>
      </w:r>
    </w:p>
    <w:p w:rsidR="00BC2202" w:rsidRDefault="00BC2202">
      <w:bookmarkStart w:id="1697" w:name="sub_2904"/>
      <w:bookmarkEnd w:id="1696"/>
      <w:r>
        <w:t>4. Развитие умений и обогащение опыта действий с предметами учебной деятельности: действия с книгой, альбомом, тетрадью, орудийные действия.</w:t>
      </w:r>
    </w:p>
    <w:p w:rsidR="00BC2202" w:rsidRDefault="00BC2202">
      <w:bookmarkStart w:id="1698" w:name="sub_2905"/>
      <w:bookmarkEnd w:id="1697"/>
      <w:r>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BC2202" w:rsidRDefault="00BC2202">
      <w:bookmarkStart w:id="1699" w:name="sub_2906"/>
      <w:bookmarkEnd w:id="1698"/>
      <w: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BC2202" w:rsidRDefault="00BC2202">
      <w:bookmarkStart w:id="1700" w:name="sub_2907"/>
      <w:bookmarkEnd w:id="1699"/>
      <w: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BC2202" w:rsidRDefault="00BC2202">
      <w:bookmarkStart w:id="1701" w:name="sub_1194"/>
      <w:bookmarkEnd w:id="1700"/>
      <w:r>
        <w:t>28.10. Виды детской деятельности:</w:t>
      </w:r>
    </w:p>
    <w:p w:rsidR="00BC2202" w:rsidRDefault="00BC2202">
      <w:bookmarkStart w:id="1702" w:name="sub_2908"/>
      <w:bookmarkEnd w:id="1701"/>
      <w:r>
        <w:t>1. Виды детской деятельности в условиях непосредственно образовательной деятельности с обеспечением познавательного развития:</w:t>
      </w:r>
    </w:p>
    <w:bookmarkEnd w:id="1702"/>
    <w:p w:rsidR="00BC2202" w:rsidRDefault="00BC2202">
      <w: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BC2202" w:rsidRDefault="00BC2202">
      <w:r>
        <w:t>занятия в сенсорной комнате;</w:t>
      </w:r>
    </w:p>
    <w:p w:rsidR="00BC2202" w:rsidRDefault="00BC2202">
      <w: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BC2202" w:rsidRDefault="00BC2202">
      <w:r>
        <w:t>познавательно-ориентировочная деятельность в пространстве Организации: "предметные экскурсии" в помещениях и на участке;</w:t>
      </w:r>
    </w:p>
    <w:p w:rsidR="00BC2202" w:rsidRDefault="00BC2202">
      <w:r>
        <w:t>продуктивная деятельность: конструирование, рисование, лепка, аппликация;</w:t>
      </w:r>
    </w:p>
    <w:p w:rsidR="00BC2202" w:rsidRDefault="00BC2202">
      <w:r>
        <w:t>наблюдения в условиях тематических прогулок;</w:t>
      </w:r>
    </w:p>
    <w:p w:rsidR="00BC2202" w:rsidRDefault="00BC2202">
      <w:r>
        <w:t>слушание чтения детских литературных произведений;</w:t>
      </w:r>
    </w:p>
    <w:p w:rsidR="00BC2202" w:rsidRDefault="00BC2202">
      <w:r>
        <w:t>труд в быту, ручной труд, труд в природе;</w:t>
      </w:r>
    </w:p>
    <w:p w:rsidR="00BC2202" w:rsidRDefault="00BC2202">
      <w:r>
        <w:t>игры на развитие зрительного восприятия;</w:t>
      </w:r>
    </w:p>
    <w:p w:rsidR="00BC2202" w:rsidRDefault="00BC2202">
      <w:r>
        <w:t>физические упражнения на осанку, моторику рук.</w:t>
      </w:r>
    </w:p>
    <w:p w:rsidR="00BC2202" w:rsidRDefault="00BC2202">
      <w:bookmarkStart w:id="1703" w:name="sub_2909"/>
      <w: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bookmarkEnd w:id="1703"/>
    <w:p w:rsidR="00BC2202" w:rsidRDefault="00BC2202">
      <w:r>
        <w:t>спонтанные игры: предметные; с дидактическими, музыкальными игрушками; дидактические, сюжетно-ролевые; в сенсорном уголке;</w:t>
      </w:r>
    </w:p>
    <w:p w:rsidR="00BC2202" w:rsidRDefault="00BC2202">
      <w:r>
        <w:t>самообслуживание, культурно-гигиеническая деятельность;</w:t>
      </w:r>
    </w:p>
    <w:p w:rsidR="00BC2202" w:rsidRDefault="00BC2202">
      <w:r>
        <w:t>спонтанная познавательно-исследовательская деятельность;</w:t>
      </w:r>
    </w:p>
    <w:p w:rsidR="00BC2202" w:rsidRDefault="00BC2202">
      <w:r>
        <w:t>речевая деятельность: участие в беседах, обсуждениях;</w:t>
      </w:r>
    </w:p>
    <w:p w:rsidR="00BC2202" w:rsidRDefault="00BC2202">
      <w:r>
        <w:t>рассматривание книг, картинок, фотографий;</w:t>
      </w:r>
    </w:p>
    <w:p w:rsidR="00BC2202" w:rsidRDefault="00BC2202">
      <w:r>
        <w:t>спонтанная продуктивная деятельность;</w:t>
      </w:r>
    </w:p>
    <w:p w:rsidR="00BC2202" w:rsidRDefault="00BC2202">
      <w:r>
        <w:t>спонтанная двигательная деятельность;</w:t>
      </w:r>
    </w:p>
    <w:p w:rsidR="00BC2202" w:rsidRDefault="00BC2202">
      <w: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BC2202" w:rsidRDefault="00BC2202">
      <w:bookmarkStart w:id="1704" w:name="sub_1029"/>
      <w:r>
        <w:t>29. Речевое развитие слабовидящих и с пониженным зрением (амблиопией и косоглазием, функциональными расстройствами и нарушениями зрения) обучающихся.</w:t>
      </w:r>
    </w:p>
    <w:p w:rsidR="00BC2202" w:rsidRDefault="00BC2202">
      <w:bookmarkStart w:id="1705" w:name="sub_1195"/>
      <w:bookmarkEnd w:id="1704"/>
      <w:r>
        <w:t>29.1. Основными задачами образовательной деятельности является создание условий для:</w:t>
      </w:r>
    </w:p>
    <w:bookmarkEnd w:id="1705"/>
    <w:p w:rsidR="00BC2202" w:rsidRDefault="00BC2202">
      <w:r>
        <w:t>для формирования основы речевой и языковой культуры, совершенствования разных сторон речи ребенка;</w:t>
      </w:r>
    </w:p>
    <w:p w:rsidR="00BC2202" w:rsidRDefault="00BC2202">
      <w:r>
        <w:t>приобщения обучающихся к культуре чтения художественной литературы;</w:t>
      </w:r>
    </w:p>
    <w:p w:rsidR="00BC2202" w:rsidRDefault="00BC2202">
      <w:r>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BC2202" w:rsidRDefault="00BC2202">
      <w:bookmarkStart w:id="1706" w:name="sub_1196"/>
      <w:r>
        <w:t>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BC2202" w:rsidRDefault="00BC2202">
      <w:bookmarkStart w:id="1707" w:name="sub_1197"/>
      <w:bookmarkEnd w:id="1706"/>
      <w:r>
        <w:t>29.3. Обогащение речевого опыта. Развитие чувственно-моторной основы речевой деятельности.</w:t>
      </w:r>
    </w:p>
    <w:p w:rsidR="00BC2202" w:rsidRDefault="00BC2202">
      <w:bookmarkStart w:id="1708" w:name="sub_2910"/>
      <w:bookmarkEnd w:id="1707"/>
      <w: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BC2202" w:rsidRDefault="00BC2202">
      <w:bookmarkStart w:id="1709" w:name="sub_2911"/>
      <w:bookmarkEnd w:id="1708"/>
      <w: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BC2202" w:rsidRDefault="00BC2202">
      <w:bookmarkStart w:id="1710" w:name="sub_2912"/>
      <w:bookmarkEnd w:id="1709"/>
      <w: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BC2202" w:rsidRDefault="00BC2202">
      <w:bookmarkStart w:id="1711" w:name="sub_1198"/>
      <w:bookmarkEnd w:id="1710"/>
      <w:r>
        <w:t>29.4. Развитие номинативной функции речи:</w:t>
      </w:r>
    </w:p>
    <w:p w:rsidR="00BC2202" w:rsidRDefault="00BC2202">
      <w:bookmarkStart w:id="1712" w:name="sub_2913"/>
      <w:bookmarkEnd w:id="1711"/>
      <w:r>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BC2202" w:rsidRDefault="00BC2202">
      <w:bookmarkStart w:id="1713" w:name="sub_2914"/>
      <w:bookmarkEnd w:id="1712"/>
      <w: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BC2202" w:rsidRDefault="00BC2202">
      <w:bookmarkStart w:id="1714" w:name="sub_2915"/>
      <w:bookmarkEnd w:id="1713"/>
      <w: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BC2202" w:rsidRDefault="00BC2202">
      <w:bookmarkStart w:id="1715" w:name="sub_1199"/>
      <w:bookmarkEnd w:id="1714"/>
      <w:r>
        <w:t>29.5. Развитие коммуникативной функции речи:</w:t>
      </w:r>
    </w:p>
    <w:bookmarkEnd w:id="1715"/>
    <w:p w:rsidR="00BC2202" w:rsidRDefault="00BC2202">
      <w: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BC2202" w:rsidRDefault="00BC2202">
      <w:r>
        <w:t>Расширение опыта действовать по инструкции, просьбе, самому обращаться с просьбой к другому человеку.</w:t>
      </w:r>
    </w:p>
    <w:p w:rsidR="00BC2202" w:rsidRDefault="00BC2202">
      <w:bookmarkStart w:id="1716" w:name="sub_1200"/>
      <w:r>
        <w:t>29.6. Формирование основ речевого познания:</w:t>
      </w:r>
    </w:p>
    <w:p w:rsidR="00BC2202" w:rsidRDefault="00BC2202">
      <w:bookmarkStart w:id="1717" w:name="sub_2916"/>
      <w:bookmarkEnd w:id="1716"/>
      <w: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BC2202" w:rsidRDefault="00BC2202">
      <w:bookmarkStart w:id="1718" w:name="sub_2917"/>
      <w:bookmarkEnd w:id="1717"/>
      <w: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BC2202" w:rsidRDefault="00BC2202">
      <w:bookmarkStart w:id="1719" w:name="sub_2918"/>
      <w:bookmarkEnd w:id="1718"/>
      <w: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BC2202" w:rsidRDefault="00BC2202">
      <w:bookmarkStart w:id="1720" w:name="sub_2919"/>
      <w:bookmarkEnd w:id="1719"/>
      <w: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BC2202" w:rsidRDefault="00BC2202">
      <w:bookmarkStart w:id="1721" w:name="sub_1201"/>
      <w:bookmarkEnd w:id="1720"/>
      <w:r>
        <w:t>29.7. Развитие готовности к обучению в образовательной организации.</w:t>
      </w:r>
    </w:p>
    <w:bookmarkEnd w:id="1721"/>
    <w:p w:rsidR="00BC2202" w:rsidRDefault="00BC2202">
      <w: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BC2202" w:rsidRDefault="00BC2202">
      <w: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BC2202" w:rsidRDefault="00BC2202">
      <w:bookmarkStart w:id="1722" w:name="sub_1202"/>
      <w:r>
        <w:t>29.8. Виды детской деятельности:</w:t>
      </w:r>
    </w:p>
    <w:p w:rsidR="00BC2202" w:rsidRDefault="00BC2202">
      <w:bookmarkStart w:id="1723" w:name="sub_2920"/>
      <w:bookmarkEnd w:id="1722"/>
      <w:r>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bookmarkEnd w:id="1723"/>
    <w:p w:rsidR="00BC2202" w:rsidRDefault="00BC2202">
      <w:r>
        <w:t>познавательно-речевая деятельность на образовательных, коррекционных занятиях;</w:t>
      </w:r>
    </w:p>
    <w:p w:rsidR="00BC2202" w:rsidRDefault="00BC2202">
      <w:r>
        <w:t>моторно-познавательная деятельность в подготовке к освоению письма;</w:t>
      </w:r>
    </w:p>
    <w:p w:rsidR="00BC2202" w:rsidRDefault="00BC2202">
      <w:r>
        <w:t>разучивание и воспроизведение детских литературных произведений;</w:t>
      </w:r>
    </w:p>
    <w:p w:rsidR="00BC2202" w:rsidRDefault="00BC2202">
      <w:r>
        <w:t>игры: словесные дидактические, драматизации;</w:t>
      </w:r>
    </w:p>
    <w:p w:rsidR="00BC2202" w:rsidRDefault="00BC2202">
      <w:r>
        <w:t>тематические беседы, обсуждения с педагогическим работником;</w:t>
      </w:r>
    </w:p>
    <w:p w:rsidR="00BC2202" w:rsidRDefault="00BC2202">
      <w:r>
        <w:t>труд;</w:t>
      </w:r>
    </w:p>
    <w:p w:rsidR="00BC2202" w:rsidRDefault="00BC2202">
      <w:r>
        <w:t>пение;</w:t>
      </w:r>
    </w:p>
    <w:p w:rsidR="00BC2202" w:rsidRDefault="00BC2202">
      <w:r>
        <w:t>гимнастика: дыхательная, артикуляционная;</w:t>
      </w:r>
    </w:p>
    <w:p w:rsidR="00BC2202" w:rsidRDefault="00BC2202">
      <w:r>
        <w:t>подвижные игры с речью.</w:t>
      </w:r>
    </w:p>
    <w:p w:rsidR="00BC2202" w:rsidRDefault="00BC2202">
      <w:bookmarkStart w:id="1724" w:name="sub_2921"/>
      <w: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bookmarkEnd w:id="1724"/>
    <w:p w:rsidR="00BC2202" w:rsidRDefault="00BC2202">
      <w:r>
        <w:t>сюжетно-ролевые игры;</w:t>
      </w:r>
    </w:p>
    <w:p w:rsidR="00BC2202" w:rsidRDefault="00BC2202">
      <w:r>
        <w:t>самообслуживание с освоением опыта организации и выполнения действий посредством вопросно-ответной формы;</w:t>
      </w:r>
    </w:p>
    <w:p w:rsidR="00BC2202" w:rsidRDefault="00BC2202">
      <w:r>
        <w:t>спонтанная орудийная продуктивная деятельность (обводки, штриховки, раскрашивание);</w:t>
      </w:r>
    </w:p>
    <w:p w:rsidR="00BC2202" w:rsidRDefault="00BC2202">
      <w:r>
        <w:t>спонтанное пение, декламации;</w:t>
      </w:r>
    </w:p>
    <w:p w:rsidR="00BC2202" w:rsidRDefault="00BC2202">
      <w:r>
        <w:t>досуговая деятельность;</w:t>
      </w:r>
    </w:p>
    <w:p w:rsidR="00BC2202" w:rsidRDefault="00BC2202">
      <w:r>
        <w:t>рассматривание картинок, иллюстраций, фотографий с обозначением воспринимаемого, комментариями, обсуждением.</w:t>
      </w:r>
    </w:p>
    <w:p w:rsidR="00BC2202" w:rsidRDefault="00BC2202">
      <w:bookmarkStart w:id="1725" w:name="sub_1030"/>
      <w:r>
        <w:t>30. Художественно-эстетическое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BC2202" w:rsidRDefault="00BC2202">
      <w:bookmarkStart w:id="1726" w:name="sub_1203"/>
      <w:bookmarkEnd w:id="1725"/>
      <w:r>
        <w:t>30.1. Основными задачами образовательной деятельности является создание условий:</w:t>
      </w:r>
    </w:p>
    <w:bookmarkEnd w:id="1726"/>
    <w:p w:rsidR="00BC2202" w:rsidRDefault="00BC2202">
      <w: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C2202" w:rsidRDefault="00BC2202">
      <w:r>
        <w:t>развития способности к восприятию музыки, художественной литературы, фольклора;</w:t>
      </w:r>
    </w:p>
    <w:p w:rsidR="00BC2202" w:rsidRDefault="00BC2202">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C2202" w:rsidRDefault="00BC2202">
      <w: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BC2202" w:rsidRDefault="00BC2202">
      <w:bookmarkStart w:id="1727" w:name="sub_1204"/>
      <w:r>
        <w:t>30.2 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BC2202" w:rsidRDefault="00BC2202">
      <w:bookmarkStart w:id="1728" w:name="sub_2922"/>
      <w:bookmarkEnd w:id="1727"/>
      <w:r>
        <w:t>1.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bookmarkEnd w:id="1728"/>
    <w:p w:rsidR="00BC2202" w:rsidRDefault="00BC2202">
      <w:r>
        <w:t>круглой формы - шар, цилиндр;</w:t>
      </w:r>
    </w:p>
    <w:p w:rsidR="00BC2202" w:rsidRDefault="00BC2202">
      <w:r>
        <w:t>бесконечности линии сферы - шар и шаровидные элементы объектов;</w:t>
      </w:r>
    </w:p>
    <w:p w:rsidR="00BC2202" w:rsidRDefault="00BC2202">
      <w:r>
        <w:t>протяженности круглой объемной формы с прерыванием с двух сторон - цилиндр, конус;</w:t>
      </w:r>
    </w:p>
    <w:p w:rsidR="00BC2202" w:rsidRDefault="00BC2202">
      <w:r>
        <w:t>объемных форм с изменением площади (сужение, расширение) - конус, форма яйца;</w:t>
      </w:r>
    </w:p>
    <w:p w:rsidR="00BC2202" w:rsidRDefault="00BC2202">
      <w:r>
        <w:t>единства плоскостей объемной фигуры с их разграничениями - куб, параллелепипед, призма.</w:t>
      </w:r>
    </w:p>
    <w:p w:rsidR="00BC2202" w:rsidRDefault="00BC2202">
      <w:bookmarkStart w:id="1729" w:name="sub_2923"/>
      <w:r>
        <w:t>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BC2202" w:rsidRDefault="00BC2202">
      <w:bookmarkStart w:id="1730" w:name="sub_2924"/>
      <w:bookmarkEnd w:id="1729"/>
      <w: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BC2202" w:rsidRDefault="00BC2202">
      <w:bookmarkStart w:id="1731" w:name="sub_2925"/>
      <w:bookmarkEnd w:id="1730"/>
      <w: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BC2202" w:rsidRDefault="00BC2202">
      <w:bookmarkStart w:id="1732" w:name="sub_2926"/>
      <w:bookmarkEnd w:id="1731"/>
      <w: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BC2202" w:rsidRDefault="00BC2202">
      <w:bookmarkStart w:id="1733" w:name="sub_2927"/>
      <w:bookmarkEnd w:id="1732"/>
      <w:r>
        <w:t>6. Обогащение слуховых и тактильных ощущений, повышающих эстетические чувства.</w:t>
      </w:r>
    </w:p>
    <w:p w:rsidR="00BC2202" w:rsidRDefault="00BC2202">
      <w:bookmarkStart w:id="1734" w:name="sub_2928"/>
      <w:bookmarkEnd w:id="1733"/>
      <w: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 прекрасному в природе.</w:t>
      </w:r>
    </w:p>
    <w:p w:rsidR="00BC2202" w:rsidRDefault="00BC2202">
      <w:bookmarkStart w:id="1735" w:name="sub_1205"/>
      <w:bookmarkEnd w:id="1734"/>
      <w:r>
        <w:t>30.3. Формирование моторно-поведенческого и речевого потенциала слабовидящего ребенка в художественно-эстетической деятельности:</w:t>
      </w:r>
    </w:p>
    <w:p w:rsidR="00BC2202" w:rsidRDefault="00BC2202">
      <w:bookmarkStart w:id="1736" w:name="sub_2929"/>
      <w:bookmarkEnd w:id="1735"/>
      <w:r>
        <w:t>1. Развитие слухо-двигательной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BC2202" w:rsidRDefault="00BC2202">
      <w:bookmarkStart w:id="1737" w:name="sub_2930"/>
      <w:bookmarkEnd w:id="1736"/>
      <w:r>
        <w:t>2. Развитие зрительно-моторной координации в системах "глаз - нога", "глаз - рука": обогащение опыта выполнения ритмичных, танцевальных движений, действий с музыкальными инструментами на основе зрительного контроля:</w:t>
      </w:r>
    </w:p>
    <w:p w:rsidR="00BC2202" w:rsidRDefault="00BC2202">
      <w:bookmarkStart w:id="1738" w:name="sub_2933"/>
      <w:bookmarkEnd w:id="1737"/>
      <w:r>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BC2202" w:rsidRDefault="00BC2202">
      <w:bookmarkStart w:id="1739" w:name="sub_2934"/>
      <w:bookmarkEnd w:id="1738"/>
      <w: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BC2202" w:rsidRDefault="00BC2202">
      <w:bookmarkStart w:id="1740" w:name="sub_2935"/>
      <w:bookmarkEnd w:id="1739"/>
      <w:r>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BC2202" w:rsidRDefault="00BC2202">
      <w:bookmarkStart w:id="1741" w:name="sub_2931"/>
      <w:bookmarkEnd w:id="1740"/>
      <w: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BC2202" w:rsidRDefault="00BC2202">
      <w:bookmarkStart w:id="1742" w:name="sub_2932"/>
      <w:bookmarkEnd w:id="1741"/>
      <w: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 быстро, умеренно-медленно, медленно-умеренно-быстро, быстро-умеренно-медленно; с проявлением логического ударения.</w:t>
      </w:r>
    </w:p>
    <w:p w:rsidR="00BC2202" w:rsidRDefault="00BC2202">
      <w:bookmarkStart w:id="1743" w:name="sub_1206"/>
      <w:bookmarkEnd w:id="1742"/>
      <w:r>
        <w:t>30.4. Формирование основ организации собственной творческой деятельности:</w:t>
      </w:r>
    </w:p>
    <w:p w:rsidR="00BC2202" w:rsidRDefault="00BC2202">
      <w:bookmarkStart w:id="1744" w:name="sub_2936"/>
      <w:bookmarkEnd w:id="1743"/>
      <w: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BC2202" w:rsidRDefault="00BC2202">
      <w:bookmarkStart w:id="1745" w:name="sub_2937"/>
      <w:bookmarkEnd w:id="1744"/>
      <w: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BC2202" w:rsidRDefault="00BC2202">
      <w:bookmarkStart w:id="1746" w:name="sub_2938"/>
      <w:bookmarkEnd w:id="1745"/>
      <w:r>
        <w:t>в) расширение опыта слушания музыки, песенок, музыкальных спектаклей, инсценировок;</w:t>
      </w:r>
    </w:p>
    <w:p w:rsidR="00BC2202" w:rsidRDefault="00BC2202">
      <w:bookmarkStart w:id="1747" w:name="sub_2939"/>
      <w:bookmarkEnd w:id="1746"/>
      <w:r>
        <w:t>г)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BC2202" w:rsidRDefault="00BC2202">
      <w:bookmarkStart w:id="1748" w:name="sub_1207"/>
      <w:bookmarkEnd w:id="1747"/>
      <w: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bookmarkEnd w:id="1748"/>
    <w:p w:rsidR="00BC2202" w:rsidRDefault="00BC2202">
      <w:r>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BC2202" w:rsidRDefault="00BC2202">
      <w:r>
        <w:t>развивать умения и обогащать опыт рассказывания о творческих профессиях человека.</w:t>
      </w:r>
    </w:p>
    <w:p w:rsidR="00BC2202" w:rsidRDefault="00BC2202">
      <w:bookmarkStart w:id="1749" w:name="sub_1208"/>
      <w:r>
        <w:t>30.6. Развитие образа "Я": обогащение опыта самовыражения, самореализации, как в процессе творчества, так и в его результатах.</w:t>
      </w:r>
    </w:p>
    <w:p w:rsidR="00BC2202" w:rsidRDefault="00BC2202">
      <w:bookmarkStart w:id="1750" w:name="sub_1209"/>
      <w:bookmarkEnd w:id="1749"/>
      <w:r>
        <w:t>30.7. Развитие личностной и специальной готовности к обучению в образовательной организации:</w:t>
      </w:r>
    </w:p>
    <w:bookmarkEnd w:id="1750"/>
    <w:p w:rsidR="00BC2202" w:rsidRDefault="00BC2202">
      <w:r>
        <w:t>развитие опыта самовыражения, развитие творческого потенциала;</w:t>
      </w:r>
    </w:p>
    <w:p w:rsidR="00BC2202" w:rsidRDefault="00BC2202">
      <w:r>
        <w:t>расширение знаний о предметах и объектах живой и неживой природы, художественно-эстетичных рукотворных предметов;</w:t>
      </w:r>
    </w:p>
    <w:p w:rsidR="00BC2202" w:rsidRDefault="00BC2202">
      <w:r>
        <w:t>Формирование основ ручного труда как готовности к освоению области "Технология".</w:t>
      </w:r>
    </w:p>
    <w:p w:rsidR="00BC2202" w:rsidRDefault="00BC2202">
      <w: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BC2202" w:rsidRDefault="00BC2202">
      <w:bookmarkStart w:id="1751" w:name="sub_1210"/>
      <w:r>
        <w:t>30.8. Виды детской деятельности:</w:t>
      </w:r>
    </w:p>
    <w:p w:rsidR="00BC2202" w:rsidRDefault="00BC2202">
      <w:bookmarkStart w:id="1752" w:name="sub_2940"/>
      <w:bookmarkEnd w:id="1751"/>
      <w:r>
        <w:t>1. В условиях непосредственно образовательной деятельности с обеспечением художественно-эстетического развития слабовидящего дошкольника:</w:t>
      </w:r>
    </w:p>
    <w:bookmarkEnd w:id="1752"/>
    <w:p w:rsidR="00BC2202" w:rsidRDefault="00BC2202">
      <w:r>
        <w:t>художественная продуктивная деятельность: рисование, лепка, аппликация, конструирование;</w:t>
      </w:r>
    </w:p>
    <w:p w:rsidR="00BC2202" w:rsidRDefault="00BC2202">
      <w:r>
        <w:t>музыкально-театральная деятельность;</w:t>
      </w:r>
    </w:p>
    <w:p w:rsidR="00BC2202" w:rsidRDefault="00BC2202">
      <w:r>
        <w:t>ритмодекламации, чтение рифмованных литературных произведений (стихи, потешки, скороговорки);</w:t>
      </w:r>
    </w:p>
    <w:p w:rsidR="00BC2202" w:rsidRDefault="00BC2202">
      <w:r>
        <w:t>слушание литературных, музыкальных произведений;</w:t>
      </w:r>
    </w:p>
    <w:p w:rsidR="00BC2202" w:rsidRDefault="00BC2202">
      <w:r>
        <w:t>двигательная деятельность: ритмические игры и упражнения.</w:t>
      </w:r>
    </w:p>
    <w:p w:rsidR="00BC2202" w:rsidRDefault="00BC2202">
      <w:bookmarkStart w:id="1753" w:name="sub_2941"/>
      <w:r>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bookmarkEnd w:id="1753"/>
    <w:p w:rsidR="00BC2202" w:rsidRDefault="00BC2202">
      <w:r>
        <w:t>наблюдения в природе;</w:t>
      </w:r>
    </w:p>
    <w:p w:rsidR="00BC2202" w:rsidRDefault="00BC2202">
      <w:r>
        <w:t>слушание музыкальных (минорных, мажорных), литературных произведений, звуков и шумов природы (аудиозаписи);</w:t>
      </w:r>
    </w:p>
    <w:p w:rsidR="00BC2202" w:rsidRDefault="00BC2202">
      <w:r>
        <w:t>рисование;</w:t>
      </w:r>
    </w:p>
    <w:p w:rsidR="00BC2202" w:rsidRDefault="00BC2202">
      <w:r>
        <w:t>игры с использованием музыкальных инструментов, игры- театрализации, игры с переодеваниями, словесные игры;</w:t>
      </w:r>
    </w:p>
    <w:p w:rsidR="00BC2202" w:rsidRDefault="00BC2202">
      <w:r>
        <w:t>рассматривание красочных книг, художественных изображений, предметов декоративно-прикладного искусства;</w:t>
      </w:r>
    </w:p>
    <w:p w:rsidR="00BC2202" w:rsidRDefault="00BC2202">
      <w:r>
        <w:t>пение, декламации;</w:t>
      </w:r>
    </w:p>
    <w:p w:rsidR="00BC2202" w:rsidRDefault="00BC2202">
      <w:r>
        <w:t>досуговые мероприятия;</w:t>
      </w:r>
    </w:p>
    <w:p w:rsidR="00BC2202" w:rsidRDefault="00BC2202">
      <w:r>
        <w:t>труд в быту (уборка игрушек, уход за одеждой, застелить постель).</w:t>
      </w:r>
    </w:p>
    <w:p w:rsidR="00BC2202" w:rsidRDefault="00BC2202">
      <w:bookmarkStart w:id="1754" w:name="sub_1031"/>
      <w:r>
        <w:t>31. Физическое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BC2202" w:rsidRDefault="00BC2202">
      <w:bookmarkStart w:id="1755" w:name="sub_1211"/>
      <w:bookmarkEnd w:id="1754"/>
      <w:r>
        <w:t>31.1. Основными задачами образовательной деятельности является создание условий для:</w:t>
      </w:r>
    </w:p>
    <w:bookmarkEnd w:id="1755"/>
    <w:p w:rsidR="00BC2202" w:rsidRDefault="00BC2202">
      <w:r>
        <w:t>для становления у обучающихся ценностей здорового образа жизни;</w:t>
      </w:r>
    </w:p>
    <w:p w:rsidR="00BC2202" w:rsidRDefault="00BC2202">
      <w:r>
        <w:t>развития представлений о своем теле и своих физических возможностях;</w:t>
      </w:r>
    </w:p>
    <w:p w:rsidR="00BC2202" w:rsidRDefault="00BC2202">
      <w:r>
        <w:t>приобретения двигательного опыта и совершенствования двигательной активности;</w:t>
      </w:r>
    </w:p>
    <w:p w:rsidR="00BC2202" w:rsidRDefault="00BC2202">
      <w:r>
        <w:t>овладения подвижными играми с правилами;</w:t>
      </w:r>
    </w:p>
    <w:p w:rsidR="00BC2202" w:rsidRDefault="00BC2202">
      <w:r>
        <w:t>обеспечения развития адаптационно-компенсаторных механизмов.</w:t>
      </w:r>
    </w:p>
    <w:p w:rsidR="00BC2202" w:rsidRDefault="00BC2202">
      <w:bookmarkStart w:id="1756" w:name="sub_1212"/>
      <w:r>
        <w:t>31.2. 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работникической деятельности.</w:t>
      </w:r>
    </w:p>
    <w:p w:rsidR="00BC2202" w:rsidRDefault="00BC2202">
      <w:bookmarkStart w:id="1757" w:name="sub_1213"/>
      <w:bookmarkEnd w:id="1756"/>
      <w:r>
        <w:t>31.3. Повышение двигательного потенциала и мобильности:</w:t>
      </w:r>
    </w:p>
    <w:p w:rsidR="00BC2202" w:rsidRDefault="00BC2202">
      <w:bookmarkStart w:id="1758" w:name="sub_2942"/>
      <w:bookmarkEnd w:id="1757"/>
      <w:r>
        <w:t>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BC2202" w:rsidRDefault="00BC2202">
      <w:bookmarkStart w:id="1759" w:name="sub_2943"/>
      <w:bookmarkEnd w:id="1758"/>
      <w: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BC2202" w:rsidRDefault="00BC2202">
      <w:bookmarkStart w:id="1760" w:name="sub_2944"/>
      <w:bookmarkEnd w:id="1759"/>
      <w:r>
        <w:t>3. Расширение объема движений (с учетом факторов риска), их разнообразия. Развитие мелкой моторики рук, подвижности и силы кистей, пальцев.</w:t>
      </w:r>
    </w:p>
    <w:p w:rsidR="00BC2202" w:rsidRDefault="00BC2202">
      <w:bookmarkStart w:id="1761" w:name="sub_2945"/>
      <w:bookmarkEnd w:id="1760"/>
      <w: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BC2202" w:rsidRDefault="00BC2202">
      <w:bookmarkStart w:id="1762" w:name="sub_2946"/>
      <w:bookmarkEnd w:id="1761"/>
      <w: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BC2202" w:rsidRDefault="00BC2202">
      <w:bookmarkStart w:id="1763" w:name="sub_2947"/>
      <w:bookmarkEnd w:id="1762"/>
      <w: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BC2202" w:rsidRDefault="00BC2202">
      <w:bookmarkStart w:id="1764" w:name="sub_2948"/>
      <w:bookmarkEnd w:id="1763"/>
      <w: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BC2202" w:rsidRDefault="00BC2202">
      <w:bookmarkStart w:id="1765" w:name="sub_2949"/>
      <w:bookmarkEnd w:id="1764"/>
      <w: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BC2202" w:rsidRDefault="00BC2202">
      <w:bookmarkStart w:id="1766" w:name="sub_1214"/>
      <w:bookmarkEnd w:id="1765"/>
      <w:r>
        <w:t>31.4. Поддержание психоэмоционального тонуса (бодрого состояния) ребенка с нарушениями зрения.</w:t>
      </w:r>
    </w:p>
    <w:bookmarkEnd w:id="1766"/>
    <w:p w:rsidR="00BC2202" w:rsidRDefault="00BC2202">
      <w: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BC2202" w:rsidRDefault="00BC2202">
      <w:bookmarkStart w:id="1767" w:name="sub_1215"/>
      <w:r>
        <w:t>31.5. Поддержание и укрепление здоровья (физического, психического и соматического):</w:t>
      </w:r>
    </w:p>
    <w:p w:rsidR="00BC2202" w:rsidRDefault="00BC2202">
      <w:bookmarkStart w:id="1768" w:name="sub_2950"/>
      <w:bookmarkEnd w:id="1767"/>
      <w:r>
        <w:t>1. Формирование культурно-гигиенических навыков:</w:t>
      </w:r>
    </w:p>
    <w:bookmarkEnd w:id="1768"/>
    <w:p w:rsidR="00BC2202" w:rsidRDefault="00BC2202">
      <w: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BC2202" w:rsidRDefault="00BC2202">
      <w:bookmarkStart w:id="1769" w:name="sub_2951"/>
      <w: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BC2202" w:rsidRDefault="00BC2202">
      <w:bookmarkStart w:id="1770" w:name="sub_2952"/>
      <w:bookmarkEnd w:id="1769"/>
      <w:r>
        <w:t>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BC2202" w:rsidRDefault="00BC2202">
      <w:bookmarkStart w:id="1771" w:name="sub_1216"/>
      <w:bookmarkEnd w:id="1770"/>
      <w:r>
        <w:t>31.6. Развитие физической готовности к обучению в образовательной организации:</w:t>
      </w:r>
    </w:p>
    <w:p w:rsidR="00BC2202" w:rsidRDefault="00BC2202">
      <w:bookmarkStart w:id="1772" w:name="sub_2953"/>
      <w:bookmarkEnd w:id="1771"/>
      <w:r>
        <w:t>1.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BC2202" w:rsidRDefault="00BC2202">
      <w:bookmarkStart w:id="1773" w:name="sub_2954"/>
      <w:bookmarkEnd w:id="1772"/>
      <w:r>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BC2202" w:rsidRDefault="00BC2202">
      <w:bookmarkStart w:id="1774" w:name="sub_2955"/>
      <w:bookmarkEnd w:id="1773"/>
      <w: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BC2202" w:rsidRDefault="00BC2202">
      <w:bookmarkStart w:id="1775" w:name="sub_2956"/>
      <w:bookmarkEnd w:id="1774"/>
      <w:r>
        <w:t>4. Развитие навыков осанки.</w:t>
      </w:r>
    </w:p>
    <w:p w:rsidR="00BC2202" w:rsidRDefault="00BC2202">
      <w:bookmarkStart w:id="1776" w:name="sub_1217"/>
      <w:bookmarkEnd w:id="1775"/>
      <w:r>
        <w:t>31.7. Виды детской деятельности:</w:t>
      </w:r>
    </w:p>
    <w:p w:rsidR="00BC2202" w:rsidRDefault="00BC2202">
      <w:bookmarkStart w:id="1777" w:name="sub_2957"/>
      <w:bookmarkEnd w:id="1776"/>
      <w:r>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bookmarkEnd w:id="1777"/>
    <w:p w:rsidR="00BC2202" w:rsidRDefault="00BC2202">
      <w:r>
        <w:t>занятия физической культурой (по медицинским показаниям адаптивной);</w:t>
      </w:r>
    </w:p>
    <w:p w:rsidR="00BC2202" w:rsidRDefault="00BC2202">
      <w: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BC2202" w:rsidRDefault="00BC2202">
      <w:r>
        <w:t>занятия ритмикой;</w:t>
      </w:r>
    </w:p>
    <w:p w:rsidR="00BC2202" w:rsidRDefault="00BC2202">
      <w:r>
        <w:t>подвижные игры;</w:t>
      </w:r>
    </w:p>
    <w:p w:rsidR="00BC2202" w:rsidRDefault="00BC2202">
      <w:r>
        <w:t>упражнения на праксис рук, массаж кистей и пальцев;</w:t>
      </w:r>
    </w:p>
    <w:p w:rsidR="00BC2202" w:rsidRDefault="00BC2202">
      <w:r>
        <w:t>упражнения в ходьбе;</w:t>
      </w:r>
    </w:p>
    <w:p w:rsidR="00BC2202" w:rsidRDefault="00BC2202">
      <w:r>
        <w:t>труд: ручной труд, труд в природе с использованием орудий;</w:t>
      </w:r>
    </w:p>
    <w:p w:rsidR="00BC2202" w:rsidRDefault="00BC2202">
      <w:r>
        <w:t>слушание рассказов, детских литературных произведений об основных движениях, о занятиях физическими упражнениями.</w:t>
      </w:r>
    </w:p>
    <w:p w:rsidR="00BC2202" w:rsidRDefault="00BC2202">
      <w:bookmarkStart w:id="1778" w:name="sub_2958"/>
      <w: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bookmarkEnd w:id="1778"/>
    <w:p w:rsidR="00BC2202" w:rsidRDefault="00BC2202">
      <w:r>
        <w:t>самообслуживание с выполнением культурно-гигиенических умений и навыков поддержания чистоты тела и охраны здоровья, зрения;</w:t>
      </w:r>
    </w:p>
    <w:p w:rsidR="00BC2202" w:rsidRDefault="00BC2202">
      <w:r>
        <w:t>спонтанные игры-упражнения с подручными атрибутами (мячи, ленты, обручи);</w:t>
      </w:r>
    </w:p>
    <w:p w:rsidR="00BC2202" w:rsidRDefault="00BC2202">
      <w:r>
        <w:t>спонтанные ритмические, танцевальные движения под музыку;</w:t>
      </w:r>
    </w:p>
    <w:p w:rsidR="00BC2202" w:rsidRDefault="00BC2202">
      <w:r>
        <w:t>досуговая деятельность.</w:t>
      </w:r>
    </w:p>
    <w:p w:rsidR="00BC2202" w:rsidRDefault="00BC2202">
      <w:bookmarkStart w:id="1779" w:name="sub_1032"/>
      <w: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BC2202" w:rsidRDefault="00BC2202">
      <w:bookmarkStart w:id="1780" w:name="sub_1218"/>
      <w:bookmarkEnd w:id="1779"/>
      <w:r>
        <w:t>32.1.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bookmarkEnd w:id="1780"/>
    <w:p w:rsidR="00BC2202" w:rsidRDefault="00BC2202">
      <w:r>
        <w:t>усвоения норм и ценностей, принятых в обществе, включая моральные и нравственные ценности;</w:t>
      </w:r>
    </w:p>
    <w:p w:rsidR="00BC2202" w:rsidRDefault="00BC2202">
      <w:r>
        <w:t>развития общения и взаимодействия ребенка с ТНР с педагогическим работником и другими детьми;</w:t>
      </w:r>
    </w:p>
    <w:p w:rsidR="00BC2202" w:rsidRDefault="00BC2202">
      <w:r>
        <w:t>становления самостоятельности, целенаправленности и саморегуляции собственных действий;</w:t>
      </w:r>
    </w:p>
    <w:p w:rsidR="00BC2202" w:rsidRDefault="00BC2202">
      <w:r>
        <w:t>развития эмоциональной отзывчивости, сопереживания,</w:t>
      </w:r>
    </w:p>
    <w:p w:rsidR="00BC2202" w:rsidRDefault="00BC2202">
      <w:r>
        <w:t>формирования готовности к совместной деятельности с другими детьми и педагогическим работником,</w:t>
      </w:r>
    </w:p>
    <w:p w:rsidR="00BC2202" w:rsidRDefault="00BC2202">
      <w: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BC2202" w:rsidRDefault="00BC2202">
      <w:r>
        <w:t>формирования позитивных установок к различным видам труда и творчества;</w:t>
      </w:r>
    </w:p>
    <w:p w:rsidR="00BC2202" w:rsidRDefault="00BC2202">
      <w:r>
        <w:t>формирования основ безопасного поведения в быту, социуме, природе;</w:t>
      </w:r>
    </w:p>
    <w:p w:rsidR="00BC2202" w:rsidRDefault="00BC2202">
      <w:r>
        <w:t>развития коммуникативных и социальных навыков ребенка с ТНР;</w:t>
      </w:r>
    </w:p>
    <w:p w:rsidR="00BC2202" w:rsidRDefault="00BC2202">
      <w:r>
        <w:t>развития игровой деятельности.</w:t>
      </w:r>
    </w:p>
    <w:p w:rsidR="00BC2202" w:rsidRDefault="00BC2202">
      <w:bookmarkStart w:id="1781" w:name="sub_2959"/>
      <w:r>
        <w:t>32.1.1. Основное содержание образовательной деятельности с детьми младшего дошкольного возраста.</w:t>
      </w:r>
    </w:p>
    <w:bookmarkEnd w:id="1781"/>
    <w:p w:rsidR="00BC2202" w:rsidRDefault="00BC2202">
      <w:r>
        <w:t>Совместная образовательная деятельность педагогических работников с детьми с ТНР предполагает следующие направления работы:</w:t>
      </w:r>
    </w:p>
    <w:p w:rsidR="00BC2202" w:rsidRDefault="00BC2202">
      <w:r>
        <w:t>формирование представлений обучающихся о разнообразии окружающего их мира и людей;</w:t>
      </w:r>
    </w:p>
    <w:p w:rsidR="00BC2202" w:rsidRDefault="00BC2202">
      <w:r>
        <w:t>воспитание правильного отношения к людям, вещам;</w:t>
      </w:r>
    </w:p>
    <w:p w:rsidR="00BC2202" w:rsidRDefault="00BC2202">
      <w: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C2202" w:rsidRDefault="00BC2202">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C2202" w:rsidRDefault="00BC2202">
      <w:r>
        <w:t>игра;</w:t>
      </w:r>
    </w:p>
    <w:p w:rsidR="00BC2202" w:rsidRDefault="00BC2202">
      <w:r>
        <w:t>представления о мире людей и рукотворных материалах;</w:t>
      </w:r>
    </w:p>
    <w:p w:rsidR="00BC2202" w:rsidRDefault="00BC2202">
      <w:r>
        <w:t>безопасное поведение в быту, социуме, природе;</w:t>
      </w:r>
    </w:p>
    <w:p w:rsidR="00BC2202" w:rsidRDefault="00BC2202">
      <w:r>
        <w:t>труд.</w:t>
      </w:r>
    </w:p>
    <w:p w:rsidR="00BC2202" w:rsidRDefault="00BC2202">
      <w: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C2202" w:rsidRDefault="00BC2202">
      <w: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BC2202" w:rsidRDefault="00BC2202">
      <w: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BC2202" w:rsidRDefault="00BC2202">
      <w: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BC2202" w:rsidRDefault="00BC2202">
      <w: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C2202" w:rsidRDefault="00BC2202">
      <w: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BC2202" w:rsidRDefault="00BC2202">
      <w:bookmarkStart w:id="1782" w:name="sub_2960"/>
      <w:r>
        <w:t>32.1.2. Основное содержание образовательной деятельности с детьми среднего дошкольного возраста.</w:t>
      </w:r>
    </w:p>
    <w:bookmarkEnd w:id="1782"/>
    <w:p w:rsidR="00BC2202" w:rsidRDefault="00BC2202">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C2202" w:rsidRDefault="00BC2202">
      <w:r>
        <w:t>игра;</w:t>
      </w:r>
    </w:p>
    <w:p w:rsidR="00BC2202" w:rsidRDefault="00BC2202">
      <w:r>
        <w:t>представления о мире людей и рукотворных материалах;</w:t>
      </w:r>
    </w:p>
    <w:p w:rsidR="00BC2202" w:rsidRDefault="00BC2202">
      <w:r>
        <w:t>безопасное поведение в быту, социуме, природе;</w:t>
      </w:r>
    </w:p>
    <w:p w:rsidR="00BC2202" w:rsidRDefault="00BC2202">
      <w:r>
        <w:t>труд.</w:t>
      </w:r>
    </w:p>
    <w:p w:rsidR="00BC2202" w:rsidRDefault="00BC2202">
      <w: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BC2202" w:rsidRDefault="00BC2202">
      <w: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C2202" w:rsidRDefault="00BC2202">
      <w: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C2202" w:rsidRDefault="00BC2202">
      <w: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BC2202" w:rsidRDefault="00BC2202">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BC2202" w:rsidRDefault="00BC2202">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BC2202" w:rsidRDefault="00BC2202">
      <w: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BC2202" w:rsidRDefault="00BC2202">
      <w:bookmarkStart w:id="1783" w:name="sub_2961"/>
      <w:r>
        <w:t>32.1.3. Основное содержание образовательной деятельности с детьми старшего дошкольного возраста.</w:t>
      </w:r>
    </w:p>
    <w:bookmarkEnd w:id="1783"/>
    <w:p w:rsidR="00BC2202" w:rsidRDefault="00BC2202">
      <w: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BC2202" w:rsidRDefault="00BC2202">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BC2202" w:rsidRDefault="00BC2202">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C2202" w:rsidRDefault="00BC2202">
      <w:r>
        <w:t>игра;</w:t>
      </w:r>
    </w:p>
    <w:p w:rsidR="00BC2202" w:rsidRDefault="00BC2202">
      <w:r>
        <w:t>представления о мире людей и рукотворных материалах;</w:t>
      </w:r>
    </w:p>
    <w:p w:rsidR="00BC2202" w:rsidRDefault="00BC2202">
      <w:r>
        <w:t>безопасное поведение в быту, социуме, природе;</w:t>
      </w:r>
    </w:p>
    <w:p w:rsidR="00BC2202" w:rsidRDefault="00BC2202">
      <w:r>
        <w:t>труд.</w:t>
      </w:r>
    </w:p>
    <w:p w:rsidR="00BC2202" w:rsidRDefault="00BC2202">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BC2202" w:rsidRDefault="00BC2202">
      <w: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BC2202" w:rsidRDefault="00BC2202">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BC2202" w:rsidRDefault="00BC2202">
      <w: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C2202" w:rsidRDefault="00BC2202">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BC2202" w:rsidRDefault="00BC2202">
      <w: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BC2202" w:rsidRDefault="00BC2202">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BC2202" w:rsidRDefault="00BC2202">
      <w: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BC2202" w:rsidRDefault="00BC2202">
      <w: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BC2202" w:rsidRDefault="00BC2202">
      <w: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BC2202" w:rsidRDefault="00BC2202">
      <w: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BC2202" w:rsidRDefault="00BC2202">
      <w:bookmarkStart w:id="1784" w:name="sub_1219"/>
      <w:r>
        <w:t>32.2. В образовательной области "Познавательное развитие" основными задачами образовательной деятельности с детьми являются создание условий для:</w:t>
      </w:r>
    </w:p>
    <w:bookmarkEnd w:id="1784"/>
    <w:p w:rsidR="00BC2202" w:rsidRDefault="00BC2202">
      <w:r>
        <w:t>развития интересов обучающихся, любознательности и познавательной мотивации;</w:t>
      </w:r>
    </w:p>
    <w:p w:rsidR="00BC2202" w:rsidRDefault="00BC2202">
      <w:r>
        <w:t>формирования познавательных действий, становления сознания;</w:t>
      </w:r>
    </w:p>
    <w:p w:rsidR="00BC2202" w:rsidRDefault="00BC2202">
      <w:r>
        <w:t>развития воображения и творческой активности;</w:t>
      </w:r>
    </w:p>
    <w:p w:rsidR="00BC2202" w:rsidRDefault="00BC2202">
      <w: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C2202" w:rsidRDefault="00BC2202">
      <w: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C2202" w:rsidRDefault="00BC2202">
      <w:r>
        <w:t>развития представлений о виртуальной среде, о возможностях и рисках интернета.</w:t>
      </w:r>
    </w:p>
    <w:p w:rsidR="00BC2202" w:rsidRDefault="00BC2202">
      <w:bookmarkStart w:id="1785" w:name="sub_2962"/>
      <w:r>
        <w:t>32.2.1. Основное содержание образовательной деятельности с детьми младшего дошкольного возраста:</w:t>
      </w:r>
    </w:p>
    <w:bookmarkEnd w:id="1785"/>
    <w:p w:rsidR="00BC2202" w:rsidRDefault="00BC2202">
      <w: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BC2202" w:rsidRDefault="00BC2202">
      <w: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BC2202" w:rsidRDefault="00BC2202">
      <w:r>
        <w:t>представления о себе и об окружающем природном мире;</w:t>
      </w:r>
    </w:p>
    <w:p w:rsidR="00BC2202" w:rsidRDefault="00BC2202">
      <w:r>
        <w:t>элементарные математические представления.</w:t>
      </w:r>
    </w:p>
    <w:p w:rsidR="00BC2202" w:rsidRDefault="00BC2202">
      <w: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BC2202" w:rsidRDefault="00BC2202">
      <w: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BC2202" w:rsidRDefault="00BC2202">
      <w: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BC2202" w:rsidRDefault="00BC2202">
      <w: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BC2202" w:rsidRDefault="00BC2202">
      <w:bookmarkStart w:id="1786" w:name="sub_2963"/>
      <w:r>
        <w:t>32.2.2. Основное содержание образовательной деятельности с детьми среднего дошкольного возраста:</w:t>
      </w:r>
    </w:p>
    <w:bookmarkEnd w:id="1786"/>
    <w:p w:rsidR="00BC2202" w:rsidRDefault="00BC2202">
      <w: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C2202" w:rsidRDefault="00BC2202">
      <w: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BC2202" w:rsidRDefault="00BC2202">
      <w:r>
        <w:t>Характер решаемых задач позволяет структурировать содержание образовательной области по следующим разделам:</w:t>
      </w:r>
    </w:p>
    <w:p w:rsidR="00BC2202" w:rsidRDefault="00BC2202">
      <w:r>
        <w:t>конструирование;</w:t>
      </w:r>
    </w:p>
    <w:p w:rsidR="00BC2202" w:rsidRDefault="00BC2202">
      <w:r>
        <w:t>развитие представлений о себе и окружающем мире;</w:t>
      </w:r>
    </w:p>
    <w:p w:rsidR="00BC2202" w:rsidRDefault="00BC2202">
      <w:r>
        <w:t>элементарные математические представления.</w:t>
      </w:r>
    </w:p>
    <w:p w:rsidR="00BC2202" w:rsidRDefault="00BC2202">
      <w:r>
        <w:t>Педагогический работник развивает и поддерживает у обучающихся словесное сопровождение практических действий.</w:t>
      </w:r>
    </w:p>
    <w:p w:rsidR="00BC2202" w:rsidRDefault="00BC2202">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BC2202" w:rsidRDefault="00BC2202">
      <w: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BC2202" w:rsidRDefault="00BC2202">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BC2202" w:rsidRDefault="00BC2202">
      <w: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BC2202" w:rsidRDefault="00BC2202">
      <w:bookmarkStart w:id="1787" w:name="sub_2964"/>
      <w:r>
        <w:t>32.2.3. Основное содержание образовательной деятельности с детьми старшего дошкольного возраста:</w:t>
      </w:r>
    </w:p>
    <w:bookmarkEnd w:id="1787"/>
    <w:p w:rsidR="00BC2202" w:rsidRDefault="00BC2202">
      <w: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BC2202" w:rsidRDefault="00BC2202">
      <w:r>
        <w:t>Характер решаемых задач позволяет структурировать содержание образовательной области по следующим разделам:</w:t>
      </w:r>
    </w:p>
    <w:p w:rsidR="00BC2202" w:rsidRDefault="00BC2202">
      <w:r>
        <w:t>конструирование;</w:t>
      </w:r>
    </w:p>
    <w:p w:rsidR="00BC2202" w:rsidRDefault="00BC2202">
      <w:r>
        <w:t>развитие представлений о себе и об окружающем мире;</w:t>
      </w:r>
    </w:p>
    <w:p w:rsidR="00BC2202" w:rsidRDefault="00BC2202">
      <w:r>
        <w:t>формирование элементарных математических представлений.</w:t>
      </w:r>
    </w:p>
    <w:p w:rsidR="00BC2202" w:rsidRDefault="00BC2202">
      <w: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BC2202" w:rsidRDefault="00BC2202">
      <w: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BC2202" w:rsidRDefault="00BC2202">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C2202" w:rsidRDefault="00BC2202">
      <w:bookmarkStart w:id="1788" w:name="sub_1220"/>
      <w:r>
        <w:t>32.3. В образовательной области "Речевое развитие" основными задачами образовательной деятельности с детьми является создание условий для:</w:t>
      </w:r>
    </w:p>
    <w:bookmarkEnd w:id="1788"/>
    <w:p w:rsidR="00BC2202" w:rsidRDefault="00BC2202">
      <w:r>
        <w:t>овладения речью как средством общения и культуры;</w:t>
      </w:r>
    </w:p>
    <w:p w:rsidR="00BC2202" w:rsidRDefault="00BC2202">
      <w:r>
        <w:t>обогащения активного словаря;</w:t>
      </w:r>
    </w:p>
    <w:p w:rsidR="00BC2202" w:rsidRDefault="00BC2202">
      <w:r>
        <w:t>развития связной, грамматически правильной диалогической и монологической речи;</w:t>
      </w:r>
    </w:p>
    <w:p w:rsidR="00BC2202" w:rsidRDefault="00BC2202">
      <w:r>
        <w:t>развития речевого творчества;</w:t>
      </w:r>
    </w:p>
    <w:p w:rsidR="00BC2202" w:rsidRDefault="00BC2202">
      <w:r>
        <w:t>развития звуковой и интонационной культуры речи, фонематического слуха;</w:t>
      </w:r>
    </w:p>
    <w:p w:rsidR="00BC2202" w:rsidRDefault="00BC2202">
      <w:r>
        <w:t>знакомства с книжной культурой, детской литературой;</w:t>
      </w:r>
    </w:p>
    <w:p w:rsidR="00BC2202" w:rsidRDefault="00BC2202">
      <w: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BC2202" w:rsidRDefault="00BC2202">
      <w:r>
        <w:t>профилактики речевых нарушений и их системных последствий.</w:t>
      </w:r>
    </w:p>
    <w:p w:rsidR="00BC2202" w:rsidRDefault="00BC2202">
      <w:bookmarkStart w:id="1789" w:name="sub_2965"/>
      <w: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BC2202" w:rsidRDefault="00BC2202">
      <w:bookmarkStart w:id="1790" w:name="sub_2966"/>
      <w:bookmarkEnd w:id="1789"/>
      <w:r>
        <w:t>32.3.2. Основное содержание образовательной деятельности с детьми младшего дошкольного возраста:</w:t>
      </w:r>
    </w:p>
    <w:bookmarkEnd w:id="1790"/>
    <w:p w:rsidR="00BC2202" w:rsidRDefault="00BC2202">
      <w: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BC2202" w:rsidRDefault="00BC2202">
      <w: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BC2202" w:rsidRDefault="00BC2202">
      <w: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BC2202" w:rsidRDefault="00BC2202">
      <w: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BC2202" w:rsidRDefault="00BC2202">
      <w: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BC2202" w:rsidRDefault="00BC2202">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BC2202" w:rsidRDefault="00BC2202">
      <w: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BC2202" w:rsidRDefault="00BC2202">
      <w:bookmarkStart w:id="1791" w:name="sub_2967"/>
      <w:r>
        <w:t>32.3.3. Основное содержание образовательной деятельности с детьми среднего дошкольного возраста:</w:t>
      </w:r>
    </w:p>
    <w:bookmarkEnd w:id="1791"/>
    <w:p w:rsidR="00BC2202" w:rsidRDefault="00BC2202">
      <w: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BC2202" w:rsidRDefault="00BC2202">
      <w: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BC2202" w:rsidRDefault="00BC2202">
      <w: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BC2202" w:rsidRDefault="00BC2202">
      <w: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BC2202" w:rsidRDefault="00BC2202">
      <w:bookmarkStart w:id="1792" w:name="sub_2968"/>
      <w:r>
        <w:t>32.3.4. Основное содержание образовательной деятельности с детьми старшего дошкольного возраста:</w:t>
      </w:r>
    </w:p>
    <w:bookmarkEnd w:id="1792"/>
    <w:p w:rsidR="00BC2202" w:rsidRDefault="00BC2202">
      <w:r>
        <w:t>Ведущим направлением работы в рамках образовательной области "Речевое развитие" является формирование связной речи обучающихся с ТНР.</w:t>
      </w:r>
    </w:p>
    <w:p w:rsidR="00BC2202" w:rsidRDefault="00BC2202">
      <w: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BC2202" w:rsidRDefault="00BC2202">
      <w: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BC2202" w:rsidRDefault="00BC2202">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BC2202" w:rsidRDefault="00BC2202">
      <w: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BC2202" w:rsidRDefault="00BC2202">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C2202" w:rsidRDefault="00BC2202">
      <w:bookmarkStart w:id="1793" w:name="sub_1221"/>
      <w:r>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bookmarkEnd w:id="1793"/>
    <w:p w:rsidR="00BC2202" w:rsidRDefault="00BC2202">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C2202" w:rsidRDefault="00BC2202">
      <w:r>
        <w:t>развития способности к восприятию музыки, художественной литературы, фольклора;</w:t>
      </w:r>
    </w:p>
    <w:p w:rsidR="00BC2202" w:rsidRDefault="00BC2202">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C2202" w:rsidRDefault="00BC2202">
      <w: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BC2202" w:rsidRDefault="00BC2202">
      <w:bookmarkStart w:id="1794" w:name="sub_2969"/>
      <w:r>
        <w:t>32.4.1. Основное содержание образовательной деятельности с детьми младшего дошкольного возраста.</w:t>
      </w:r>
    </w:p>
    <w:bookmarkEnd w:id="1794"/>
    <w:p w:rsidR="00BC2202" w:rsidRDefault="00BC2202">
      <w: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BC2202" w:rsidRDefault="00BC2202">
      <w: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C2202" w:rsidRDefault="00BC2202">
      <w:r>
        <w:t>изобразительное творчество;</w:t>
      </w:r>
    </w:p>
    <w:p w:rsidR="00BC2202" w:rsidRDefault="00BC2202">
      <w:r>
        <w:t>музыка.</w:t>
      </w:r>
    </w:p>
    <w:p w:rsidR="00BC2202" w:rsidRDefault="00BC2202">
      <w:bookmarkStart w:id="1795" w:name="sub_2970"/>
      <w:r>
        <w:t>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BC2202" w:rsidRDefault="00BC2202">
      <w:bookmarkStart w:id="1796" w:name="sub_2971"/>
      <w:bookmarkEnd w:id="1795"/>
      <w:r>
        <w:t>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bookmarkEnd w:id="1796"/>
    <w:p w:rsidR="00BC2202" w:rsidRDefault="00BC2202">
      <w: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BC2202" w:rsidRDefault="00BC2202">
      <w:bookmarkStart w:id="1797" w:name="sub_2972"/>
      <w:r>
        <w:t>32.4.4. Основное содержание образовательной деятельности с детьми среднего дошкольного возраста.</w:t>
      </w:r>
    </w:p>
    <w:bookmarkEnd w:id="1797"/>
    <w:p w:rsidR="00BC2202" w:rsidRDefault="00BC2202">
      <w: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BC2202" w:rsidRDefault="00BC2202">
      <w:r>
        <w:t>Содержание образовательной области "Художественно-эстетическое развитие" представлено разделами "Изобразительное творчество" и "Музыка".</w:t>
      </w:r>
    </w:p>
    <w:p w:rsidR="00BC2202" w:rsidRDefault="00BC2202">
      <w: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BC2202" w:rsidRDefault="00BC2202">
      <w: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BC2202" w:rsidRDefault="00BC2202">
      <w: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BC2202" w:rsidRDefault="00BC2202">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BC2202" w:rsidRDefault="00BC2202">
      <w: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BC2202" w:rsidRDefault="00BC2202">
      <w: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BC2202" w:rsidRDefault="00BC2202">
      <w: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BC2202" w:rsidRDefault="00BC2202">
      <w:bookmarkStart w:id="1798" w:name="sub_2973"/>
      <w:r>
        <w:t>32.4.5. Основное содержание образовательной деятельности с детьми старшего дошкольного возраста.</w:t>
      </w:r>
    </w:p>
    <w:bookmarkEnd w:id="1798"/>
    <w:p w:rsidR="00BC2202" w:rsidRDefault="00BC2202">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C2202" w:rsidRDefault="00BC2202">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BC2202" w:rsidRDefault="00BC2202">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BC2202" w:rsidRDefault="00BC2202">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BC2202" w:rsidRDefault="00BC2202">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BC2202" w:rsidRDefault="00BC2202">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BC2202" w:rsidRDefault="00BC2202">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BC2202" w:rsidRDefault="00BC2202">
      <w: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BC2202" w:rsidRDefault="00BC2202">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C2202" w:rsidRDefault="00BC2202">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BC2202" w:rsidRDefault="00BC2202">
      <w:bookmarkStart w:id="1799" w:name="sub_1222"/>
      <w:r>
        <w:t>32.5. В области физического развития ребенка основными задачами образовательной деятельности являются создание условий для:</w:t>
      </w:r>
    </w:p>
    <w:bookmarkEnd w:id="1799"/>
    <w:p w:rsidR="00BC2202" w:rsidRDefault="00BC2202">
      <w:r>
        <w:t>становления у обучающихся ценностей здорового образа жизни;</w:t>
      </w:r>
    </w:p>
    <w:p w:rsidR="00BC2202" w:rsidRDefault="00BC2202">
      <w: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BC2202" w:rsidRDefault="00BC2202">
      <w:r>
        <w:t>развития представлений о своем теле и своих физических возможностях;</w:t>
      </w:r>
    </w:p>
    <w:p w:rsidR="00BC2202" w:rsidRDefault="00BC2202">
      <w:r>
        <w:t>приобретения двигательного опыта и совершенствования двигательной активности;</w:t>
      </w:r>
    </w:p>
    <w:p w:rsidR="00BC2202" w:rsidRDefault="00BC2202">
      <w:r>
        <w:t>формирования начальных представлений о некоторых видах спорта, овладения подвижными играми с правилами.</w:t>
      </w:r>
    </w:p>
    <w:p w:rsidR="00BC2202" w:rsidRDefault="00BC2202">
      <w:bookmarkStart w:id="1800" w:name="sub_2974"/>
      <w:r>
        <w:t>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BC2202" w:rsidRDefault="00BC2202">
      <w:bookmarkStart w:id="1801" w:name="sub_2975"/>
      <w:bookmarkEnd w:id="1800"/>
      <w: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bookmarkEnd w:id="1801"/>
    <w:p w:rsidR="00BC2202" w:rsidRDefault="00BC2202">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C2202" w:rsidRDefault="00BC2202">
      <w:bookmarkStart w:id="1802" w:name="sub_2976"/>
      <w:r>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bookmarkEnd w:id="1802"/>
    <w:p w:rsidR="00BC2202" w:rsidRDefault="00BC2202">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BC2202" w:rsidRDefault="00BC2202">
      <w:bookmarkStart w:id="1803" w:name="sub_2977"/>
      <w:r>
        <w:t>32.5.4. Основное содержание образовательной деятельности с детьми младшего дошкольного возраста:</w:t>
      </w:r>
    </w:p>
    <w:bookmarkEnd w:id="1803"/>
    <w:p w:rsidR="00BC2202" w:rsidRDefault="00BC2202">
      <w: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BC2202" w:rsidRDefault="00BC2202">
      <w:r>
        <w:t>Характер решаемых задач позволяет структурировать содержание образовательной области "Физическое развитие" по следующим разделам:</w:t>
      </w:r>
    </w:p>
    <w:p w:rsidR="00BC2202" w:rsidRDefault="00BC2202">
      <w:r>
        <w:t>физическая культура;</w:t>
      </w:r>
    </w:p>
    <w:p w:rsidR="00BC2202" w:rsidRDefault="00BC2202">
      <w:r>
        <w:t>представления о здоровом образе жизни и гигиене.</w:t>
      </w:r>
    </w:p>
    <w:p w:rsidR="00BC2202" w:rsidRDefault="00BC2202">
      <w: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BC2202" w:rsidRDefault="00BC2202">
      <w: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C2202" w:rsidRDefault="00BC2202">
      <w: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BC2202" w:rsidRDefault="00BC2202">
      <w: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BC2202" w:rsidRDefault="00BC2202">
      <w:bookmarkStart w:id="1804" w:name="sub_2978"/>
      <w:r>
        <w:t>32.5.5. Основное содержание образовательной деятельности с детьми среднего дошкольного возраста.</w:t>
      </w:r>
    </w:p>
    <w:bookmarkEnd w:id="1804"/>
    <w:p w:rsidR="00BC2202" w:rsidRDefault="00BC2202">
      <w: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BC2202" w:rsidRDefault="00BC2202">
      <w:r>
        <w:t>физическая культура;</w:t>
      </w:r>
    </w:p>
    <w:p w:rsidR="00BC2202" w:rsidRDefault="00BC2202">
      <w:r>
        <w:t>представления о здоровом образе жизни и гигиене.</w:t>
      </w:r>
    </w:p>
    <w:p w:rsidR="00BC2202" w:rsidRDefault="00BC2202">
      <w: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BC2202" w:rsidRDefault="00BC2202">
      <w: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BC2202" w:rsidRDefault="00BC2202">
      <w: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BC2202" w:rsidRDefault="00BC2202">
      <w:bookmarkStart w:id="1805" w:name="sub_2979"/>
      <w:r>
        <w:t>32.5.6. Основное содержание образовательной деятельности с детьми старшего дошкольного возраста:</w:t>
      </w:r>
    </w:p>
    <w:bookmarkEnd w:id="1805"/>
    <w:p w:rsidR="00BC2202" w:rsidRDefault="00BC2202">
      <w: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BC2202" w:rsidRDefault="00BC2202">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BC2202" w:rsidRDefault="00BC2202">
      <w: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BC2202" w:rsidRDefault="00BC2202">
      <w: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BC2202" w:rsidRDefault="00BC2202">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BC2202" w:rsidRDefault="00BC2202">
      <w: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BC2202" w:rsidRDefault="00BC2202">
      <w: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BC2202" w:rsidRDefault="00BC2202">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BC2202" w:rsidRDefault="00BC2202">
      <w: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BC2202" w:rsidRDefault="00BC2202">
      <w:bookmarkStart w:id="1806" w:name="sub_1033"/>
      <w: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bookmarkEnd w:id="1806"/>
    <w:p w:rsidR="00BC2202" w:rsidRDefault="00BC2202">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BC2202" w:rsidRDefault="00BC2202">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41" w:history="1">
        <w:r>
          <w:rPr>
            <w:rStyle w:val="a4"/>
            <w:rFonts w:cs="Times New Roman CYR"/>
          </w:rPr>
          <w:t>Стандарта</w:t>
        </w:r>
      </w:hyperlink>
      <w: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BC2202" w:rsidRDefault="00BC2202">
      <w: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C2202" w:rsidRDefault="00BC2202">
      <w:r>
        <w:t xml:space="preserve">Любые формы, способы, методы и средства реализации Программы должны осуществляться с учетом базовых принципов </w:t>
      </w:r>
      <w:hyperlink r:id="rId42" w:history="1">
        <w:r>
          <w:rPr>
            <w:rStyle w:val="a4"/>
            <w:rFonts w:cs="Times New Roman CYR"/>
          </w:rPr>
          <w:t>Стандарта</w:t>
        </w:r>
      </w:hyperlink>
      <w:r>
        <w:t>.</w:t>
      </w:r>
    </w:p>
    <w:p w:rsidR="00BC2202" w:rsidRDefault="00BC2202">
      <w: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BC2202" w:rsidRDefault="00BC2202">
      <w:bookmarkStart w:id="1807" w:name="sub_1223"/>
      <w:r>
        <w:t>33.1. Младенческий возраст (2-12 месяцев):</w:t>
      </w:r>
    </w:p>
    <w:bookmarkEnd w:id="1807"/>
    <w:p w:rsidR="00BC2202" w:rsidRDefault="00BC2202">
      <w: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BC2202" w:rsidRDefault="00BC2202">
      <w:r>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C2202" w:rsidRDefault="00BC2202">
      <w:r>
        <w:t>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BC2202" w:rsidRDefault="00BC2202">
      <w: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C2202" w:rsidRDefault="00BC2202">
      <w:bookmarkStart w:id="1808" w:name="sub_2980"/>
      <w:r>
        <w:t>33.1.1. В первом полугодии жизни ребенка основными задачами для создания условий образовательной деятельности являются:</w:t>
      </w:r>
    </w:p>
    <w:bookmarkEnd w:id="1808"/>
    <w:p w:rsidR="00BC2202" w:rsidRDefault="00BC2202">
      <w:r>
        <w:t>развитие надежной привязанности как условия здорового психического и личностного развития на протяжении жизни;</w:t>
      </w:r>
    </w:p>
    <w:p w:rsidR="00BC2202" w:rsidRDefault="00BC2202">
      <w:r>
        <w:t>развитие базового доверия к миру;</w:t>
      </w:r>
    </w:p>
    <w:p w:rsidR="00BC2202" w:rsidRDefault="00BC2202">
      <w:r>
        <w:t>развитие эмоционального (ситуативно-личностного) общения младенца со педагогическим работником;</w:t>
      </w:r>
    </w:p>
    <w:p w:rsidR="00BC2202" w:rsidRDefault="00BC2202">
      <w:r>
        <w:t>развитие познавательной активности по отношению к предметному окружению и предпосылок ориентировочно-исследовательской активности;</w:t>
      </w:r>
    </w:p>
    <w:p w:rsidR="00BC2202" w:rsidRDefault="00BC2202">
      <w:r>
        <w:t>физическое развитие ребенка.</w:t>
      </w:r>
    </w:p>
    <w:p w:rsidR="00BC2202" w:rsidRDefault="00BC2202">
      <w: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C2202" w:rsidRDefault="00BC2202">
      <w:bookmarkStart w:id="1809" w:name="sub_2982"/>
      <w:r>
        <w:t>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C2202" w:rsidRDefault="00BC2202">
      <w:bookmarkStart w:id="1810" w:name="sub_2983"/>
      <w:bookmarkEnd w:id="1809"/>
      <w:r>
        <w:t>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C2202" w:rsidRDefault="00BC2202">
      <w:bookmarkStart w:id="1811" w:name="sub_2984"/>
      <w:bookmarkEnd w:id="1810"/>
      <w:r>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BC2202" w:rsidRDefault="00BC2202">
      <w:bookmarkStart w:id="1812" w:name="sub_2981"/>
      <w:bookmarkEnd w:id="1811"/>
      <w:r>
        <w:t>33.1.2. В втором полугодии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со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BC2202" w:rsidRDefault="00BC2202">
      <w:bookmarkStart w:id="1813" w:name="sub_2985"/>
      <w:bookmarkEnd w:id="1812"/>
      <w:r>
        <w:t>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bookmarkEnd w:id="1813"/>
    <w:p w:rsidR="00BC2202" w:rsidRDefault="00BC2202">
      <w: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C2202" w:rsidRDefault="00BC2202">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BC2202" w:rsidRDefault="00BC2202">
      <w: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BC2202" w:rsidRDefault="00BC2202">
      <w:bookmarkStart w:id="1814" w:name="sub_2986"/>
      <w: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bookmarkEnd w:id="1814"/>
    <w:p w:rsidR="00BC2202" w:rsidRDefault="00BC2202">
      <w: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C2202" w:rsidRDefault="00BC2202">
      <w:bookmarkStart w:id="1815" w:name="sub_2987"/>
      <w:r>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C2202" w:rsidRDefault="00BC2202">
      <w:bookmarkStart w:id="1816" w:name="sub_2988"/>
      <w:bookmarkEnd w:id="1815"/>
      <w:r>
        <w:t>4. В области художественно-эстетического развития 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BC2202" w:rsidRDefault="00BC2202">
      <w:bookmarkStart w:id="1817" w:name="sub_2989"/>
      <w:bookmarkEnd w:id="1816"/>
      <w:r>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bookmarkEnd w:id="1817"/>
    <w:p w:rsidR="00BC2202" w:rsidRDefault="00BC2202">
      <w:r>
        <w:t>Развитию сенсорно-перцептивных действий ребенка на данном этапе следует придавать особое значение.</w:t>
      </w:r>
    </w:p>
    <w:p w:rsidR="00BC2202" w:rsidRDefault="00BC2202">
      <w:r>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BC2202" w:rsidRDefault="00BC2202">
      <w: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BC2202" w:rsidRDefault="00BC2202">
      <w:r>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BC2202" w:rsidRDefault="00BC2202">
      <w:bookmarkStart w:id="1818" w:name="sub_1224"/>
      <w:r>
        <w:t>33.2. Ранний возраст (1 - 3 года).</w:t>
      </w:r>
    </w:p>
    <w:p w:rsidR="00BC2202" w:rsidRDefault="00BC2202">
      <w:bookmarkStart w:id="1819" w:name="sub_2990"/>
      <w:bookmarkEnd w:id="1818"/>
      <w:r>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BC2202" w:rsidRDefault="00BC2202">
      <w:bookmarkStart w:id="1820" w:name="sub_2995"/>
      <w:bookmarkEnd w:id="1819"/>
      <w:r>
        <w:t>1. В сфере развития неречевого и речевого общения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bookmarkEnd w:id="1820"/>
    <w:p w:rsidR="00BC2202" w:rsidRDefault="00BC2202">
      <w:r>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BC2202" w:rsidRDefault="00BC2202">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BC2202" w:rsidRDefault="00BC2202">
      <w:bookmarkStart w:id="1821" w:name="sub_2996"/>
      <w:r>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bookmarkEnd w:id="1821"/>
    <w:p w:rsidR="00BC2202" w:rsidRDefault="00BC2202">
      <w: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BC2202" w:rsidRDefault="00BC2202">
      <w:bookmarkStart w:id="1822" w:name="sub_2997"/>
      <w:r>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BC2202" w:rsidRDefault="00BC2202">
      <w:bookmarkStart w:id="1823" w:name="sub_2998"/>
      <w:bookmarkEnd w:id="1822"/>
      <w:r>
        <w:t>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bookmarkEnd w:id="1823"/>
    <w:p w:rsidR="00BC2202" w:rsidRDefault="00BC2202">
      <w:r>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BC2202" w:rsidRDefault="00BC2202">
      <w: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BC2202" w:rsidRDefault="00BC2202">
      <w:bookmarkStart w:id="1824" w:name="sub_2991"/>
      <w:r>
        <w:t>33.2.2. 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BC2202" w:rsidRDefault="00BC2202">
      <w:bookmarkStart w:id="1825" w:name="sub_2999"/>
      <w:bookmarkEnd w:id="1824"/>
      <w: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BC2202" w:rsidRDefault="00BC2202">
      <w:bookmarkStart w:id="1826" w:name="sub_3000"/>
      <w:bookmarkEnd w:id="1825"/>
      <w: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BC2202" w:rsidRDefault="00BC2202">
      <w:bookmarkStart w:id="1827" w:name="sub_2992"/>
      <w:bookmarkEnd w:id="1826"/>
      <w:r>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BC2202" w:rsidRDefault="00BC2202">
      <w:bookmarkStart w:id="1828" w:name="sub_3001"/>
      <w:bookmarkEnd w:id="1827"/>
      <w:r>
        <w:t>1. В сфере развития речи в повседневной жизни.</w:t>
      </w:r>
    </w:p>
    <w:bookmarkEnd w:id="1828"/>
    <w:p w:rsidR="00BC2202" w:rsidRDefault="00BC2202">
      <w: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BC2202" w:rsidRDefault="00BC2202">
      <w: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C2202" w:rsidRDefault="00BC2202">
      <w:bookmarkStart w:id="1829" w:name="sub_3002"/>
      <w:r>
        <w:t>2. В сфере развития разных сторон речи.</w:t>
      </w:r>
    </w:p>
    <w:bookmarkEnd w:id="1829"/>
    <w:p w:rsidR="00BC2202" w:rsidRDefault="00BC2202">
      <w: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C2202" w:rsidRDefault="00BC2202">
      <w:bookmarkStart w:id="1830" w:name="sub_2993"/>
      <w:r>
        <w:t>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BC2202" w:rsidRDefault="00BC2202">
      <w:bookmarkStart w:id="1831" w:name="sub_3003"/>
      <w:bookmarkEnd w:id="1830"/>
      <w:r>
        <w:t>1. В сфере развития у обучающихся эстетического отношения к окружающему миру.</w:t>
      </w:r>
    </w:p>
    <w:bookmarkEnd w:id="1831"/>
    <w:p w:rsidR="00BC2202" w:rsidRDefault="00BC2202">
      <w: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C2202" w:rsidRDefault="00BC2202">
      <w:bookmarkStart w:id="1832" w:name="sub_3004"/>
      <w:r>
        <w:t>2. В сфере приобщения к изобразительным видам деятельности.</w:t>
      </w:r>
    </w:p>
    <w:bookmarkEnd w:id="1832"/>
    <w:p w:rsidR="00BC2202" w:rsidRDefault="00BC2202">
      <w: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BC2202" w:rsidRDefault="00BC2202">
      <w:bookmarkStart w:id="1833" w:name="sub_3005"/>
      <w:r>
        <w:t>3. В сфере приобщения к музыкальной культуре.</w:t>
      </w:r>
    </w:p>
    <w:bookmarkEnd w:id="1833"/>
    <w:p w:rsidR="00BC2202" w:rsidRDefault="00BC2202">
      <w: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C2202" w:rsidRDefault="00BC2202">
      <w:bookmarkStart w:id="1834" w:name="sub_3006"/>
      <w:r>
        <w:t>4. В сфере приобщения обучающихся к театрализованной деятельности.</w:t>
      </w:r>
    </w:p>
    <w:bookmarkEnd w:id="1834"/>
    <w:p w:rsidR="00BC2202" w:rsidRDefault="00BC2202">
      <w: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BC2202" w:rsidRDefault="00BC2202">
      <w:bookmarkStart w:id="1835" w:name="sub_2994"/>
      <w:r>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C2202" w:rsidRDefault="00BC2202">
      <w:bookmarkStart w:id="1836" w:name="sub_3007"/>
      <w:bookmarkEnd w:id="1835"/>
      <w:r>
        <w:t>1. В сфере укрепления здоровья обучающихся, становления ценностей здорового образа жизни.</w:t>
      </w:r>
    </w:p>
    <w:bookmarkEnd w:id="1836"/>
    <w:p w:rsidR="00BC2202" w:rsidRDefault="00BC2202">
      <w:r>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C2202" w:rsidRDefault="00BC2202">
      <w:bookmarkStart w:id="1837" w:name="sub_3008"/>
      <w:r>
        <w:t>2. В сфере развития различных видов двигательной активности.</w:t>
      </w:r>
    </w:p>
    <w:bookmarkEnd w:id="1837"/>
    <w:p w:rsidR="00BC2202" w:rsidRDefault="00BC2202">
      <w:r>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BC2202" w:rsidRDefault="00BC2202">
      <w:bookmarkStart w:id="1838" w:name="sub_3009"/>
      <w:r>
        <w:t>3. В сфере формирования навыков безопасного поведения.</w:t>
      </w:r>
    </w:p>
    <w:bookmarkEnd w:id="1838"/>
    <w:p w:rsidR="00BC2202" w:rsidRDefault="00BC2202">
      <w: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C2202" w:rsidRDefault="00BC2202">
      <w:bookmarkStart w:id="1839" w:name="sub_1225"/>
      <w:r>
        <w:t>33.3. Дошкольный возраст.</w:t>
      </w:r>
    </w:p>
    <w:p w:rsidR="00BC2202" w:rsidRDefault="00BC2202">
      <w:bookmarkStart w:id="1840" w:name="sub_3010"/>
      <w:bookmarkEnd w:id="1839"/>
      <w:r>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bookmarkEnd w:id="1840"/>
    <w:p w:rsidR="00BC2202" w:rsidRDefault="00BC2202">
      <w:r>
        <w:t>развитие положительного отношения ребенка к себе и другим людям;</w:t>
      </w:r>
    </w:p>
    <w:p w:rsidR="00BC2202" w:rsidRDefault="00BC2202">
      <w:r>
        <w:t>развитие коммуникативной и социальной компетентности, в том числе информационно-социальной компетентности;</w:t>
      </w:r>
    </w:p>
    <w:p w:rsidR="00BC2202" w:rsidRDefault="00BC2202">
      <w:r>
        <w:t>развитие игровой деятельности;</w:t>
      </w:r>
    </w:p>
    <w:p w:rsidR="00BC2202" w:rsidRDefault="00BC2202">
      <w:r>
        <w:t>развитие компетентности в виртуальном поиске.</w:t>
      </w:r>
    </w:p>
    <w:p w:rsidR="00BC2202" w:rsidRDefault="00BC2202">
      <w:bookmarkStart w:id="1841" w:name="sub_3015"/>
      <w: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bookmarkEnd w:id="1841"/>
    <w:p w:rsidR="00BC2202" w:rsidRDefault="00BC2202">
      <w: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C2202" w:rsidRDefault="00BC2202">
      <w:bookmarkStart w:id="1842" w:name="sub_3016"/>
      <w:r>
        <w:t>2. В сфере развития коммуникативной и социальной компетентности.</w:t>
      </w:r>
    </w:p>
    <w:bookmarkEnd w:id="1842"/>
    <w:p w:rsidR="00BC2202" w:rsidRDefault="00BC2202">
      <w: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BC2202" w:rsidRDefault="00BC2202">
      <w: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C2202" w:rsidRDefault="00BC2202">
      <w: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BC2202" w:rsidRDefault="00BC2202">
      <w: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C2202" w:rsidRDefault="00BC2202">
      <w:bookmarkStart w:id="1843" w:name="sub_3017"/>
      <w:r>
        <w:t>3. В сфере развития игровой деятельности.</w:t>
      </w:r>
    </w:p>
    <w:bookmarkEnd w:id="1843"/>
    <w:p w:rsidR="00BC2202" w:rsidRDefault="00BC2202">
      <w: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BC2202" w:rsidRDefault="00BC2202">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BC2202" w:rsidRDefault="00BC2202">
      <w:bookmarkStart w:id="1844" w:name="sub_3018"/>
      <w:r>
        <w:t>33.3.1.1. Основное содержание образовательной деятельности с детьми младшего дошкольного возраста:</w:t>
      </w:r>
    </w:p>
    <w:bookmarkEnd w:id="1844"/>
    <w:p w:rsidR="00BC2202" w:rsidRDefault="00BC2202">
      <w:r>
        <w:t>Совместная образовательная деятельность педагогических работников с детьми с НОДА предполагает следующие направления работы:</w:t>
      </w:r>
    </w:p>
    <w:p w:rsidR="00BC2202" w:rsidRDefault="00BC2202">
      <w:r>
        <w:t>формирование представлений обучающихся о разнообразии окружающего их мира людей и рукотворных материалов;</w:t>
      </w:r>
    </w:p>
    <w:p w:rsidR="00BC2202" w:rsidRDefault="00BC2202">
      <w:r>
        <w:t>воспитание правильного отношения к людям, вещам;</w:t>
      </w:r>
    </w:p>
    <w:p w:rsidR="00BC2202" w:rsidRDefault="00BC2202">
      <w: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C2202" w:rsidRDefault="00BC2202">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C2202" w:rsidRDefault="00BC2202">
      <w:r>
        <w:t>игра;</w:t>
      </w:r>
    </w:p>
    <w:p w:rsidR="00BC2202" w:rsidRDefault="00BC2202">
      <w:r>
        <w:t>представления о мире людей и рукотворных материалах;</w:t>
      </w:r>
    </w:p>
    <w:p w:rsidR="00BC2202" w:rsidRDefault="00BC2202">
      <w:r>
        <w:t>безопасное поведение в быту, социуме, природе;</w:t>
      </w:r>
    </w:p>
    <w:p w:rsidR="00BC2202" w:rsidRDefault="00BC2202">
      <w:r>
        <w:t>труд-Обучение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C2202" w:rsidRDefault="00BC2202">
      <w: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BC2202" w:rsidRDefault="00BC2202">
      <w: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C2202" w:rsidRDefault="00BC2202">
      <w: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BC2202" w:rsidRDefault="00BC2202">
      <w:bookmarkStart w:id="1845" w:name="sub_3019"/>
      <w:r>
        <w:t>33.3.1.2. Основное содержание образовательной деятельности с детьми среднего дошкольного возраста.</w:t>
      </w:r>
    </w:p>
    <w:bookmarkEnd w:id="1845"/>
    <w:p w:rsidR="00BC2202" w:rsidRDefault="00BC2202">
      <w: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BC2202" w:rsidRDefault="00BC2202">
      <w:r>
        <w:t>игра;</w:t>
      </w:r>
    </w:p>
    <w:p w:rsidR="00BC2202" w:rsidRDefault="00BC2202">
      <w:r>
        <w:t>представления о мире людей и рукотворных материалах;</w:t>
      </w:r>
    </w:p>
    <w:p w:rsidR="00BC2202" w:rsidRDefault="00BC2202">
      <w:r>
        <w:t>безопасное поведение в быту, социуме, природе;</w:t>
      </w:r>
    </w:p>
    <w:p w:rsidR="00BC2202" w:rsidRDefault="00BC2202">
      <w:r>
        <w:t>труд.</w:t>
      </w:r>
    </w:p>
    <w:p w:rsidR="00BC2202" w:rsidRDefault="00BC2202">
      <w: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BC2202" w:rsidRDefault="00BC2202">
      <w: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C2202" w:rsidRDefault="00BC2202">
      <w: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C2202" w:rsidRDefault="00BC2202">
      <w: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BC2202" w:rsidRDefault="00BC2202">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BC2202" w:rsidRDefault="00BC2202">
      <w:bookmarkStart w:id="1846" w:name="sub_3020"/>
      <w:r>
        <w:t>33.3.1.3. Основное содержание образовательной деятельности с детьми старшего дошкольного возраста.</w:t>
      </w:r>
    </w:p>
    <w:bookmarkEnd w:id="1846"/>
    <w:p w:rsidR="00BC2202" w:rsidRDefault="00BC2202">
      <w:r>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BC2202" w:rsidRDefault="00BC2202">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BC2202" w:rsidRDefault="00BC2202">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C2202" w:rsidRDefault="00BC2202">
      <w:r>
        <w:t>игра;</w:t>
      </w:r>
    </w:p>
    <w:p w:rsidR="00BC2202" w:rsidRDefault="00BC2202">
      <w:r>
        <w:t>представления о мире людей и рукотворных материалах;</w:t>
      </w:r>
    </w:p>
    <w:p w:rsidR="00BC2202" w:rsidRDefault="00BC2202">
      <w:r>
        <w:t>безопасное поведение в быту, социуме, природе;</w:t>
      </w:r>
    </w:p>
    <w:p w:rsidR="00BC2202" w:rsidRDefault="00BC2202">
      <w:r>
        <w:t>труд.</w:t>
      </w:r>
    </w:p>
    <w:p w:rsidR="00BC2202" w:rsidRDefault="00BC2202">
      <w: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BC2202" w:rsidRDefault="00BC2202">
      <w: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BC2202" w:rsidRDefault="00BC2202">
      <w: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BC2202" w:rsidRDefault="00BC2202">
      <w: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C2202" w:rsidRDefault="00BC2202">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BC2202" w:rsidRDefault="00BC2202">
      <w: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BC2202" w:rsidRDefault="00BC2202">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BC2202" w:rsidRDefault="00BC2202">
      <w: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BC2202" w:rsidRDefault="00BC2202">
      <w: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BC2202" w:rsidRDefault="00BC2202">
      <w: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BC2202" w:rsidRDefault="00BC2202">
      <w: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BC2202" w:rsidRDefault="00BC2202">
      <w:bookmarkStart w:id="1847" w:name="sub_3011"/>
      <w:r>
        <w:t>33.3.2. В области познавательного развития ребенка основными задачами образовательной деятельности являются создание условий для:</w:t>
      </w:r>
    </w:p>
    <w:bookmarkEnd w:id="1847"/>
    <w:p w:rsidR="00BC2202" w:rsidRDefault="00BC2202">
      <w:r>
        <w:t>развития любознательности, познавательной активности, познавательных способностей обучающихся;</w:t>
      </w:r>
    </w:p>
    <w:p w:rsidR="00BC2202" w:rsidRDefault="00BC2202">
      <w: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BC2202" w:rsidRDefault="00BC2202">
      <w:bookmarkStart w:id="1848" w:name="sub_3021"/>
      <w:r>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bookmarkEnd w:id="1848"/>
    <w:p w:rsidR="00BC2202" w:rsidRDefault="00BC2202">
      <w: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C2202" w:rsidRDefault="00BC2202">
      <w: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BC2202" w:rsidRDefault="00BC2202">
      <w:bookmarkStart w:id="1849" w:name="sub_3022"/>
      <w:r>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bookmarkEnd w:id="1849"/>
    <w:p w:rsidR="00BC2202" w:rsidRDefault="00BC2202">
      <w: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BC2202" w:rsidRDefault="00BC2202">
      <w:bookmarkStart w:id="1850" w:name="sub_3023"/>
      <w:r>
        <w:t>33.3.2.1. Основное содержание образовательной деятельности с детьми младшего дошкольного возраста:</w:t>
      </w:r>
    </w:p>
    <w:bookmarkEnd w:id="1850"/>
    <w:p w:rsidR="00BC2202" w:rsidRDefault="00BC2202">
      <w:r>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BC2202" w:rsidRDefault="00BC2202">
      <w:r>
        <w:t>Характер решаемых задач позволяет структурировать содержание образовательной области "Познавательное развитие" по следующим разделам:</w:t>
      </w:r>
    </w:p>
    <w:p w:rsidR="00BC2202" w:rsidRDefault="00BC2202">
      <w:r>
        <w:t>конструктивные игры и конструирование;</w:t>
      </w:r>
    </w:p>
    <w:p w:rsidR="00BC2202" w:rsidRDefault="00BC2202">
      <w:r>
        <w:t>представления о себе и об окружающем природном мире;</w:t>
      </w:r>
    </w:p>
    <w:p w:rsidR="00BC2202" w:rsidRDefault="00BC2202">
      <w:r>
        <w:t>элементарные математические представления.</w:t>
      </w:r>
    </w:p>
    <w:p w:rsidR="00BC2202" w:rsidRDefault="00BC2202">
      <w: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BC2202" w:rsidRDefault="00BC2202">
      <w: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BC2202" w:rsidRDefault="00BC2202">
      <w: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BC2202" w:rsidRDefault="00BC2202">
      <w:bookmarkStart w:id="1851" w:name="sub_3024"/>
      <w:r>
        <w:t>33.3.2.2. Основное содержание образовательной деятельности с детьми среднего дошкольного возраста:</w:t>
      </w:r>
    </w:p>
    <w:bookmarkEnd w:id="1851"/>
    <w:p w:rsidR="00BC2202" w:rsidRDefault="00BC2202">
      <w:r>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C2202" w:rsidRDefault="00BC2202">
      <w: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BC2202" w:rsidRDefault="00BC2202">
      <w:r>
        <w:t>Характер решаемых задач позволяет структурировать содержание образовательной области по следующим разделам:</w:t>
      </w:r>
    </w:p>
    <w:p w:rsidR="00BC2202" w:rsidRDefault="00BC2202">
      <w:r>
        <w:t>конструирование;</w:t>
      </w:r>
    </w:p>
    <w:p w:rsidR="00BC2202" w:rsidRDefault="00BC2202">
      <w:r>
        <w:t>развитие представлений о себе и окружающем мире;</w:t>
      </w:r>
    </w:p>
    <w:p w:rsidR="00BC2202" w:rsidRDefault="00BC2202">
      <w:r>
        <w:t>элементарные математические представления.</w:t>
      </w:r>
    </w:p>
    <w:p w:rsidR="00BC2202" w:rsidRDefault="00BC2202">
      <w:r>
        <w:t>Педагогический работник развивает и поддерживает у обучающихся словесное сопровождение практических действий.</w:t>
      </w:r>
    </w:p>
    <w:p w:rsidR="00BC2202" w:rsidRDefault="00BC2202">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BC2202" w:rsidRDefault="00BC2202">
      <w: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BC2202" w:rsidRDefault="00BC2202">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BC2202" w:rsidRDefault="00BC2202">
      <w: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p w:rsidR="00BC2202" w:rsidRDefault="00BC2202">
      <w:bookmarkStart w:id="1852" w:name="sub_3025"/>
      <w:r>
        <w:t>33.3.2.3. Основное содержание образовательной деятельности с детьми старшего дошкольного возраста:</w:t>
      </w:r>
    </w:p>
    <w:bookmarkEnd w:id="1852"/>
    <w:p w:rsidR="00BC2202" w:rsidRDefault="00BC2202">
      <w: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BC2202" w:rsidRDefault="00BC2202">
      <w:r>
        <w:t>Характер решаемых задач позволяет структурировать содержание образовательной области по следующим разделам:</w:t>
      </w:r>
    </w:p>
    <w:p w:rsidR="00BC2202" w:rsidRDefault="00BC2202">
      <w:r>
        <w:t>конструирование;</w:t>
      </w:r>
    </w:p>
    <w:p w:rsidR="00BC2202" w:rsidRDefault="00BC2202">
      <w:r>
        <w:t>развитие представлений о себе и об окружающем мире;</w:t>
      </w:r>
    </w:p>
    <w:p w:rsidR="00BC2202" w:rsidRDefault="00BC2202">
      <w:r>
        <w:t>формирование элементарных математических представлений.</w:t>
      </w:r>
    </w:p>
    <w:p w:rsidR="00BC2202" w:rsidRDefault="00BC2202">
      <w: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BC2202" w:rsidRDefault="00BC2202">
      <w: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BC2202" w:rsidRDefault="00BC2202">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C2202" w:rsidRDefault="00BC2202">
      <w:bookmarkStart w:id="1853" w:name="sub_3012"/>
      <w:r>
        <w:t>33.3.3. В области речевого развития ребенка с НОДА основными задачами образовательной деятельности является создание условий для:</w:t>
      </w:r>
    </w:p>
    <w:bookmarkEnd w:id="1853"/>
    <w:p w:rsidR="00BC2202" w:rsidRDefault="00BC2202">
      <w:r>
        <w:t>формирования основы речевой и языковой культуры, совершенствования разных сторон речи ребенка;</w:t>
      </w:r>
    </w:p>
    <w:p w:rsidR="00BC2202" w:rsidRDefault="00BC2202">
      <w:r>
        <w:t>приобщения обучающихся к культуре чтения художественной литературы.</w:t>
      </w:r>
    </w:p>
    <w:p w:rsidR="00BC2202" w:rsidRDefault="00BC2202">
      <w:bookmarkStart w:id="1854" w:name="sub_3026"/>
      <w: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bookmarkEnd w:id="1854"/>
    <w:p w:rsidR="00BC2202" w:rsidRDefault="00BC2202">
      <w: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BC2202" w:rsidRDefault="00BC2202">
      <w:r>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BC2202" w:rsidRDefault="00BC2202">
      <w:bookmarkStart w:id="1855" w:name="sub_3027"/>
      <w:r>
        <w:t>2. В сфере приобщения обучающихся к культуре чтения литературных произведений.</w:t>
      </w:r>
    </w:p>
    <w:bookmarkEnd w:id="1855"/>
    <w:p w:rsidR="00BC2202" w:rsidRDefault="00BC2202">
      <w: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BC2202" w:rsidRDefault="00BC2202">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BC2202" w:rsidRDefault="00BC2202">
      <w: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C2202" w:rsidRDefault="00BC2202">
      <w: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BC2202" w:rsidRDefault="00BC2202">
      <w:bookmarkStart w:id="1856" w:name="sub_3028"/>
      <w:r>
        <w:t>33.3.3.1. Основное содержание образовательной деятельности с детьми младшего дошкольного возраста:</w:t>
      </w:r>
    </w:p>
    <w:bookmarkEnd w:id="1856"/>
    <w:p w:rsidR="00BC2202" w:rsidRDefault="00BC2202">
      <w:r>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BC2202" w:rsidRDefault="00BC2202">
      <w: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BC2202" w:rsidRDefault="00BC2202">
      <w: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BC2202" w:rsidRDefault="00BC2202">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BC2202" w:rsidRDefault="00BC2202">
      <w: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BC2202" w:rsidRDefault="00BC2202">
      <w:bookmarkStart w:id="1857" w:name="sub_3029"/>
      <w:r>
        <w:t>33.3.3.2. Основное содержание образовательной деятельности с детьми среднего дошкольного возраста:</w:t>
      </w:r>
    </w:p>
    <w:bookmarkEnd w:id="1857"/>
    <w:p w:rsidR="00BC2202" w:rsidRDefault="00BC2202">
      <w: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BC2202" w:rsidRDefault="00BC2202">
      <w: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BC2202" w:rsidRDefault="00BC2202">
      <w: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BC2202" w:rsidRDefault="00BC2202">
      <w:r>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w:t>
      </w:r>
    </w:p>
    <w:p w:rsidR="00BC2202" w:rsidRDefault="00BC2202">
      <w:bookmarkStart w:id="1858" w:name="sub_3030"/>
      <w:r>
        <w:t>33.3.3.3. Основное содержание образовательной деятельности с детьми старшего дошкольного возраста.</w:t>
      </w:r>
    </w:p>
    <w:bookmarkEnd w:id="1858"/>
    <w:p w:rsidR="00BC2202" w:rsidRDefault="00BC2202">
      <w:r>
        <w:t>Ведущим направлением работы в рамках образовательной области "Речевое развитие" является развитие и формирование связной речи обучающихся с НОДА.</w:t>
      </w:r>
    </w:p>
    <w:p w:rsidR="00BC2202" w:rsidRDefault="00BC2202">
      <w: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BC2202" w:rsidRDefault="00BC2202">
      <w: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BC2202" w:rsidRDefault="00BC2202">
      <w: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BC2202" w:rsidRDefault="00BC2202">
      <w: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C2202" w:rsidRDefault="00BC2202">
      <w:bookmarkStart w:id="1859" w:name="sub_3013"/>
      <w:r>
        <w:t>33.3.4. В области художественно-эстетического развития ребенка основными задачами образовательной деятельности являются создание условий:</w:t>
      </w:r>
    </w:p>
    <w:bookmarkEnd w:id="1859"/>
    <w:p w:rsidR="00BC2202" w:rsidRDefault="00BC2202">
      <w: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C2202" w:rsidRDefault="00BC2202">
      <w: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BC2202" w:rsidRDefault="00BC2202">
      <w: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C2202" w:rsidRDefault="00BC2202">
      <w: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C2202" w:rsidRDefault="00BC2202">
      <w: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C2202" w:rsidRDefault="00BC2202">
      <w: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C2202" w:rsidRDefault="00BC2202">
      <w: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C2202" w:rsidRDefault="00BC2202">
      <w: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BC2202" w:rsidRDefault="00BC2202">
      <w: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BC2202" w:rsidRDefault="00BC2202">
      <w:bookmarkStart w:id="1860" w:name="sub_3031"/>
      <w:r>
        <w:t>33.3.4.1. Основное содержание образовательной деятельности с детьми младшего дошкольного возраста:</w:t>
      </w:r>
    </w:p>
    <w:bookmarkEnd w:id="1860"/>
    <w:p w:rsidR="00BC2202" w:rsidRDefault="00BC2202">
      <w: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BC2202" w:rsidRDefault="00BC2202">
      <w: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C2202" w:rsidRDefault="00BC2202">
      <w:r>
        <w:t>изобразительное творчество;</w:t>
      </w:r>
    </w:p>
    <w:p w:rsidR="00BC2202" w:rsidRDefault="00BC2202">
      <w:r>
        <w:t>музыка.</w:t>
      </w:r>
    </w:p>
    <w:p w:rsidR="00BC2202" w:rsidRDefault="00BC2202">
      <w: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BC2202" w:rsidRDefault="00BC2202">
      <w: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BC2202" w:rsidRDefault="00BC2202">
      <w:bookmarkStart w:id="1861" w:name="sub_3032"/>
      <w:r>
        <w:t>33.3.4.2. Основное содержание образовательной деятельности с детьми среднего дошкольного возраста.</w:t>
      </w:r>
    </w:p>
    <w:bookmarkEnd w:id="1861"/>
    <w:p w:rsidR="00BC2202" w:rsidRDefault="00BC2202">
      <w: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BC2202" w:rsidRDefault="00BC2202">
      <w:r>
        <w:t>Содержание образовательной области "Художественно-эстетическое развитие" представлено разделами "Изобразительное творчество" и "Музыка".</w:t>
      </w:r>
    </w:p>
    <w:p w:rsidR="00BC2202" w:rsidRDefault="00BC2202">
      <w: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BC2202" w:rsidRDefault="00BC2202">
      <w:r>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BC2202" w:rsidRDefault="00BC2202">
      <w: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BC2202" w:rsidRDefault="00BC2202">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BC2202" w:rsidRDefault="00BC2202">
      <w: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BC2202" w:rsidRDefault="00BC2202">
      <w:r>
        <w:t>В данный период вводится сюжетное рисование.</w:t>
      </w:r>
    </w:p>
    <w:p w:rsidR="00BC2202" w:rsidRDefault="00BC2202">
      <w: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BC2202" w:rsidRDefault="00BC2202">
      <w: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BC2202" w:rsidRDefault="00BC2202">
      <w:bookmarkStart w:id="1862" w:name="sub_3033"/>
      <w:r>
        <w:t>33.3.4.3. Основное содержание образовательной деятельности с детьми старшего дошкольного возраста.</w:t>
      </w:r>
    </w:p>
    <w:bookmarkEnd w:id="1862"/>
    <w:p w:rsidR="00BC2202" w:rsidRDefault="00BC2202">
      <w: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C2202" w:rsidRDefault="00BC2202">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BC2202" w:rsidRDefault="00BC2202">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BC2202" w:rsidRDefault="00BC2202">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BC2202" w:rsidRDefault="00BC2202">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BC2202" w:rsidRDefault="00BC2202">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BC2202" w:rsidRDefault="00BC2202">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BC2202" w:rsidRDefault="00BC2202">
      <w: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BC2202" w:rsidRDefault="00BC2202">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C2202" w:rsidRDefault="00BC2202">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BC2202" w:rsidRDefault="00BC2202">
      <w:bookmarkStart w:id="1863" w:name="sub_3014"/>
      <w:r>
        <w:t>33.3.5. В области физического развития ребенка основными задачами образовательной деятельности являются создание условий для:</w:t>
      </w:r>
    </w:p>
    <w:bookmarkEnd w:id="1863"/>
    <w:p w:rsidR="00BC2202" w:rsidRDefault="00BC2202">
      <w:r>
        <w:t>становления у обучающихся ценностей здорового образа жизни;</w:t>
      </w:r>
    </w:p>
    <w:p w:rsidR="00BC2202" w:rsidRDefault="00BC2202">
      <w:r>
        <w:t>развития представлений о своем теле и своих физических возможностях;</w:t>
      </w:r>
    </w:p>
    <w:p w:rsidR="00BC2202" w:rsidRDefault="00BC2202">
      <w:r>
        <w:t>приобретения двигательного опыта и совершенствования двигательной активности;</w:t>
      </w:r>
    </w:p>
    <w:p w:rsidR="00BC2202" w:rsidRDefault="00BC2202">
      <w:r>
        <w:t>коррекции недостатков общей и тонкой моторики;</w:t>
      </w:r>
    </w:p>
    <w:p w:rsidR="00BC2202" w:rsidRDefault="00BC2202">
      <w:r>
        <w:t>формирования начальных представлений о некоторых видах спорта, овладения подвижными играми с правилами.</w:t>
      </w:r>
    </w:p>
    <w:p w:rsidR="00BC2202" w:rsidRDefault="00BC2202">
      <w:bookmarkStart w:id="1864" w:name="sub_3034"/>
      <w:r>
        <w:t>1. В сфере становления у обучающихся ценностей здорового образа жизни.</w:t>
      </w:r>
    </w:p>
    <w:bookmarkEnd w:id="1864"/>
    <w:p w:rsidR="00BC2202" w:rsidRDefault="00BC2202">
      <w: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BC2202" w:rsidRDefault="00BC2202">
      <w:bookmarkStart w:id="1865" w:name="sub_3035"/>
      <w: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bookmarkEnd w:id="1865"/>
    <w:p w:rsidR="00BC2202" w:rsidRDefault="00BC2202">
      <w: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BC2202" w:rsidRDefault="00BC2202">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BC2202" w:rsidRDefault="00BC2202">
      <w: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BC2202" w:rsidRDefault="00BC2202">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BC2202" w:rsidRDefault="00BC2202">
      <w:bookmarkStart w:id="1866" w:name="sub_3036"/>
      <w:r>
        <w:t>33.3.5.1. Основное содержание образовательной деятельности с детьми младшего дошкольного возраста.</w:t>
      </w:r>
    </w:p>
    <w:bookmarkEnd w:id="1866"/>
    <w:p w:rsidR="00BC2202" w:rsidRDefault="00BC2202">
      <w: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BC2202" w:rsidRDefault="00BC2202">
      <w:r>
        <w:t>Характер решаемых задач позволяет структурировать содержание образовательной области "Физическое развитие" по следующим разделам:</w:t>
      </w:r>
    </w:p>
    <w:p w:rsidR="00BC2202" w:rsidRDefault="00BC2202">
      <w:r>
        <w:t>физическая культура;</w:t>
      </w:r>
    </w:p>
    <w:p w:rsidR="00BC2202" w:rsidRDefault="00BC2202">
      <w:r>
        <w:t>представления о здоровом образе жизни и гигиене.</w:t>
      </w:r>
    </w:p>
    <w:p w:rsidR="00BC2202" w:rsidRDefault="00BC2202">
      <w: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BC2202" w:rsidRDefault="00BC2202">
      <w: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C2202" w:rsidRDefault="00BC2202">
      <w: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BC2202" w:rsidRDefault="00BC2202">
      <w: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BC2202" w:rsidRDefault="00BC2202">
      <w: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BC2202" w:rsidRDefault="00BC2202">
      <w:bookmarkStart w:id="1867" w:name="sub_3037"/>
      <w:r>
        <w:t>33.3.5.2. Основное содержание образовательной деятельности с детьми среднего дошкольного возраста.</w:t>
      </w:r>
    </w:p>
    <w:bookmarkEnd w:id="1867"/>
    <w:p w:rsidR="00BC2202" w:rsidRDefault="00BC2202">
      <w: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BC2202" w:rsidRDefault="00BC2202">
      <w:r>
        <w:t>Характер решаемых задач позволяет структурировать содержание образовательной области "Физическое развитие" по следующим разделам:</w:t>
      </w:r>
    </w:p>
    <w:p w:rsidR="00BC2202" w:rsidRDefault="00BC2202">
      <w:r>
        <w:t>физическая культура;</w:t>
      </w:r>
    </w:p>
    <w:p w:rsidR="00BC2202" w:rsidRDefault="00BC2202">
      <w:r>
        <w:t>представления о здоровом образе жизни и гигиене.</w:t>
      </w:r>
    </w:p>
    <w:p w:rsidR="00BC2202" w:rsidRDefault="00BC2202">
      <w: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BC2202" w:rsidRDefault="00BC2202">
      <w: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BC2202" w:rsidRDefault="00BC2202">
      <w: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BC2202" w:rsidRDefault="00BC2202">
      <w:bookmarkStart w:id="1868" w:name="sub_3038"/>
      <w:r>
        <w:t>33.3.5.3. Основное содержание образовательной деятельности с детьми старшего дошкольного возраста.</w:t>
      </w:r>
    </w:p>
    <w:bookmarkEnd w:id="1868"/>
    <w:p w:rsidR="00BC2202" w:rsidRDefault="00BC2202">
      <w: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BC2202" w:rsidRDefault="00BC2202">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BC2202" w:rsidRDefault="00BC2202">
      <w: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BC2202" w:rsidRDefault="00BC2202">
      <w: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BC2202" w:rsidRDefault="00BC2202">
      <w:r>
        <w:t>Физическое воспитание связано с развитием музыкально-ритмических движений, с занятиями ритмикой, подвижными играми.</w:t>
      </w:r>
    </w:p>
    <w:p w:rsidR="00BC2202" w:rsidRDefault="00BC2202">
      <w: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BC2202" w:rsidRDefault="00BC2202">
      <w: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BC2202" w:rsidRDefault="00BC2202">
      <w: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BC2202" w:rsidRDefault="00BC2202">
      <w: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BC2202" w:rsidRDefault="00BC2202">
      <w: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BC2202" w:rsidRDefault="00BC2202">
      <w: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BC2202" w:rsidRDefault="00BC2202">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BC2202" w:rsidRDefault="00BC2202">
      <w: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BC2202" w:rsidRDefault="00BC2202">
      <w: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BC2202" w:rsidRDefault="00BC2202">
      <w:bookmarkStart w:id="1869" w:name="sub_1034"/>
      <w: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bookmarkEnd w:id="1869"/>
    <w:p w:rsidR="00BC2202" w:rsidRDefault="00BC2202">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BC2202" w:rsidRDefault="00BC2202">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43" w:history="1">
        <w:r>
          <w:rPr>
            <w:rStyle w:val="a4"/>
            <w:rFonts w:cs="Times New Roman CYR"/>
          </w:rPr>
          <w:t>Стандарта</w:t>
        </w:r>
      </w:hyperlink>
      <w: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BC2202" w:rsidRDefault="00BC2202">
      <w: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C2202" w:rsidRDefault="00BC2202">
      <w:r>
        <w:t xml:space="preserve">Любые формы, способы, методы и средства реализации Программы должны осуществляться с учетом базовых принципов </w:t>
      </w:r>
      <w:hyperlink r:id="rId44" w:history="1">
        <w:r>
          <w:rPr>
            <w:rStyle w:val="a4"/>
            <w:rFonts w:cs="Times New Roman CYR"/>
          </w:rPr>
          <w:t>Стандарта</w:t>
        </w:r>
      </w:hyperlink>
      <w:r>
        <w:t>.</w:t>
      </w:r>
    </w:p>
    <w:p w:rsidR="00BC2202" w:rsidRDefault="00BC2202">
      <w:bookmarkStart w:id="1870" w:name="sub_1226"/>
      <w:r>
        <w:t>34.1. Образовательная деятельность с детьми раннего возраста с задержкой психомоторного и речевого развития:</w:t>
      </w:r>
    </w:p>
    <w:bookmarkEnd w:id="1870"/>
    <w:p w:rsidR="00BC2202" w:rsidRDefault="00BC2202">
      <w: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BC2202" w:rsidRDefault="00BC2202">
      <w: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BC2202" w:rsidRDefault="00BC2202">
      <w: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BC2202" w:rsidRDefault="00BC2202">
      <w:r>
        <w:t>Главными принципами коррекционной работы являются:</w:t>
      </w:r>
    </w:p>
    <w:p w:rsidR="00BC2202" w:rsidRDefault="00BC2202">
      <w: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BC2202" w:rsidRDefault="00BC2202">
      <w: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BC2202" w:rsidRDefault="00BC2202">
      <w: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BC2202" w:rsidRDefault="00BC2202">
      <w:r>
        <w:t>подбор системы упражнений, которые соответствуют не только уровню актуального развития ребенка, но и "зоне его ближайшего развития";</w:t>
      </w:r>
    </w:p>
    <w:p w:rsidR="00BC2202" w:rsidRDefault="00BC2202">
      <w: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BC2202" w:rsidRDefault="00BC2202">
      <w:r>
        <w:t>взаимодействие с семьей. Проведение занятий с учетом эмоциональных привязанностей ребенка;</w:t>
      </w:r>
    </w:p>
    <w:p w:rsidR="00BC2202" w:rsidRDefault="00BC2202">
      <w:r>
        <w:t>Особенности проведения коррекционной работы:</w:t>
      </w:r>
    </w:p>
    <w:p w:rsidR="00BC2202" w:rsidRDefault="00BC2202">
      <w: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BC2202" w:rsidRDefault="00BC2202">
      <w:r>
        <w:t>обратная связь с семьей с целью получения полной информации о развитии ребенка и консультирования семьи;</w:t>
      </w:r>
    </w:p>
    <w:p w:rsidR="00BC2202" w:rsidRDefault="00BC2202">
      <w:r>
        <w:t>использование игровой мотивации и игровых методов;</w:t>
      </w:r>
    </w:p>
    <w:p w:rsidR="00BC2202" w:rsidRDefault="00BC2202">
      <w:r>
        <w:t>интегративный характер игр-занятий, что дает возможность решения нескольких разноплановых задач в рамках одной ситуации;</w:t>
      </w:r>
    </w:p>
    <w:p w:rsidR="00BC2202" w:rsidRDefault="00BC2202">
      <w: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BC2202" w:rsidRDefault="00BC2202">
      <w: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BC2202" w:rsidRDefault="00BC2202">
      <w:r>
        <w:t>продолжительность коррекционных мероприятий устанавливается в зависимости от степени сложности материала и от состояния обучающихся;</w:t>
      </w:r>
    </w:p>
    <w:p w:rsidR="00BC2202" w:rsidRDefault="00BC2202">
      <w: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BC2202" w:rsidRDefault="00BC2202">
      <w:r>
        <w:t>вовлечение родителей (законных представителей) в коррекционно-развивающий процесс.</w:t>
      </w:r>
    </w:p>
    <w:p w:rsidR="00BC2202" w:rsidRDefault="00BC2202">
      <w:r>
        <w:t>Обучение родителей (законных представителей) методам и приемам развивающей работы с ребенком.</w:t>
      </w:r>
    </w:p>
    <w:p w:rsidR="00BC2202" w:rsidRDefault="00BC2202">
      <w: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BC2202" w:rsidRDefault="00BC2202">
      <w:bookmarkStart w:id="1871" w:name="sub_1227"/>
      <w:r>
        <w:t>34.2. Образовательная деятельность с детьми второго года жизни во взаимосвязи с коррекцией недостатков в развитии:</w:t>
      </w:r>
    </w:p>
    <w:bookmarkEnd w:id="1871"/>
    <w:p w:rsidR="00BC2202" w:rsidRDefault="00BC2202">
      <w: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BC2202" w:rsidRDefault="00BC2202">
      <w:bookmarkStart w:id="1872" w:name="sub_3039"/>
      <w:r>
        <w:t>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bookmarkEnd w:id="1872"/>
    <w:p w:rsidR="00BC2202" w:rsidRDefault="00BC2202">
      <w: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BC2202" w:rsidRDefault="00BC2202">
      <w: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BC2202" w:rsidRDefault="00BC2202">
      <w:bookmarkStart w:id="1873" w:name="sub_3040"/>
      <w:r>
        <w:t>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bookmarkEnd w:id="1873"/>
    <w:p w:rsidR="00BC2202" w:rsidRDefault="00BC2202">
      <w: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BC2202" w:rsidRDefault="00BC2202">
      <w:bookmarkStart w:id="1874" w:name="sub_3041"/>
      <w:r>
        <w:t>34.2.3. Речевое развитие. В области речевого развития основными задачами образовательной деятельности являются:</w:t>
      </w:r>
    </w:p>
    <w:bookmarkEnd w:id="1874"/>
    <w:p w:rsidR="00BC2202" w:rsidRDefault="00BC2202">
      <w:r>
        <w:t>развитие понимания обращенной речи;</w:t>
      </w:r>
    </w:p>
    <w:p w:rsidR="00BC2202" w:rsidRDefault="00BC2202">
      <w:r>
        <w:t>развитие экспрессивной речи в повседневном общении с окружающими;</w:t>
      </w:r>
    </w:p>
    <w:p w:rsidR="00BC2202" w:rsidRDefault="00BC2202">
      <w: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C2202" w:rsidRDefault="00BC2202">
      <w: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BC2202" w:rsidRDefault="00BC2202">
      <w:bookmarkStart w:id="1875" w:name="sub_3042"/>
      <w:r>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BC2202" w:rsidRDefault="00BC2202">
      <w:bookmarkStart w:id="1876" w:name="sub_3043"/>
      <w:bookmarkEnd w:id="1875"/>
      <w:r>
        <w:t>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bookmarkEnd w:id="1876"/>
    <w:p w:rsidR="00BC2202" w:rsidRDefault="00BC2202">
      <w: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BC2202" w:rsidRDefault="00BC2202">
      <w:bookmarkStart w:id="1877" w:name="sub_1228"/>
      <w:r>
        <w:t>34.3. Образовательная деятельность с детьми третьего года жизни во взаимосвязи с коррекцией недостатков в развитии:</w:t>
      </w:r>
    </w:p>
    <w:p w:rsidR="00BC2202" w:rsidRDefault="00BC2202">
      <w:bookmarkStart w:id="1878" w:name="sub_3044"/>
      <w:bookmarkEnd w:id="1877"/>
      <w:r>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bookmarkEnd w:id="1878"/>
    <w:p w:rsidR="00BC2202" w:rsidRDefault="00BC2202">
      <w:r>
        <w:t>развитие имитационных способностей, подражания;</w:t>
      </w:r>
    </w:p>
    <w:p w:rsidR="00BC2202" w:rsidRDefault="00BC2202">
      <w:r>
        <w:t>развитие эмоционального и ситуативно-делового общения с педагогическим работником;</w:t>
      </w:r>
    </w:p>
    <w:p w:rsidR="00BC2202" w:rsidRDefault="00BC2202">
      <w:r>
        <w:t>развитие общения и сотрудничества ребенка с другими детьми;</w:t>
      </w:r>
    </w:p>
    <w:p w:rsidR="00BC2202" w:rsidRDefault="00BC2202">
      <w:r>
        <w:t>развитие совместной с педагогическим работником предметно-практической и игровой деятельности,</w:t>
      </w:r>
    </w:p>
    <w:p w:rsidR="00BC2202" w:rsidRDefault="00BC2202">
      <w:r>
        <w:t>развитие культурно-гигиенических навыков и самообслуживания;</w:t>
      </w:r>
    </w:p>
    <w:p w:rsidR="00BC2202" w:rsidRDefault="00BC2202">
      <w:r>
        <w:t>развитие понимания речи и стимуляция активной речи ребенка.</w:t>
      </w:r>
    </w:p>
    <w:p w:rsidR="00BC2202" w:rsidRDefault="00BC2202">
      <w: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BC2202" w:rsidRDefault="00BC2202">
      <w: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BC2202" w:rsidRDefault="00BC2202">
      <w: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BC2202" w:rsidRDefault="00BC2202">
      <w: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BC2202" w:rsidRDefault="00BC2202">
      <w: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BC2202" w:rsidRDefault="00BC2202">
      <w:r>
        <w:t>Формировать у обучающихся образ собственного "Я", учить узнавать себя в зеркале, на фотографиях.</w:t>
      </w:r>
    </w:p>
    <w:p w:rsidR="00BC2202" w:rsidRDefault="00BC2202">
      <w: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BC2202" w:rsidRDefault="00BC2202">
      <w: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BC2202" w:rsidRDefault="00BC2202">
      <w: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BC2202" w:rsidRDefault="00BC2202">
      <w:bookmarkStart w:id="1879" w:name="sub_3045"/>
      <w:r>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bookmarkEnd w:id="1879"/>
    <w:p w:rsidR="00BC2202" w:rsidRDefault="00BC2202">
      <w:r>
        <w:t>развитие ориентировочно-исследовательской активности и познавательных способностей;</w:t>
      </w:r>
    </w:p>
    <w:p w:rsidR="00BC2202" w:rsidRDefault="00BC2202">
      <w:r>
        <w:t>развитие сенсорно-перцептивной деятельности и всех видов восприятия, формирование представлений о цвете, форме, величине;</w:t>
      </w:r>
    </w:p>
    <w:p w:rsidR="00BC2202" w:rsidRDefault="00BC2202">
      <w:r>
        <w:t>ознакомление с окружающим миром: с предметами быта, обихода, с явлениями природы (дождь, снег, ветер, жара), с ближайшим окружением ребенка;</w:t>
      </w:r>
    </w:p>
    <w:p w:rsidR="00BC2202" w:rsidRDefault="00BC2202">
      <w: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BC2202" w:rsidRDefault="00BC2202">
      <w: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BC2202" w:rsidRDefault="00BC2202">
      <w: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BC2202" w:rsidRDefault="00BC2202">
      <w:r>
        <w:t>умение выделять и узнавать предметы, а к 2-м годам - их изображения;</w:t>
      </w:r>
    </w:p>
    <w:p w:rsidR="00BC2202" w:rsidRDefault="00BC2202">
      <w:r>
        <w:t>зрительное сосредоточение;</w:t>
      </w:r>
    </w:p>
    <w:p w:rsidR="00BC2202" w:rsidRDefault="00BC2202">
      <w:r>
        <w:t>интерес к окружающим предметам и явлениям;</w:t>
      </w:r>
    </w:p>
    <w:p w:rsidR="00BC2202" w:rsidRDefault="00BC2202">
      <w:r>
        <w:t>целостность, константность, предметность и обобщенность восприятия.</w:t>
      </w:r>
    </w:p>
    <w:p w:rsidR="00BC2202" w:rsidRDefault="00BC2202">
      <w: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BC2202" w:rsidRDefault="00BC2202">
      <w: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BC2202" w:rsidRDefault="00BC2202">
      <w: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BC2202" w:rsidRDefault="00BC2202">
      <w:bookmarkStart w:id="1880" w:name="sub_3046"/>
      <w:r>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bookmarkEnd w:id="1880"/>
    <w:p w:rsidR="00BC2202" w:rsidRDefault="00BC2202">
      <w:r>
        <w:t>развитие понимания обращенной речи;</w:t>
      </w:r>
    </w:p>
    <w:p w:rsidR="00BC2202" w:rsidRDefault="00BC2202">
      <w:r>
        <w:t>развитие экспрессивной речи в повседневном общении с окружающими;</w:t>
      </w:r>
    </w:p>
    <w:p w:rsidR="00BC2202" w:rsidRDefault="00BC2202">
      <w: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C2202" w:rsidRDefault="00BC2202">
      <w: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BC2202" w:rsidRDefault="00BC2202">
      <w: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BC2202" w:rsidRDefault="00BC2202">
      <w: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BC2202" w:rsidRDefault="00BC2202">
      <w:bookmarkStart w:id="1881" w:name="sub_3047"/>
      <w:r>
        <w:t>34.3.4. Художественно-эстетическое развитие. Основными задачами образовательной деятельности во взаимосвязи с коррекционной работой являются:</w:t>
      </w:r>
    </w:p>
    <w:bookmarkEnd w:id="1881"/>
    <w:p w:rsidR="00BC2202" w:rsidRDefault="00BC2202">
      <w:r>
        <w:t>развитие у обучающихся эстетических чувств в отношении к окружающему миру;</w:t>
      </w:r>
    </w:p>
    <w:p w:rsidR="00BC2202" w:rsidRDefault="00BC2202">
      <w:r>
        <w:t>приобщение к изобразительным видам деятельности, развитие интереса к ним;</w:t>
      </w:r>
    </w:p>
    <w:p w:rsidR="00BC2202" w:rsidRDefault="00BC2202">
      <w:r>
        <w:t>приобщение к музыкальной культуре;</w:t>
      </w:r>
    </w:p>
    <w:p w:rsidR="00BC2202" w:rsidRDefault="00BC2202">
      <w:r>
        <w:t>коррекция недостатков эмоциональной сферы и поведения;</w:t>
      </w:r>
    </w:p>
    <w:p w:rsidR="00BC2202" w:rsidRDefault="00BC2202">
      <w:r>
        <w:t>развитие творческих способностей в процессе приобщения к театрализованной деятельности.</w:t>
      </w:r>
    </w:p>
    <w:p w:rsidR="00BC2202" w:rsidRDefault="00BC2202">
      <w:r>
        <w:t>Ставятся следующие задачи:</w:t>
      </w:r>
    </w:p>
    <w:p w:rsidR="00BC2202" w:rsidRDefault="00BC2202">
      <w:bookmarkStart w:id="1882" w:name="sub_3048"/>
      <w: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BC2202" w:rsidRDefault="00BC2202">
      <w:bookmarkStart w:id="1883" w:name="sub_3049"/>
      <w:bookmarkEnd w:id="1882"/>
      <w: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BC2202" w:rsidRDefault="00BC2202">
      <w:bookmarkStart w:id="1884" w:name="sub_3050"/>
      <w:bookmarkEnd w:id="1883"/>
      <w: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BC2202" w:rsidRDefault="00BC2202">
      <w:bookmarkStart w:id="1885" w:name="sub_3051"/>
      <w:bookmarkEnd w:id="1884"/>
      <w: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bookmarkEnd w:id="1885"/>
    <w:p w:rsidR="00BC2202" w:rsidRDefault="00BC2202">
      <w: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BC2202" w:rsidRDefault="00BC2202">
      <w: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BC2202" w:rsidRDefault="00BC2202">
      <w: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BC2202" w:rsidRDefault="00BC2202">
      <w:bookmarkStart w:id="1886" w:name="sub_3052"/>
      <w:r>
        <w:t>34.3.5. Физическое развитие. Основными задачами образовательной деятельности во взаимосвязи с коррекционной работой являются:</w:t>
      </w:r>
    </w:p>
    <w:bookmarkEnd w:id="1886"/>
    <w:p w:rsidR="00BC2202" w:rsidRDefault="00BC2202">
      <w:r>
        <w:t>укрепление здоровья обучающихся, становление ценностей здорового образа жизни;</w:t>
      </w:r>
    </w:p>
    <w:p w:rsidR="00BC2202" w:rsidRDefault="00BC2202">
      <w:r>
        <w:t>развитие различных видов двигательной активности;</w:t>
      </w:r>
    </w:p>
    <w:p w:rsidR="00BC2202" w:rsidRDefault="00BC2202">
      <w:r>
        <w:t>совершенствование психомоторики, общей и мелкой моторики;</w:t>
      </w:r>
    </w:p>
    <w:p w:rsidR="00BC2202" w:rsidRDefault="00BC2202">
      <w:r>
        <w:t>формирование навыков безопасного поведения.</w:t>
      </w:r>
    </w:p>
    <w:p w:rsidR="00BC2202" w:rsidRDefault="00BC2202">
      <w: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C2202" w:rsidRDefault="00BC2202">
      <w: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BC2202" w:rsidRDefault="00BC2202">
      <w: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BC2202" w:rsidRDefault="00BC2202">
      <w: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BC2202" w:rsidRDefault="00BC2202">
      <w: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BC2202" w:rsidRDefault="00BC2202">
      <w: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BC2202" w:rsidRDefault="00BC2202">
      <w:bookmarkStart w:id="1887" w:name="sub_1229"/>
      <w:r>
        <w:t>34.4 Содержание образовательной деятельности с детьми дошкольного возраста с ЗПР:</w:t>
      </w:r>
    </w:p>
    <w:p w:rsidR="00BC2202" w:rsidRDefault="00BC2202">
      <w:bookmarkStart w:id="1888" w:name="sub_3053"/>
      <w:bookmarkEnd w:id="1887"/>
      <w:r>
        <w:t xml:space="preserve">34.4.1. Социально-коммуникативное развитие в соответствии со </w:t>
      </w:r>
      <w:hyperlink r:id="rId45" w:history="1">
        <w:r>
          <w:rPr>
            <w:rStyle w:val="a4"/>
            <w:rFonts w:cs="Times New Roman CYR"/>
          </w:rPr>
          <w:t>Стандартом</w:t>
        </w:r>
      </w:hyperlink>
      <w:r>
        <w:t xml:space="preserve"> направлено на:</w:t>
      </w:r>
    </w:p>
    <w:bookmarkEnd w:id="1888"/>
    <w:p w:rsidR="00BC2202" w:rsidRDefault="00BC2202">
      <w:r>
        <w:t>усвоение норм и ценностей, принятых в обществе, включая моральные и нравственные ценности;</w:t>
      </w:r>
    </w:p>
    <w:p w:rsidR="00BC2202" w:rsidRDefault="00BC2202">
      <w:r>
        <w:t>формирование представлений о малой родине и Отечестве, многообразии стран и народов мира;</w:t>
      </w:r>
    </w:p>
    <w:p w:rsidR="00BC2202" w:rsidRDefault="00BC2202">
      <w:r>
        <w:t>развитие общения и взаимодействия ребенка с другими детьми и педагогическим работником;</w:t>
      </w:r>
    </w:p>
    <w:p w:rsidR="00BC2202" w:rsidRDefault="00BC2202">
      <w: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BC2202" w:rsidRDefault="00BC2202">
      <w:r>
        <w:t>становление самостоятельности, целенаправленности и саморегуляции собственных действий;</w:t>
      </w:r>
    </w:p>
    <w:p w:rsidR="00BC2202" w:rsidRDefault="00BC2202">
      <w:r>
        <w:t>поддержку инициативы, самостоятельности и ответственности, обучающихся в различных видах деятельности;</w:t>
      </w:r>
    </w:p>
    <w:p w:rsidR="00BC2202" w:rsidRDefault="00BC2202">
      <w:r>
        <w:t>формирование позитивных установок к различным видам труда и творчества;</w:t>
      </w:r>
    </w:p>
    <w:p w:rsidR="00BC2202" w:rsidRDefault="00BC2202">
      <w:r>
        <w:t>формирование основ безопасного поведения в быту, социуме, природе.</w:t>
      </w:r>
    </w:p>
    <w:p w:rsidR="00BC2202" w:rsidRDefault="00BC2202">
      <w: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BC2202" w:rsidRDefault="00BC2202">
      <w:r>
        <w:t>Социализация, развитие общения, нравственное и патриотическое воспитание. Ребенок в семье и сообществе;</w:t>
      </w:r>
    </w:p>
    <w:p w:rsidR="00BC2202" w:rsidRDefault="00BC2202">
      <w:r>
        <w:t>Самообслуживание, самостоятельность, трудовое воспитание;</w:t>
      </w:r>
    </w:p>
    <w:p w:rsidR="00BC2202" w:rsidRDefault="00BC2202">
      <w:r>
        <w:t>Формирование основ безопасного поведения.</w:t>
      </w:r>
    </w:p>
    <w:p w:rsidR="00BC2202" w:rsidRDefault="00BC2202">
      <w:r>
        <w:t>Общие задачи раздела "Социализация, развитие общения, нравственное и патриотическое воспитание. Ребенок в семье и сообществе":</w:t>
      </w:r>
    </w:p>
    <w:p w:rsidR="00BC2202" w:rsidRDefault="00BC2202">
      <w: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BC2202" w:rsidRDefault="00BC2202">
      <w: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BC2202" w:rsidRDefault="00BC2202">
      <w:r>
        <w:t>формировать основы нравственной культуры;</w:t>
      </w:r>
    </w:p>
    <w:p w:rsidR="00BC2202" w:rsidRDefault="00BC2202">
      <w: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BC2202" w:rsidRDefault="00BC2202">
      <w: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BC2202" w:rsidRDefault="00BC2202">
      <w:r>
        <w:t>Задачи, актуальные для работы с детьми с ЗПР дошкольного возраста:</w:t>
      </w:r>
    </w:p>
    <w:p w:rsidR="00BC2202" w:rsidRDefault="00BC2202">
      <w:r>
        <w:t>обеспечивать адаптивную среду образования, способствующую освоению образовательной программы детьми с ЗПР;</w:t>
      </w:r>
    </w:p>
    <w:p w:rsidR="00BC2202" w:rsidRDefault="00BC2202">
      <w:r>
        <w:t>формировать и поддерживать положительную самооценку, уверенность ребенка в собственных возможностях и способностях;</w:t>
      </w:r>
    </w:p>
    <w:p w:rsidR="00BC2202" w:rsidRDefault="00BC2202">
      <w:r>
        <w:t>формировать мотивационно-потребностный, когнитивно-интеллектуальный, деятельностный компоненты культуры социальных отношений;</w:t>
      </w:r>
    </w:p>
    <w:p w:rsidR="00BC2202" w:rsidRDefault="00BC2202">
      <w: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BC2202" w:rsidRDefault="00BC2202">
      <w:r>
        <w:t>Содержание социально-коммуникативного развития направлено на:</w:t>
      </w:r>
    </w:p>
    <w:p w:rsidR="00BC2202" w:rsidRDefault="00BC2202">
      <w:r>
        <w:t>поддержку спонтанной игры обучающихся, ее обогащение, обеспечение игрового времени и пространства;</w:t>
      </w:r>
    </w:p>
    <w:p w:rsidR="00BC2202" w:rsidRDefault="00BC2202">
      <w:r>
        <w:t>развитие социального и эмоционального интеллекта, эмоциональной отзывчивости, сопереживания,</w:t>
      </w:r>
    </w:p>
    <w:p w:rsidR="00BC2202" w:rsidRDefault="00BC2202">
      <w:r>
        <w:t>развитие общения и адекватного взаимодействия ребенка с педагогическим работником и другими детьми;</w:t>
      </w:r>
    </w:p>
    <w:p w:rsidR="00BC2202" w:rsidRDefault="00BC2202">
      <w: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BC2202" w:rsidRDefault="00BC2202">
      <w:r>
        <w:t>формирование основ нравственной культуры, усвоение норм и ценностей, принятых в обществе, включая моральные и нравственные;</w:t>
      </w:r>
    </w:p>
    <w:p w:rsidR="00BC2202" w:rsidRDefault="00BC2202">
      <w: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C2202" w:rsidRDefault="00BC2202">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C2202" w:rsidRDefault="00BC2202">
      <w:bookmarkStart w:id="1889" w:name="sub_3059"/>
      <w:r>
        <w:t>34.4.1.1. Вторая младшая группа (от 3 до 4 лет):</w:t>
      </w:r>
    </w:p>
    <w:p w:rsidR="00BC2202" w:rsidRDefault="00BC2202">
      <w:bookmarkStart w:id="1890" w:name="sub_3071"/>
      <w:bookmarkEnd w:id="1889"/>
      <w:r>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BC2202" w:rsidRDefault="00BC2202">
      <w:bookmarkStart w:id="1891" w:name="sub_3072"/>
      <w:bookmarkEnd w:id="1890"/>
      <w: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BC2202" w:rsidRDefault="00BC2202">
      <w:bookmarkStart w:id="1892" w:name="sub_3073"/>
      <w:bookmarkEnd w:id="1891"/>
      <w:r>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BC2202" w:rsidRDefault="00BC2202">
      <w:bookmarkStart w:id="1893" w:name="sub_3060"/>
      <w:bookmarkEnd w:id="1892"/>
      <w:r>
        <w:t>34.4.1.2. Средняя группа (от 4 до 5 лет):</w:t>
      </w:r>
    </w:p>
    <w:p w:rsidR="00BC2202" w:rsidRDefault="00BC2202">
      <w:bookmarkStart w:id="1894" w:name="sub_3074"/>
      <w:bookmarkEnd w:id="1893"/>
      <w: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BC2202" w:rsidRDefault="00BC2202">
      <w:bookmarkStart w:id="1895" w:name="sub_3075"/>
      <w:bookmarkEnd w:id="1894"/>
      <w: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BC2202" w:rsidRDefault="00BC2202">
      <w:bookmarkStart w:id="1896" w:name="sub_3076"/>
      <w:bookmarkEnd w:id="1895"/>
      <w:r>
        <w:t>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BC2202" w:rsidRDefault="00BC2202">
      <w:bookmarkStart w:id="1897" w:name="sub_3061"/>
      <w:bookmarkEnd w:id="1896"/>
      <w:r>
        <w:t>34.4.1.3. Старшая группа (от 5 до 6 лет):</w:t>
      </w:r>
    </w:p>
    <w:p w:rsidR="00BC2202" w:rsidRDefault="00BC2202">
      <w:bookmarkStart w:id="1898" w:name="sub_3077"/>
      <w:bookmarkEnd w:id="1897"/>
      <w: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BC2202" w:rsidRDefault="00BC2202">
      <w:bookmarkStart w:id="1899" w:name="sub_3078"/>
      <w:bookmarkEnd w:id="1898"/>
      <w: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BC2202" w:rsidRDefault="00BC2202">
      <w:bookmarkStart w:id="1900" w:name="sub_3079"/>
      <w:bookmarkEnd w:id="1899"/>
      <w:r>
        <w:t>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BC2202" w:rsidRDefault="00BC2202">
      <w:bookmarkStart w:id="1901" w:name="sub_3062"/>
      <w:bookmarkEnd w:id="1900"/>
      <w:r>
        <w:t>34.4.1.4. Подготовительная группа (от 6 до 7-8 лет):</w:t>
      </w:r>
    </w:p>
    <w:p w:rsidR="00BC2202" w:rsidRDefault="00BC2202">
      <w:bookmarkStart w:id="1902" w:name="sub_3080"/>
      <w:bookmarkEnd w:id="1901"/>
      <w: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BC2202" w:rsidRDefault="00BC2202">
      <w:bookmarkStart w:id="1903" w:name="sub_3081"/>
      <w:bookmarkEnd w:id="1902"/>
      <w: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BC2202" w:rsidRDefault="00BC2202">
      <w:bookmarkStart w:id="1904" w:name="sub_3082"/>
      <w:bookmarkEnd w:id="1903"/>
      <w:r>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bookmarkEnd w:id="1904"/>
    <w:p w:rsidR="00BC2202" w:rsidRDefault="00BC2202">
      <w:r>
        <w:t>Общие задачи раздела "Самообслуживание, самостоятельность, трудовое воспитание:</w:t>
      </w:r>
    </w:p>
    <w:p w:rsidR="00BC2202" w:rsidRDefault="00BC2202">
      <w: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BC2202" w:rsidRDefault="00BC2202">
      <w: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BC2202" w:rsidRDefault="00BC2202">
      <w: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BC2202" w:rsidRDefault="00BC2202">
      <w:r>
        <w:t>развитие социального интеллекта на основе разных форм организации трудового воспитания в дошкольной образовательной организации;</w:t>
      </w:r>
    </w:p>
    <w:p w:rsidR="00BC2202" w:rsidRDefault="00BC2202">
      <w: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BC2202" w:rsidRDefault="00BC2202">
      <w:r>
        <w:t>Задачи, актуальные для работы с детьми с ЗПР:</w:t>
      </w:r>
    </w:p>
    <w:p w:rsidR="00BC2202" w:rsidRDefault="00BC2202">
      <w:r>
        <w:t>формирование позитивных установок к различным видам труда и творчества;</w:t>
      </w:r>
    </w:p>
    <w:p w:rsidR="00BC2202" w:rsidRDefault="00BC2202">
      <w: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BC2202" w:rsidRDefault="00BC2202">
      <w: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BC2202" w:rsidRDefault="00BC2202">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C2202" w:rsidRDefault="00BC2202">
      <w:bookmarkStart w:id="1905" w:name="sub_3063"/>
      <w:r>
        <w:t>34.4.1.5. Вторая младшая группа (от 3 до 4 лет):</w:t>
      </w:r>
    </w:p>
    <w:p w:rsidR="00BC2202" w:rsidRDefault="00BC2202">
      <w:bookmarkStart w:id="1906" w:name="sub_3083"/>
      <w:bookmarkEnd w:id="1905"/>
      <w: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BC2202" w:rsidRDefault="00BC2202">
      <w:bookmarkStart w:id="1907" w:name="sub_3084"/>
      <w:bookmarkEnd w:id="1906"/>
      <w: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BC2202" w:rsidRDefault="00BC2202">
      <w:bookmarkStart w:id="1908" w:name="sub_3085"/>
      <w:bookmarkEnd w:id="1907"/>
      <w: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BC2202" w:rsidRDefault="00BC2202">
      <w:bookmarkStart w:id="1909" w:name="sub_3064"/>
      <w:bookmarkEnd w:id="1908"/>
      <w:r>
        <w:t>34.4.1.6. Средняя группа (от 4 до 5 лет):</w:t>
      </w:r>
    </w:p>
    <w:p w:rsidR="00BC2202" w:rsidRDefault="00BC2202">
      <w:bookmarkStart w:id="1910" w:name="sub_3086"/>
      <w:bookmarkEnd w:id="1909"/>
      <w:r>
        <w:t>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BC2202" w:rsidRDefault="00BC2202">
      <w:bookmarkStart w:id="1911" w:name="sub_3087"/>
      <w:bookmarkEnd w:id="1910"/>
      <w: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BC2202" w:rsidRDefault="00BC2202">
      <w:bookmarkStart w:id="1912" w:name="sub_3088"/>
      <w:bookmarkEnd w:id="1911"/>
      <w: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BC2202" w:rsidRDefault="00BC2202">
      <w:bookmarkStart w:id="1913" w:name="sub_3065"/>
      <w:bookmarkEnd w:id="1912"/>
      <w:r>
        <w:t>34.4.1.7. Старшая группа (от 5 до 6 лет):</w:t>
      </w:r>
    </w:p>
    <w:p w:rsidR="00BC2202" w:rsidRDefault="00BC2202">
      <w:bookmarkStart w:id="1914" w:name="sub_3089"/>
      <w:bookmarkEnd w:id="1913"/>
      <w: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BC2202" w:rsidRDefault="00BC2202">
      <w:bookmarkStart w:id="1915" w:name="sub_3090"/>
      <w:bookmarkEnd w:id="1914"/>
      <w: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BC2202" w:rsidRDefault="00BC2202">
      <w:bookmarkStart w:id="1916" w:name="sub_3091"/>
      <w:bookmarkEnd w:id="1915"/>
      <w: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BC2202" w:rsidRDefault="00BC2202">
      <w:bookmarkStart w:id="1917" w:name="sub_3066"/>
      <w:bookmarkEnd w:id="1916"/>
      <w:r>
        <w:t>34.4.1.8. Подготовительная группа (от 6 до 7-8 лет):</w:t>
      </w:r>
    </w:p>
    <w:p w:rsidR="00BC2202" w:rsidRDefault="00BC2202">
      <w:bookmarkStart w:id="1918" w:name="sub_3092"/>
      <w:bookmarkEnd w:id="1917"/>
      <w: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BC2202" w:rsidRDefault="00BC2202">
      <w:bookmarkStart w:id="1919" w:name="sub_3093"/>
      <w:bookmarkEnd w:id="1918"/>
      <w: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BC2202" w:rsidRDefault="00BC2202">
      <w:bookmarkStart w:id="1920" w:name="sub_3094"/>
      <w:bookmarkEnd w:id="1919"/>
      <w: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BC2202" w:rsidRDefault="00BC2202">
      <w:bookmarkStart w:id="1921" w:name="sub_3095"/>
      <w:bookmarkEnd w:id="1920"/>
      <w:r>
        <w:t>4. Общие задачи раздела "Формирование навыков безопасного поведения":</w:t>
      </w:r>
    </w:p>
    <w:bookmarkEnd w:id="1921"/>
    <w:p w:rsidR="00BC2202" w:rsidRDefault="00BC2202">
      <w:r>
        <w:t>формирование представлений об опасных для человека и мира природы ситуациях и способах поведения в них;</w:t>
      </w:r>
    </w:p>
    <w:p w:rsidR="00BC2202" w:rsidRDefault="00BC2202">
      <w: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BC2202" w:rsidRDefault="00BC2202">
      <w:r>
        <w:t>передача детям знаний о правилах безопасности дорожного движения в качестве пешехода и пассажира транспортного средства;</w:t>
      </w:r>
    </w:p>
    <w:p w:rsidR="00BC2202" w:rsidRDefault="00BC2202">
      <w:r>
        <w:t>формирование осторожного и осмотрительного отношения к потенциально опасным для человека и мира природы ситуациям.</w:t>
      </w:r>
    </w:p>
    <w:p w:rsidR="00BC2202" w:rsidRDefault="00BC2202">
      <w:r>
        <w:t>Задачи, актуальные для работы с дошкольниками с ЗПР:</w:t>
      </w:r>
    </w:p>
    <w:p w:rsidR="00BC2202" w:rsidRDefault="00BC2202">
      <w:r>
        <w:t>развитие социального интеллекта, связанного с прогнозированием последствий действий, деятельности и поведения;</w:t>
      </w:r>
    </w:p>
    <w:p w:rsidR="00BC2202" w:rsidRDefault="00BC2202">
      <w:r>
        <w:t>развитие способности ребенка к выбору безопасных способов деятельности и поведения, связанных с проявлением активности.</w:t>
      </w:r>
    </w:p>
    <w:p w:rsidR="00BC2202" w:rsidRDefault="00BC2202">
      <w:bookmarkStart w:id="1922" w:name="sub_3067"/>
      <w:r>
        <w:t>34.4.1.9. Вторая младшая группа (от 3 до 4 лет):</w:t>
      </w:r>
    </w:p>
    <w:p w:rsidR="00BC2202" w:rsidRDefault="00BC2202">
      <w:bookmarkStart w:id="1923" w:name="sub_3096"/>
      <w:bookmarkEnd w:id="1922"/>
      <w: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BC2202" w:rsidRDefault="00BC2202">
      <w:bookmarkStart w:id="1924" w:name="sub_3097"/>
      <w:bookmarkEnd w:id="1923"/>
      <w: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BC2202" w:rsidRDefault="00BC2202">
      <w:bookmarkStart w:id="1925" w:name="sub_3098"/>
      <w:bookmarkEnd w:id="1924"/>
      <w: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BC2202" w:rsidRDefault="00BC2202">
      <w:bookmarkStart w:id="1926" w:name="sub_3100"/>
      <w:bookmarkEnd w:id="1925"/>
      <w:r>
        <w:t>а) различает проезжую и пешеходную (тротуар) часть дороги;</w:t>
      </w:r>
    </w:p>
    <w:p w:rsidR="00BC2202" w:rsidRDefault="00BC2202">
      <w:bookmarkStart w:id="1927" w:name="sub_3101"/>
      <w:bookmarkEnd w:id="1926"/>
      <w:r>
        <w:t>б) знает об опасности пешего перемещения по проезжей части дороги;</w:t>
      </w:r>
    </w:p>
    <w:p w:rsidR="00BC2202" w:rsidRDefault="00BC2202">
      <w:bookmarkStart w:id="1928" w:name="sub_3102"/>
      <w:bookmarkEnd w:id="1927"/>
      <w:r>
        <w:t>в) знает о том, что светофор имеет три световых сигнала (красный, желтый, зеленый) и регулирует движение транспорта и пешеходов;</w:t>
      </w:r>
    </w:p>
    <w:p w:rsidR="00BC2202" w:rsidRDefault="00BC2202">
      <w:bookmarkStart w:id="1929" w:name="sub_3103"/>
      <w:bookmarkEnd w:id="1928"/>
      <w: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bookmarkEnd w:id="1929"/>
    <w:p w:rsidR="00BC2202" w:rsidRDefault="00BC2202">
      <w: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BC2202" w:rsidRDefault="00BC2202">
      <w:bookmarkStart w:id="1930" w:name="sub_3099"/>
      <w: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BC2202" w:rsidRDefault="00BC2202">
      <w:bookmarkStart w:id="1931" w:name="sub_3068"/>
      <w:bookmarkEnd w:id="1930"/>
      <w:r>
        <w:t>34.4.1.10. Средняя группа (от 4 до 5 лет):</w:t>
      </w:r>
    </w:p>
    <w:p w:rsidR="00BC2202" w:rsidRDefault="00BC2202">
      <w:bookmarkStart w:id="1932" w:name="sub_3104"/>
      <w:bookmarkEnd w:id="1931"/>
      <w: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BC2202" w:rsidRDefault="00BC2202">
      <w:bookmarkStart w:id="1933" w:name="sub_3105"/>
      <w:bookmarkEnd w:id="1932"/>
      <w: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BC2202" w:rsidRDefault="00BC2202">
      <w:bookmarkStart w:id="1934" w:name="sub_3106"/>
      <w:bookmarkEnd w:id="1933"/>
      <w: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BC2202" w:rsidRDefault="00BC2202">
      <w:bookmarkStart w:id="1935" w:name="sub_3107"/>
      <w:bookmarkEnd w:id="1934"/>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BC2202" w:rsidRDefault="00BC2202">
      <w:bookmarkStart w:id="1936" w:name="sub_3069"/>
      <w:bookmarkEnd w:id="1935"/>
      <w:r>
        <w:t>34.4.1.11. Старшая группа (от 5 до 6 лет):</w:t>
      </w:r>
    </w:p>
    <w:p w:rsidR="00BC2202" w:rsidRDefault="00BC2202">
      <w:bookmarkStart w:id="1937" w:name="sub_3108"/>
      <w:bookmarkEnd w:id="1936"/>
      <w: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BC2202" w:rsidRDefault="00BC2202">
      <w:bookmarkStart w:id="1938" w:name="sub_3109"/>
      <w:bookmarkEnd w:id="1937"/>
      <w: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BC2202" w:rsidRDefault="00BC2202">
      <w:bookmarkStart w:id="1939" w:name="sub_3110"/>
      <w:bookmarkEnd w:id="1938"/>
      <w:r>
        <w:t xml:space="preserve">3. Передача детям знаний о правилах безопасности дорожного движения в качестве пешехода и пассажира транспортного средства. Демонстрирует знания о </w:t>
      </w:r>
      <w:hyperlink r:id="rId46" w:history="1">
        <w:r>
          <w:rPr>
            <w:rStyle w:val="a4"/>
            <w:rFonts w:cs="Times New Roman CYR"/>
          </w:rPr>
          <w:t>правилах</w:t>
        </w:r>
      </w:hyperlink>
      <w:r>
        <w:t xml:space="preserve">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BC2202" w:rsidRDefault="00BC2202">
      <w:bookmarkStart w:id="1940" w:name="sub_3111"/>
      <w:bookmarkEnd w:id="1939"/>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BC2202" w:rsidRDefault="00BC2202">
      <w:bookmarkStart w:id="1941" w:name="sub_3070"/>
      <w:bookmarkEnd w:id="1940"/>
      <w:r>
        <w:t>34.4.1.12. Подготовительная группа (от 6 до 7 лет):</w:t>
      </w:r>
    </w:p>
    <w:p w:rsidR="00BC2202" w:rsidRDefault="00BC2202">
      <w:bookmarkStart w:id="1942" w:name="sub_3112"/>
      <w:bookmarkEnd w:id="1941"/>
      <w: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BC2202" w:rsidRDefault="00BC2202">
      <w:bookmarkStart w:id="1943" w:name="sub_3113"/>
      <w:bookmarkEnd w:id="1942"/>
      <w: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BC2202" w:rsidRDefault="00BC2202">
      <w:bookmarkStart w:id="1944" w:name="sub_3114"/>
      <w:bookmarkEnd w:id="1943"/>
      <w:r>
        <w:t xml:space="preserve">3. Приобщение к правилам безопасного для человека и окружающего мира природы поведения. Демонстрирует знания о </w:t>
      </w:r>
      <w:hyperlink r:id="rId47" w:history="1">
        <w:r>
          <w:rPr>
            <w:rStyle w:val="a4"/>
            <w:rFonts w:cs="Times New Roman CYR"/>
          </w:rPr>
          <w:t>правилах</w:t>
        </w:r>
      </w:hyperlink>
      <w:r>
        <w:t xml:space="preserve">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BC2202" w:rsidRDefault="00BC2202">
      <w:bookmarkStart w:id="1945" w:name="sub_3115"/>
      <w:bookmarkEnd w:id="1944"/>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BC2202" w:rsidRDefault="00BC2202">
      <w:bookmarkStart w:id="1946" w:name="sub_3054"/>
      <w:bookmarkEnd w:id="1945"/>
      <w:r>
        <w:t>34.4.2. 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bookmarkEnd w:id="1946"/>
    <w:p w:rsidR="00BC2202" w:rsidRDefault="00BC2202">
      <w:r>
        <w:fldChar w:fldCharType="begin"/>
      </w:r>
      <w:r>
        <w:instrText>HYPERLINK "http://ivo.garant.ru/document/redirect/70512244/1000"</w:instrText>
      </w:r>
      <w:r>
        <w:fldChar w:fldCharType="separate"/>
      </w:r>
      <w:r>
        <w:rPr>
          <w:rStyle w:val="a4"/>
          <w:rFonts w:cs="Times New Roman CYR"/>
        </w:rPr>
        <w:t>Стандарт</w:t>
      </w:r>
      <w:r>
        <w:fldChar w:fldCharType="end"/>
      </w:r>
      <w:r>
        <w:t xml:space="preserve">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BC2202" w:rsidRDefault="00BC2202">
      <w:r>
        <w:t>сенсорное развитие;</w:t>
      </w:r>
    </w:p>
    <w:p w:rsidR="00BC2202" w:rsidRDefault="00BC2202">
      <w:r>
        <w:t>развитие познавательно-исследовательской деятельности;</w:t>
      </w:r>
    </w:p>
    <w:p w:rsidR="00BC2202" w:rsidRDefault="00BC2202">
      <w:r>
        <w:t>формирование элементарных математических представлений;</w:t>
      </w:r>
    </w:p>
    <w:p w:rsidR="00BC2202" w:rsidRDefault="00BC2202">
      <w:r>
        <w:t>формирование целостной картины мира, расширение кругозора.</w:t>
      </w:r>
    </w:p>
    <w:p w:rsidR="00BC2202" w:rsidRDefault="00BC2202">
      <w:r>
        <w:t>Общие задачи:</w:t>
      </w:r>
    </w:p>
    <w:p w:rsidR="00BC2202" w:rsidRDefault="00BC2202">
      <w: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BC2202" w:rsidRDefault="00BC2202">
      <w: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BC2202" w:rsidRDefault="00BC2202">
      <w: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BC2202" w:rsidRDefault="00BC2202">
      <w: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BC2202" w:rsidRDefault="00BC2202">
      <w:r>
        <w:t>Задачи, актуальные для работы с дошкольниками с ЗПР:</w:t>
      </w:r>
    </w:p>
    <w:p w:rsidR="00BC2202" w:rsidRDefault="00BC2202">
      <w:r>
        <w:t>развитие анализирующего восприятия при овладении сенсорными эталонами;</w:t>
      </w:r>
    </w:p>
    <w:p w:rsidR="00BC2202" w:rsidRDefault="00BC2202">
      <w:r>
        <w:t>формирование системы умственных действий, повышающих эффективность образовательной деятельности;</w:t>
      </w:r>
    </w:p>
    <w:p w:rsidR="00BC2202" w:rsidRDefault="00BC2202">
      <w:r>
        <w:t>формирование мотивационно-потребностного, когнитивно-интеллектуального, деятельностного компонентов познания;</w:t>
      </w:r>
    </w:p>
    <w:p w:rsidR="00BC2202" w:rsidRDefault="00BC2202">
      <w:r>
        <w:t>развитие математических способностей и мыслительных операций у ребенка;</w:t>
      </w:r>
    </w:p>
    <w:p w:rsidR="00BC2202" w:rsidRDefault="00BC2202">
      <w:r>
        <w:t>развитие познавательной активности, любознательности;</w:t>
      </w:r>
    </w:p>
    <w:p w:rsidR="00BC2202" w:rsidRDefault="00BC2202">
      <w:r>
        <w:t>формирование предпосылок учебной деятельности.</w:t>
      </w:r>
    </w:p>
    <w:p w:rsidR="00BC2202" w:rsidRDefault="00BC2202">
      <w:bookmarkStart w:id="1947" w:name="sub_3116"/>
      <w:r>
        <w:t>34.4.2.1. Вторая младшая группа (от 3 до 4 лет):</w:t>
      </w:r>
    </w:p>
    <w:p w:rsidR="00BC2202" w:rsidRDefault="00BC2202">
      <w:bookmarkStart w:id="1948" w:name="sub_3120"/>
      <w:bookmarkEnd w:id="1947"/>
      <w: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BC2202" w:rsidRDefault="00BC2202">
      <w:bookmarkStart w:id="1949" w:name="sub_3121"/>
      <w:bookmarkEnd w:id="1948"/>
      <w: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BC2202" w:rsidRDefault="00BC2202">
      <w:bookmarkStart w:id="1950" w:name="sub_3122"/>
      <w:bookmarkEnd w:id="1949"/>
      <w: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BC2202" w:rsidRDefault="00BC2202">
      <w:bookmarkStart w:id="1951" w:name="sub_3123"/>
      <w:bookmarkEnd w:id="1950"/>
      <w: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BC2202" w:rsidRDefault="00BC2202">
      <w:bookmarkStart w:id="1952" w:name="sub_3117"/>
      <w:bookmarkEnd w:id="1951"/>
      <w:r>
        <w:t>34.4.2.2. Средняя группа (от 4 до 5 лет):</w:t>
      </w:r>
    </w:p>
    <w:p w:rsidR="00BC2202" w:rsidRDefault="00BC2202">
      <w:bookmarkStart w:id="1953" w:name="sub_3124"/>
      <w:bookmarkEnd w:id="1952"/>
      <w: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BC2202" w:rsidRDefault="00BC2202">
      <w:bookmarkStart w:id="1954" w:name="sub_3125"/>
      <w:bookmarkEnd w:id="1953"/>
      <w: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BC2202" w:rsidRDefault="00BC2202">
      <w:bookmarkStart w:id="1955" w:name="sub_3126"/>
      <w:bookmarkEnd w:id="1954"/>
      <w:r>
        <w:t>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BC2202" w:rsidRDefault="00BC2202">
      <w:bookmarkStart w:id="1956" w:name="sub_3127"/>
      <w:bookmarkEnd w:id="1955"/>
      <w: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BC2202" w:rsidRDefault="00BC2202">
      <w:bookmarkStart w:id="1957" w:name="sub_3118"/>
      <w:bookmarkEnd w:id="1956"/>
      <w:r>
        <w:t>34.4.2.3. Старшая группа (от 5 до 6 лет):</w:t>
      </w:r>
    </w:p>
    <w:p w:rsidR="00BC2202" w:rsidRDefault="00BC2202">
      <w:bookmarkStart w:id="1958" w:name="sub_3128"/>
      <w:bookmarkEnd w:id="1957"/>
      <w: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BC2202" w:rsidRDefault="00BC2202">
      <w:bookmarkStart w:id="1959" w:name="sub_3129"/>
      <w:bookmarkEnd w:id="1958"/>
      <w: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BC2202" w:rsidRDefault="00BC2202">
      <w:bookmarkStart w:id="1960" w:name="sub_3130"/>
      <w:bookmarkEnd w:id="1959"/>
      <w: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BC2202" w:rsidRDefault="00BC2202">
      <w:bookmarkStart w:id="1961" w:name="sub_3131"/>
      <w:bookmarkEnd w:id="1960"/>
      <w: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BC2202" w:rsidRDefault="00BC2202">
      <w:bookmarkStart w:id="1962" w:name="sub_3119"/>
      <w:bookmarkEnd w:id="1961"/>
      <w:r>
        <w:t>34.4.2.4. Подготовительная группа (седьмой-восьмой год жизни):</w:t>
      </w:r>
    </w:p>
    <w:p w:rsidR="00BC2202" w:rsidRDefault="00BC2202">
      <w:bookmarkStart w:id="1963" w:name="sub_3132"/>
      <w:bookmarkEnd w:id="1962"/>
      <w: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BC2202" w:rsidRDefault="00BC2202">
      <w:bookmarkStart w:id="1964" w:name="sub_3133"/>
      <w:bookmarkEnd w:id="1963"/>
      <w: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BC2202" w:rsidRDefault="00BC2202">
      <w:bookmarkStart w:id="1965" w:name="sub_3134"/>
      <w:bookmarkEnd w:id="1964"/>
      <w: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BC2202" w:rsidRDefault="00BC2202">
      <w:bookmarkStart w:id="1966" w:name="sub_3135"/>
      <w:bookmarkEnd w:id="1965"/>
      <w: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BC2202" w:rsidRDefault="00BC2202">
      <w:bookmarkStart w:id="1967" w:name="sub_3055"/>
      <w:bookmarkEnd w:id="1966"/>
      <w:r>
        <w:t xml:space="preserve">34.4.3. Речевое развитие в соответствии со </w:t>
      </w:r>
      <w:hyperlink r:id="rId48" w:history="1">
        <w:r>
          <w:rPr>
            <w:rStyle w:val="a4"/>
            <w:rFonts w:cs="Times New Roman CYR"/>
          </w:rPr>
          <w:t>Стандартом</w:t>
        </w:r>
      </w:hyperlink>
      <w: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bookmarkEnd w:id="1967"/>
    <w:p w:rsidR="00BC2202" w:rsidRDefault="00BC2202">
      <w:r>
        <w:t>В качестве основных разделов можно выделить:</w:t>
      </w:r>
    </w:p>
    <w:p w:rsidR="00BC2202" w:rsidRDefault="00BC2202">
      <w:r>
        <w:t>развитие речи;</w:t>
      </w:r>
    </w:p>
    <w:p w:rsidR="00BC2202" w:rsidRDefault="00BC2202">
      <w:r>
        <w:t>приобщение к художественной литературе.</w:t>
      </w:r>
    </w:p>
    <w:p w:rsidR="00BC2202" w:rsidRDefault="00BC2202">
      <w:r>
        <w:t xml:space="preserve">Связанные с целевыми ориентирами задачи, представлены в </w:t>
      </w:r>
      <w:hyperlink r:id="rId49" w:history="1">
        <w:r>
          <w:rPr>
            <w:rStyle w:val="a4"/>
            <w:rFonts w:cs="Times New Roman CYR"/>
          </w:rPr>
          <w:t>Стандарте</w:t>
        </w:r>
      </w:hyperlink>
      <w:r>
        <w:t>:</w:t>
      </w:r>
    </w:p>
    <w:p w:rsidR="00BC2202" w:rsidRDefault="00BC2202">
      <w:r>
        <w:t>организация видов деятельности, способствующих развитию речи обучающихся;</w:t>
      </w:r>
    </w:p>
    <w:p w:rsidR="00BC2202" w:rsidRDefault="00BC2202">
      <w:r>
        <w:t>развитие речевой деятельности;</w:t>
      </w:r>
    </w:p>
    <w:p w:rsidR="00BC2202" w:rsidRDefault="00BC2202">
      <w: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BC2202" w:rsidRDefault="00BC2202">
      <w:r>
        <w:t>формирование познавательных интересов и познавательных действий ребенка в речевом общении и деятельности;</w:t>
      </w:r>
    </w:p>
    <w:p w:rsidR="00BC2202" w:rsidRDefault="00BC2202">
      <w:r>
        <w:t>формирование мотивационно-потребностного, деятельностного, когнитивно-интеллектуального компонентов речевой и читательской культуры;</w:t>
      </w:r>
    </w:p>
    <w:p w:rsidR="00BC2202" w:rsidRDefault="00BC2202">
      <w:r>
        <w:t>формирование предпосылок грамотности.</w:t>
      </w:r>
    </w:p>
    <w:p w:rsidR="00BC2202" w:rsidRDefault="00BC2202">
      <w:r>
        <w:t>Общие задачи:</w:t>
      </w:r>
    </w:p>
    <w:p w:rsidR="00BC2202" w:rsidRDefault="00BC2202">
      <w: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BC2202" w:rsidRDefault="00BC2202">
      <w: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BC2202" w:rsidRDefault="00BC2202">
      <w:r>
        <w:t>формирование навыков владения языком в его коммуникативной функции - развитие связной речи, двух форм речевого общения - диалога и монолога;</w:t>
      </w:r>
    </w:p>
    <w:p w:rsidR="00BC2202" w:rsidRDefault="00BC2202">
      <w:r>
        <w:t>практическое овладение нормами речи: развитие звуковой и интонационной культуры речи;</w:t>
      </w:r>
    </w:p>
    <w:p w:rsidR="00BC2202" w:rsidRDefault="00BC2202">
      <w:r>
        <w:t>создание условий для выражения своих чувств и мыслей с помощью речи, овладение эмоциональной культурой речевых высказываний.</w:t>
      </w:r>
    </w:p>
    <w:p w:rsidR="00BC2202" w:rsidRDefault="00BC2202">
      <w:r>
        <w:t>Задачи, актуальные для работы с дошкольниками с ЗПР:</w:t>
      </w:r>
    </w:p>
    <w:p w:rsidR="00BC2202" w:rsidRDefault="00BC2202">
      <w:r>
        <w:t>формирование функционального базиса устной речи, развитие ее моторных и сенсорных компонентов;</w:t>
      </w:r>
    </w:p>
    <w:p w:rsidR="00BC2202" w:rsidRDefault="00BC2202">
      <w:r>
        <w:t>развитие речевой мотивации, формирование способов ориентировочных действий в языковом материале;</w:t>
      </w:r>
    </w:p>
    <w:p w:rsidR="00BC2202" w:rsidRDefault="00BC2202">
      <w:r>
        <w:t>развитие речи во взаимосвязи с развитием мыслительной деятельности;</w:t>
      </w:r>
    </w:p>
    <w:p w:rsidR="00BC2202" w:rsidRDefault="00BC2202">
      <w:r>
        <w:t>формирование культуры речи;</w:t>
      </w:r>
    </w:p>
    <w:p w:rsidR="00BC2202" w:rsidRDefault="00BC2202">
      <w:r>
        <w:t>формирование звуковой аналитико-синтетической активности как предпосылки к обучению грамоте.</w:t>
      </w:r>
    </w:p>
    <w:p w:rsidR="00BC2202" w:rsidRDefault="00BC2202">
      <w:r>
        <w:t>Для оптимизации образовательной деятельности необходимо определить исходный уровень речевого развития ребенка.</w:t>
      </w:r>
    </w:p>
    <w:p w:rsidR="00BC2202" w:rsidRDefault="00BC2202">
      <w:bookmarkStart w:id="1968" w:name="sub_3136"/>
      <w:r>
        <w:t>34.4.3.1. Вторая младшая группа (от 3 до 4 лет):</w:t>
      </w:r>
    </w:p>
    <w:p w:rsidR="00BC2202" w:rsidRDefault="00BC2202">
      <w:bookmarkStart w:id="1969" w:name="sub_3140"/>
      <w:bookmarkEnd w:id="1968"/>
      <w: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BC2202" w:rsidRDefault="00BC2202">
      <w:bookmarkStart w:id="1970" w:name="sub_3141"/>
      <w:bookmarkEnd w:id="1969"/>
      <w:r>
        <w:t>2. Развитие всех компонентов устной речи:</w:t>
      </w:r>
    </w:p>
    <w:bookmarkEnd w:id="1970"/>
    <w:p w:rsidR="00BC2202" w:rsidRDefault="00BC2202">
      <w: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BC2202" w:rsidRDefault="00BC2202">
      <w: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BC2202" w:rsidRDefault="00BC2202">
      <w: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BC2202" w:rsidRDefault="00BC2202">
      <w: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BC2202" w:rsidRDefault="00BC2202">
      <w: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BC2202" w:rsidRDefault="00BC2202">
      <w:bookmarkStart w:id="1971" w:name="sub_3137"/>
      <w:r>
        <w:t>34.4.3.2. Средняя группа (от 4 до 5 лет):</w:t>
      </w:r>
    </w:p>
    <w:p w:rsidR="00BC2202" w:rsidRDefault="00BC2202">
      <w:bookmarkStart w:id="1972" w:name="sub_3142"/>
      <w:bookmarkEnd w:id="1971"/>
      <w: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BC2202" w:rsidRDefault="00BC2202">
      <w:bookmarkStart w:id="1973" w:name="sub_3143"/>
      <w:bookmarkEnd w:id="1972"/>
      <w:r>
        <w:t>2. Развитие всех компонентов устной речи обучающихся:</w:t>
      </w:r>
    </w:p>
    <w:bookmarkEnd w:id="1973"/>
    <w:p w:rsidR="00BC2202" w:rsidRDefault="00BC2202">
      <w: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BC2202" w:rsidRDefault="00BC2202">
      <w: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BC2202" w:rsidRDefault="00BC2202">
      <w: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BC2202" w:rsidRDefault="00BC2202">
      <w: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BC2202" w:rsidRDefault="00BC2202">
      <w: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BC2202" w:rsidRDefault="00BC2202">
      <w:bookmarkStart w:id="1974" w:name="sub_3138"/>
      <w:r>
        <w:t>34.4.3.3. Старшая группа (от 5 до 6 лет):</w:t>
      </w:r>
    </w:p>
    <w:p w:rsidR="00BC2202" w:rsidRDefault="00BC2202">
      <w:bookmarkStart w:id="1975" w:name="sub_3144"/>
      <w:bookmarkEnd w:id="1974"/>
      <w: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BC2202" w:rsidRDefault="00BC2202">
      <w:bookmarkStart w:id="1976" w:name="sub_3145"/>
      <w:bookmarkEnd w:id="1975"/>
      <w:r>
        <w:t>2. Развитие всех компонентов устной речи обучающихся:</w:t>
      </w:r>
    </w:p>
    <w:bookmarkEnd w:id="1976"/>
    <w:p w:rsidR="00BC2202" w:rsidRDefault="00BC2202">
      <w: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BC2202" w:rsidRDefault="00BC2202">
      <w: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BC2202" w:rsidRDefault="00BC2202">
      <w: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BC2202" w:rsidRDefault="00BC2202">
      <w: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BC2202" w:rsidRDefault="00BC2202">
      <w: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BC2202" w:rsidRDefault="00BC2202">
      <w:bookmarkStart w:id="1977" w:name="sub_3139"/>
      <w:r>
        <w:t>34.4.3.4. Подготовительная группа (седьмой-восьмой год жизни):</w:t>
      </w:r>
    </w:p>
    <w:p w:rsidR="00BC2202" w:rsidRDefault="00BC2202">
      <w:bookmarkStart w:id="1978" w:name="sub_3146"/>
      <w:bookmarkEnd w:id="1977"/>
      <w: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BC2202" w:rsidRDefault="00BC2202">
      <w:bookmarkStart w:id="1979" w:name="sub_3147"/>
      <w:bookmarkEnd w:id="1978"/>
      <w:r>
        <w:t>2. Развитие всех компонентов устной речи обучающихся:</w:t>
      </w:r>
    </w:p>
    <w:bookmarkEnd w:id="1979"/>
    <w:p w:rsidR="00BC2202" w:rsidRDefault="00BC2202">
      <w: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BC2202" w:rsidRDefault="00BC2202">
      <w: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BC2202" w:rsidRDefault="00BC2202">
      <w:r>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BC2202" w:rsidRDefault="00BC2202">
      <w: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BC2202" w:rsidRDefault="00BC2202">
      <w: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BC2202" w:rsidRDefault="00BC2202">
      <w:bookmarkStart w:id="1980" w:name="sub_3056"/>
      <w:r>
        <w:t xml:space="preserve">34.4.4. Основная задача в соответствии со </w:t>
      </w:r>
      <w:hyperlink r:id="rId50" w:history="1">
        <w:r>
          <w:rPr>
            <w:rStyle w:val="a4"/>
            <w:rFonts w:cs="Times New Roman CYR"/>
          </w:rPr>
          <w:t>Стандартом</w:t>
        </w:r>
      </w:hyperlink>
      <w:r>
        <w:t xml:space="preserve">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bookmarkEnd w:id="1980"/>
    <w:p w:rsidR="00BC2202" w:rsidRDefault="00BC2202">
      <w:r>
        <w:t>Общие задачи:</w:t>
      </w:r>
    </w:p>
    <w:p w:rsidR="00BC2202" w:rsidRDefault="00BC2202">
      <w: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BC2202" w:rsidRDefault="00BC2202">
      <w:r>
        <w:t>развитие литературной речи: развитие художественного восприятия, понимания на слух литературных текстов;</w:t>
      </w:r>
    </w:p>
    <w:p w:rsidR="00BC2202" w:rsidRDefault="00BC2202">
      <w: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BC2202" w:rsidRDefault="00BC2202">
      <w:r>
        <w:t>Задача, актуальная для работы с дошкольниками с ЗПР:</w:t>
      </w:r>
    </w:p>
    <w:p w:rsidR="00BC2202" w:rsidRDefault="00BC2202">
      <w: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BC2202" w:rsidRDefault="00BC2202">
      <w:bookmarkStart w:id="1981" w:name="sub_3148"/>
      <w:r>
        <w:t>34.4.4.1. Вторая младшая группа (от 3 до 4 лет):</w:t>
      </w:r>
    </w:p>
    <w:p w:rsidR="00BC2202" w:rsidRDefault="00BC2202">
      <w:bookmarkStart w:id="1982" w:name="sub_3149"/>
      <w:bookmarkEnd w:id="1981"/>
      <w: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BC2202" w:rsidRDefault="00BC2202">
      <w:bookmarkStart w:id="1983" w:name="sub_3150"/>
      <w:bookmarkEnd w:id="1982"/>
      <w: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BC2202" w:rsidRDefault="00BC2202">
      <w:bookmarkStart w:id="1984" w:name="sub_3151"/>
      <w:bookmarkEnd w:id="1983"/>
      <w: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BC2202" w:rsidRDefault="00BC2202">
      <w:bookmarkStart w:id="1985" w:name="sub_3152"/>
      <w:bookmarkEnd w:id="1984"/>
      <w:r>
        <w:t>34.4.4.2. Средняя группа (от 4 до 5 лет):</w:t>
      </w:r>
    </w:p>
    <w:p w:rsidR="00BC2202" w:rsidRDefault="00BC2202">
      <w:bookmarkStart w:id="1986" w:name="sub_3153"/>
      <w:bookmarkEnd w:id="1985"/>
      <w: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BC2202" w:rsidRDefault="00BC2202">
      <w:bookmarkStart w:id="1987" w:name="sub_3154"/>
      <w:bookmarkEnd w:id="1986"/>
      <w: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BC2202" w:rsidRDefault="00BC2202">
      <w:bookmarkStart w:id="1988" w:name="sub_3155"/>
      <w:bookmarkEnd w:id="1987"/>
      <w: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BC2202" w:rsidRDefault="00BC2202">
      <w:bookmarkStart w:id="1989" w:name="sub_3156"/>
      <w:bookmarkEnd w:id="1988"/>
      <w:r>
        <w:t>34.4.4.3. Старшая группа (от 5 до 6 лет):</w:t>
      </w:r>
    </w:p>
    <w:p w:rsidR="00BC2202" w:rsidRDefault="00BC2202">
      <w:bookmarkStart w:id="1990" w:name="sub_3157"/>
      <w:bookmarkEnd w:id="1989"/>
      <w: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BC2202" w:rsidRDefault="00BC2202">
      <w:bookmarkStart w:id="1991" w:name="sub_3158"/>
      <w:bookmarkEnd w:id="1990"/>
      <w: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BC2202" w:rsidRDefault="00BC2202">
      <w:bookmarkStart w:id="1992" w:name="sub_3159"/>
      <w:bookmarkEnd w:id="1991"/>
      <w: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BC2202" w:rsidRDefault="00BC2202">
      <w:bookmarkStart w:id="1993" w:name="sub_3160"/>
      <w:bookmarkEnd w:id="1992"/>
      <w:r>
        <w:t>34.4.4.4. Подготовительная группа (седьмой-восьмой год жизни):</w:t>
      </w:r>
    </w:p>
    <w:p w:rsidR="00BC2202" w:rsidRDefault="00BC2202">
      <w:bookmarkStart w:id="1994" w:name="sub_3161"/>
      <w:bookmarkEnd w:id="1993"/>
      <w: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BC2202" w:rsidRDefault="00BC2202">
      <w:bookmarkStart w:id="1995" w:name="sub_3162"/>
      <w:bookmarkEnd w:id="1994"/>
      <w: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BC2202" w:rsidRDefault="00BC2202">
      <w:bookmarkStart w:id="1996" w:name="sub_3163"/>
      <w:bookmarkEnd w:id="1995"/>
      <w: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BC2202" w:rsidRDefault="00BC2202">
      <w:bookmarkStart w:id="1997" w:name="sub_3057"/>
      <w:bookmarkEnd w:id="1996"/>
      <w:r>
        <w:t>34.4.5. Связанные с целевыми ориентирами задачи художественно-эстетического развития:</w:t>
      </w:r>
    </w:p>
    <w:bookmarkEnd w:id="1997"/>
    <w:p w:rsidR="00BC2202" w:rsidRDefault="00BC2202">
      <w: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C2202" w:rsidRDefault="00BC2202">
      <w: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BC2202" w:rsidRDefault="00BC2202">
      <w: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BC2202" w:rsidRDefault="00BC2202">
      <w:r>
        <w:t>Задачи художественно-эстетического развития реализуются по следующим направлениям:</w:t>
      </w:r>
    </w:p>
    <w:p w:rsidR="00BC2202" w:rsidRDefault="00BC2202">
      <w:r>
        <w:t>"Художественное творчество";</w:t>
      </w:r>
    </w:p>
    <w:p w:rsidR="00BC2202" w:rsidRDefault="00BC2202">
      <w:r>
        <w:t>"Музыкальная деятельность";</w:t>
      </w:r>
    </w:p>
    <w:p w:rsidR="00BC2202" w:rsidRDefault="00BC2202">
      <w:r>
        <w:t>"Конструктивно-модельная деятельность".</w:t>
      </w:r>
    </w:p>
    <w:p w:rsidR="00BC2202" w:rsidRDefault="00BC2202">
      <w:r>
        <w:t>Задачи, актуальные для работы с детьми с ЗПР:</w:t>
      </w:r>
    </w:p>
    <w:p w:rsidR="00BC2202" w:rsidRDefault="00BC2202">
      <w:r>
        <w:t>формирование познавательных интересов и действий, наблюдательности ребенка в изобразительной и конструктивной видах деятельности;</w:t>
      </w:r>
    </w:p>
    <w:p w:rsidR="00BC2202" w:rsidRDefault="00BC2202">
      <w: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BC2202" w:rsidRDefault="00BC2202">
      <w:r>
        <w:t>развитие художественного вкуса;</w:t>
      </w:r>
    </w:p>
    <w:p w:rsidR="00BC2202" w:rsidRDefault="00BC2202">
      <w:r>
        <w:t>развитие разных видов изобразительной и конструктивной деятельности;</w:t>
      </w:r>
    </w:p>
    <w:p w:rsidR="00BC2202" w:rsidRDefault="00BC2202">
      <w:r>
        <w:t>становление эстетического отношения к окружающему миру и творческих способностей;</w:t>
      </w:r>
    </w:p>
    <w:p w:rsidR="00BC2202" w:rsidRDefault="00BC2202">
      <w:r>
        <w:t>развитие предпосылок ценностно-смыслового восприятия и понимания произведений изобразительного искусства;</w:t>
      </w:r>
    </w:p>
    <w:p w:rsidR="00BC2202" w:rsidRDefault="00BC2202">
      <w:r>
        <w:t>формирование основ художественно-эстетической культуры, элементарных представлений об изобразительном искусстве и его жанрах;</w:t>
      </w:r>
    </w:p>
    <w:p w:rsidR="00BC2202" w:rsidRDefault="00BC2202">
      <w:r>
        <w:t>развитие эмоционального отношения, сопереживания персонажам художественных произведений;</w:t>
      </w:r>
    </w:p>
    <w:p w:rsidR="00BC2202" w:rsidRDefault="00BC2202">
      <w: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BC2202" w:rsidRDefault="00BC2202">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C2202" w:rsidRDefault="00BC2202">
      <w:r>
        <w:t>Художественное творчество - общие задачи:</w:t>
      </w:r>
    </w:p>
    <w:p w:rsidR="00BC2202" w:rsidRDefault="00BC2202">
      <w:r>
        <w:t>Развитие продуктивной деятельности обучающихся:</w:t>
      </w:r>
    </w:p>
    <w:p w:rsidR="00BC2202" w:rsidRDefault="00BC2202">
      <w:r>
        <w:t>развитие изобразительных видов деятельности (лепка, рисование, аппликация и художественное конструирование).</w:t>
      </w:r>
    </w:p>
    <w:p w:rsidR="00BC2202" w:rsidRDefault="00BC2202">
      <w:r>
        <w:t>Развитие детского творчества:</w:t>
      </w:r>
    </w:p>
    <w:p w:rsidR="00BC2202" w:rsidRDefault="00BC2202">
      <w:r>
        <w:t>поддержка инициативы и самостоятельности обучающихся в различных видах изобразительной деятельности и конструирования.</w:t>
      </w:r>
    </w:p>
    <w:p w:rsidR="00BC2202" w:rsidRDefault="00BC2202">
      <w:r>
        <w:t>Приобщение к изобразительному искусству:</w:t>
      </w:r>
    </w:p>
    <w:p w:rsidR="00BC2202" w:rsidRDefault="00BC2202">
      <w: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BC2202" w:rsidRDefault="00BC2202">
      <w:bookmarkStart w:id="1998" w:name="sub_3164"/>
      <w:r>
        <w:t>34.4.5.1. Вторая младшая группа (от 3 до 4 лет):</w:t>
      </w:r>
    </w:p>
    <w:p w:rsidR="00BC2202" w:rsidRDefault="00BC2202">
      <w:bookmarkStart w:id="1999" w:name="sub_3176"/>
      <w:bookmarkEnd w:id="1998"/>
      <w: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BC2202" w:rsidRDefault="00BC2202">
      <w:bookmarkStart w:id="2000" w:name="sub_3177"/>
      <w:bookmarkEnd w:id="1999"/>
      <w: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BC2202" w:rsidRDefault="00BC2202">
      <w:bookmarkStart w:id="2001" w:name="sub_3178"/>
      <w:bookmarkEnd w:id="2000"/>
      <w: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BC2202" w:rsidRDefault="00BC2202">
      <w:bookmarkStart w:id="2002" w:name="sub_3165"/>
      <w:bookmarkEnd w:id="2001"/>
      <w:r>
        <w:t>34.4.5.2. Средняя группа (от 4 до 5 лет):</w:t>
      </w:r>
    </w:p>
    <w:p w:rsidR="00BC2202" w:rsidRDefault="00BC2202">
      <w:bookmarkStart w:id="2003" w:name="sub_3179"/>
      <w:bookmarkEnd w:id="2002"/>
      <w: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BC2202" w:rsidRDefault="00BC2202">
      <w:bookmarkStart w:id="2004" w:name="sub_3180"/>
      <w:bookmarkEnd w:id="2003"/>
      <w: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BC2202" w:rsidRDefault="00BC2202">
      <w:bookmarkStart w:id="2005" w:name="sub_3181"/>
      <w:bookmarkEnd w:id="2004"/>
      <w: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BC2202" w:rsidRDefault="00BC2202">
      <w:bookmarkStart w:id="2006" w:name="sub_3166"/>
      <w:bookmarkEnd w:id="2005"/>
      <w:r>
        <w:t>34.4.5.3. Старшая группа (от 5 до 6 лет):</w:t>
      </w:r>
    </w:p>
    <w:p w:rsidR="00BC2202" w:rsidRDefault="00BC2202">
      <w:bookmarkStart w:id="2007" w:name="sub_3182"/>
      <w:bookmarkEnd w:id="2006"/>
      <w: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C2202" w:rsidRDefault="00BC2202">
      <w:bookmarkStart w:id="2008" w:name="sub_3183"/>
      <w:bookmarkEnd w:id="2007"/>
      <w: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C2202" w:rsidRDefault="00BC2202">
      <w:bookmarkStart w:id="2009" w:name="sub_3184"/>
      <w:bookmarkEnd w:id="2008"/>
      <w: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BC2202" w:rsidRDefault="00BC2202">
      <w:bookmarkStart w:id="2010" w:name="sub_3167"/>
      <w:bookmarkEnd w:id="2009"/>
      <w:r>
        <w:t>34.4.5.4. Подготовительная группа (от 6 до 7 лет):</w:t>
      </w:r>
    </w:p>
    <w:p w:rsidR="00BC2202" w:rsidRDefault="00BC2202">
      <w:bookmarkStart w:id="2011" w:name="sub_3185"/>
      <w:bookmarkEnd w:id="2010"/>
      <w: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C2202" w:rsidRDefault="00BC2202">
      <w:bookmarkStart w:id="2012" w:name="sub_3186"/>
      <w:bookmarkEnd w:id="2011"/>
      <w: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BC2202" w:rsidRDefault="00BC2202">
      <w:bookmarkStart w:id="2013" w:name="sub_3187"/>
      <w:bookmarkEnd w:id="2012"/>
      <w: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bookmarkEnd w:id="2013"/>
    <w:p w:rsidR="00BC2202" w:rsidRDefault="00BC2202">
      <w:r>
        <w:t>Конструктивно-модельная деятельность - общие задачи:</w:t>
      </w:r>
    </w:p>
    <w:p w:rsidR="00BC2202" w:rsidRDefault="00BC2202">
      <w:r>
        <w:t>развивать интерес к конструктивной деятельности, знакомство с различными видами конструкторов и их деталями;</w:t>
      </w:r>
    </w:p>
    <w:p w:rsidR="00BC2202" w:rsidRDefault="00BC2202">
      <w:r>
        <w:t>приобщать к конструированию;</w:t>
      </w:r>
    </w:p>
    <w:p w:rsidR="00BC2202" w:rsidRDefault="00BC2202">
      <w:r>
        <w:t>подводить обучающихся к анализу созданных построек;</w:t>
      </w:r>
    </w:p>
    <w:p w:rsidR="00BC2202" w:rsidRDefault="00BC2202">
      <w:r>
        <w:t>развивать желание сооружать постройки по собственному замыслу;</w:t>
      </w:r>
    </w:p>
    <w:p w:rsidR="00BC2202" w:rsidRDefault="00BC2202">
      <w:r>
        <w:t>учить обучающихся обыгрывать постройки;</w:t>
      </w:r>
    </w:p>
    <w:p w:rsidR="00BC2202" w:rsidRDefault="00BC2202">
      <w: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BC2202" w:rsidRDefault="00BC2202">
      <w:bookmarkStart w:id="2014" w:name="sub_3168"/>
      <w:r>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BC2202" w:rsidRDefault="00BC2202">
      <w:bookmarkStart w:id="2015" w:name="sub_3169"/>
      <w:bookmarkEnd w:id="2014"/>
      <w:r>
        <w:t>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BC2202" w:rsidRDefault="00BC2202">
      <w:bookmarkStart w:id="2016" w:name="sub_3170"/>
      <w:bookmarkEnd w:id="2015"/>
      <w:r>
        <w:t>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BC2202" w:rsidRDefault="00BC2202">
      <w:bookmarkStart w:id="2017" w:name="sub_3171"/>
      <w:bookmarkEnd w:id="2016"/>
      <w:r>
        <w:t>34.4.5.8. Подготовительная группа (от 6 до 7 лет):</w:t>
      </w:r>
    </w:p>
    <w:bookmarkEnd w:id="2017"/>
    <w:p w:rsidR="00BC2202" w:rsidRDefault="00BC2202">
      <w: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BC2202" w:rsidRDefault="00BC2202">
      <w:r>
        <w:t>Музыкальная деятельность - общие задачи:</w:t>
      </w:r>
    </w:p>
    <w:p w:rsidR="00BC2202" w:rsidRDefault="00BC2202">
      <w:r>
        <w:t>Развитие музыкально-художественной деятельности:</w:t>
      </w:r>
    </w:p>
    <w:p w:rsidR="00BC2202" w:rsidRDefault="00BC2202">
      <w:r>
        <w:t>развитие восприятия музыки, интереса к игре на детских музыкальных инструментах;</w:t>
      </w:r>
    </w:p>
    <w:p w:rsidR="00BC2202" w:rsidRDefault="00BC2202">
      <w:r>
        <w:t>формирование интереса к пению и развитие певческих умений;</w:t>
      </w:r>
    </w:p>
    <w:p w:rsidR="00BC2202" w:rsidRDefault="00BC2202">
      <w:r>
        <w:t>развитие музыкально-ритмических способностей.</w:t>
      </w:r>
    </w:p>
    <w:p w:rsidR="00BC2202" w:rsidRDefault="00BC2202">
      <w:r>
        <w:t>Приобщение к музыкальному искусству:</w:t>
      </w:r>
    </w:p>
    <w:p w:rsidR="00BC2202" w:rsidRDefault="00BC2202">
      <w:r>
        <w:t>формирование основ музыкальной культуры, элементарных представлений о музыкальном искусстве и его жанрах;</w:t>
      </w:r>
    </w:p>
    <w:p w:rsidR="00BC2202" w:rsidRDefault="00BC2202">
      <w:r>
        <w:t>развитие предпосылок ценностно-смыслового восприятия и понимания произведений музыкального искусства;</w:t>
      </w:r>
    </w:p>
    <w:p w:rsidR="00BC2202" w:rsidRDefault="00BC2202">
      <w:r>
        <w:t>поддержка инициативы и самостоятельности, творчества обучающихся в различных видах музыкальной деятельности;</w:t>
      </w:r>
    </w:p>
    <w:p w:rsidR="00BC2202" w:rsidRDefault="00BC2202">
      <w: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BC2202" w:rsidRDefault="00BC2202">
      <w:bookmarkStart w:id="2018" w:name="sub_3172"/>
      <w:r>
        <w:t>34.4.5.9. Вторая младшая группа (от 3 до 4 лет):</w:t>
      </w:r>
    </w:p>
    <w:p w:rsidR="00BC2202" w:rsidRDefault="00BC2202">
      <w:bookmarkStart w:id="2019" w:name="sub_3188"/>
      <w:bookmarkEnd w:id="2018"/>
      <w:r>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BC2202" w:rsidRDefault="00BC2202">
      <w:bookmarkStart w:id="2020" w:name="sub_3189"/>
      <w:bookmarkEnd w:id="2019"/>
      <w: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BC2202" w:rsidRDefault="00BC2202">
      <w:bookmarkStart w:id="2021" w:name="sub_3173"/>
      <w:bookmarkEnd w:id="2020"/>
      <w:r>
        <w:t>34.4.5.10. Средняя группа (от 4 до 5 лет):</w:t>
      </w:r>
    </w:p>
    <w:p w:rsidR="00BC2202" w:rsidRDefault="00BC2202">
      <w:bookmarkStart w:id="2022" w:name="sub_3190"/>
      <w:bookmarkEnd w:id="2021"/>
      <w: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BC2202" w:rsidRDefault="00BC2202">
      <w:bookmarkStart w:id="2023" w:name="sub_3191"/>
      <w:bookmarkEnd w:id="2022"/>
      <w: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BC2202" w:rsidRDefault="00BC2202">
      <w:bookmarkStart w:id="2024" w:name="sub_3174"/>
      <w:bookmarkEnd w:id="2023"/>
      <w:r>
        <w:t>34.4.5.11. Старшая группа (от 5 до 6 лет):</w:t>
      </w:r>
    </w:p>
    <w:p w:rsidR="00BC2202" w:rsidRDefault="00BC2202">
      <w:bookmarkStart w:id="2025" w:name="sub_3192"/>
      <w:bookmarkEnd w:id="2024"/>
      <w: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BC2202" w:rsidRDefault="00BC2202">
      <w:bookmarkStart w:id="2026" w:name="sub_3193"/>
      <w:bookmarkEnd w:id="2025"/>
      <w: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BC2202" w:rsidRDefault="00BC2202">
      <w:bookmarkStart w:id="2027" w:name="sub_3175"/>
      <w:bookmarkEnd w:id="2026"/>
      <w:r>
        <w:t>34.4.5.12. Подготовительная группа (7-й-8-й год жизни):</w:t>
      </w:r>
    </w:p>
    <w:p w:rsidR="00BC2202" w:rsidRDefault="00BC2202">
      <w:bookmarkStart w:id="2028" w:name="sub_3194"/>
      <w:bookmarkEnd w:id="2027"/>
      <w: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BC2202" w:rsidRDefault="00BC2202">
      <w:bookmarkStart w:id="2029" w:name="sub_3195"/>
      <w:bookmarkEnd w:id="2028"/>
      <w: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BC2202" w:rsidRDefault="00BC2202">
      <w:bookmarkStart w:id="2030" w:name="sub_3058"/>
      <w:bookmarkEnd w:id="2029"/>
      <w:r>
        <w:t xml:space="preserve">34.4.6. В соответствии со </w:t>
      </w:r>
      <w:hyperlink r:id="rId51" w:history="1">
        <w:r>
          <w:rPr>
            <w:rStyle w:val="a4"/>
            <w:rFonts w:cs="Times New Roman CYR"/>
          </w:rPr>
          <w:t>Стандартом</w:t>
        </w:r>
      </w:hyperlink>
      <w:r>
        <w:t xml:space="preserve">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bookmarkEnd w:id="2030"/>
    <w:p w:rsidR="00BC2202" w:rsidRDefault="00BC2202">
      <w:r>
        <w:t>Цели, задачи и содержание представлены двумя разделами:</w:t>
      </w:r>
    </w:p>
    <w:p w:rsidR="00BC2202" w:rsidRDefault="00BC2202">
      <w:bookmarkStart w:id="2031" w:name="sub_3197"/>
      <w:r>
        <w:t>1. Формирование начальных представлений о здоровом образе жизни.</w:t>
      </w:r>
    </w:p>
    <w:p w:rsidR="00BC2202" w:rsidRDefault="00BC2202">
      <w:bookmarkStart w:id="2032" w:name="sub_3198"/>
      <w:bookmarkEnd w:id="2031"/>
      <w:r>
        <w:t>2. Физическая культура.</w:t>
      </w:r>
    </w:p>
    <w:bookmarkEnd w:id="2032"/>
    <w:p w:rsidR="00BC2202" w:rsidRDefault="00BC2202">
      <w:r>
        <w:t>Задачи раздела 1 "Формирование начальных представлений о здоровом образе жизни":</w:t>
      </w:r>
    </w:p>
    <w:p w:rsidR="00BC2202" w:rsidRDefault="00BC2202">
      <w: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BC2202" w:rsidRDefault="00BC2202">
      <w: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BC2202" w:rsidRDefault="00BC2202">
      <w: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BC2202" w:rsidRDefault="00BC2202">
      <w:r>
        <w:t>Задачи, актуальные для работы с детьми с ЗПР:</w:t>
      </w:r>
    </w:p>
    <w:p w:rsidR="00BC2202" w:rsidRDefault="00BC2202">
      <w: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BC2202" w:rsidRDefault="00BC2202">
      <w:r>
        <w:t>оказание помощи родителям (законным представителям) в охране и укреплении физического и психического здоровья их обучающихся.</w:t>
      </w:r>
    </w:p>
    <w:p w:rsidR="00BC2202" w:rsidRDefault="00BC2202">
      <w:bookmarkStart w:id="2033" w:name="sub_3196"/>
      <w:r>
        <w:t>34.4.6.1. Вторая младшая группа (от 3 до 4 лет):</w:t>
      </w:r>
    </w:p>
    <w:p w:rsidR="00BC2202" w:rsidRDefault="00BC2202">
      <w:bookmarkStart w:id="2034" w:name="sub_3199"/>
      <w:bookmarkEnd w:id="2033"/>
      <w: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BC2202" w:rsidRDefault="00BC2202">
      <w:bookmarkStart w:id="2035" w:name="sub_3200"/>
      <w:bookmarkEnd w:id="2034"/>
      <w: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BC2202" w:rsidRDefault="00BC2202">
      <w:bookmarkStart w:id="2036" w:name="sub_3201"/>
      <w:bookmarkEnd w:id="2035"/>
      <w: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BC2202" w:rsidRDefault="00BC2202">
      <w:bookmarkStart w:id="2037" w:name="sub_3202"/>
      <w:bookmarkEnd w:id="2036"/>
      <w:r>
        <w:t>34.4.6.2. Средняя группа (от 4 до 5 лет):</w:t>
      </w:r>
    </w:p>
    <w:p w:rsidR="00BC2202" w:rsidRDefault="00BC2202">
      <w:bookmarkStart w:id="2038" w:name="sub_3204"/>
      <w:bookmarkEnd w:id="2037"/>
      <w: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BC2202" w:rsidRDefault="00BC2202">
      <w:bookmarkStart w:id="2039" w:name="sub_3205"/>
      <w:bookmarkEnd w:id="2038"/>
      <w: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BC2202" w:rsidRDefault="00BC2202">
      <w:bookmarkStart w:id="2040" w:name="sub_3206"/>
      <w:bookmarkEnd w:id="2039"/>
      <w: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BC2202" w:rsidRDefault="00BC2202">
      <w:bookmarkStart w:id="2041" w:name="sub_3203"/>
      <w:bookmarkEnd w:id="2040"/>
      <w:r>
        <w:t>34.4.6.3. Старшая группа (от 5 до 6 лет):</w:t>
      </w:r>
    </w:p>
    <w:p w:rsidR="00BC2202" w:rsidRDefault="00BC2202">
      <w:bookmarkStart w:id="2042" w:name="sub_3207"/>
      <w:bookmarkEnd w:id="2041"/>
      <w: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BC2202" w:rsidRDefault="00BC2202">
      <w:bookmarkStart w:id="2043" w:name="sub_3208"/>
      <w:bookmarkEnd w:id="2042"/>
      <w: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C2202" w:rsidRDefault="00BC2202">
      <w:bookmarkStart w:id="2044" w:name="sub_3209"/>
      <w:bookmarkEnd w:id="2043"/>
      <w: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BC2202" w:rsidRDefault="00BC2202">
      <w:bookmarkStart w:id="2045" w:name="sub_3210"/>
      <w:bookmarkEnd w:id="2044"/>
      <w:r>
        <w:t>34.4.6.4. Подготовительная группа (7-й-8-й год жизни):</w:t>
      </w:r>
    </w:p>
    <w:p w:rsidR="00BC2202" w:rsidRDefault="00BC2202">
      <w:bookmarkStart w:id="2046" w:name="sub_3215"/>
      <w:bookmarkEnd w:id="2045"/>
      <w: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BC2202" w:rsidRDefault="00BC2202">
      <w:bookmarkStart w:id="2047" w:name="sub_3216"/>
      <w:bookmarkEnd w:id="2046"/>
      <w: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C2202" w:rsidRDefault="00BC2202">
      <w:bookmarkStart w:id="2048" w:name="sub_3217"/>
      <w:bookmarkEnd w:id="2047"/>
      <w: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bookmarkEnd w:id="2048"/>
    <w:p w:rsidR="00BC2202" w:rsidRDefault="00BC2202">
      <w:r>
        <w:t>Физическая культура - общие задачи:</w:t>
      </w:r>
    </w:p>
    <w:p w:rsidR="00BC2202" w:rsidRDefault="00BC2202">
      <w: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BC2202" w:rsidRDefault="00BC2202">
      <w: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BC2202" w:rsidRDefault="00BC2202">
      <w: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BC2202" w:rsidRDefault="00BC2202">
      <w:r>
        <w:t>Задачи, актуальные для работы с детьми с ЗПР:</w:t>
      </w:r>
    </w:p>
    <w:p w:rsidR="00BC2202" w:rsidRDefault="00BC2202">
      <w:bookmarkStart w:id="2049" w:name="sub_3218"/>
      <w:r>
        <w:t>1. Развитие общей и мелкой моторики.</w:t>
      </w:r>
    </w:p>
    <w:p w:rsidR="00BC2202" w:rsidRDefault="00BC2202">
      <w:bookmarkStart w:id="2050" w:name="sub_3219"/>
      <w:bookmarkEnd w:id="2049"/>
      <w: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BC2202" w:rsidRDefault="00BC2202">
      <w:bookmarkStart w:id="2051" w:name="sub_3220"/>
      <w:bookmarkEnd w:id="2050"/>
      <w: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BC2202" w:rsidRDefault="00BC2202">
      <w:bookmarkStart w:id="2052" w:name="sub_3211"/>
      <w:bookmarkEnd w:id="2051"/>
      <w:r>
        <w:t>34.4.6.5. Вторая младшая группа (от 3 до 4 лет):</w:t>
      </w:r>
    </w:p>
    <w:p w:rsidR="00BC2202" w:rsidRDefault="00BC2202">
      <w:bookmarkStart w:id="2053" w:name="sub_3221"/>
      <w:bookmarkEnd w:id="2052"/>
      <w: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BC2202" w:rsidRDefault="00BC2202">
      <w:bookmarkStart w:id="2054" w:name="sub_3222"/>
      <w:bookmarkEnd w:id="2053"/>
      <w: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BC2202" w:rsidRDefault="00BC2202">
      <w:bookmarkStart w:id="2055" w:name="sub_3223"/>
      <w:bookmarkEnd w:id="2054"/>
      <w: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BC2202" w:rsidRDefault="00BC2202">
      <w:bookmarkStart w:id="2056" w:name="sub_3212"/>
      <w:bookmarkEnd w:id="2055"/>
      <w:r>
        <w:t>34.4.6.6. Средняя группа (от 4 до 5 лет):</w:t>
      </w:r>
    </w:p>
    <w:p w:rsidR="00BC2202" w:rsidRDefault="00BC2202">
      <w:bookmarkStart w:id="2057" w:name="sub_3224"/>
      <w:bookmarkEnd w:id="2056"/>
      <w: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BC2202" w:rsidRDefault="00BC2202">
      <w:bookmarkStart w:id="2058" w:name="sub_3225"/>
      <w:bookmarkEnd w:id="2057"/>
      <w:r>
        <w:t>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BC2202" w:rsidRDefault="00BC2202">
      <w:bookmarkStart w:id="2059" w:name="sub_3226"/>
      <w:bookmarkEnd w:id="2058"/>
      <w: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BC2202" w:rsidRDefault="00BC2202">
      <w:bookmarkStart w:id="2060" w:name="sub_3213"/>
      <w:bookmarkEnd w:id="2059"/>
      <w:r>
        <w:t>34.4.6.7. Старшая группа (от 5 до 6 лет):</w:t>
      </w:r>
    </w:p>
    <w:p w:rsidR="00BC2202" w:rsidRDefault="00BC2202">
      <w:bookmarkStart w:id="2061" w:name="sub_3227"/>
      <w:bookmarkEnd w:id="2060"/>
      <w: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BC2202" w:rsidRDefault="00BC2202">
      <w:bookmarkStart w:id="2062" w:name="sub_3228"/>
      <w:bookmarkEnd w:id="2061"/>
      <w:r>
        <w:t>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BC2202" w:rsidRDefault="00BC2202">
      <w:bookmarkStart w:id="2063" w:name="sub_3229"/>
      <w:bookmarkEnd w:id="2062"/>
      <w: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BC2202" w:rsidRDefault="00BC2202">
      <w:bookmarkStart w:id="2064" w:name="sub_3214"/>
      <w:bookmarkEnd w:id="2063"/>
      <w:r>
        <w:t>34.4.6.8. Подготовительная группа (7-й-8-й год жизни):</w:t>
      </w:r>
    </w:p>
    <w:p w:rsidR="00BC2202" w:rsidRDefault="00BC2202">
      <w:bookmarkStart w:id="2065" w:name="sub_3230"/>
      <w:bookmarkEnd w:id="2064"/>
      <w: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BC2202" w:rsidRDefault="00BC2202">
      <w:bookmarkStart w:id="2066" w:name="sub_3231"/>
      <w:bookmarkEnd w:id="2065"/>
      <w:r>
        <w:t>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BC2202" w:rsidRDefault="00BC2202">
      <w:bookmarkStart w:id="2067" w:name="sub_3232"/>
      <w:bookmarkEnd w:id="2066"/>
      <w: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BC2202" w:rsidRDefault="00BC2202">
      <w:bookmarkStart w:id="2068" w:name="sub_1035"/>
      <w:bookmarkEnd w:id="2067"/>
      <w: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bookmarkEnd w:id="2068"/>
    <w:p w:rsidR="00BC2202" w:rsidRDefault="00BC2202">
      <w: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BC2202" w:rsidRDefault="00BC2202">
      <w: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BC2202" w:rsidRDefault="00BC2202">
      <w: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BC2202" w:rsidRDefault="00BC2202">
      <w:bookmarkStart w:id="2069" w:name="sub_1230"/>
      <w:r>
        <w:t xml:space="preserve">35.1. На основном этапе дошкольного образования обучающихся с РАС социально-коммуникативное развитие согласно </w:t>
      </w:r>
      <w:hyperlink r:id="rId52" w:history="1">
        <w:r>
          <w:rPr>
            <w:rStyle w:val="a4"/>
            <w:rFonts w:cs="Times New Roman CYR"/>
          </w:rPr>
          <w:t>Стандарту</w:t>
        </w:r>
      </w:hyperlink>
      <w:r>
        <w:t xml:space="preserve"> направлено на:</w:t>
      </w:r>
    </w:p>
    <w:bookmarkEnd w:id="2069"/>
    <w:p w:rsidR="00BC2202" w:rsidRDefault="00BC2202">
      <w:r>
        <w:t>усвоение норм и ценностей, принятых в обществе, включая моральные и нравственные ценности;</w:t>
      </w:r>
    </w:p>
    <w:p w:rsidR="00BC2202" w:rsidRDefault="00BC2202">
      <w: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BC2202" w:rsidRDefault="00BC2202">
      <w: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BC2202" w:rsidRDefault="00BC2202">
      <w:r>
        <w:t>формирование позитивных установок к различным видам труда и творчества; формирование основ безопасного поведения в быту, социуме, природе.</w:t>
      </w:r>
    </w:p>
    <w:p w:rsidR="00BC2202" w:rsidRDefault="00BC2202">
      <w: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BC2202" w:rsidRDefault="00BC2202">
      <w:bookmarkStart w:id="2070" w:name="sub_1231"/>
      <w:r>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rsidR="00BC2202" w:rsidRDefault="00BC2202">
      <w:bookmarkStart w:id="2071" w:name="sub_3233"/>
      <w:bookmarkEnd w:id="2070"/>
      <w:r>
        <w:t>35.2.1.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BC2202" w:rsidRDefault="00BC2202">
      <w:bookmarkStart w:id="2072" w:name="sub_3234"/>
      <w:bookmarkEnd w:id="2071"/>
      <w:r>
        <w:t>35.2.2. Развитие фонематического слуха; обогащение активного словаря; развитие связной, грамматически правильной диалогической и монологической речи:</w:t>
      </w:r>
    </w:p>
    <w:bookmarkEnd w:id="2072"/>
    <w:p w:rsidR="00BC2202" w:rsidRDefault="00BC2202">
      <w:r>
        <w:t>совершенствование конвенциональных форм общения;</w:t>
      </w:r>
    </w:p>
    <w:p w:rsidR="00BC2202" w:rsidRDefault="00BC2202">
      <w:r>
        <w:t>расширение спектра навыков коммуникации в сложной ситуации;</w:t>
      </w:r>
    </w:p>
    <w:p w:rsidR="00BC2202" w:rsidRDefault="00BC2202">
      <w:r>
        <w:t>расширение спектра жизненных ситуаций, применительно к которым сформированы навыки общения;</w:t>
      </w:r>
    </w:p>
    <w:p w:rsidR="00BC2202" w:rsidRDefault="00BC2202">
      <w:r>
        <w:t>развитие навыков диалога, речевого взаимодействия в рамках простой беседы.</w:t>
      </w:r>
    </w:p>
    <w:p w:rsidR="00BC2202" w:rsidRDefault="00BC2202">
      <w:bookmarkStart w:id="2073" w:name="sub_3235"/>
      <w:r>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BC2202" w:rsidRDefault="00BC2202">
      <w:bookmarkStart w:id="2074" w:name="sub_3236"/>
      <w:bookmarkEnd w:id="2073"/>
      <w:r>
        <w:t>35.2.4.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BC2202" w:rsidRDefault="00BC2202">
      <w:bookmarkStart w:id="2075" w:name="sub_3237"/>
      <w:bookmarkEnd w:id="2074"/>
      <w:r>
        <w:t>35.2.5. Формирование звуковой аналитико-синтетической активности как предпосылки обучения грамоте:</w:t>
      </w:r>
    </w:p>
    <w:bookmarkEnd w:id="2075"/>
    <w:p w:rsidR="00BC2202" w:rsidRDefault="00BC2202">
      <w:r>
        <w:t>начинать это направление работы следует как можно раньше, но основной её объём приходится на пропедевтический период.</w:t>
      </w:r>
    </w:p>
    <w:p w:rsidR="00BC2202" w:rsidRDefault="00BC2202">
      <w:bookmarkStart w:id="2076" w:name="sub_1232"/>
      <w:r>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bookmarkEnd w:id="2076"/>
    <w:p w:rsidR="00BC2202" w:rsidRDefault="00BC2202">
      <w:r>
        <w:t>развитие интересов обучающихся, любознательности и познавательной мотивации;</w:t>
      </w:r>
    </w:p>
    <w:p w:rsidR="00BC2202" w:rsidRDefault="00BC2202">
      <w:r>
        <w:t>формирование познавательных действий, становление сознания;</w:t>
      </w:r>
    </w:p>
    <w:p w:rsidR="00BC2202" w:rsidRDefault="00BC2202">
      <w:r>
        <w:t>развитие воображения и творческой активности;</w:t>
      </w:r>
    </w:p>
    <w:p w:rsidR="00BC2202" w:rsidRDefault="00BC2202">
      <w: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C2202" w:rsidRDefault="00BC2202">
      <w: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C2202" w:rsidRDefault="00BC2202">
      <w:r>
        <w:t>Задачи познавательного развития:</w:t>
      </w:r>
    </w:p>
    <w:p w:rsidR="00BC2202" w:rsidRDefault="00BC2202">
      <w:bookmarkStart w:id="2077" w:name="sub_3238"/>
      <w: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bookmarkEnd w:id="2077"/>
    <w:p w:rsidR="00BC2202" w:rsidRDefault="00BC2202">
      <w: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BC2202" w:rsidRDefault="00BC2202">
      <w:r>
        <w:t>соотнесение количества (больше - меньше - равно);</w:t>
      </w:r>
    </w:p>
    <w:p w:rsidR="00BC2202" w:rsidRDefault="00BC2202">
      <w:r>
        <w:t>соотнесение пространственных характеристик (шире - уже, длиннее - короче, выше - ниже);</w:t>
      </w:r>
    </w:p>
    <w:p w:rsidR="00BC2202" w:rsidRDefault="00BC2202">
      <w:r>
        <w:t>различные варианты ранжирования;</w:t>
      </w:r>
    </w:p>
    <w:p w:rsidR="00BC2202" w:rsidRDefault="00BC2202">
      <w:r>
        <w:t>начальные этапы знакомства с элементарными математическими представлениями (количество, число, часть и целое);</w:t>
      </w:r>
    </w:p>
    <w:p w:rsidR="00BC2202" w:rsidRDefault="00BC2202">
      <w:r>
        <w:t>сличение звуков по высоте, силе, тембру, ритму и темпу звучания;</w:t>
      </w:r>
    </w:p>
    <w:p w:rsidR="00BC2202" w:rsidRDefault="00BC2202">
      <w:r>
        <w:t>сличение различных материалов по фактуре и другим характеристикам;</w:t>
      </w:r>
    </w:p>
    <w:p w:rsidR="00BC2202" w:rsidRDefault="00BC2202">
      <w:r>
        <w:t>формирование первичных представлений о пространстве и времени; движении и покое;</w:t>
      </w:r>
    </w:p>
    <w:p w:rsidR="00BC2202" w:rsidRDefault="00BC2202">
      <w:r>
        <w:t>формирование представлений о причинно-следственных связях.</w:t>
      </w:r>
    </w:p>
    <w:p w:rsidR="00BC2202" w:rsidRDefault="00BC2202">
      <w:bookmarkStart w:id="2078" w:name="sub_3239"/>
      <w:r>
        <w:t>2. Развитие интересов обучающихся, любознательности и познавательной мотивации. Формирование познавательных действий:</w:t>
      </w:r>
    </w:p>
    <w:bookmarkEnd w:id="2078"/>
    <w:p w:rsidR="00BC2202" w:rsidRDefault="00BC2202">
      <w:r>
        <w:t>формирование и расширение спектра интересов на основе мотивации, адекватной уровню развития ребёнка с РАС;</w:t>
      </w:r>
    </w:p>
    <w:p w:rsidR="00BC2202" w:rsidRDefault="00BC2202">
      <w: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BC2202" w:rsidRDefault="00BC2202">
      <w: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BC2202" w:rsidRDefault="00BC2202">
      <w:bookmarkStart w:id="2079" w:name="sub_3240"/>
      <w:r>
        <w:t>3. Развитие воображения и творческой активности; возможно несколько вариантов:</w:t>
      </w:r>
    </w:p>
    <w:bookmarkEnd w:id="2079"/>
    <w:p w:rsidR="00BC2202" w:rsidRDefault="00BC2202">
      <w: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BC2202" w:rsidRDefault="00BC2202">
      <w:r>
        <w:t>на основе произвольного подражания нарабатывается гибкость реакции, способность приспосабливать её к определённым конкретным условиям;</w:t>
      </w:r>
    </w:p>
    <w:p w:rsidR="00BC2202" w:rsidRDefault="00BC2202">
      <w:r>
        <w:t>развитие воображения посредством модификации, обогащения простейших его форм через доступные формы анализа собственного и чужого опыта;</w:t>
      </w:r>
    </w:p>
    <w:p w:rsidR="00BC2202" w:rsidRDefault="00BC2202">
      <w: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BC2202" w:rsidRDefault="00BC2202">
      <w:bookmarkStart w:id="2080" w:name="sub_3241"/>
      <w: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BC2202" w:rsidRDefault="00BC2202">
      <w:bookmarkStart w:id="2081" w:name="sub_3242"/>
      <w:bookmarkEnd w:id="2080"/>
      <w: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bookmarkEnd w:id="2081"/>
    <w:p w:rsidR="00BC2202" w:rsidRDefault="00BC2202">
      <w: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BC2202" w:rsidRDefault="00BC2202">
      <w: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BC2202" w:rsidRDefault="00BC2202">
      <w:bookmarkStart w:id="2082" w:name="sub_1233"/>
      <w:r>
        <w:t>35.4. Целевые установки по художественно-эстетическому развитию предусматривают:</w:t>
      </w:r>
    </w:p>
    <w:bookmarkEnd w:id="2082"/>
    <w:p w:rsidR="00BC2202" w:rsidRDefault="00BC2202">
      <w: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C2202" w:rsidRDefault="00BC2202">
      <w:r>
        <w:t>становление эстетического отношения к окружающему миру;</w:t>
      </w:r>
    </w:p>
    <w:p w:rsidR="00BC2202" w:rsidRDefault="00BC2202">
      <w:r>
        <w:t>формирование элементарных представлений о видах искусства;</w:t>
      </w:r>
    </w:p>
    <w:p w:rsidR="00BC2202" w:rsidRDefault="00BC2202">
      <w:r>
        <w:t>восприятие музыки, художественной литературы, фольклора;</w:t>
      </w:r>
    </w:p>
    <w:p w:rsidR="00BC2202" w:rsidRDefault="00BC2202">
      <w:r>
        <w:t>стимулирование сопереживания персонажам художественных произведений;</w:t>
      </w:r>
    </w:p>
    <w:p w:rsidR="00BC2202" w:rsidRDefault="00BC2202">
      <w:r>
        <w:t>реализация самостоятельной творческой деятельности обучающихся (изобразительной, конструктивно-модельной, музыкальной).</w:t>
      </w:r>
    </w:p>
    <w:p w:rsidR="00BC2202" w:rsidRDefault="00BC2202">
      <w: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BC2202" w:rsidRDefault="00BC2202">
      <w: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BC2202" w:rsidRDefault="00BC2202">
      <w:bookmarkStart w:id="2083" w:name="sub_1234"/>
      <w:r>
        <w:t>35.5. В образовательной области "физическое развитие" реализуются следующие целевые установки:</w:t>
      </w:r>
    </w:p>
    <w:bookmarkEnd w:id="2083"/>
    <w:p w:rsidR="00BC2202" w:rsidRDefault="00BC2202">
      <w: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BC2202" w:rsidRDefault="00BC2202">
      <w: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BC2202" w:rsidRDefault="00BC2202">
      <w: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BC2202" w:rsidRDefault="00BC2202">
      <w: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C2202" w:rsidRDefault="00BC2202">
      <w: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BC2202" w:rsidRDefault="00BC2202">
      <w: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BC2202" w:rsidRDefault="00BC2202">
      <w: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BC2202" w:rsidRDefault="00BC2202">
      <w:bookmarkStart w:id="2084" w:name="sub_1235"/>
      <w:r>
        <w:t>35.6. Пропедевтический этап дошкольного образования обучающихся с РАС.</w:t>
      </w:r>
    </w:p>
    <w:bookmarkEnd w:id="2084"/>
    <w:p w:rsidR="00BC2202" w:rsidRDefault="00BC2202">
      <w: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BC2202" w:rsidRDefault="00BC2202">
      <w: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BC2202" w:rsidRDefault="00BC2202">
      <w:bookmarkStart w:id="2085" w:name="sub_3243"/>
      <w:r>
        <w:t>35.6.1. Задачи подготовки к школе можно разделить на:</w:t>
      </w:r>
    </w:p>
    <w:bookmarkEnd w:id="2085"/>
    <w:p w:rsidR="00BC2202" w:rsidRDefault="00BC2202">
      <w:r>
        <w:t>социально-коммуникативные,</w:t>
      </w:r>
    </w:p>
    <w:p w:rsidR="00BC2202" w:rsidRDefault="00BC2202">
      <w:r>
        <w:t>поведенческие,</w:t>
      </w:r>
    </w:p>
    <w:p w:rsidR="00BC2202" w:rsidRDefault="00BC2202">
      <w:r>
        <w:t>организационные,</w:t>
      </w:r>
    </w:p>
    <w:p w:rsidR="00BC2202" w:rsidRDefault="00BC2202">
      <w:r>
        <w:t>навыки самообслуживания и бытовые навыки,</w:t>
      </w:r>
    </w:p>
    <w:p w:rsidR="00BC2202" w:rsidRDefault="00BC2202">
      <w:r>
        <w:t>академические (основы чтения, письма, математики).</w:t>
      </w:r>
    </w:p>
    <w:p w:rsidR="00BC2202" w:rsidRDefault="00BC2202">
      <w:r>
        <w:t>Все эти задачи решаются в ходе пропедевтического периода, главная цель которого - подготовить ребенка с аутизмом к школьному обучению.</w:t>
      </w:r>
    </w:p>
    <w:p w:rsidR="00BC2202" w:rsidRDefault="00BC2202">
      <w:bookmarkStart w:id="2086" w:name="sub_3244"/>
      <w:r>
        <w:t>35.6.2. Формирование социально-коммуникативных функций у обучающихся с аутизмом в пропедевтическом периоде дошкольного образования:</w:t>
      </w:r>
    </w:p>
    <w:p w:rsidR="00BC2202" w:rsidRDefault="00BC2202">
      <w:bookmarkStart w:id="2087" w:name="sub_3251"/>
      <w:bookmarkEnd w:id="2086"/>
      <w: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BC2202" w:rsidRDefault="00BC2202">
      <w:bookmarkStart w:id="2088" w:name="sub_3252"/>
      <w:bookmarkEnd w:id="2087"/>
      <w: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BC2202" w:rsidRDefault="00BC2202">
      <w:bookmarkStart w:id="2089" w:name="sub_3253"/>
      <w:bookmarkEnd w:id="2088"/>
      <w: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BC2202" w:rsidRDefault="00BC2202">
      <w:bookmarkStart w:id="2090" w:name="sub_3254"/>
      <w:bookmarkEnd w:id="2089"/>
      <w: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BC2202" w:rsidRDefault="00BC2202">
      <w:bookmarkStart w:id="2091" w:name="sub_3255"/>
      <w:bookmarkEnd w:id="2090"/>
      <w:r>
        <w:t>5. Таким образом, в ходе пропедевтического этапа в социально-коммуникативном развитии:</w:t>
      </w:r>
    </w:p>
    <w:bookmarkEnd w:id="2091"/>
    <w:p w:rsidR="00BC2202" w:rsidRDefault="00BC2202">
      <w:r>
        <w:t>следует развивать потребность в общении;</w:t>
      </w:r>
    </w:p>
    <w:p w:rsidR="00BC2202" w:rsidRDefault="00BC2202">
      <w: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BC2202" w:rsidRDefault="00BC2202">
      <w:r>
        <w:t>учить понимать фронтальные инструкции;</w:t>
      </w:r>
    </w:p>
    <w:p w:rsidR="00BC2202" w:rsidRDefault="00BC2202">
      <w:r>
        <w:t>устанавливать и поддерживать контакт и взаимодействие с обучающимися и педагогическими работниками на уроках и во внеурочное время;</w:t>
      </w:r>
    </w:p>
    <w:p w:rsidR="00BC2202" w:rsidRDefault="00BC2202">
      <w:r>
        <w:t>соблюдать регламент поведения в школе.</w:t>
      </w:r>
    </w:p>
    <w:p w:rsidR="00BC2202" w:rsidRDefault="00BC2202">
      <w:bookmarkStart w:id="2092" w:name="sub_3245"/>
      <w:r>
        <w:t>35.6.3. Организационные проблемы перехода ребёнка с аутизмом к обучению в школе:</w:t>
      </w:r>
    </w:p>
    <w:p w:rsidR="00BC2202" w:rsidRDefault="00BC2202">
      <w:bookmarkStart w:id="2093" w:name="sub_3256"/>
      <w:bookmarkEnd w:id="2092"/>
      <w: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bookmarkEnd w:id="2093"/>
    <w:p w:rsidR="00BC2202" w:rsidRDefault="00BC2202">
      <w:r>
        <w:t>выдерживать урок продолжительностью 30-40 минут, сохраняя достаточный уровень работоспособности;</w:t>
      </w:r>
    </w:p>
    <w:p w:rsidR="00BC2202" w:rsidRDefault="00BC2202">
      <w:r>
        <w:t>спокойно относиться к чередованию уроков и перемен (что с учётом стереотипности обучающихся с аутизмом не всегда легко);</w:t>
      </w:r>
    </w:p>
    <w:p w:rsidR="00BC2202" w:rsidRDefault="00BC2202">
      <w:r>
        <w:t>правильно реагировать на звонки (возможна гиперсензитивность) и контроль времени;</w:t>
      </w:r>
    </w:p>
    <w:p w:rsidR="00BC2202" w:rsidRDefault="00BC2202">
      <w:r>
        <w:t>уметь правильно (хотя бы не асоциально) вести себя в различных школьных ситуациях (на переменах, в столовой, в библиотеке, на прогулках).</w:t>
      </w:r>
    </w:p>
    <w:p w:rsidR="00BC2202" w:rsidRDefault="00BC2202">
      <w: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BC2202" w:rsidRDefault="00BC2202">
      <w:bookmarkStart w:id="2094" w:name="sub_3257"/>
      <w: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BC2202" w:rsidRDefault="00BC2202">
      <w:bookmarkStart w:id="2095" w:name="sub_3258"/>
      <w:bookmarkEnd w:id="2094"/>
      <w: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bookmarkEnd w:id="2095"/>
    <w:p w:rsidR="00BC2202" w:rsidRDefault="00BC2202">
      <w:r>
        <w:t>индивидуально подбирается оптимальное для занятий время дня (лучше всего - утром, как в школе);</w:t>
      </w:r>
    </w:p>
    <w:p w:rsidR="00BC2202" w:rsidRDefault="00BC2202">
      <w: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BC2202" w:rsidRDefault="00BC2202">
      <w: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BC2202" w:rsidRDefault="00BC2202">
      <w: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BC2202" w:rsidRDefault="00BC2202">
      <w:r>
        <w:t>следует помнить о неравномерности развития психических функций, включая интеллектуальные, у обучающихся с РАС;</w:t>
      </w:r>
    </w:p>
    <w:p w:rsidR="00BC2202" w:rsidRDefault="00BC2202">
      <w: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BC2202" w:rsidRDefault="00BC2202">
      <w:r>
        <w:t>с целью профилактики пресыщения следует чередовать виды деятельности;</w:t>
      </w:r>
    </w:p>
    <w:p w:rsidR="00BC2202" w:rsidRDefault="00BC2202">
      <w:r>
        <w:t>по мере развития коммуникации и овладения навыками общения необходимо постепенно переходить к групповым формам работы;</w:t>
      </w:r>
    </w:p>
    <w:p w:rsidR="00BC2202" w:rsidRDefault="00BC2202">
      <w: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BC2202" w:rsidRDefault="00BC2202">
      <w:bookmarkStart w:id="2096" w:name="sub_3246"/>
      <w:r>
        <w:t>35.6.4. Навыки самообслуживания и бытовые навыки, необходимые ребёнку с аутизмом к началу обучения в школе.</w:t>
      </w:r>
    </w:p>
    <w:bookmarkEnd w:id="2096"/>
    <w:p w:rsidR="00BC2202" w:rsidRDefault="00BC2202">
      <w: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BC2202" w:rsidRDefault="00BC2202">
      <w: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rsidR="00BC2202" w:rsidRDefault="00BC2202">
      <w:bookmarkStart w:id="2097" w:name="sub_3247"/>
      <w:r>
        <w:t>35.6.5. Формирование академических навыков в пропедевтическом периоде дошкольного образования обучающихся с аутизмом.</w:t>
      </w:r>
    </w:p>
    <w:bookmarkEnd w:id="2097"/>
    <w:p w:rsidR="00BC2202" w:rsidRDefault="00BC2202">
      <w: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BC2202" w:rsidRDefault="00BC2202">
      <w:bookmarkStart w:id="2098" w:name="sub_3248"/>
      <w:r>
        <w:t>35.6.6. Основы обучения обучающихся с РАС чтению:</w:t>
      </w:r>
    </w:p>
    <w:p w:rsidR="00BC2202" w:rsidRDefault="00BC2202">
      <w:bookmarkStart w:id="2099" w:name="sub_3259"/>
      <w:bookmarkEnd w:id="2098"/>
      <w: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BC2202" w:rsidRDefault="00BC2202">
      <w:bookmarkStart w:id="2100" w:name="sub_3260"/>
      <w:bookmarkEnd w:id="2099"/>
      <w: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BC2202" w:rsidRDefault="00BC2202">
      <w:bookmarkStart w:id="2101" w:name="sub_3261"/>
      <w:bookmarkEnd w:id="2100"/>
      <w: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BC2202" w:rsidRDefault="00BC2202">
      <w:bookmarkStart w:id="2102" w:name="sub_3262"/>
      <w:bookmarkEnd w:id="2101"/>
      <w: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BC2202" w:rsidRDefault="00BC2202">
      <w:bookmarkStart w:id="2103" w:name="sub_3263"/>
      <w:bookmarkEnd w:id="2102"/>
      <w: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BC2202" w:rsidRDefault="00BC2202">
      <w:bookmarkStart w:id="2104" w:name="sub_3264"/>
      <w:bookmarkEnd w:id="2103"/>
      <w: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BC2202" w:rsidRDefault="00BC2202">
      <w:bookmarkStart w:id="2105" w:name="sub_3265"/>
      <w:bookmarkEnd w:id="2104"/>
      <w: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BC2202" w:rsidRDefault="00BC2202">
      <w:bookmarkStart w:id="2106" w:name="sub_3266"/>
      <w:bookmarkEnd w:id="2105"/>
      <w:r>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bookmarkEnd w:id="2106"/>
    <w:p w:rsidR="00BC2202" w:rsidRDefault="00BC2202">
      <w: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BC2202" w:rsidRDefault="00BC2202">
      <w:bookmarkStart w:id="2107" w:name="sub_3267"/>
      <w: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BC2202" w:rsidRDefault="00BC2202">
      <w:bookmarkStart w:id="2108" w:name="sub_3268"/>
      <w:bookmarkEnd w:id="2107"/>
      <w: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BC2202" w:rsidRDefault="00BC2202">
      <w:bookmarkStart w:id="2109" w:name="sub_3269"/>
      <w:bookmarkEnd w:id="2108"/>
      <w: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BC2202" w:rsidRDefault="00BC2202">
      <w:bookmarkStart w:id="2110" w:name="sub_3270"/>
      <w:bookmarkEnd w:id="2109"/>
      <w: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BC2202" w:rsidRDefault="00BC2202">
      <w:bookmarkStart w:id="2111" w:name="sub_3271"/>
      <w:bookmarkEnd w:id="2110"/>
      <w: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BC2202" w:rsidRDefault="00BC2202">
      <w:bookmarkStart w:id="2112" w:name="sub_3272"/>
      <w:bookmarkEnd w:id="2111"/>
      <w: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BC2202" w:rsidRDefault="00BC2202">
      <w:bookmarkStart w:id="2113" w:name="sub_3249"/>
      <w:bookmarkEnd w:id="2112"/>
      <w:r>
        <w:t>35.6.7. Основы обучения обучающихся с РАС письму:</w:t>
      </w:r>
    </w:p>
    <w:p w:rsidR="00BC2202" w:rsidRDefault="00BC2202">
      <w:bookmarkStart w:id="2114" w:name="sub_3273"/>
      <w:bookmarkEnd w:id="2113"/>
      <w: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BC2202" w:rsidRDefault="00BC2202">
      <w:bookmarkStart w:id="2115" w:name="sub_3274"/>
      <w:bookmarkEnd w:id="2114"/>
      <w: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BC2202" w:rsidRDefault="00BC2202">
      <w:bookmarkStart w:id="2116" w:name="sub_3275"/>
      <w:bookmarkEnd w:id="2115"/>
      <w:r>
        <w:t>3. Прежде всего, необходимо провести подготовительную работу, которая заключается в том, чтобы:</w:t>
      </w:r>
    </w:p>
    <w:bookmarkEnd w:id="2116"/>
    <w:p w:rsidR="00BC2202" w:rsidRDefault="00BC2202">
      <w:r>
        <w:t>определить уровень психофизиологической готовности ребенка к обучению письму;</w:t>
      </w:r>
    </w:p>
    <w:p w:rsidR="00BC2202" w:rsidRDefault="00BC2202">
      <w:r>
        <w:t>научить ребенка соблюдению гигиенических требований, необходимых при обучению графическим навыкам;</w:t>
      </w:r>
    </w:p>
    <w:p w:rsidR="00BC2202" w:rsidRDefault="00BC2202">
      <w:r>
        <w:t>провести подготовительную работу непосредственно с простыми графическими навыками (штриховка, обводка, дорисовка);</w:t>
      </w:r>
    </w:p>
    <w:p w:rsidR="00BC2202" w:rsidRDefault="00BC2202">
      <w:r>
        <w:t>провести работу по развитию пространственных представлений, зрительно-моторной координации.</w:t>
      </w:r>
    </w:p>
    <w:p w:rsidR="00BC2202" w:rsidRDefault="00BC2202">
      <w:bookmarkStart w:id="2117" w:name="sub_3276"/>
      <w: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BC2202" w:rsidRDefault="00BC2202">
      <w:bookmarkStart w:id="2118" w:name="sub_3277"/>
      <w:bookmarkEnd w:id="2117"/>
      <w: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bookmarkEnd w:id="2118"/>
    <w:p w:rsidR="00BC2202" w:rsidRDefault="00BC2202">
      <w: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BC2202" w:rsidRDefault="00BC2202">
      <w:bookmarkStart w:id="2119" w:name="sub_3278"/>
      <w:r>
        <w:t>6. Нужно стараться, чтобы ученик как можно скорее стал писать самостоятельно, пусть понемногу. Обучение проводится в такой последовательности:</w:t>
      </w:r>
    </w:p>
    <w:bookmarkEnd w:id="2119"/>
    <w:p w:rsidR="00BC2202" w:rsidRDefault="00BC2202">
      <w:r>
        <w:t>обводка по полному тонкому контуру (кратковременно),</w:t>
      </w:r>
    </w:p>
    <w:p w:rsidR="00BC2202" w:rsidRDefault="00BC2202">
      <w:r>
        <w:t>обводка по частому пунктиру (кратковременно),</w:t>
      </w:r>
    </w:p>
    <w:p w:rsidR="00BC2202" w:rsidRDefault="00BC2202">
      <w:r>
        <w:t>обводка по редким точкам (более длительный период),</w:t>
      </w:r>
    </w:p>
    <w:p w:rsidR="00BC2202" w:rsidRDefault="00BC2202">
      <w:r>
        <w:t>обозначение точки "старта" написания буквы (более длительный период),</w:t>
      </w:r>
    </w:p>
    <w:p w:rsidR="00BC2202" w:rsidRDefault="00BC2202">
      <w:r>
        <w:t>самостоятельное написание буквы, слога, слова (основной вид деятельности).</w:t>
      </w:r>
    </w:p>
    <w:p w:rsidR="00BC2202" w:rsidRDefault="00BC2202">
      <w:bookmarkStart w:id="2120" w:name="sub_3279"/>
      <w: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BC2202" w:rsidRDefault="00BC2202">
      <w:bookmarkStart w:id="2121" w:name="sub_3280"/>
      <w:bookmarkEnd w:id="2120"/>
      <w: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BC2202" w:rsidRDefault="00BC2202">
      <w:bookmarkStart w:id="2122" w:name="sub_3281"/>
      <w:bookmarkEnd w:id="2121"/>
      <w: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BC2202" w:rsidRDefault="00BC2202">
      <w:bookmarkStart w:id="2123" w:name="sub_3282"/>
      <w:bookmarkEnd w:id="2122"/>
      <w:r>
        <w:t>10. Сначала нужно освоить написание всех строчных букв, потом - всех заглавных (особенно если ребёнок крайне стереотипен в деятельности).</w:t>
      </w:r>
    </w:p>
    <w:p w:rsidR="00BC2202" w:rsidRDefault="00BC2202">
      <w:bookmarkStart w:id="2124" w:name="sub_3283"/>
      <w:bookmarkEnd w:id="2123"/>
      <w: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bookmarkEnd w:id="2124"/>
    <w:p w:rsidR="00BC2202" w:rsidRDefault="00BC2202">
      <w:r>
        <w:t>первая группа. Строчные буквы, которые пишутся в строке и при написании которых ведущим является круговое движение: "с", "о", "а";</w:t>
      </w:r>
    </w:p>
    <w:p w:rsidR="00BC2202" w:rsidRDefault="00BC2202">
      <w:r>
        <w:t>вторая группа. Строчные буквы, которые пишутся в строке и при написании которых ведущим является движение "сверху вниз": "и", "й", "ц", "ш", "щ", "г", "п", "т", "н", "ч", "ъ", "ь", "ы";</w:t>
      </w:r>
    </w:p>
    <w:p w:rsidR="00BC2202" w:rsidRDefault="00BC2202">
      <w:r>
        <w:t>третья группа. Строчные буквы, которые пишутся в строке и при написании которых ведущим является движение "снизу вверх": "л", "м", "я";</w:t>
      </w:r>
    </w:p>
    <w:p w:rsidR="00BC2202" w:rsidRDefault="00BC2202">
      <w: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BC2202" w:rsidRDefault="00BC2202">
      <w:r>
        <w:t>пятая группа. Строчные буквы с элементами над строкой: "б", "в";</w:t>
      </w:r>
    </w:p>
    <w:p w:rsidR="00BC2202" w:rsidRDefault="00BC2202">
      <w:r>
        <w:t>шестая группа: строчные буквы с элементами под строкой: "р", "ф", "у", "д", "з";</w:t>
      </w:r>
    </w:p>
    <w:p w:rsidR="00BC2202" w:rsidRDefault="00BC2202">
      <w:r>
        <w:t>седьмая группа. Сложная комбинация движений: "э", "х", "ж", "к", "ю";</w:t>
      </w:r>
    </w:p>
    <w:p w:rsidR="00BC2202" w:rsidRDefault="00BC2202">
      <w:r>
        <w:t>Порядок обучения написанию заглавных букв также подчиняется в первую очередь закономерностям графики.</w:t>
      </w:r>
    </w:p>
    <w:p w:rsidR="00BC2202" w:rsidRDefault="00BC2202">
      <w:r>
        <w:t>Первая группа. Заглавные буквы, при написании которых ведущим является круговое движение "С", "О".</w:t>
      </w:r>
    </w:p>
    <w:p w:rsidR="00BC2202" w:rsidRDefault="00BC2202">
      <w:r>
        <w:t>Вторая группа. Заглавные буквы, при написании которых ведущим является движение "сверху вниз": "И", "Й", "Ц", "Ш", "Щ".</w:t>
      </w:r>
    </w:p>
    <w:p w:rsidR="00BC2202" w:rsidRDefault="00BC2202">
      <w: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BC2202" w:rsidRDefault="00BC2202">
      <w:r>
        <w:t>Четвертая группа. Заглавные буквы, при написании которых ведущим является движение "снизу вверх": "Л", "А", "М", "Я".</w:t>
      </w:r>
    </w:p>
    <w:p w:rsidR="00BC2202" w:rsidRDefault="00BC2202">
      <w: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BC2202" w:rsidRDefault="00BC2202">
      <w: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BC2202" w:rsidRDefault="00BC2202">
      <w:r>
        <w:t>Седьмая группа. Заглавные буквы, в написании которых используется сложная комбинация движений "В", "Д", "Н", "Ю", "К", "Э", "X", "Ж".</w:t>
      </w:r>
    </w:p>
    <w:p w:rsidR="00BC2202" w:rsidRDefault="00BC2202">
      <w:bookmarkStart w:id="2125" w:name="sub_3284"/>
      <w: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BC2202" w:rsidRDefault="00BC2202">
      <w:bookmarkStart w:id="2126" w:name="sub_3285"/>
      <w:bookmarkEnd w:id="2125"/>
      <w: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BC2202" w:rsidRDefault="00BC2202">
      <w:bookmarkStart w:id="2127" w:name="sub_3286"/>
      <w:bookmarkEnd w:id="2126"/>
      <w: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BC2202" w:rsidRDefault="00BC2202">
      <w:bookmarkStart w:id="2128" w:name="sub_3250"/>
      <w:bookmarkEnd w:id="2127"/>
      <w:r>
        <w:t>35.6.8. Обучение обучающихся с расстройствами аутистического спектра основам математических представлений:</w:t>
      </w:r>
    </w:p>
    <w:p w:rsidR="00BC2202" w:rsidRDefault="00BC2202">
      <w:bookmarkStart w:id="2129" w:name="sub_3287"/>
      <w:bookmarkEnd w:id="2128"/>
      <w: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BC2202" w:rsidRDefault="00BC2202">
      <w:bookmarkStart w:id="2130" w:name="sub_3288"/>
      <w:bookmarkEnd w:id="2129"/>
      <w: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rsidR="00BC2202" w:rsidRDefault="00BC2202">
      <w:bookmarkStart w:id="2131" w:name="sub_3289"/>
      <w:bookmarkEnd w:id="2130"/>
      <w: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bookmarkEnd w:id="2131"/>
    <w:p w:rsidR="00BC2202" w:rsidRDefault="00BC2202">
      <w:r>
        <w:t>В формировании понятия числа можно выделить два крайних варианта проблем:</w:t>
      </w:r>
    </w:p>
    <w:p w:rsidR="00BC2202" w:rsidRDefault="00BC2202">
      <w: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BC2202" w:rsidRDefault="00BC2202">
      <w:r>
        <w:t>фиксация на чисто количественных категориях и сложность понимания условия задач с конкретным содержанием.</w:t>
      </w:r>
    </w:p>
    <w:p w:rsidR="00BC2202" w:rsidRDefault="00BC2202">
      <w:bookmarkStart w:id="2132" w:name="sub_3290"/>
      <w: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bookmarkEnd w:id="2132"/>
    <w:p w:rsidR="00BC2202" w:rsidRDefault="00BC2202">
      <w: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BC2202" w:rsidRDefault="00BC2202">
      <w: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BC2202" w:rsidRDefault="00BC2202">
      <w:bookmarkStart w:id="2133" w:name="sub_3291"/>
      <w: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BC2202" w:rsidRDefault="00BC2202">
      <w:bookmarkStart w:id="2134" w:name="sub_3292"/>
      <w:bookmarkEnd w:id="2133"/>
      <w: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BC2202" w:rsidRDefault="00BC2202">
      <w:bookmarkStart w:id="2135" w:name="sub_3293"/>
      <w:bookmarkEnd w:id="2134"/>
      <w: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BC2202" w:rsidRDefault="00BC2202">
      <w:bookmarkStart w:id="2136" w:name="sub_3294"/>
      <w:bookmarkEnd w:id="2135"/>
      <w: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BC2202" w:rsidRDefault="00BC2202">
      <w:bookmarkStart w:id="2137" w:name="sub_1036"/>
      <w:bookmarkEnd w:id="2136"/>
      <w:r w:rsidRPr="007B2106">
        <w:rPr>
          <w:highlight w:val="yellow"/>
        </w:rP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BC2202" w:rsidRDefault="00BC2202">
      <w:bookmarkStart w:id="2138" w:name="sub_1236"/>
      <w:bookmarkEnd w:id="2137"/>
      <w:r>
        <w:t>36.1. Социально-коммуникативное развитие:</w:t>
      </w:r>
    </w:p>
    <w:p w:rsidR="00BC2202" w:rsidRDefault="00BC2202">
      <w:bookmarkStart w:id="2139" w:name="sub_3295"/>
      <w:bookmarkEnd w:id="2138"/>
      <w:r>
        <w:t>36.1.1. В области социального развития и коммуникации обучающихся от 2-х до 6 месяцев основными задачами образовательной деятельности являются:</w:t>
      </w:r>
    </w:p>
    <w:bookmarkEnd w:id="2139"/>
    <w:p w:rsidR="00BC2202" w:rsidRDefault="00BC2202">
      <w: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BC2202" w:rsidRDefault="00BC2202">
      <w:r>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BC2202" w:rsidRDefault="00BC2202">
      <w:r>
        <w:t>создать условия для пробуждения у ребенка ответных реакций и инициативы на общение с ним окружающих;</w:t>
      </w:r>
    </w:p>
    <w:p w:rsidR="00BC2202" w:rsidRDefault="00BC2202">
      <w:r>
        <w:t>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w:t>
      </w:r>
    </w:p>
    <w:p w:rsidR="00BC2202" w:rsidRDefault="00BC2202">
      <w: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BC2202" w:rsidRDefault="00BC2202">
      <w: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BC2202" w:rsidRDefault="00BC2202">
      <w:r>
        <w:t>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BC2202" w:rsidRDefault="00BC2202">
      <w:r>
        <w:t>развивать адекватные реакции на смену режимных моментов: питание, сон, бодрствование.</w:t>
      </w:r>
    </w:p>
    <w:p w:rsidR="00BC2202" w:rsidRDefault="00BC2202">
      <w:bookmarkStart w:id="2140" w:name="sub_3296"/>
      <w:r>
        <w:t>36.1.2. В области социального развития и коммуникации обучающихся с 6-ти месяцев до 1 года основными задачами образовательной деятельности являются:</w:t>
      </w:r>
    </w:p>
    <w:bookmarkEnd w:id="2140"/>
    <w:p w:rsidR="00BC2202" w:rsidRDefault="00BC2202">
      <w:r>
        <w:t>формировать аффективно-личностные связи как основу возникновения представлений образа "Я";</w:t>
      </w:r>
    </w:p>
    <w:p w:rsidR="00BC2202" w:rsidRDefault="00BC2202">
      <w:r>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BC2202" w:rsidRDefault="00BC2202">
      <w: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BC2202" w:rsidRDefault="00BC2202">
      <w: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BC2202" w:rsidRDefault="00BC2202">
      <w:r>
        <w:t>вызывать интерес к другим детям, привлекая внимания через использования игрушки в руках другого ребенка;</w:t>
      </w:r>
    </w:p>
    <w:p w:rsidR="00BC2202" w:rsidRDefault="00BC2202">
      <w:r>
        <w:t>создавать ситуации для взаимодействия с другими детьми;</w:t>
      </w:r>
    </w:p>
    <w:p w:rsidR="00BC2202" w:rsidRDefault="00BC2202">
      <w:r>
        <w:t>формировать умения непродолжительное время играть рядом с детьми, протягивать им игрушку;</w:t>
      </w:r>
    </w:p>
    <w:p w:rsidR="00BC2202" w:rsidRDefault="00BC2202">
      <w:r>
        <w:t>формировать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w:t>
      </w:r>
    </w:p>
    <w:p w:rsidR="00BC2202" w:rsidRDefault="00BC2202">
      <w:r>
        <w:t>совершенствовать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BC2202" w:rsidRDefault="00BC2202">
      <w:bookmarkStart w:id="2141" w:name="sub_3297"/>
      <w:r>
        <w:t>36.1.3. Ориентиры развития к концу первого года жизни ребенка. Обучающиеся могут научиться:</w:t>
      </w:r>
    </w:p>
    <w:bookmarkEnd w:id="2141"/>
    <w:p w:rsidR="00BC2202" w:rsidRDefault="00BC2202">
      <w:r>
        <w:t>визуально контактировать с близким педагогическим работником в процессе телесных игр;</w:t>
      </w:r>
    </w:p>
    <w:p w:rsidR="00BC2202" w:rsidRDefault="00BC2202">
      <w:r>
        <w:t>прослеживать взглядом за матерью и ее указательным жестом;</w:t>
      </w:r>
    </w:p>
    <w:p w:rsidR="00BC2202" w:rsidRDefault="00BC2202">
      <w:r>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BC2202" w:rsidRDefault="00BC2202">
      <w:r>
        <w:t>уметь посылать матери сигналы, ориентирующие на приглашение к взаимодействию (поворот головы лицом к матери, взгляд в глаза, улыбка);</w:t>
      </w:r>
    </w:p>
    <w:p w:rsidR="00BC2202" w:rsidRDefault="00BC2202">
      <w:r>
        <w:t>ориентирование поведение на режимные моменты: процесс питания, бодрствования и сна.</w:t>
      </w:r>
    </w:p>
    <w:p w:rsidR="00BC2202" w:rsidRDefault="00BC2202">
      <w:bookmarkStart w:id="2142" w:name="sub_3298"/>
      <w:r>
        <w:t>36.1.4. При формировании предметно-игровых действий у обучающихся от 2 месяцев до 1 года:</w:t>
      </w:r>
    </w:p>
    <w:bookmarkEnd w:id="2142"/>
    <w:p w:rsidR="00BC2202" w:rsidRDefault="00BC2202">
      <w:r>
        <w:t>стимулировать раскрытие руки из позы свернутости путем использования теплых салфеток, легкого поглаживания руки ребенка;</w:t>
      </w:r>
    </w:p>
    <w:p w:rsidR="00BC2202" w:rsidRDefault="00BC2202">
      <w:r>
        <w:t>создавать условия для развития хватания (отрабатывая различные виды захвата) и удержания игрушки в руке;</w:t>
      </w:r>
    </w:p>
    <w:p w:rsidR="00BC2202" w:rsidRDefault="00BC2202">
      <w:r>
        <w:t>вызывать двигательную активность на интересный, новый, яркий предмет (игрушку), учить тянуться рукой к этому предмету.</w:t>
      </w:r>
    </w:p>
    <w:p w:rsidR="00BC2202" w:rsidRDefault="00BC2202">
      <w:r>
        <w:t>формировать противопоставление большого пальца другим пальцам руки при захвате погремушки;</w:t>
      </w:r>
    </w:p>
    <w:p w:rsidR="00BC2202" w:rsidRDefault="00BC2202">
      <w:r>
        <w:t>учить рассматривать игрушку в своей руке, перекладывая ее из одной руки в другую, выполнять с ней специфические манипулятивные действия.</w:t>
      </w:r>
    </w:p>
    <w:p w:rsidR="00BC2202" w:rsidRDefault="00BC2202">
      <w:bookmarkStart w:id="2143" w:name="sub_3299"/>
      <w:r>
        <w:t>36.1.5. Ориентиры развития к концу первого года обучения. Обучающиеся могут научиться:</w:t>
      </w:r>
    </w:p>
    <w:bookmarkEnd w:id="2143"/>
    <w:p w:rsidR="00BC2202" w:rsidRDefault="00BC2202">
      <w:r>
        <w:t>захватывать и удерживать игрушку, противопоставляя большой палец руки остальным;</w:t>
      </w:r>
    </w:p>
    <w:p w:rsidR="00BC2202" w:rsidRDefault="00BC2202">
      <w:r>
        <w:t>перекладывать игрушку из одной руки в другую, производить с ней специфические манипулятивные действия.</w:t>
      </w:r>
    </w:p>
    <w:p w:rsidR="00BC2202" w:rsidRDefault="00BC2202">
      <w:bookmarkStart w:id="2144" w:name="sub_3300"/>
      <w:r>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bookmarkEnd w:id="2144"/>
    <w:p w:rsidR="00BC2202" w:rsidRDefault="00BC2202">
      <w:r>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BC2202" w:rsidRDefault="00BC2202">
      <w: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BC2202" w:rsidRDefault="00BC2202">
      <w: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BC2202" w:rsidRDefault="00BC2202">
      <w:r>
        <w:t>формировать умения (проявлять действия) откликаться на свое имя;</w:t>
      </w:r>
    </w:p>
    <w:p w:rsidR="00BC2202" w:rsidRDefault="00BC2202">
      <w: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BC2202" w:rsidRDefault="00BC2202">
      <w:r>
        <w:t>формировать умения откликаться на свое имя (показывать рукой на себя);</w:t>
      </w:r>
    </w:p>
    <w:p w:rsidR="00BC2202" w:rsidRDefault="00BC2202">
      <w: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BC2202" w:rsidRDefault="00BC2202">
      <w:r>
        <w:t>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BC2202" w:rsidRDefault="00BC2202">
      <w:r>
        <w:t>формировать навыки социального поведения: умения выполнять элементарные действия в процессе выполнения режимных моментов;</w:t>
      </w:r>
    </w:p>
    <w:p w:rsidR="00BC2202" w:rsidRDefault="00BC2202">
      <w:bookmarkStart w:id="2145" w:name="sub_3301"/>
      <w:r>
        <w:t>36.1.7. В области социального развития и коммуникации обучающихся от 1-го года 6-ти месяцев до 2-х лет основными задачами образовательной деятельности являются:</w:t>
      </w:r>
    </w:p>
    <w:bookmarkEnd w:id="2145"/>
    <w:p w:rsidR="00BC2202" w:rsidRDefault="00BC2202">
      <w: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BC2202" w:rsidRDefault="00BC2202">
      <w:r>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BC2202" w:rsidRDefault="00BC2202">
      <w:r>
        <w:t>совершенствовать умения откликаться на свое имя, называть свое имя;</w:t>
      </w:r>
    </w:p>
    <w:p w:rsidR="00BC2202" w:rsidRDefault="00BC2202">
      <w: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BC2202" w:rsidRDefault="00BC2202">
      <w: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BC2202" w:rsidRDefault="00BC2202">
      <w:bookmarkStart w:id="2146" w:name="sub_3302"/>
      <w:r>
        <w:t>36.1.8. В области социального развития и коммуникации обучающихся от 2-х лет</w:t>
      </w:r>
    </w:p>
    <w:bookmarkEnd w:id="2146"/>
    <w:p w:rsidR="00BC2202" w:rsidRDefault="00BC2202">
      <w:r>
        <w:t>до 2-х лет 6-ти месяцев основными задачами образовательной деятельности являются:</w:t>
      </w:r>
    </w:p>
    <w:p w:rsidR="00BC2202" w:rsidRDefault="00BC2202">
      <w:r>
        <w:t>совершенствовать умения действовать совместно с другими детьми, действовать по подражанию педагогическому работнику и другим детям;</w:t>
      </w:r>
    </w:p>
    <w:p w:rsidR="00BC2202" w:rsidRDefault="00BC2202">
      <w: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BC2202" w:rsidRDefault="00BC2202">
      <w: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BC2202" w:rsidRDefault="00BC2202">
      <w: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BC2202" w:rsidRDefault="00BC2202">
      <w:r>
        <w:t>обучать использовать коммуникативные средства общения с педагогическим работником (жесты, слова: "привет, пока, на, дай");</w:t>
      </w:r>
    </w:p>
    <w:p w:rsidR="00BC2202" w:rsidRDefault="00BC2202">
      <w:r>
        <w:t>формировать умения использовать жесты и слова при взаимодействии с педагогическим работником и с другими детьми в различных ситуациях;</w:t>
      </w:r>
    </w:p>
    <w:p w:rsidR="00BC2202" w:rsidRDefault="00BC2202">
      <w:r>
        <w:t>обучать ориентироваться на оценку педагогического работника своих действий, регулировать свое поведение с учетом этой оценки;</w:t>
      </w:r>
    </w:p>
    <w:p w:rsidR="00BC2202" w:rsidRDefault="00BC2202">
      <w: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BC2202" w:rsidRDefault="00BC2202">
      <w:bookmarkStart w:id="2147" w:name="sub_3303"/>
      <w:r>
        <w:t>36.1.9. В области социального развития и коммуникации обучающихся от 2-х лет 6-ти месяцев до 3-х лет:</w:t>
      </w:r>
    </w:p>
    <w:bookmarkEnd w:id="2147"/>
    <w:p w:rsidR="00BC2202" w:rsidRDefault="00BC2202">
      <w:r>
        <w:t>совершенствовать у обучающихся умения откликаться на свое имя и называть себя по имени;</w:t>
      </w:r>
    </w:p>
    <w:p w:rsidR="00BC2202" w:rsidRDefault="00BC2202">
      <w: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BC2202" w:rsidRDefault="00BC2202">
      <w:r>
        <w:t>обучать положительному восприятию других детей (инициативные действия положительного характера), выполнять совместные действия с ними;</w:t>
      </w:r>
    </w:p>
    <w:p w:rsidR="00BC2202" w:rsidRDefault="00BC2202">
      <w: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BC2202" w:rsidRDefault="00BC2202">
      <w: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BC2202" w:rsidRDefault="00BC2202">
      <w:r>
        <w:t>формировать умения использовать коммуникативные средства общения, направленные на обучающихся;</w:t>
      </w:r>
    </w:p>
    <w:p w:rsidR="00BC2202" w:rsidRDefault="00BC2202">
      <w:r>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BC2202" w:rsidRDefault="00BC2202">
      <w:r>
        <w:t>адекватное поведение в быту, на занятиях, подчинение режимным моментам в группе.</w:t>
      </w:r>
    </w:p>
    <w:p w:rsidR="00BC2202" w:rsidRDefault="00BC2202">
      <w:bookmarkStart w:id="2148" w:name="sub_3304"/>
      <w:r>
        <w:t>36.1.10. Обучающиеся могут научиться:</w:t>
      </w:r>
    </w:p>
    <w:bookmarkEnd w:id="2148"/>
    <w:p w:rsidR="00BC2202" w:rsidRDefault="00BC2202">
      <w:r>
        <w:t>проявлять интерес к игрушке и различным предметно-игровым действиям с ней;</w:t>
      </w:r>
    </w:p>
    <w:p w:rsidR="00BC2202" w:rsidRDefault="00BC2202">
      <w:r>
        <w:t>вставлять плоские фигурки в прорези на доске (при выборе из двух);</w:t>
      </w:r>
    </w:p>
    <w:p w:rsidR="00BC2202" w:rsidRDefault="00BC2202">
      <w:r>
        <w:t>пользоваться ложкой как основным и вспомогательным орудием,</w:t>
      </w:r>
    </w:p>
    <w:p w:rsidR="00BC2202" w:rsidRDefault="00BC2202">
      <w:r>
        <w:t>откликаться на свое имя, называть его;</w:t>
      </w:r>
    </w:p>
    <w:p w:rsidR="00BC2202" w:rsidRDefault="00BC2202">
      <w:r>
        <w:t>показывать по речевой инструкции педагогического работника свои основные части тела и лица (глаза, нос, ноги, руки, уши);</w:t>
      </w:r>
    </w:p>
    <w:p w:rsidR="00BC2202" w:rsidRDefault="00BC2202">
      <w:r>
        <w:t>использовать коммуникативные средства общения со педагогическим работником (жесты, слова: "привет, пока, на, дай");</w:t>
      </w:r>
    </w:p>
    <w:p w:rsidR="00BC2202" w:rsidRDefault="00BC2202">
      <w:r>
        <w:t>понимать и использовать жесты и слова с педагогическим работником.</w:t>
      </w:r>
    </w:p>
    <w:p w:rsidR="00BC2202" w:rsidRDefault="00BC2202">
      <w:bookmarkStart w:id="2149" w:name="sub_3305"/>
      <w:r>
        <w:t>36.1.11. При формировании игры основными задачами являются:</w:t>
      </w:r>
    </w:p>
    <w:bookmarkEnd w:id="2149"/>
    <w:p w:rsidR="00BC2202" w:rsidRDefault="00BC2202">
      <w:r>
        <w:t>совершенствовать умения ставить игрушку (предмет) на определенное место;</w:t>
      </w:r>
    </w:p>
    <w:p w:rsidR="00BC2202" w:rsidRDefault="00BC2202">
      <w:r>
        <w:t>закрепить умение удерживать предметы (игрушки) двумя руками и выпускать их из рук, отдавая педагогическому работнику (позже другому ребенку);</w:t>
      </w:r>
    </w:p>
    <w:p w:rsidR="00BC2202" w:rsidRDefault="00BC2202">
      <w: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BC2202" w:rsidRDefault="00BC2202">
      <w:r>
        <w:t>продолжать учить снимать и нанизывать шарики и (или) колечки на стержень без учета размера;</w:t>
      </w:r>
    </w:p>
    <w:p w:rsidR="00BC2202" w:rsidRDefault="00BC2202">
      <w:r>
        <w:t>учить вставлять в прорези коробки соответствующие плоскостные фигурки (доски Сегена, "зоопарк");</w:t>
      </w:r>
    </w:p>
    <w:p w:rsidR="00BC2202" w:rsidRDefault="00BC2202">
      <w:r>
        <w:t>вызывать интерес к объемным формам, учить опускать объемные геометрические фигуры в разнообразные прорези коробки (выбор из 2 - 3 форм);</w:t>
      </w:r>
    </w:p>
    <w:p w:rsidR="00BC2202" w:rsidRDefault="00BC2202">
      <w:r>
        <w:t>учить использовать музыкальную игрушку, нажимая на разные кнопки указательным пальцем и прослушивая разные мелодии;</w:t>
      </w:r>
    </w:p>
    <w:p w:rsidR="00BC2202" w:rsidRDefault="00BC2202">
      <w:r>
        <w:t>учить доставать предметы и игрушки (рыбок, шарики, уточек) сачком из воды и перекладывать их в тарелочки, формируя взаимодействие обеих рук;</w:t>
      </w:r>
    </w:p>
    <w:p w:rsidR="00BC2202" w:rsidRDefault="00BC2202">
      <w:r>
        <w:t>способствовать формированию умения действовать ложкой как орудием, пересыпая ею сыпучие вещества;</w:t>
      </w:r>
    </w:p>
    <w:p w:rsidR="00BC2202" w:rsidRDefault="00BC2202">
      <w: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BC2202" w:rsidRDefault="00BC2202">
      <w:bookmarkStart w:id="2150" w:name="sub_3306"/>
      <w:r>
        <w:t>36.1.12. Обучающиеся могут научиться:</w:t>
      </w:r>
    </w:p>
    <w:bookmarkEnd w:id="2150"/>
    <w:p w:rsidR="00BC2202" w:rsidRDefault="00BC2202">
      <w:r>
        <w:t>проявлять интерес к игрушке и различным предметно-игровым действиям с ней;</w:t>
      </w:r>
    </w:p>
    <w:p w:rsidR="00BC2202" w:rsidRDefault="00BC2202">
      <w:r>
        <w:t>вставлять плоские фигурки в прорези на доске (при выборе из двух);</w:t>
      </w:r>
    </w:p>
    <w:p w:rsidR="00BC2202" w:rsidRDefault="00BC2202">
      <w:r>
        <w:t>пользоваться ложкой как основным и вспомогательным орудием.</w:t>
      </w:r>
    </w:p>
    <w:p w:rsidR="00BC2202" w:rsidRDefault="00BC2202">
      <w:bookmarkStart w:id="2151" w:name="sub_3307"/>
      <w:r>
        <w:t>36.1.13. Основополагающим содержанием раздела "Социально-коммуникативное развитие" является формирование сотрудничества ребенка со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bookmarkEnd w:id="2151"/>
    <w:p w:rsidR="00BC2202" w:rsidRDefault="00BC2202">
      <w:r>
        <w:t>совершенствовать потребность в эмоционально-личностном контакте с педагогическим работником;</w:t>
      </w:r>
    </w:p>
    <w:p w:rsidR="00BC2202" w:rsidRDefault="00BC2202">
      <w:r>
        <w:t>формировать интерес к ситуативно-деловому контакту со педагогическим работником;</w:t>
      </w:r>
    </w:p>
    <w:p w:rsidR="00BC2202" w:rsidRDefault="00BC2202">
      <w: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BC2202" w:rsidRDefault="00BC2202">
      <w: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BC2202" w:rsidRDefault="00BC2202">
      <w:r>
        <w:t>совершенствовать умения выполнять элементарную речевую инструкцию, регламентирующую какое-либо действие ребенка в определенной ситуации;</w:t>
      </w:r>
    </w:p>
    <w:p w:rsidR="00BC2202" w:rsidRDefault="00BC2202">
      <w: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BC2202" w:rsidRDefault="00BC2202">
      <w: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BC2202" w:rsidRDefault="00BC2202">
      <w:r>
        <w:t>учить обыгрывать сюжетные и дидактические игрушки;</w:t>
      </w:r>
    </w:p>
    <w:p w:rsidR="00BC2202" w:rsidRDefault="00BC2202">
      <w:r>
        <w:t>воспитывать у обучающихся интерес к выполнению предметно-игровых действий по подражанию и показу действий педагогическим работником;</w:t>
      </w:r>
    </w:p>
    <w:p w:rsidR="00BC2202" w:rsidRDefault="00BC2202">
      <w:r>
        <w:t>воспитывать у обучающихся эмоциональное отношение к обыгрываемому предмету или игрушке;</w:t>
      </w:r>
    </w:p>
    <w:p w:rsidR="00BC2202" w:rsidRDefault="00BC2202">
      <w:r>
        <w:t>воспитывать у обучающихся интерес к подвижным играм;</w:t>
      </w:r>
    </w:p>
    <w:p w:rsidR="00BC2202" w:rsidRDefault="00BC2202">
      <w:r>
        <w:t>учить обучающихся играть рядом, не мешая друг другу;</w:t>
      </w:r>
    </w:p>
    <w:p w:rsidR="00BC2202" w:rsidRDefault="00BC2202">
      <w:r>
        <w:t>формировать представления о себе как о субъекте деятельности, о собственных эмоциональных состояниях, потребностях, желаниях, интересах;</w:t>
      </w:r>
    </w:p>
    <w:p w:rsidR="00BC2202" w:rsidRDefault="00BC2202">
      <w:r>
        <w:t>формировать уверенность, чувство раскрепощенности и защищенности в условиях психологического комфорта, предупреждая детские страхи;</w:t>
      </w:r>
    </w:p>
    <w:p w:rsidR="00BC2202" w:rsidRDefault="00BC2202">
      <w:r>
        <w:t>формировать представления о своем "Я", о своей семье и о взаимоотношениях в семье;</w:t>
      </w:r>
    </w:p>
    <w:p w:rsidR="00BC2202" w:rsidRDefault="00BC2202">
      <w: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BC2202" w:rsidRDefault="00BC2202">
      <w:bookmarkStart w:id="2152" w:name="sub_3308"/>
      <w:r w:rsidRPr="007B2106">
        <w:rPr>
          <w:highlight w:val="yellow"/>
        </w:rPr>
        <w:t>36.1.14. Основными задачами образовательной деятельности с детьми среднего дошкольного возраста являются:</w:t>
      </w:r>
    </w:p>
    <w:bookmarkEnd w:id="2152"/>
    <w:p w:rsidR="00BC2202" w:rsidRDefault="00BC2202">
      <w:r>
        <w:t>формировать у обучающихся способы адекватного реагирования на свои имя и фамилию (эмоционально, словесно, действиями);</w:t>
      </w:r>
    </w:p>
    <w:p w:rsidR="00BC2202" w:rsidRDefault="00BC2202">
      <w:r>
        <w:t>продолжать формировать у обучающихся представления о себе и о своей семье;</w:t>
      </w:r>
    </w:p>
    <w:p w:rsidR="00BC2202" w:rsidRDefault="00BC2202">
      <w: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BC2202" w:rsidRDefault="00BC2202">
      <w:r>
        <w:t>учить обучающихся узнавать и выделять себя на индивидуальной и групповой фотографиях;</w:t>
      </w:r>
    </w:p>
    <w:p w:rsidR="00BC2202" w:rsidRDefault="00BC2202">
      <w:r>
        <w:t>закрепить у обучающихся умения выделять и называть основные части тела (голова, шея, туловище, живот, спина, руки, ноги, пальцы);</w:t>
      </w:r>
    </w:p>
    <w:p w:rsidR="00BC2202" w:rsidRDefault="00BC2202">
      <w:r>
        <w:t>учить обучающихся показывать на лице и называть глаза, рот, язык, щеки, губы, нос, уши; на голове - волосы;</w:t>
      </w:r>
    </w:p>
    <w:p w:rsidR="00BC2202" w:rsidRDefault="00BC2202">
      <w:r>
        <w:t>учить обучающихся определять простейшие функции организма: ноги ходят; руки берут, делают; глаза смотрят; уши слушают;</w:t>
      </w:r>
    </w:p>
    <w:p w:rsidR="00BC2202" w:rsidRDefault="00BC2202">
      <w: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BC2202" w:rsidRDefault="00BC2202">
      <w:r>
        <w:t>учить обучающихся наблюдать за действиями другого ребенка и игрой нескольких детей;</w:t>
      </w:r>
    </w:p>
    <w:p w:rsidR="00BC2202" w:rsidRDefault="00BC2202">
      <w:r>
        <w:t>учить обучающихся эмоционально положительно реагировать на других детей и включаться в совместные действия с ним;</w:t>
      </w:r>
    </w:p>
    <w:p w:rsidR="00BC2202" w:rsidRDefault="00BC2202">
      <w:r>
        <w:t>воспитывать у обучающихся потребность в любви, доброжелательном внимании значимых педагогических работников и обучающихся;</w:t>
      </w:r>
    </w:p>
    <w:p w:rsidR="00BC2202" w:rsidRDefault="00BC2202">
      <w:r>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BC2202" w:rsidRDefault="00BC2202">
      <w:r>
        <w:t>закрепить умение называть свое имя и фамилию, имена родителей (законных представителей), педагогических работников и других детей;</w:t>
      </w:r>
    </w:p>
    <w:p w:rsidR="00BC2202" w:rsidRDefault="00BC2202">
      <w:r>
        <w:t>учить обучающихся называть свой возраст, день рождения, место жительства (город, поселок);</w:t>
      </w:r>
    </w:p>
    <w:p w:rsidR="00BC2202" w:rsidRDefault="00BC2202">
      <w:r>
        <w:t>формировать интересы и предпочтения в выборе любимых занятий, игр, игрушек, предметов быта;</w:t>
      </w:r>
    </w:p>
    <w:p w:rsidR="00BC2202" w:rsidRDefault="00BC2202">
      <w: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BC2202" w:rsidRDefault="00BC2202">
      <w: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BC2202" w:rsidRDefault="00BC2202">
      <w:r>
        <w:t>учить обучающихся осуществлять элементарную оценку результатов своей деятельности и деятельности других детей;</w:t>
      </w:r>
    </w:p>
    <w:p w:rsidR="00BC2202" w:rsidRDefault="00BC2202">
      <w: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BC2202" w:rsidRDefault="00BC2202">
      <w:bookmarkStart w:id="2153" w:name="sub_3309"/>
      <w:r>
        <w:t>36.1.15. Основными задачами образовательной деятельности с детьми старшего дошкольного возраста являются:</w:t>
      </w:r>
    </w:p>
    <w:bookmarkEnd w:id="2153"/>
    <w:p w:rsidR="00BC2202" w:rsidRDefault="00BC2202">
      <w:r>
        <w:t>учить обучающихся выражать свои чувства (радость, грусть, удивление, страх, печаль, гнев, жалость, сочувствие);</w:t>
      </w:r>
    </w:p>
    <w:p w:rsidR="00BC2202" w:rsidRDefault="00BC2202">
      <w:r>
        <w:t>формировать у обучающихся умение играть в коллективе детей;</w:t>
      </w:r>
    </w:p>
    <w:p w:rsidR="00BC2202" w:rsidRDefault="00BC2202">
      <w: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BC2202" w:rsidRDefault="00BC2202">
      <w:r>
        <w:t>учить обучающихся передавать эмоциональное состояние персонажей в процессе игры (радость, печаль, тревога, страх, удивление);</w:t>
      </w:r>
    </w:p>
    <w:p w:rsidR="00BC2202" w:rsidRDefault="00BC2202">
      <w:r>
        <w:t>учить обучающихся предварительному планированию этапов предстоящей игры;</w:t>
      </w:r>
    </w:p>
    <w:p w:rsidR="00BC2202" w:rsidRDefault="00BC2202">
      <w: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C2202" w:rsidRDefault="00BC2202">
      <w: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BC2202" w:rsidRDefault="00BC2202">
      <w: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BC2202" w:rsidRDefault="00BC2202">
      <w:r>
        <w:t>закрепить умение драматизировать понравившиеся детям сказки и истории;</w:t>
      </w:r>
    </w:p>
    <w:p w:rsidR="00BC2202" w:rsidRDefault="00BC2202">
      <w:r>
        <w:t>учить обучающихся распознавать связь между выраженным эмоциональным состоянием и причиной, вызвавшей это состояние;</w:t>
      </w:r>
    </w:p>
    <w:p w:rsidR="00BC2202" w:rsidRDefault="00BC2202">
      <w:r>
        <w:t>формировать у обучающихся элементарную самооценку своих поступков и действий;</w:t>
      </w:r>
    </w:p>
    <w:p w:rsidR="00BC2202" w:rsidRDefault="00BC2202">
      <w:r>
        <w:t>учить обучающихся осознавать и адекватно реагировать на доброжелательное и недоброжелательное отношение к ребенку со стороны окружающих;</w:t>
      </w:r>
    </w:p>
    <w:p w:rsidR="00BC2202" w:rsidRDefault="00BC2202">
      <w: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BC2202" w:rsidRDefault="00BC2202">
      <w:r>
        <w:t>формировать у обучающихся переживания эмпатийного характера (сострадание, сочувствие, отзывчивость, взаимопомощь, выражение радости);</w:t>
      </w:r>
    </w:p>
    <w:p w:rsidR="00BC2202" w:rsidRDefault="00BC2202">
      <w:r>
        <w:t>формировать у обучающихся отношение к своим чувствам и переживаниям как к регуляторам общения и поведения;</w:t>
      </w:r>
    </w:p>
    <w:p w:rsidR="00BC2202" w:rsidRDefault="00BC2202">
      <w:r>
        <w:t>формировать у обучающихся умения начинать и поддерживать диалог с педагогическим работником, детьми;</w:t>
      </w:r>
    </w:p>
    <w:p w:rsidR="00BC2202" w:rsidRDefault="00BC2202">
      <w:r>
        <w:t>формировать у обучающихся простейшие способы разрешения возникших конфликтных ситуаций;</w:t>
      </w:r>
    </w:p>
    <w:p w:rsidR="00BC2202" w:rsidRDefault="00BC2202">
      <w: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BC2202" w:rsidRDefault="00BC2202">
      <w: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BC2202" w:rsidRDefault="00BC2202">
      <w:bookmarkStart w:id="2154" w:name="sub_3310"/>
      <w:r>
        <w:t>36.1.16. Обучающиеся могут научиться:</w:t>
      </w:r>
    </w:p>
    <w:bookmarkEnd w:id="2154"/>
    <w:p w:rsidR="00BC2202" w:rsidRDefault="00BC2202">
      <w:r>
        <w:t>передавать эмоциональное состояние персонажей (горе, радость и удивление);</w:t>
      </w:r>
    </w:p>
    <w:p w:rsidR="00BC2202" w:rsidRDefault="00BC2202">
      <w:r>
        <w:t>здороваться при встрече с педагогическим работником и другими детьми, прощаться при расставании;</w:t>
      </w:r>
    </w:p>
    <w:p w:rsidR="00BC2202" w:rsidRDefault="00BC2202">
      <w:r>
        <w:t>благодарить за услугу, за подарок, угощение;</w:t>
      </w:r>
    </w:p>
    <w:p w:rsidR="00BC2202" w:rsidRDefault="00BC2202">
      <w:r>
        <w:t>адекватно вести себя в знакомой и незнакомой ситуации;</w:t>
      </w:r>
    </w:p>
    <w:p w:rsidR="00BC2202" w:rsidRDefault="00BC2202">
      <w:r>
        <w:t>проявлять доброжелательное отношение к знакомым и незнакомым людям;</w:t>
      </w:r>
    </w:p>
    <w:p w:rsidR="00BC2202" w:rsidRDefault="00BC2202">
      <w: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BC2202" w:rsidRDefault="00BC2202">
      <w:r>
        <w:t>проявлять элементарную самооценку своих поступков и действий;</w:t>
      </w:r>
    </w:p>
    <w:p w:rsidR="00BC2202" w:rsidRDefault="00BC2202">
      <w:r>
        <w:t>адекватно реагировать на доброжелательное и недоброжелательное отношение к себе со стороны окружающих;</w:t>
      </w:r>
    </w:p>
    <w:p w:rsidR="00BC2202" w:rsidRDefault="00BC2202">
      <w:r>
        <w:t>замечать изменения настроения родителей (законных представителей), педагогического работника или других детей;</w:t>
      </w:r>
    </w:p>
    <w:p w:rsidR="00BC2202" w:rsidRDefault="00BC2202">
      <w:r>
        <w:t>начинать и поддерживать диалог с другими детьми, родителями (законными представителями), педагогическим работником;</w:t>
      </w:r>
    </w:p>
    <w:p w:rsidR="00BC2202" w:rsidRDefault="00BC2202">
      <w:r>
        <w:t>владеть одним-двумя приемами разрешения возникших конфликтных ситуаций (пригласить педагогического работника, уступить другому ребенку).</w:t>
      </w:r>
    </w:p>
    <w:p w:rsidR="00BC2202" w:rsidRDefault="00BC2202">
      <w:bookmarkStart w:id="2155" w:name="sub_3311"/>
      <w:r>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bookmarkEnd w:id="2155"/>
    <w:p w:rsidR="00BC2202" w:rsidRDefault="00BC2202">
      <w:r>
        <w:t>учить обучающихся обращаться к педагогическим работникам за помощью;</w:t>
      </w:r>
    </w:p>
    <w:p w:rsidR="00BC2202" w:rsidRDefault="00BC2202">
      <w:r>
        <w:t>формировать навык опрятности;</w:t>
      </w:r>
    </w:p>
    <w:p w:rsidR="00BC2202" w:rsidRDefault="00BC2202">
      <w:r>
        <w:t>учить пользоваться туалетом, выходя из туалета чистыми, одетыми;</w:t>
      </w:r>
    </w:p>
    <w:p w:rsidR="00BC2202" w:rsidRDefault="00BC2202">
      <w:r>
        <w:t>учить мыть руки после пользования туалетом и перед едой;</w:t>
      </w:r>
    </w:p>
    <w:p w:rsidR="00BC2202" w:rsidRDefault="00BC2202">
      <w:r>
        <w:t>формировать навык аккуратной еды - пользоваться чашкой, тарелкой, ложкой, салфеткой, правильно вести себя за столом;</w:t>
      </w:r>
    </w:p>
    <w:p w:rsidR="00BC2202" w:rsidRDefault="00BC2202">
      <w:r>
        <w:t>учить пользоваться носовым платком;</w:t>
      </w:r>
    </w:p>
    <w:p w:rsidR="00BC2202" w:rsidRDefault="00BC2202">
      <w:r>
        <w:t>формировать навык раздевания и одевания, уходу за снятой одеждой;</w:t>
      </w:r>
    </w:p>
    <w:p w:rsidR="00BC2202" w:rsidRDefault="00BC2202">
      <w:r>
        <w:t>учить оценивать свой внешний вид с использованием зеркала и зрительного контроля.</w:t>
      </w:r>
    </w:p>
    <w:p w:rsidR="00BC2202" w:rsidRDefault="00BC2202">
      <w:bookmarkStart w:id="2156" w:name="sub_3312"/>
      <w:r>
        <w:t>36.1.18. Основными задачами образовательной деятельности с детьми старшего дошкольного возраста являются:</w:t>
      </w:r>
    </w:p>
    <w:bookmarkEnd w:id="2156"/>
    <w:p w:rsidR="00BC2202" w:rsidRDefault="00BC2202">
      <w:r>
        <w:t>продолжать работу с детьми по привитию культурно-гигиенических навыков;</w:t>
      </w:r>
    </w:p>
    <w:p w:rsidR="00BC2202" w:rsidRDefault="00BC2202">
      <w: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BC2202" w:rsidRDefault="00BC2202">
      <w:r>
        <w:t>продолжать закреплять у обучающихся навык умывания;</w:t>
      </w:r>
    </w:p>
    <w:p w:rsidR="00BC2202" w:rsidRDefault="00BC2202">
      <w:r>
        <w:t>учить обучающихся мыть ноги перед сном;</w:t>
      </w:r>
    </w:p>
    <w:p w:rsidR="00BC2202" w:rsidRDefault="00BC2202">
      <w: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BC2202" w:rsidRDefault="00BC2202">
      <w:r>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BC2202" w:rsidRDefault="00BC2202">
      <w: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BC2202" w:rsidRDefault="00BC2202">
      <w: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BC2202" w:rsidRDefault="00BC2202">
      <w:r>
        <w:t>учить обучающихся пользоваться расческой;</w:t>
      </w:r>
    </w:p>
    <w:p w:rsidR="00BC2202" w:rsidRDefault="00BC2202">
      <w:r>
        <w:t>формировать у обучающихся навык ухода за полостью рта - полоскание рта после еды, чистка зубов утром и вечером;</w:t>
      </w:r>
    </w:p>
    <w:p w:rsidR="00BC2202" w:rsidRDefault="00BC2202">
      <w: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BC2202" w:rsidRDefault="00BC2202">
      <w: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BC2202" w:rsidRDefault="00BC2202">
      <w:r>
        <w:t>воспитывать у обучающихся навыки самоконтроля и ухода за своим внешним видом.</w:t>
      </w:r>
    </w:p>
    <w:p w:rsidR="00BC2202" w:rsidRDefault="00BC2202">
      <w:bookmarkStart w:id="2157" w:name="sub_3313"/>
      <w:r>
        <w:t>36.1.19. Обучающиеся могут научиться:</w:t>
      </w:r>
    </w:p>
    <w:bookmarkEnd w:id="2157"/>
    <w:p w:rsidR="00BC2202" w:rsidRDefault="00BC2202">
      <w:r>
        <w:t>пользоваться унитазом;</w:t>
      </w:r>
    </w:p>
    <w:p w:rsidR="00BC2202" w:rsidRDefault="00BC2202">
      <w:r>
        <w:t>самостоятельно надевать штаны и колготы после пользования туалетом, выходить из туалета одетыми;</w:t>
      </w:r>
    </w:p>
    <w:p w:rsidR="00BC2202" w:rsidRDefault="00BC2202">
      <w:r>
        <w:t>засучивать рукава без закатывания;</w:t>
      </w:r>
    </w:p>
    <w:p w:rsidR="00BC2202" w:rsidRDefault="00BC2202">
      <w:r>
        <w:t>мыть руки мылом, правильно пользоваться мылом, намыливать руки круговыми движениями, самостоятельно смывать мыло;</w:t>
      </w:r>
    </w:p>
    <w:p w:rsidR="00BC2202" w:rsidRDefault="00BC2202">
      <w:r>
        <w:t>вытирать руки насухо, развертывая полотенце;</w:t>
      </w:r>
    </w:p>
    <w:p w:rsidR="00BC2202" w:rsidRDefault="00BC2202">
      <w:r>
        <w:t>есть ложкой, правильно держать ее в правой руке (в левой для левшей) между пальцами, а не в кулаке;</w:t>
      </w:r>
    </w:p>
    <w:p w:rsidR="00BC2202" w:rsidRDefault="00BC2202">
      <w:r>
        <w:t>набирать в ложку умеренное количество пищи;</w:t>
      </w:r>
    </w:p>
    <w:p w:rsidR="00BC2202" w:rsidRDefault="00BC2202">
      <w:r>
        <w:t>подносить ложку ко рту плавным движением;</w:t>
      </w:r>
    </w:p>
    <w:p w:rsidR="00BC2202" w:rsidRDefault="00BC2202">
      <w:r>
        <w:t>есть не торопясь, хорошо пережевывая пищу;</w:t>
      </w:r>
    </w:p>
    <w:p w:rsidR="00BC2202" w:rsidRDefault="00BC2202">
      <w:r>
        <w:t>помогать хлебом накладывать пищу в ложку;</w:t>
      </w:r>
    </w:p>
    <w:p w:rsidR="00BC2202" w:rsidRDefault="00BC2202">
      <w:r>
        <w:t>пользоваться салфеткой;</w:t>
      </w:r>
    </w:p>
    <w:p w:rsidR="00BC2202" w:rsidRDefault="00BC2202">
      <w:r>
        <w:t>благодарить после еды.</w:t>
      </w:r>
    </w:p>
    <w:p w:rsidR="00BC2202" w:rsidRDefault="00BC2202">
      <w:r>
        <w:t>самостоятельно снимать и надевать штаны, рейтузы, шапку, обувь, рубашку, кофту, платье;</w:t>
      </w:r>
    </w:p>
    <w:p w:rsidR="00BC2202" w:rsidRDefault="00BC2202">
      <w:r>
        <w:t>самостоятельно снимать верхнюю одежду;</w:t>
      </w:r>
    </w:p>
    <w:p w:rsidR="00BC2202" w:rsidRDefault="00BC2202">
      <w:r>
        <w:t>аккуратно вешать одежду и ставить обувь в свой шкафчик;</w:t>
      </w:r>
    </w:p>
    <w:p w:rsidR="00BC2202" w:rsidRDefault="00BC2202">
      <w:r>
        <w:t>правильно надевать обувь, различать правый и левый ботинок;</w:t>
      </w:r>
    </w:p>
    <w:p w:rsidR="00BC2202" w:rsidRDefault="00BC2202">
      <w:r>
        <w:t>регулярно причесываться;</w:t>
      </w:r>
    </w:p>
    <w:p w:rsidR="00BC2202" w:rsidRDefault="00BC2202">
      <w:r>
        <w:t>чистить зубы и полоскать рот после еды.</w:t>
      </w:r>
    </w:p>
    <w:p w:rsidR="00BC2202" w:rsidRDefault="00BC2202">
      <w:bookmarkStart w:id="2158" w:name="sub_3314"/>
      <w:r>
        <w:t>36.1.20. При обучении хозяйственному труду обучающихся среднего дошкольного возраста являются основными задачами являются:</w:t>
      </w:r>
    </w:p>
    <w:bookmarkEnd w:id="2158"/>
    <w:p w:rsidR="00BC2202" w:rsidRDefault="00BC2202">
      <w:r>
        <w:t>воспитывать у обучающихся желание трудиться, получать удовлетворение от результатов своего труда;</w:t>
      </w:r>
    </w:p>
    <w:p w:rsidR="00BC2202" w:rsidRDefault="00BC2202">
      <w:r>
        <w:t>учить обучающихся замечать непорядок в одежде, в знакомом помещении, на знакомой территории и устранять его;</w:t>
      </w:r>
    </w:p>
    <w:p w:rsidR="00BC2202" w:rsidRDefault="00BC2202">
      <w: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BC2202" w:rsidRDefault="00BC2202">
      <w: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BC2202" w:rsidRDefault="00BC2202">
      <w: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BC2202" w:rsidRDefault="00BC2202">
      <w:r>
        <w:t>учить обучающихся взаимодействовать с другими детьми в процессе выполнения хозяйственно-бытовых поручений;</w:t>
      </w:r>
    </w:p>
    <w:p w:rsidR="00BC2202" w:rsidRDefault="00BC2202">
      <w:r>
        <w:t>воспитывать чувство гордости за результаты своего труда;</w:t>
      </w:r>
    </w:p>
    <w:p w:rsidR="00BC2202" w:rsidRDefault="00BC2202">
      <w:bookmarkStart w:id="2159" w:name="sub_3315"/>
      <w:r>
        <w:t>36.1.21. При обучении хозяйственному труду обучающихся у обучающихся старшего дошкольного возраста:</w:t>
      </w:r>
    </w:p>
    <w:bookmarkEnd w:id="2159"/>
    <w:p w:rsidR="00BC2202" w:rsidRDefault="00BC2202">
      <w:r>
        <w:t>закреплять у обучающихся желание трудиться, умение получать удовлетворение от результатов своего труда;</w:t>
      </w:r>
    </w:p>
    <w:p w:rsidR="00BC2202" w:rsidRDefault="00BC2202">
      <w:r>
        <w:t>продолжать формировать умения наводить порядок в своей одежде, в знакомом помещении, на знакомой территории;</w:t>
      </w:r>
    </w:p>
    <w:p w:rsidR="00BC2202" w:rsidRDefault="00BC2202">
      <w:r>
        <w:t>формировать у обучающихся практические действия, которые необходимы для ухода за растениями на участке и животными из живого уголка;</w:t>
      </w:r>
    </w:p>
    <w:p w:rsidR="00BC2202" w:rsidRDefault="00BC2202">
      <w: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BC2202" w:rsidRDefault="00BC2202">
      <w:r>
        <w:t>учить обучающихся выполнять свои практические действия в соответствии с планом занятий и с учетом режимных моментов;</w:t>
      </w:r>
    </w:p>
    <w:p w:rsidR="00BC2202" w:rsidRDefault="00BC2202">
      <w:r>
        <w:t>расширять способы сотрудничества обучающихся в процессе выполненной работе;</w:t>
      </w:r>
    </w:p>
    <w:p w:rsidR="00BC2202" w:rsidRDefault="00BC2202">
      <w:r>
        <w:t>учить обучающихся бережному отношению к орудиям труда;</w:t>
      </w:r>
    </w:p>
    <w:p w:rsidR="00BC2202" w:rsidRDefault="00BC2202">
      <w:r>
        <w:t>воспитывать самостоятельность и активность обучающихся в процессе трудовой деятельности.</w:t>
      </w:r>
    </w:p>
    <w:p w:rsidR="00BC2202" w:rsidRDefault="00BC2202">
      <w:bookmarkStart w:id="2160" w:name="sub_3316"/>
      <w:r>
        <w:t>36.1.22. Обучающиеся могут научиться:</w:t>
      </w:r>
    </w:p>
    <w:bookmarkEnd w:id="2160"/>
    <w:p w:rsidR="00BC2202" w:rsidRDefault="00BC2202">
      <w:r>
        <w:t>получать удовлетворение от результатов своего труда;</w:t>
      </w:r>
    </w:p>
    <w:p w:rsidR="00BC2202" w:rsidRDefault="00BC2202">
      <w:r>
        <w:t>наводить порядок в одежде, в знакомом помещении, на знакомой территории;</w:t>
      </w:r>
    </w:p>
    <w:p w:rsidR="00BC2202" w:rsidRDefault="00BC2202">
      <w:r>
        <w:t>пользоваться знакомым рабочим инвентарем;</w:t>
      </w:r>
    </w:p>
    <w:p w:rsidR="00BC2202" w:rsidRDefault="00BC2202">
      <w:r>
        <w:t>ухаживать за растениями дома и на участке; выполнять элементарные действия по уходу за домашними животными;</w:t>
      </w:r>
    </w:p>
    <w:p w:rsidR="00BC2202" w:rsidRDefault="00BC2202">
      <w:r>
        <w:t>сотрудничать с другими детьми при выполнении определенных поручений;</w:t>
      </w:r>
    </w:p>
    <w:p w:rsidR="00BC2202" w:rsidRDefault="00BC2202">
      <w:r>
        <w:t>выполнять обязанности дежурного по группе;</w:t>
      </w:r>
    </w:p>
    <w:p w:rsidR="00BC2202" w:rsidRDefault="00BC2202">
      <w:r>
        <w:t>передавать друг другу поручения педагогического работника;</w:t>
      </w:r>
    </w:p>
    <w:p w:rsidR="00BC2202" w:rsidRDefault="00BC2202">
      <w:r>
        <w:t>давать словесный отчет о выполненной работе;</w:t>
      </w:r>
    </w:p>
    <w:p w:rsidR="00BC2202" w:rsidRDefault="00BC2202">
      <w:r>
        <w:t>бережно относиться к орудиям труда, к результатам своего труда и труда педагогических работников;</w:t>
      </w:r>
    </w:p>
    <w:p w:rsidR="00BC2202" w:rsidRDefault="00BC2202">
      <w:r>
        <w:t>оказывать помощь нуждающимся в ней педагогических работников и детям.</w:t>
      </w:r>
    </w:p>
    <w:p w:rsidR="00BC2202" w:rsidRDefault="00BC2202">
      <w:bookmarkStart w:id="2161" w:name="sub_3317"/>
      <w:r>
        <w:t>36.1.23. При формировании игры. Основными задачами образовательной деятельности с детьми младшего дошкольного возраста являются:</w:t>
      </w:r>
    </w:p>
    <w:bookmarkEnd w:id="2161"/>
    <w:p w:rsidR="00BC2202" w:rsidRDefault="00BC2202">
      <w: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BC2202" w:rsidRDefault="00BC2202">
      <w:r>
        <w:t>учить обыгрывать игрушки;</w:t>
      </w:r>
    </w:p>
    <w:p w:rsidR="00BC2202" w:rsidRDefault="00BC2202">
      <w:r>
        <w:t>воспитывать у обучающихся интерес к выполнению предметно-игровых действий по подражанию и показу действий педагогическим работником;</w:t>
      </w:r>
    </w:p>
    <w:p w:rsidR="00BC2202" w:rsidRDefault="00BC2202">
      <w:r>
        <w:t>воспитывать у обучающихся эмоциональное отношение к обыгрываемому предмету или игрушке;</w:t>
      </w:r>
    </w:p>
    <w:p w:rsidR="00BC2202" w:rsidRDefault="00BC2202">
      <w:r>
        <w:t>воспитывать у обучающихся интерес к подвижным играм;</w:t>
      </w:r>
    </w:p>
    <w:p w:rsidR="00BC2202" w:rsidRDefault="00BC2202">
      <w:r>
        <w:t>учить обучающихся играть рядом, не мешая друг другу;</w:t>
      </w:r>
    </w:p>
    <w:p w:rsidR="00BC2202" w:rsidRDefault="00BC2202">
      <w:bookmarkStart w:id="2162" w:name="sub_3318"/>
      <w:r>
        <w:t>36.1.24. При формировании игры. Основными задачами образовательной деятельности с детьми среднего дошкольного возраста являются:</w:t>
      </w:r>
    </w:p>
    <w:bookmarkEnd w:id="2162"/>
    <w:p w:rsidR="00BC2202" w:rsidRDefault="00BC2202">
      <w:r>
        <w:t>учить обучающихся воспроизводить цепочку игровых действий;</w:t>
      </w:r>
    </w:p>
    <w:p w:rsidR="00BC2202" w:rsidRDefault="00BC2202">
      <w:r>
        <w:t>учить вводить в игру элементы сюжетной игры;</w:t>
      </w:r>
    </w:p>
    <w:p w:rsidR="00BC2202" w:rsidRDefault="00BC2202">
      <w:r>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BC2202" w:rsidRDefault="00BC2202">
      <w:r>
        <w:t>учить обучающихся наблюдать за деятельностью педагогических работников, фиксировать результаты своих наблюдений в речевых высказываниях;</w:t>
      </w:r>
    </w:p>
    <w:p w:rsidR="00BC2202" w:rsidRDefault="00BC2202">
      <w:r>
        <w:t>познакомить обучающихся с нормами поведения в ходе новых для обучающихся форм работы - экскурсии, походы в магазин, в медицинский кабинет;</w:t>
      </w:r>
    </w:p>
    <w:p w:rsidR="00BC2202" w:rsidRDefault="00BC2202">
      <w: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BC2202" w:rsidRDefault="00BC2202">
      <w:r>
        <w:t>учить обучающихся участвовать в драматизации сказок с простым сюжетом;</w:t>
      </w:r>
    </w:p>
    <w:p w:rsidR="00BC2202" w:rsidRDefault="00BC2202">
      <w:bookmarkStart w:id="2163" w:name="sub_3319"/>
      <w:r>
        <w:t>36.1.25. При формировании игры. Основными задачами образовательной деятельности с детьми старшего дошкольного возраста являются:</w:t>
      </w:r>
    </w:p>
    <w:bookmarkEnd w:id="2163"/>
    <w:p w:rsidR="00BC2202" w:rsidRDefault="00BC2202">
      <w:r>
        <w:t>формировать у обучающихся умение играть не только рядом, но и вместе, небольшими группами, объединяясь для решения игровой задачи;</w:t>
      </w:r>
    </w:p>
    <w:p w:rsidR="00BC2202" w:rsidRDefault="00BC2202">
      <w:r>
        <w:t>обогащать представления обучающихся о взаимоотношениях между людьми;</w:t>
      </w:r>
    </w:p>
    <w:p w:rsidR="00BC2202" w:rsidRDefault="00BC2202">
      <w:r>
        <w:t>формировать в игре представления о содержании деятельности педагогических работников на основе наблюдений за их трудом;</w:t>
      </w:r>
    </w:p>
    <w:p w:rsidR="00BC2202" w:rsidRDefault="00BC2202">
      <w: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BC2202" w:rsidRDefault="00BC2202">
      <w:r>
        <w:t>учить обучающихся осуществлять перенос усвоенных игровых способов действий из ситуации обучения в свободную игровую деятельность;</w:t>
      </w:r>
    </w:p>
    <w:p w:rsidR="00BC2202" w:rsidRDefault="00BC2202">
      <w:r>
        <w:t>активизировать самостоятельную деятельность обучающихся, насыщая сюжет игровыми ситуациями;</w:t>
      </w:r>
    </w:p>
    <w:p w:rsidR="00BC2202" w:rsidRDefault="00BC2202">
      <w:r>
        <w:t>учить обучающихся самостоятельно принимать решения о выборе будущей игры, закладывая основы планирования собственной деятельности;</w:t>
      </w:r>
    </w:p>
    <w:p w:rsidR="00BC2202" w:rsidRDefault="00BC2202">
      <w:r>
        <w:t>закрепить умение обучающихся драматизировать понравившиеся им сказки и истории;</w:t>
      </w:r>
    </w:p>
    <w:p w:rsidR="00BC2202" w:rsidRDefault="00BC2202">
      <w:r>
        <w:t>формировать у обучающихся умение играть в коллективе детей;</w:t>
      </w:r>
    </w:p>
    <w:p w:rsidR="00BC2202" w:rsidRDefault="00BC2202">
      <w: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BC2202" w:rsidRDefault="00BC2202">
      <w:r>
        <w:t>учить обучающихся передавать эмоциональное состояние персонажей в процессе игры (радость, печаль, тревога, страх, удивление);</w:t>
      </w:r>
    </w:p>
    <w:p w:rsidR="00BC2202" w:rsidRDefault="00BC2202">
      <w:r>
        <w:t>учить обучающихся предварительному планированию этапов предстоящей игры;</w:t>
      </w:r>
    </w:p>
    <w:p w:rsidR="00BC2202" w:rsidRDefault="00BC2202">
      <w: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C2202" w:rsidRDefault="00BC2202">
      <w: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BC2202" w:rsidRDefault="00BC2202">
      <w: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BC2202" w:rsidRDefault="00BC2202">
      <w:r>
        <w:t>закрепить умение драматизировать понравившиеся детям сказки и истории.</w:t>
      </w:r>
    </w:p>
    <w:p w:rsidR="00BC2202" w:rsidRDefault="00BC2202">
      <w:bookmarkStart w:id="2164" w:name="sub_3320"/>
      <w:r>
        <w:t>36.1.26. Обучающиеся могут научиться:</w:t>
      </w:r>
    </w:p>
    <w:bookmarkEnd w:id="2164"/>
    <w:p w:rsidR="00BC2202" w:rsidRDefault="00BC2202">
      <w:r w:rsidRPr="007B2106">
        <w:rPr>
          <w:highlight w:val="yellow"/>
        </w:rPr>
        <w:t>играть с желанием в коллективе детей;</w:t>
      </w:r>
    </w:p>
    <w:p w:rsidR="00BC2202" w:rsidRDefault="00BC2202">
      <w:r>
        <w:t>передавать эмоциональное состояние персонажей (горе, радость и удивление);</w:t>
      </w:r>
    </w:p>
    <w:p w:rsidR="00BC2202" w:rsidRDefault="00BC2202">
      <w:r>
        <w:t>отражать в игре события реальной жизни, переносить в игру увиденное детьми в процессе экскурсий и наблюдений;</w:t>
      </w:r>
    </w:p>
    <w:p w:rsidR="00BC2202" w:rsidRDefault="00BC2202">
      <w:r>
        <w:t>участвовать в знакомых сюжетно-ролевые играх ("Семья", "Магазин", "Больница", "Парикмахерская", "Почта", "Аптека", "Цирк", "Школа", "Театр");</w:t>
      </w:r>
    </w:p>
    <w:p w:rsidR="00BC2202" w:rsidRDefault="00BC2202">
      <w:r>
        <w:t>передавать в игре с помощью специфических движений характер персонажа, повадки животного, особенности его поведения;</w:t>
      </w:r>
    </w:p>
    <w:p w:rsidR="00BC2202" w:rsidRDefault="00BC2202">
      <w:r>
        <w:t>использовать в игре знаки и символы, ориентироваться по ним в процессе игры;</w:t>
      </w:r>
    </w:p>
    <w:p w:rsidR="00BC2202" w:rsidRDefault="00BC2202">
      <w:r>
        <w:t>самостоятельно выбирать настольно-печатную игру и партнера для совместной деятельности;</w:t>
      </w:r>
    </w:p>
    <w:p w:rsidR="00BC2202" w:rsidRDefault="00BC2202">
      <w:r>
        <w:t>участвовать в коллективной драматизации знакомых сказок или рассказов;</w:t>
      </w:r>
    </w:p>
    <w:p w:rsidR="00BC2202" w:rsidRDefault="00BC2202">
      <w:r>
        <w:t>проявлять готовность к социальному взаимодействию в коллективе детей.</w:t>
      </w:r>
    </w:p>
    <w:p w:rsidR="00BC2202" w:rsidRDefault="00BC2202">
      <w:bookmarkStart w:id="2165" w:name="sub_1237"/>
      <w:r>
        <w:t>36.2. Познавательное развитие:</w:t>
      </w:r>
    </w:p>
    <w:p w:rsidR="00BC2202" w:rsidRDefault="00BC2202">
      <w:bookmarkStart w:id="2166" w:name="sub_3321"/>
      <w:bookmarkEnd w:id="2165"/>
      <w:r>
        <w:t>36.2.1. В области сенсорного развития обучающихся от 2-х до 6-ти месяцев основными задачами образовательной деятельности являются:</w:t>
      </w:r>
    </w:p>
    <w:bookmarkEnd w:id="2166"/>
    <w:p w:rsidR="00BC2202" w:rsidRDefault="00BC2202">
      <w:r>
        <w:t>создавать условия для развития зрительных реакций, стимулировать прослеживающую функцию глаз при использовании ярких звучащих игрушек;</w:t>
      </w:r>
    </w:p>
    <w:p w:rsidR="00BC2202" w:rsidRDefault="00BC2202">
      <w:r>
        <w:t>создавать условия для накопления опыта реагирования на яркие зрительные стимулы;</w:t>
      </w:r>
    </w:p>
    <w:p w:rsidR="00BC2202" w:rsidRDefault="00BC2202">
      <w: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BC2202" w:rsidRDefault="00BC2202">
      <w:r>
        <w:t>стимулировать пространственное восприятие, развивая согласованные движения обоих глаз при использовании движущейся игрушки (или предмета);</w:t>
      </w:r>
    </w:p>
    <w:p w:rsidR="00BC2202" w:rsidRDefault="00BC2202">
      <w:r>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BC2202" w:rsidRDefault="00BC2202">
      <w:r>
        <w:t>развивать манипулятивные действия с игрушками;</w:t>
      </w:r>
    </w:p>
    <w:p w:rsidR="00BC2202" w:rsidRDefault="00BC2202">
      <w:r>
        <w:t>развивать слуховые ориентировочные реакции на звучащие стимулы (погремушки, колокольчики, шарманки);</w:t>
      </w:r>
    </w:p>
    <w:p w:rsidR="00BC2202" w:rsidRDefault="00BC2202">
      <w:r>
        <w:t>стимулировать проявления эмоциональных и двигательных реакций на звучание знакомых игрушек;</w:t>
      </w:r>
    </w:p>
    <w:p w:rsidR="00BC2202" w:rsidRDefault="00BC2202">
      <w: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C2202" w:rsidRDefault="00BC2202">
      <w:r>
        <w:t>создавать условия для накопления опыта реагирования на тактильные стимулы;</w:t>
      </w:r>
    </w:p>
    <w:p w:rsidR="00BC2202" w:rsidRDefault="00BC2202">
      <w:r>
        <w:t>активизировать реакции на тактильные стимулы, активизировать реакции ребенка улыбкой, ласковыми словами;</w:t>
      </w:r>
    </w:p>
    <w:p w:rsidR="00BC2202" w:rsidRDefault="00BC2202">
      <w:bookmarkStart w:id="2167" w:name="sub_3322"/>
      <w:r>
        <w:t>36.2.2. Познавательное развитие. В области сенсорного развития обучающихся от 2-х до 6-ти месяцев от 6-ти до 12-ти месяцев:</w:t>
      </w:r>
    </w:p>
    <w:bookmarkEnd w:id="2167"/>
    <w:p w:rsidR="00BC2202" w:rsidRDefault="00BC2202">
      <w: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BC2202" w:rsidRDefault="00BC2202">
      <w:r>
        <w:t>создавать условия для развития у ребенка зрительного восприятия с опорой на другие виды ощущений и восприятия;</w:t>
      </w:r>
    </w:p>
    <w:p w:rsidR="00BC2202" w:rsidRDefault="00BC2202">
      <w: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BC2202" w:rsidRDefault="00BC2202">
      <w: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C2202" w:rsidRDefault="00BC2202">
      <w: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BC2202" w:rsidRDefault="00BC2202">
      <w:r>
        <w:t>способствовать выработке системы зрительно-слухо-двигательных связей;</w:t>
      </w:r>
    </w:p>
    <w:p w:rsidR="00BC2202" w:rsidRDefault="00BC2202">
      <w: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C2202" w:rsidRDefault="00BC2202">
      <w:r>
        <w:t>совершенствовать слуховые реакции на знакомые звучащие игрушки, знакомить их с новыми звуками (дудочки, бубен, металлофон);</w:t>
      </w:r>
    </w:p>
    <w:p w:rsidR="00BC2202" w:rsidRDefault="00BC2202">
      <w: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C2202" w:rsidRDefault="00BC2202">
      <w: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BC2202" w:rsidRDefault="00BC2202">
      <w: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C2202" w:rsidRDefault="00BC2202">
      <w:r>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BC2202" w:rsidRDefault="00BC2202">
      <w: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BC2202" w:rsidRDefault="00BC2202">
      <w:r>
        <w:t>совершенствовать прослеживание и возникновение связи "глаз-рука" (предпосылки зрительно-моторной координации);</w:t>
      </w:r>
    </w:p>
    <w:p w:rsidR="00BC2202" w:rsidRDefault="00BC2202">
      <w:r>
        <w:t>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BC2202" w:rsidRDefault="00BC2202">
      <w: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BC2202" w:rsidRDefault="00BC2202">
      <w:bookmarkStart w:id="2168" w:name="sub_3323"/>
      <w:r>
        <w:t>36.2.3. Ориентиры развития к концу первого года жизни ребенка. Обучающиеся могут научиться:</w:t>
      </w:r>
    </w:p>
    <w:bookmarkEnd w:id="2168"/>
    <w:p w:rsidR="00BC2202" w:rsidRDefault="00BC2202">
      <w:r>
        <w:t>проявлять ориентировочные реакции на зрительные, слуховые, ориентировочные стимулы;</w:t>
      </w:r>
    </w:p>
    <w:p w:rsidR="00BC2202" w:rsidRDefault="00BC2202">
      <w:r>
        <w:t>фиксировать взгляд на яркой игрушке, прослеживать за двигающимся стимулом;</w:t>
      </w:r>
    </w:p>
    <w:p w:rsidR="00BC2202" w:rsidRDefault="00BC2202">
      <w:r>
        <w:t>выполнять специфические манипуляции с игрушками;</w:t>
      </w:r>
    </w:p>
    <w:p w:rsidR="00BC2202" w:rsidRDefault="00BC2202">
      <w:r>
        <w:t>осуществлять поворот головы на указанный педагогическим работником знакомый предмет или игрушку.</w:t>
      </w:r>
    </w:p>
    <w:p w:rsidR="00BC2202" w:rsidRDefault="00BC2202">
      <w:bookmarkStart w:id="2169" w:name="sub_3324"/>
      <w:r>
        <w:t>36.2.4. При ознакомлении с окружающим обучающихся от 2-х до 6-ти месяцев:</w:t>
      </w:r>
    </w:p>
    <w:bookmarkEnd w:id="2169"/>
    <w:p w:rsidR="00BC2202" w:rsidRDefault="00BC2202">
      <w:r>
        <w:t>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BC2202" w:rsidRDefault="00BC2202">
      <w:r>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BC2202" w:rsidRDefault="00BC2202">
      <w:bookmarkStart w:id="2170" w:name="sub_3325"/>
      <w:r>
        <w:t>36.2.5. При ознакомлении с окружающим обучающихся от 6-ти месяцев до 1-го года:</w:t>
      </w:r>
    </w:p>
    <w:bookmarkEnd w:id="2170"/>
    <w:p w:rsidR="00BC2202" w:rsidRDefault="00BC2202">
      <w:r>
        <w:t>развивать интерес к игрушкам и действиям с ними;</w:t>
      </w:r>
    </w:p>
    <w:p w:rsidR="00BC2202" w:rsidRDefault="00BC2202">
      <w:r>
        <w:t>создавать условия для накопления опыта действия с предметами быта: учить держать бутылочку (чашку), из которой пьет;</w:t>
      </w:r>
    </w:p>
    <w:p w:rsidR="00BC2202" w:rsidRDefault="00BC2202">
      <w:r>
        <w:t>учить ребенка держать в руках и подносить ко рту предметы еды: кусочек банана, яблока, баранку;</w:t>
      </w:r>
    </w:p>
    <w:p w:rsidR="00BC2202" w:rsidRDefault="00BC2202">
      <w:r>
        <w:t>развивать интерес ребенка к изучению своей квартиры: подносить его к окну, проговаривая: "Это окно. Там двор. Во дворе деревья, кусты"; входить с ребенком в другие комнаты, сопровождая речевыми комментариями то, что он видит;</w:t>
      </w:r>
    </w:p>
    <w:p w:rsidR="00BC2202" w:rsidRDefault="00BC2202">
      <w:r>
        <w:t>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BC2202" w:rsidRDefault="00BC2202">
      <w:bookmarkStart w:id="2171" w:name="sub_3326"/>
      <w:r>
        <w:t>36.2.6. Ориентиры развития к концу первого года жизни ребенка. Обучающиеся могут научиться:</w:t>
      </w:r>
    </w:p>
    <w:bookmarkEnd w:id="2171"/>
    <w:p w:rsidR="00BC2202" w:rsidRDefault="00BC2202">
      <w:r>
        <w:t>положительно реагировать на родителей (законных представителей), педагогических работников;</w:t>
      </w:r>
    </w:p>
    <w:p w:rsidR="00BC2202" w:rsidRDefault="00BC2202">
      <w:r>
        <w:t>проявлять положительные реакции на знакомые игрушки, тянуться к ним рукой.</w:t>
      </w:r>
    </w:p>
    <w:p w:rsidR="00BC2202" w:rsidRDefault="00BC2202">
      <w:bookmarkStart w:id="2172" w:name="sub_3327"/>
      <w:r>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bookmarkEnd w:id="2172"/>
    <w:p w:rsidR="00BC2202" w:rsidRDefault="00BC2202">
      <w: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BC2202" w:rsidRDefault="00BC2202">
      <w: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BC2202" w:rsidRDefault="00BC2202">
      <w:r>
        <w:t>способствовать освоению указательного жеста, применяя совместные действия или непосредственное подражание;</w:t>
      </w:r>
    </w:p>
    <w:p w:rsidR="00BC2202" w:rsidRDefault="00BC2202">
      <w: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C2202" w:rsidRDefault="00BC2202">
      <w:r>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BC2202" w:rsidRDefault="00BC2202">
      <w:bookmarkStart w:id="2173" w:name="sub_3328"/>
      <w:r>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bookmarkEnd w:id="2173"/>
    <w:p w:rsidR="00BC2202" w:rsidRDefault="00BC2202">
      <w: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BC2202" w:rsidRDefault="00BC2202">
      <w: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BC2202" w:rsidRDefault="00BC2202">
      <w: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BC2202" w:rsidRDefault="00BC2202">
      <w:r>
        <w:t>учить действовать целенаправленно с игрушками - двигателями (катать каталку, катать коляску с игрушкой);</w:t>
      </w:r>
    </w:p>
    <w:p w:rsidR="00BC2202" w:rsidRDefault="00BC2202">
      <w:r>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BC2202" w:rsidRDefault="00BC2202">
      <w:r>
        <w:t>создавать условия для накопления опыта восприятия новых звуков музыкальных игрушек (барабан, бубен, свирель, рояль);</w:t>
      </w:r>
    </w:p>
    <w:p w:rsidR="00BC2202" w:rsidRDefault="00BC2202">
      <w:r>
        <w:t>расширять слуховое восприятие звуков природы (шум ветра, шум воды), голосов животных и птиц, подражать им;</w:t>
      </w:r>
    </w:p>
    <w:p w:rsidR="00BC2202" w:rsidRDefault="00BC2202">
      <w:r>
        <w:t>формировать понимание обращенной речи, стимулировать элементарные речевые реакции;</w:t>
      </w:r>
    </w:p>
    <w:p w:rsidR="00BC2202" w:rsidRDefault="00BC2202">
      <w:bookmarkStart w:id="2174" w:name="sub_3329"/>
      <w:r>
        <w:t>36.2.9. Познавательное развитие. В области сенсорного развития обучающихся от 2-х до 3-х лет основными задачами образовательной деятельности являются:</w:t>
      </w:r>
    </w:p>
    <w:bookmarkEnd w:id="2174"/>
    <w:p w:rsidR="00BC2202" w:rsidRDefault="00BC2202">
      <w: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BC2202" w:rsidRDefault="00BC2202">
      <w: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BC2202" w:rsidRDefault="00BC2202">
      <w: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BC2202" w:rsidRDefault="00BC2202">
      <w: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C2202" w:rsidRDefault="00BC2202">
      <w: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BC2202" w:rsidRDefault="00BC2202">
      <w: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BC2202" w:rsidRDefault="00BC2202">
      <w: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BC2202" w:rsidRDefault="00BC2202">
      <w: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BC2202" w:rsidRDefault="00BC2202">
      <w: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BC2202" w:rsidRDefault="00BC2202">
      <w: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BC2202" w:rsidRDefault="00BC2202">
      <w: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BC2202" w:rsidRDefault="00BC2202">
      <w: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BC2202" w:rsidRDefault="00BC2202">
      <w:r>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BC2202" w:rsidRDefault="00BC2202">
      <w:bookmarkStart w:id="2175" w:name="sub_3330"/>
      <w:r>
        <w:t>36.2.10. Обучающиеся могут научиться:</w:t>
      </w:r>
    </w:p>
    <w:bookmarkEnd w:id="2175"/>
    <w:p w:rsidR="00BC2202" w:rsidRDefault="00BC2202">
      <w: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BC2202" w:rsidRDefault="00BC2202">
      <w:r>
        <w:t>дифференцировать звучание знакомых музыкальных игрушек (выбор из 2-х), выполняя при этом определенные условные действия;</w:t>
      </w:r>
    </w:p>
    <w:p w:rsidR="00BC2202" w:rsidRDefault="00BC2202">
      <w: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BC2202" w:rsidRDefault="00BC2202">
      <w:r>
        <w:t>проявлять интерес к играм с водой и песком, действовать по показу педагогического работника;</w:t>
      </w:r>
    </w:p>
    <w:p w:rsidR="00BC2202" w:rsidRDefault="00BC2202">
      <w:r>
        <w:t>понимать слова "Дай", "На", "Возьми", "Иди", "Сядь".</w:t>
      </w:r>
    </w:p>
    <w:p w:rsidR="00BC2202" w:rsidRDefault="00BC2202">
      <w:bookmarkStart w:id="2176" w:name="sub_3331"/>
      <w:r>
        <w:t>36.2.11. При ознакомлении с окружающим:</w:t>
      </w:r>
    </w:p>
    <w:bookmarkEnd w:id="2176"/>
    <w:p w:rsidR="00BC2202" w:rsidRDefault="00BC2202">
      <w: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BC2202" w:rsidRDefault="00BC2202">
      <w: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BC2202" w:rsidRDefault="00BC2202">
      <w: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BC2202" w:rsidRDefault="00BC2202">
      <w:bookmarkStart w:id="2177" w:name="sub_3332"/>
      <w:r>
        <w:t>36.2.12. Обучающиеся могут научиться:</w:t>
      </w:r>
    </w:p>
    <w:bookmarkEnd w:id="2177"/>
    <w:p w:rsidR="00BC2202" w:rsidRDefault="00BC2202">
      <w:r w:rsidRPr="007B2106">
        <w:rPr>
          <w:highlight w:val="yellow"/>
        </w:rPr>
        <w:t>проявлять интерес к знакомым дидактическим и сюжетным игрушкам, действовать с ними;</w:t>
      </w:r>
    </w:p>
    <w:p w:rsidR="00BC2202" w:rsidRDefault="00BC2202">
      <w:r>
        <w:t>выделять их по речевой инструкции: "Покажи, где кукла?" (выбор из двух: неваляшка, мячик; кукла, машина);</w:t>
      </w:r>
    </w:p>
    <w:p w:rsidR="00BC2202" w:rsidRDefault="00BC2202">
      <w:r>
        <w:t>показывать на картинках по речевой инструкции: "Покажи собачку?" (выбор из двух: собака, птичка; кошка, птичка).</w:t>
      </w:r>
    </w:p>
    <w:p w:rsidR="00BC2202" w:rsidRDefault="00BC2202">
      <w:bookmarkStart w:id="2178" w:name="sub_3333"/>
      <w:r>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bookmarkEnd w:id="2178"/>
    <w:p w:rsidR="00BC2202" w:rsidRDefault="00BC2202">
      <w:r>
        <w:t>сенсорное воспитание и развитие внимания,</w:t>
      </w:r>
    </w:p>
    <w:p w:rsidR="00BC2202" w:rsidRDefault="00BC2202">
      <w:r>
        <w:t>формирование мышления,</w:t>
      </w:r>
    </w:p>
    <w:p w:rsidR="00BC2202" w:rsidRDefault="00BC2202">
      <w:r>
        <w:t>формирование элементарных количественных представлений,</w:t>
      </w:r>
    </w:p>
    <w:p w:rsidR="00BC2202" w:rsidRDefault="00BC2202">
      <w:r>
        <w:t>ознакомление с окружающим.</w:t>
      </w:r>
    </w:p>
    <w:p w:rsidR="00BC2202" w:rsidRDefault="00BC2202">
      <w:bookmarkStart w:id="2179" w:name="sub_3334"/>
      <w:r>
        <w:t>36.2.14. В области "Сенсорное воспитание и развитие внимания" работа ведется по нескольким направлениям:</w:t>
      </w:r>
    </w:p>
    <w:bookmarkEnd w:id="2179"/>
    <w:p w:rsidR="00BC2202" w:rsidRDefault="00BC2202">
      <w:r>
        <w:t>развитие зрительного восприятия и внимания</w:t>
      </w:r>
    </w:p>
    <w:p w:rsidR="00BC2202" w:rsidRDefault="00BC2202">
      <w:r>
        <w:t>развитие слухового внимания</w:t>
      </w:r>
    </w:p>
    <w:p w:rsidR="00BC2202" w:rsidRDefault="00BC2202">
      <w:r>
        <w:t>развитие слухового восприятия и фонематического слуха</w:t>
      </w:r>
    </w:p>
    <w:p w:rsidR="00BC2202" w:rsidRDefault="00BC2202">
      <w:r>
        <w:t>развитие тактильно-двигательного восприятия</w:t>
      </w:r>
    </w:p>
    <w:p w:rsidR="00BC2202" w:rsidRDefault="00BC2202">
      <w:r>
        <w:t>развитие вкусовой чувствительности</w:t>
      </w:r>
    </w:p>
    <w:p w:rsidR="00BC2202" w:rsidRDefault="00BC2202">
      <w:bookmarkStart w:id="2180" w:name="sub_3335"/>
      <w:r>
        <w:t>36.2.15. Основными задачами образовательной деятельности с детьми младшего дошкольного возраста являются:</w:t>
      </w:r>
    </w:p>
    <w:bookmarkEnd w:id="2180"/>
    <w:p w:rsidR="00BC2202" w:rsidRDefault="00BC2202">
      <w:r>
        <w:t>совершенствовать у обучающихся умение воспринимать отдельные предметы, выделяя их из общего фона;</w:t>
      </w:r>
    </w:p>
    <w:p w:rsidR="00BC2202" w:rsidRDefault="00BC2202">
      <w: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BC2202" w:rsidRDefault="00BC2202">
      <w:r>
        <w:t>закрепить умение различать свойства и качества предметов: мягкий - твердый, мокрый - сухой, большой т- маленький, громкий - тихий, сладкий - горький;</w:t>
      </w:r>
    </w:p>
    <w:p w:rsidR="00BC2202" w:rsidRDefault="00BC2202">
      <w:r>
        <w:t>учить обучающихся определять выделенное свойство словесно (сначала в пассивной форме, а затем в отраженной речи);</w:t>
      </w:r>
    </w:p>
    <w:p w:rsidR="00BC2202" w:rsidRDefault="00BC2202">
      <w:r>
        <w:t>формировать у обучающихся поисковые способы ориентировки - пробы при решении игровых и практических задач;</w:t>
      </w:r>
    </w:p>
    <w:p w:rsidR="00BC2202" w:rsidRDefault="00BC2202">
      <w: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BC2202" w:rsidRDefault="00BC2202">
      <w:bookmarkStart w:id="2181" w:name="sub_3336"/>
      <w:r w:rsidRPr="007B2106">
        <w:rPr>
          <w:highlight w:val="yellow"/>
        </w:rPr>
        <w:t>36.2.16. Основными задачами образовательной деятельности с детьми среднего дошкольного возраста являются:</w:t>
      </w:r>
    </w:p>
    <w:bookmarkEnd w:id="2181"/>
    <w:p w:rsidR="00BC2202" w:rsidRDefault="00BC2202">
      <w:r>
        <w:t>учить обучающихся дифференцировать внешние, чувственно воспринимаемые свойства, качества и отношения предметов;</w:t>
      </w:r>
    </w:p>
    <w:p w:rsidR="00BC2202" w:rsidRDefault="00BC2202">
      <w:r>
        <w:t>учить обучающихся выделять основной признак в предметах, отвлекаясь от второстепенных признаков;</w:t>
      </w:r>
    </w:p>
    <w:p w:rsidR="00BC2202" w:rsidRDefault="00BC2202">
      <w:r w:rsidRPr="007B2106">
        <w:rPr>
          <w:highlight w:val="yellow"/>
        </w:rPr>
        <w:t>формировать у обучающихся образы восприятия, учить запоминать и называть предметы и их свойства;</w:t>
      </w:r>
    </w:p>
    <w:p w:rsidR="00BC2202" w:rsidRDefault="00BC2202">
      <w:r>
        <w:t>продолжать формировать поисковые способы ориентировки - пробы, примеривание при решении практических или игровых задач;</w:t>
      </w:r>
    </w:p>
    <w:p w:rsidR="00BC2202" w:rsidRDefault="00BC2202">
      <w:r>
        <w:t>формировать целостные образы предметов, образы-представления о знакомых предметах, их свойствах и качествах;</w:t>
      </w:r>
    </w:p>
    <w:p w:rsidR="00BC2202" w:rsidRDefault="00BC2202">
      <w:r w:rsidRPr="007B2106">
        <w:rPr>
          <w:highlight w:val="yellow"/>
        </w:rPr>
        <w:t>создавать условия для практического использования знакомых свойств и качеств предметов</w:t>
      </w:r>
      <w:r>
        <w:t xml:space="preserve"> в разнообразных видах детской деятельности (игровой, </w:t>
      </w:r>
      <w:r w:rsidRPr="007B2106">
        <w:rPr>
          <w:highlight w:val="yellow"/>
        </w:rPr>
        <w:t>изобразительной</w:t>
      </w:r>
      <w:r>
        <w:t>, конструктивной, трудовой);</w:t>
      </w:r>
    </w:p>
    <w:p w:rsidR="00BC2202" w:rsidRDefault="00BC2202">
      <w: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BC2202" w:rsidRDefault="00BC2202">
      <w:bookmarkStart w:id="2182" w:name="sub_3337"/>
      <w:r>
        <w:t>36.2.17. Основными задачами образовательной деятельности с детьми старшего дошкольного возраста являются:</w:t>
      </w:r>
    </w:p>
    <w:bookmarkEnd w:id="2182"/>
    <w:p w:rsidR="00BC2202" w:rsidRDefault="00BC2202">
      <w:r>
        <w:t>учить обучающихся соотносить действия, изображенные на картинке, с реальными действиями; изображать действия по картинкам;</w:t>
      </w:r>
    </w:p>
    <w:p w:rsidR="00BC2202" w:rsidRDefault="00BC2202">
      <w: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BC2202" w:rsidRDefault="00BC2202">
      <w: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BC2202" w:rsidRDefault="00BC2202">
      <w: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BC2202" w:rsidRDefault="00BC2202">
      <w:r>
        <w:t>учить обучающихся производить сравнение предметов по форме и величине, проверяя правильность выбора практическим примериванием;</w:t>
      </w:r>
    </w:p>
    <w:p w:rsidR="00BC2202" w:rsidRDefault="00BC2202">
      <w:r>
        <w:t>учить обучающихся вычленять цвет (форму, величину) как признак, отвлекаясь от назначения предмета и других признаков;</w:t>
      </w:r>
    </w:p>
    <w:p w:rsidR="00BC2202" w:rsidRDefault="00BC2202">
      <w:r>
        <w:t>познакомить обучающихся с пространственными отношениями между предметами: высокий - низкий, выше - ниже; близко - далеко, ближе - дальше;</w:t>
      </w:r>
    </w:p>
    <w:p w:rsidR="00BC2202" w:rsidRDefault="00BC2202">
      <w:r>
        <w:t>учить обучающихся воспроизводить пространственные отношения по словесной инструкции.</w:t>
      </w:r>
    </w:p>
    <w:p w:rsidR="00BC2202" w:rsidRDefault="00BC2202">
      <w:r>
        <w:t>учить обучающихся опознавать предметы по описанию, с опорой на определяющий признак (цвет, форма, величина);</w:t>
      </w:r>
    </w:p>
    <w:p w:rsidR="00BC2202" w:rsidRDefault="00BC2202">
      <w:r>
        <w:t>учить обучающихся изображать целый предмет с опорой на разрезные картинки (составление целого из частей в представлении);</w:t>
      </w:r>
    </w:p>
    <w:p w:rsidR="00BC2202" w:rsidRDefault="00BC2202">
      <w:r>
        <w:t>развивать у обучающихся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BC2202" w:rsidRDefault="00BC2202">
      <w:r>
        <w:t>учить обучающихся передавать форму и величину предметов в лепке после зрительно-тактильного обследования;</w:t>
      </w:r>
    </w:p>
    <w:p w:rsidR="00BC2202" w:rsidRDefault="00BC2202">
      <w:r>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BC2202" w:rsidRDefault="00BC2202">
      <w:r>
        <w:t>формировать представления у обучающихся о звуках окружающей действительности;</w:t>
      </w:r>
    </w:p>
    <w:p w:rsidR="00BC2202" w:rsidRDefault="00BC2202">
      <w:r>
        <w:t>продолжать развивать у обучающихся вкусовую чувствительность и формировать представления о разнообразных вкусовых качествах.</w:t>
      </w:r>
    </w:p>
    <w:p w:rsidR="00BC2202" w:rsidRDefault="00BC2202">
      <w:bookmarkStart w:id="2183" w:name="sub_3338"/>
      <w:r>
        <w:t>36.2.18. К концу дошкольного возраста обучающиеся могут научиться:</w:t>
      </w:r>
    </w:p>
    <w:bookmarkEnd w:id="2183"/>
    <w:p w:rsidR="00BC2202" w:rsidRDefault="00BC2202">
      <w:r>
        <w:t>соотносить действия, изображенные на картине, с реальными действиями (выбор из 3-4-х);</w:t>
      </w:r>
    </w:p>
    <w:p w:rsidR="00BC2202" w:rsidRDefault="00BC2202">
      <w:r>
        <w:t>дорисовывать недостающие части рисунка;</w:t>
      </w:r>
    </w:p>
    <w:p w:rsidR="00BC2202" w:rsidRDefault="00BC2202">
      <w:r>
        <w:t>воссоздавать целостное изображение предмета по его частям;</w:t>
      </w:r>
    </w:p>
    <w:p w:rsidR="00BC2202" w:rsidRDefault="00BC2202">
      <w:r>
        <w:t>соотносить форму предметов с геометрической формой - эталоном;</w:t>
      </w:r>
    </w:p>
    <w:p w:rsidR="00BC2202" w:rsidRDefault="00BC2202">
      <w:r>
        <w:t>ориентироваться в пространстве, опираясь на схему собственного тела;</w:t>
      </w:r>
    </w:p>
    <w:p w:rsidR="00BC2202" w:rsidRDefault="00BC2202">
      <w:r>
        <w:t>дифференцировать цвета и их оттенки и использовать представления о цвете в продуктивной и игровой деятельности;</w:t>
      </w:r>
    </w:p>
    <w:p w:rsidR="00BC2202" w:rsidRDefault="00BC2202">
      <w:r>
        <w:t>использовать разнообразную цветовую гамму в деятельности;</w:t>
      </w:r>
    </w:p>
    <w:p w:rsidR="00BC2202" w:rsidRDefault="00BC2202">
      <w:r>
        <w:t>описывать различные свойства предметов: цвет, форму, величину, качества поверхности, вкус;</w:t>
      </w:r>
    </w:p>
    <w:p w:rsidR="00BC2202" w:rsidRDefault="00BC2202">
      <w:r>
        <w:t>воспроизводить по памяти наборы предложенных слов и словосочетаний (2-3);</w:t>
      </w:r>
    </w:p>
    <w:p w:rsidR="00BC2202" w:rsidRDefault="00BC2202">
      <w:r>
        <w:t>дифференцировать звуки окружающей действительности на бытовые шумы и звуки явлений природы;</w:t>
      </w:r>
    </w:p>
    <w:p w:rsidR="00BC2202" w:rsidRDefault="00BC2202">
      <w:r>
        <w:t>группировать предметы по образцу и по речевой инструкции, выделяя существенный признак, отвлекаясь от других признаков;</w:t>
      </w:r>
    </w:p>
    <w:p w:rsidR="00BC2202" w:rsidRDefault="00BC2202">
      <w:r>
        <w:t>использовать обобщенные представления о некоторых свойствах и качествах предметов в деятельности;</w:t>
      </w:r>
    </w:p>
    <w:p w:rsidR="00BC2202" w:rsidRDefault="00BC2202">
      <w:r>
        <w:t>ориентироваться по стрелке в знакомом помещении;</w:t>
      </w:r>
    </w:p>
    <w:p w:rsidR="00BC2202" w:rsidRDefault="00BC2202">
      <w:r>
        <w:t>пользоваться простой схемой-планом.</w:t>
      </w:r>
    </w:p>
    <w:p w:rsidR="00BC2202" w:rsidRDefault="00BC2202">
      <w:bookmarkStart w:id="2184" w:name="sub_3339"/>
      <w:r>
        <w:t>36.2.19. При формировании мышления основными задачами образовательной деятельности с детьми младшего дошкольного возраста являются:</w:t>
      </w:r>
    </w:p>
    <w:bookmarkEnd w:id="2184"/>
    <w:p w:rsidR="00BC2202" w:rsidRDefault="00BC2202">
      <w: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BC2202" w:rsidRDefault="00BC2202">
      <w:r>
        <w:t>формировать у обучающихся обобщенные представления о вспомогательных средствах и предметах-орудиях фиксированного назначения;</w:t>
      </w:r>
    </w:p>
    <w:p w:rsidR="00BC2202" w:rsidRDefault="00BC2202">
      <w:r>
        <w:t>познакомить обучающихся с проблемно-практическими ситуациями и проблемно-практическими задачами;</w:t>
      </w:r>
    </w:p>
    <w:p w:rsidR="00BC2202" w:rsidRDefault="00BC2202">
      <w: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BC2202" w:rsidRDefault="00BC2202">
      <w:r>
        <w:t>формировать у обучающихся способы ориентировки в условиях проблемно-практической задачи и способы ее решения;</w:t>
      </w:r>
    </w:p>
    <w:p w:rsidR="00BC2202" w:rsidRDefault="00BC2202">
      <w: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BC2202" w:rsidRDefault="00BC2202">
      <w:bookmarkStart w:id="2185" w:name="sub_3340"/>
      <w:r>
        <w:t>36.2.20. Основными задачами образовательной деятельности с детьми среднего дошкольного возраста являются:</w:t>
      </w:r>
    </w:p>
    <w:bookmarkEnd w:id="2185"/>
    <w:p w:rsidR="00BC2202" w:rsidRDefault="00BC2202">
      <w:r>
        <w:t>продолжать учить обучающихся анализировать условия проблемно-практической задачи и находить способы ее практического решения;</w:t>
      </w:r>
    </w:p>
    <w:p w:rsidR="00BC2202" w:rsidRDefault="00BC2202">
      <w:r>
        <w:t>формировать у обучающихся навык использования предметов-заместителей в игровых и бытовых ситуациях;</w:t>
      </w:r>
    </w:p>
    <w:p w:rsidR="00BC2202" w:rsidRDefault="00BC2202">
      <w:r>
        <w:t>продолжать учить обучающихся пользоваться методом проб, как основным методом решения проблемно-практических задач;</w:t>
      </w:r>
    </w:p>
    <w:p w:rsidR="00BC2202" w:rsidRDefault="00BC2202">
      <w:r>
        <w:t>продолжать учить обучающихся обобщать практический опыт в словесных высказываниях;</w:t>
      </w:r>
    </w:p>
    <w:p w:rsidR="00BC2202" w:rsidRDefault="00BC2202">
      <w: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BC2202" w:rsidRDefault="00BC2202">
      <w:bookmarkStart w:id="2186" w:name="sub_3341"/>
      <w:r>
        <w:t>36.2.21. Основными задачами образовательной деятельности с детьми старшего дошкольного возраста являются:</w:t>
      </w:r>
    </w:p>
    <w:bookmarkEnd w:id="2186"/>
    <w:p w:rsidR="00BC2202" w:rsidRDefault="00BC2202">
      <w: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BC2202" w:rsidRDefault="00BC2202">
      <w:r>
        <w:t>продолжать формировать у обучающихся умение анализировать проблемно-практическую задачу;</w:t>
      </w:r>
    </w:p>
    <w:p w:rsidR="00BC2202" w:rsidRDefault="00BC2202">
      <w: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BC2202" w:rsidRDefault="00BC2202">
      <w: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BC2202" w:rsidRDefault="00BC2202">
      <w:r>
        <w:t>формировать у обучающихся восприятие целостной сюжетной ситуации, изображенной на картинках;</w:t>
      </w:r>
    </w:p>
    <w:p w:rsidR="00BC2202" w:rsidRDefault="00BC2202">
      <w: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BC2202" w:rsidRDefault="00BC2202">
      <w:r>
        <w:t>формировать у обучающихся умения выполнять операции сравнения, обобщения, элементы суждения, умозаключения;</w:t>
      </w:r>
    </w:p>
    <w:p w:rsidR="00BC2202" w:rsidRDefault="00BC2202">
      <w: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BC2202" w:rsidRDefault="00BC2202">
      <w: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BC2202" w:rsidRDefault="00BC2202">
      <w: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BC2202" w:rsidRDefault="00BC2202">
      <w: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BC2202" w:rsidRDefault="00BC2202">
      <w:r>
        <w:t>учить обучающихся анализировать сюжеты со скрытым смыслом;</w:t>
      </w:r>
    </w:p>
    <w:p w:rsidR="00BC2202" w:rsidRDefault="00BC2202">
      <w:r>
        <w:t>учить обучающихся соотносить текст с соответствующей иллюстрацией;</w:t>
      </w:r>
    </w:p>
    <w:p w:rsidR="00BC2202" w:rsidRDefault="00BC2202">
      <w:r>
        <w:t>учить обучающихся выполнять задания на классификацию картинок, выполнять упражнения на исключение "четвертой лишней" картинки.</w:t>
      </w:r>
    </w:p>
    <w:p w:rsidR="00BC2202" w:rsidRDefault="00BC2202">
      <w:bookmarkStart w:id="2187" w:name="sub_3342"/>
      <w:r>
        <w:t>36.2.22. К концу дошкольного возраста обучающиеся могут научиться:</w:t>
      </w:r>
    </w:p>
    <w:bookmarkEnd w:id="2187"/>
    <w:p w:rsidR="00BC2202" w:rsidRDefault="00BC2202">
      <w:r>
        <w:t>производить анализ проблемно-практической задачи;</w:t>
      </w:r>
    </w:p>
    <w:p w:rsidR="00BC2202" w:rsidRDefault="00BC2202">
      <w:r>
        <w:t>выполнять анализ наглядно-образных задач;</w:t>
      </w:r>
    </w:p>
    <w:p w:rsidR="00BC2202" w:rsidRDefault="00BC2202">
      <w:r>
        <w:t>устанавливать связи между персонажами и объектами, изображенными на картинках;</w:t>
      </w:r>
    </w:p>
    <w:p w:rsidR="00BC2202" w:rsidRDefault="00BC2202">
      <w:r>
        <w:t>сопоставлять и соотносить текст с соответствующей иллюстрацией;</w:t>
      </w:r>
    </w:p>
    <w:p w:rsidR="00BC2202" w:rsidRDefault="00BC2202">
      <w:r>
        <w:t>выполнять задания на классификацию картинок;</w:t>
      </w:r>
    </w:p>
    <w:p w:rsidR="00BC2202" w:rsidRDefault="00BC2202">
      <w:r>
        <w:t>выполнять упражнения на исключение "четвертой лишней" картинки.</w:t>
      </w:r>
    </w:p>
    <w:p w:rsidR="00BC2202" w:rsidRDefault="00BC2202">
      <w:bookmarkStart w:id="2188" w:name="sub_3343"/>
      <w:r>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bookmarkEnd w:id="2188"/>
    <w:p w:rsidR="00BC2202" w:rsidRDefault="00BC2202">
      <w: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BC2202" w:rsidRDefault="00BC2202">
      <w: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BC2202" w:rsidRDefault="00BC2202">
      <w:r>
        <w:t>учить выделять, различать множества по качественным признакам и по количеству;</w:t>
      </w:r>
    </w:p>
    <w:p w:rsidR="00BC2202" w:rsidRDefault="00BC2202">
      <w:r>
        <w:t>формировать способы усвоения общественного опыта (действия по подражанию, образцу и речевой инструкции);</w:t>
      </w:r>
    </w:p>
    <w:p w:rsidR="00BC2202" w:rsidRDefault="00BC2202">
      <w:r>
        <w:t>формировать практические способы ориентировки (пробы, примеривание);</w:t>
      </w:r>
    </w:p>
    <w:p w:rsidR="00BC2202" w:rsidRDefault="00BC2202">
      <w: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BC2202" w:rsidRDefault="00BC2202">
      <w:r>
        <w:t>учить обучающихся выделять и группировать предметы по заданному признаку;</w:t>
      </w:r>
    </w:p>
    <w:p w:rsidR="00BC2202" w:rsidRDefault="00BC2202">
      <w:r>
        <w:t>учить выделять 1, 2 и много предметов из группы;</w:t>
      </w:r>
    </w:p>
    <w:p w:rsidR="00BC2202" w:rsidRDefault="00BC2202">
      <w:r>
        <w:t>учить различать множества по количеству: 1, 2, много, мало, пустой, полный;</w:t>
      </w:r>
    </w:p>
    <w:p w:rsidR="00BC2202" w:rsidRDefault="00BC2202">
      <w:r>
        <w:t>учить составлять равные по количеству множества предметов: "столько..., сколько...";</w:t>
      </w:r>
    </w:p>
    <w:p w:rsidR="00BC2202" w:rsidRDefault="00BC2202">
      <w:r>
        <w:t>учить сопоставлять численности множеств, воспринимаемых различными анализаторами в пределах двух без пересчета;</w:t>
      </w:r>
    </w:p>
    <w:p w:rsidR="00BC2202" w:rsidRDefault="00BC2202">
      <w:bookmarkStart w:id="2189" w:name="sub_3344"/>
      <w:r w:rsidRPr="007B2106">
        <w:rPr>
          <w:highlight w:val="yellow"/>
        </w:rPr>
        <w:t>36.2.24. Основными задачами образовательной деятельности с детьми среднего дошкольного возраста являются:</w:t>
      </w:r>
    </w:p>
    <w:bookmarkEnd w:id="2189"/>
    <w:p w:rsidR="00BC2202" w:rsidRDefault="00BC2202">
      <w:r>
        <w:t>продолжать организовывать практические действия обучающихся с различными предметами и непрерывными множествами (песок, вода, крупа);</w:t>
      </w:r>
    </w:p>
    <w:p w:rsidR="00BC2202" w:rsidRDefault="00BC2202">
      <w:r>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BC2202" w:rsidRDefault="00BC2202">
      <w:r>
        <w:t>учить сравнивать множества по количеству, устанавливая равенство или неравенство;</w:t>
      </w:r>
    </w:p>
    <w:p w:rsidR="00BC2202" w:rsidRDefault="00BC2202">
      <w:r>
        <w:t>учить осуществлять преобразования множеств, изменяющих и сохраняющих количество;</w:t>
      </w:r>
    </w:p>
    <w:p w:rsidR="00BC2202" w:rsidRDefault="00BC2202">
      <w:r>
        <w:t>для сравнения и преобразования множеств учить обучающихся использовать практические способы проверки - приложение и наложение;</w:t>
      </w:r>
    </w:p>
    <w:p w:rsidR="00BC2202" w:rsidRDefault="00BC2202">
      <w:r>
        <w:t>учить пересчитывать предметы и выполнять различные операции с множествами (сравнение, объединение и разъединение) в пределах трех;</w:t>
      </w:r>
    </w:p>
    <w:p w:rsidR="00BC2202" w:rsidRDefault="00BC2202">
      <w:bookmarkStart w:id="2190" w:name="sub_3345"/>
      <w:r>
        <w:t>36.2.25. Основными задачами образовательной деятельности с детьми старшего дошкольного возраста являются:</w:t>
      </w:r>
    </w:p>
    <w:bookmarkEnd w:id="2190"/>
    <w:p w:rsidR="00BC2202" w:rsidRDefault="00BC2202">
      <w: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BC2202" w:rsidRDefault="00BC2202">
      <w:r>
        <w:t>проводить с детьми в свободное от занятий время сюжетно-дидактические игры с математическим содержанием "Магазин", "Автобус";</w:t>
      </w:r>
    </w:p>
    <w:p w:rsidR="00BC2202" w:rsidRDefault="00BC2202">
      <w: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BC2202" w:rsidRDefault="00BC2202">
      <w:r>
        <w:t>расширять активный словарь обучающихся, связанный с математическими представлениями;</w:t>
      </w:r>
    </w:p>
    <w:p w:rsidR="00BC2202" w:rsidRDefault="00BC2202">
      <w: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BC2202" w:rsidRDefault="00BC2202">
      <w:r>
        <w:t>формировать планирующую функцию речи;</w:t>
      </w:r>
    </w:p>
    <w:p w:rsidR="00BC2202" w:rsidRDefault="00BC2202">
      <w: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BC2202" w:rsidRDefault="00BC2202">
      <w: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BC2202" w:rsidRDefault="00BC2202">
      <w:r>
        <w:t>формировать математические представления во взаимодействии с другими видами деятельности (изобразительной, конструктивной и игровой);</w:t>
      </w:r>
    </w:p>
    <w:p w:rsidR="00BC2202" w:rsidRDefault="00BC2202">
      <w: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BC2202" w:rsidRDefault="00BC2202">
      <w: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BC2202" w:rsidRDefault="00BC2202">
      <w: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BC2202" w:rsidRDefault="00BC2202">
      <w:r>
        <w:t>учить самостоятельно составлять арифметические задачи;</w:t>
      </w:r>
    </w:p>
    <w:p w:rsidR="00BC2202" w:rsidRDefault="00BC2202">
      <w:r>
        <w:t>знакомить с цифрами в пределах пяти;</w:t>
      </w:r>
    </w:p>
    <w:p w:rsidR="00BC2202" w:rsidRDefault="00BC2202">
      <w:r>
        <w:t>учить устному счету до десяти в прямом порядке и от семи в обратном порядке.</w:t>
      </w:r>
    </w:p>
    <w:p w:rsidR="00BC2202" w:rsidRDefault="00BC2202">
      <w:r>
        <w:t>способствовать осмыслению обучающихся последовательности чисел и места каждого из них в числовом ряду;</w:t>
      </w:r>
    </w:p>
    <w:p w:rsidR="00BC2202" w:rsidRDefault="00BC2202">
      <w:r>
        <w:t>учить счету от заданного до заданного числа в пределах десяти;</w:t>
      </w:r>
    </w:p>
    <w:p w:rsidR="00BC2202" w:rsidRDefault="00BC2202">
      <w:r>
        <w:t>продолжать формировать измерительные навыки, знакомить обучающихся с использованием составных мерок.</w:t>
      </w:r>
    </w:p>
    <w:p w:rsidR="00BC2202" w:rsidRDefault="00BC2202">
      <w:bookmarkStart w:id="2191" w:name="sub_3346"/>
      <w:r>
        <w:t>36.2.26. К концу дошкольного возраста обучающиеся могут научиться:</w:t>
      </w:r>
    </w:p>
    <w:bookmarkEnd w:id="2191"/>
    <w:p w:rsidR="00BC2202" w:rsidRDefault="00BC2202">
      <w:r>
        <w:t>осуществлять количественный счет в прямом и обратном порядке, счет от средних членов ряда, порядковый счет в пределах шести;</w:t>
      </w:r>
    </w:p>
    <w:p w:rsidR="00BC2202" w:rsidRDefault="00BC2202">
      <w: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BC2202" w:rsidRDefault="00BC2202">
      <w:r>
        <w:t>осуществлять преобразования множеств, предварительно проговаривая действие;</w:t>
      </w:r>
    </w:p>
    <w:p w:rsidR="00BC2202" w:rsidRDefault="00BC2202">
      <w:r>
        <w:t>определять место числа в числовом ряду и отношения между смежными числами; решать задачи по представлению и отвлеченно в пределах пяти;</w:t>
      </w:r>
    </w:p>
    <w:p w:rsidR="00BC2202" w:rsidRDefault="00BC2202">
      <w:r>
        <w:t>измерять, отмеривать непрерывные множества, используя условную мерку; уметь использовать составные мерки.</w:t>
      </w:r>
    </w:p>
    <w:p w:rsidR="00BC2202" w:rsidRDefault="00BC2202">
      <w:bookmarkStart w:id="2192" w:name="sub_3347"/>
      <w:r>
        <w:t>36.2.27. При ознакомлении с окружающим основными задачами образовательной деятельности с детьми младшего дошкольного возраста являются:</w:t>
      </w:r>
    </w:p>
    <w:bookmarkEnd w:id="2192"/>
    <w:p w:rsidR="00BC2202" w:rsidRDefault="00BC2202">
      <w:r>
        <w:t>формировать у обучающихся интерес к изучению объектов живого и неживого мира;</w:t>
      </w:r>
    </w:p>
    <w:p w:rsidR="00BC2202" w:rsidRDefault="00BC2202">
      <w:r>
        <w:t>знакомить обучающихся с предметами окружающего мира, близкими детям по ежедневному опыту;</w:t>
      </w:r>
    </w:p>
    <w:p w:rsidR="00BC2202" w:rsidRDefault="00BC2202">
      <w:r>
        <w:t>знакомить обучающихся с некоторыми свойствами объектов живой и неживой природы в процессе практической деятельности;</w:t>
      </w:r>
    </w:p>
    <w:p w:rsidR="00BC2202" w:rsidRDefault="00BC2202">
      <w: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BC2202" w:rsidRDefault="00BC2202">
      <w:r>
        <w:t>воспитывать у обучающихся умение правильно вести себя в быту с объектами живой и неживой природы;</w:t>
      </w:r>
    </w:p>
    <w:p w:rsidR="00BC2202" w:rsidRDefault="00BC2202">
      <w:bookmarkStart w:id="2193" w:name="sub_3348"/>
      <w:r w:rsidRPr="00027C5D">
        <w:rPr>
          <w:highlight w:val="yellow"/>
        </w:rPr>
        <w:t>36.2.28. Основными задачами образовательной деятельности с детьми среднего дошкольного возраста являются:</w:t>
      </w:r>
    </w:p>
    <w:bookmarkEnd w:id="2193"/>
    <w:p w:rsidR="00BC2202" w:rsidRDefault="00BC2202">
      <w:r>
        <w:t>продолжать расширять ориентировку обучающихся в окружающей действительности;</w:t>
      </w:r>
    </w:p>
    <w:p w:rsidR="00BC2202" w:rsidRDefault="00BC2202">
      <w:r>
        <w:t>начать формирование у обучающихся представлений о целостности человеческого организма;</w:t>
      </w:r>
    </w:p>
    <w:p w:rsidR="00BC2202" w:rsidRDefault="00BC2202">
      <w:r>
        <w:t>учить обучающихся наблюдать за деятельностью и поведением человека в повседневной жизни и в труде;</w:t>
      </w:r>
    </w:p>
    <w:p w:rsidR="00BC2202" w:rsidRDefault="00BC2202">
      <w:r>
        <w:t>знакомить обучающихся предметами окружающей действительности - игрушки, посуда, одежда, мебель;</w:t>
      </w:r>
    </w:p>
    <w:p w:rsidR="00BC2202" w:rsidRDefault="00BC2202">
      <w:r>
        <w:t>учить обучающихся последовательному изучению объектов живой и неживой природы, наблюдению за ними и их описанию;</w:t>
      </w:r>
    </w:p>
    <w:p w:rsidR="00BC2202" w:rsidRDefault="00BC2202">
      <w:r>
        <w:t>формировать у обучающихся временные представления: лето, осень, зима;</w:t>
      </w:r>
    </w:p>
    <w:p w:rsidR="00BC2202" w:rsidRDefault="00BC2202">
      <w:r>
        <w:t>развивать умение обучающихся действовать с объектами природы на основе выделенных признаков и представлений о них;</w:t>
      </w:r>
    </w:p>
    <w:p w:rsidR="00BC2202" w:rsidRDefault="00BC2202">
      <w:r>
        <w:t>формировать у обучающихся представления о живой и неживой природе;</w:t>
      </w:r>
    </w:p>
    <w:p w:rsidR="00BC2202" w:rsidRDefault="00BC2202">
      <w:r>
        <w:t>учить выделять характерные признаки объектов живой и неживой природы;</w:t>
      </w:r>
    </w:p>
    <w:p w:rsidR="00BC2202" w:rsidRDefault="00BC2202">
      <w:r>
        <w:t>учить обучающихся наблюдениям в природе и за изменениями в природе и погоде;</w:t>
      </w:r>
    </w:p>
    <w:p w:rsidR="00BC2202" w:rsidRDefault="00BC2202">
      <w:r>
        <w:t>воспитывать у обучающихся основы экологической культуры: эмоциональное, бережное отношение к природе;</w:t>
      </w:r>
    </w:p>
    <w:p w:rsidR="00BC2202" w:rsidRDefault="00BC2202">
      <w:bookmarkStart w:id="2194" w:name="sub_3349"/>
      <w:r>
        <w:t>36.2.29. Основными задачами образовательной деятельности с детьми старшего дошкольного возраста являются:</w:t>
      </w:r>
    </w:p>
    <w:bookmarkEnd w:id="2194"/>
    <w:p w:rsidR="00BC2202" w:rsidRDefault="00BC2202">
      <w:r>
        <w:t>формировать у обучающихся обобщенное представление о человеке (тело, включая внутренние органы, чувства, мысли);</w:t>
      </w:r>
    </w:p>
    <w:p w:rsidR="00BC2202" w:rsidRDefault="00BC2202">
      <w:r>
        <w:t>учить обучающихся дифференцировать предметы и явления живой и неживой природы;</w:t>
      </w:r>
    </w:p>
    <w:p w:rsidR="00BC2202" w:rsidRDefault="00BC2202">
      <w:r>
        <w:t>учить обучающихся соотносить явления окружающей действительности и деятельность человека;</w:t>
      </w:r>
    </w:p>
    <w:p w:rsidR="00BC2202" w:rsidRDefault="00BC2202">
      <w:r>
        <w:t>формировать у обучающихся обобщенные представления о характерных признаках групп и категорий предметов;</w:t>
      </w:r>
    </w:p>
    <w:p w:rsidR="00BC2202" w:rsidRDefault="00BC2202">
      <w: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BC2202" w:rsidRDefault="00BC2202">
      <w: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BC2202" w:rsidRDefault="00BC2202">
      <w:r>
        <w:t>формировать у обучающихся временные представления (времена года: лето, осень, зима, весна; время суток - ночь, день);</w:t>
      </w:r>
    </w:p>
    <w:p w:rsidR="00BC2202" w:rsidRDefault="00BC2202">
      <w: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BC2202" w:rsidRDefault="00BC2202">
      <w:r>
        <w:t>продолжать расширять у обучающихся представления о свойствах и качествах предметов и явлений, объектах живой и неживой природы;</w:t>
      </w:r>
    </w:p>
    <w:p w:rsidR="00BC2202" w:rsidRDefault="00BC2202">
      <w:r>
        <w:t>пополнять представления обучающихся вновь изучаемыми категориями свойств и признаков;</w:t>
      </w:r>
    </w:p>
    <w:p w:rsidR="00BC2202" w:rsidRDefault="00BC2202">
      <w:r>
        <w:t>формировать у обучающихся представления о вариативности выделяемых признаков и различных основаниях для осуществления классификации;</w:t>
      </w:r>
    </w:p>
    <w:p w:rsidR="00BC2202" w:rsidRDefault="00BC2202">
      <w:r>
        <w:t>формировать у обучающихся представления о видах транспорта;</w:t>
      </w:r>
    </w:p>
    <w:p w:rsidR="00BC2202" w:rsidRDefault="00BC2202">
      <w:r>
        <w:t>формировать у обучающихся временные представления (о временах года, об их последовательности, о времени суток, днях недели);</w:t>
      </w:r>
    </w:p>
    <w:p w:rsidR="00BC2202" w:rsidRDefault="00BC2202">
      <w:r>
        <w:t>закрепить у обучающихся представления о времени и расширять умение соотносить свою деятельность с категорией времени;</w:t>
      </w:r>
    </w:p>
    <w:p w:rsidR="00BC2202" w:rsidRDefault="00BC2202">
      <w:r>
        <w:t>продолжать формировать у обучающихся представления о труде людей и значимости той или иной профессии в жизни;</w:t>
      </w:r>
    </w:p>
    <w:p w:rsidR="00BC2202" w:rsidRDefault="00BC2202">
      <w:r>
        <w:t>развивать у обучающихся элементы самосознания на основе понимания изменчивости возраста и времени.</w:t>
      </w:r>
    </w:p>
    <w:p w:rsidR="00BC2202" w:rsidRDefault="00BC2202">
      <w:bookmarkStart w:id="2195" w:name="sub_3350"/>
      <w:r>
        <w:t>36.2.30. К концу дошкольного возраста обучающиеся могут научиться:</w:t>
      </w:r>
    </w:p>
    <w:bookmarkEnd w:id="2195"/>
    <w:p w:rsidR="00BC2202" w:rsidRDefault="00BC2202">
      <w:r>
        <w:t>называть свое имя, фамилию, возраст;</w:t>
      </w:r>
    </w:p>
    <w:p w:rsidR="00BC2202" w:rsidRDefault="00BC2202">
      <w:r>
        <w:t>называть город (населенный пункт), в котором ребенок проживает;</w:t>
      </w:r>
    </w:p>
    <w:p w:rsidR="00BC2202" w:rsidRDefault="00BC2202">
      <w:r>
        <w:t>называть страну;</w:t>
      </w:r>
    </w:p>
    <w:p w:rsidR="00BC2202" w:rsidRDefault="00BC2202">
      <w:r>
        <w:t>узнавать сигналы светофора, уметь переходить дорогу на зеленый сигнал светофора;</w:t>
      </w:r>
    </w:p>
    <w:p w:rsidR="00BC2202" w:rsidRDefault="00BC2202">
      <w:r>
        <w:t>узнавать и показывать на картинках людей следующих профессий: врач,</w:t>
      </w:r>
    </w:p>
    <w:p w:rsidR="00BC2202" w:rsidRDefault="00BC2202">
      <w:r>
        <w:t>учитель, повар, парикмахер, продавец, почтальон, шофер;</w:t>
      </w:r>
    </w:p>
    <w:p w:rsidR="00BC2202" w:rsidRDefault="00BC2202">
      <w:r>
        <w:t>выделять на картинках изображения предметов транспорта, мебели, продуктов,</w:t>
      </w:r>
    </w:p>
    <w:p w:rsidR="00BC2202" w:rsidRDefault="00BC2202">
      <w:r>
        <w:t>инструментов, школьных принадлежностей и называть их;</w:t>
      </w:r>
    </w:p>
    <w:p w:rsidR="00BC2202" w:rsidRDefault="00BC2202">
      <w:r>
        <w:t>различать деревья, траву, цветы, ягоды и называть некоторые из них;</w:t>
      </w:r>
    </w:p>
    <w:p w:rsidR="00BC2202" w:rsidRDefault="00BC2202">
      <w:r>
        <w:t>называть отдельных представителей диких и домашних животных, диких и домашних птиц и их детенышей;</w:t>
      </w:r>
    </w:p>
    <w:p w:rsidR="00BC2202" w:rsidRDefault="00BC2202">
      <w:r>
        <w:t>определять признаки четырех времен года;</w:t>
      </w:r>
    </w:p>
    <w:p w:rsidR="00BC2202" w:rsidRDefault="00BC2202">
      <w:r>
        <w:t>различать части суток: день и ночь.</w:t>
      </w:r>
    </w:p>
    <w:p w:rsidR="00BC2202" w:rsidRDefault="00BC2202">
      <w:bookmarkStart w:id="2196" w:name="sub_1238"/>
      <w:r>
        <w:t>36.3. В области речевого развития обучающихся от 2-х до 6-ти месяцев основными задачами образовательной деятельности являются:</w:t>
      </w:r>
    </w:p>
    <w:bookmarkEnd w:id="2196"/>
    <w:p w:rsidR="00BC2202" w:rsidRDefault="00BC2202">
      <w: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BC2202" w:rsidRDefault="00BC2202">
      <w: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BC2202" w:rsidRDefault="00BC2202">
      <w:bookmarkStart w:id="2197" w:name="sub_3351"/>
      <w:r>
        <w:t>36.3.1. В области речевого развития обучающихся от 6-ти месяцев до 1-го года основными задачами образовательной деятельности являются:</w:t>
      </w:r>
    </w:p>
    <w:bookmarkEnd w:id="2197"/>
    <w:p w:rsidR="00BC2202" w:rsidRDefault="00BC2202">
      <w: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C2202" w:rsidRDefault="00BC2202">
      <w:r>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BC2202" w:rsidRDefault="00BC2202">
      <w:r>
        <w:t>создавать условия для развития активного лепета как важного компонента речевого развития.</w:t>
      </w:r>
    </w:p>
    <w:p w:rsidR="00BC2202" w:rsidRDefault="00BC2202">
      <w:bookmarkStart w:id="2198" w:name="sub_3352"/>
      <w:r>
        <w:t>36.3.2. Ориентир развития к концу первого года жизни ребенка. Обучающиеся могут научиться:</w:t>
      </w:r>
    </w:p>
    <w:bookmarkEnd w:id="2198"/>
    <w:p w:rsidR="00BC2202" w:rsidRDefault="00BC2202">
      <w:r>
        <w:t>гулить в ситуации общения с родителями (законными представителями), педагогическим работником;</w:t>
      </w:r>
    </w:p>
    <w:p w:rsidR="00BC2202" w:rsidRDefault="00BC2202">
      <w:r>
        <w:t>произносить отдельные звуки при эмоциональном общении с родителями (законными представителями), педагогическим работником.</w:t>
      </w:r>
    </w:p>
    <w:p w:rsidR="00BC2202" w:rsidRDefault="00BC2202">
      <w:bookmarkStart w:id="2199" w:name="sub_3353"/>
      <w:r>
        <w:t>36.3.3. Речевое развитие обучающихся от 1-го года до 1-го года 6-ти месяцев, основными задачами образовательной деятельности являются:</w:t>
      </w:r>
    </w:p>
    <w:bookmarkEnd w:id="2199"/>
    <w:p w:rsidR="00BC2202" w:rsidRDefault="00BC2202">
      <w: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C2202" w:rsidRDefault="00BC2202">
      <w:r>
        <w:t>продолжать создавать условия для развития активного лепета как важного компонента речевого развития;</w:t>
      </w:r>
    </w:p>
    <w:p w:rsidR="00BC2202" w:rsidRDefault="00BC2202">
      <w: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BC2202" w:rsidRDefault="00BC2202">
      <w: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C2202" w:rsidRDefault="00BC2202">
      <w:r>
        <w:t>учить брать, удерживать и бросать предметы (игрушки) одной рукой;</w:t>
      </w:r>
    </w:p>
    <w:p w:rsidR="00BC2202" w:rsidRDefault="00BC2202">
      <w:r>
        <w:t>учить брать и удерживать предметы двумя руками ("Собери мячи в корзину", "Держи шарик", "Переложи обруч");</w:t>
      </w:r>
    </w:p>
    <w:p w:rsidR="00BC2202" w:rsidRDefault="00BC2202">
      <w:bookmarkStart w:id="2200" w:name="sub_3354"/>
      <w:r>
        <w:t>36.3.4. Речевое развитие обучающихся от 1-го года 6-ти месяцев до 2-х лет:</w:t>
      </w:r>
    </w:p>
    <w:bookmarkEnd w:id="2200"/>
    <w:p w:rsidR="00BC2202" w:rsidRDefault="00BC2202">
      <w:r>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C2202" w:rsidRDefault="00BC2202">
      <w: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BC2202" w:rsidRDefault="00BC2202">
      <w:r>
        <w:t>создавать условия для развития слухового восприятия при использовании различных игр с музыкальными игрушками.</w:t>
      </w:r>
    </w:p>
    <w:p w:rsidR="00BC2202" w:rsidRDefault="00BC2202">
      <w:r>
        <w:t>совершенствовать умения пользоваться жестом, понимать и выполнять инструкцию "дай", "на", "возьми".</w:t>
      </w:r>
    </w:p>
    <w:p w:rsidR="00BC2202" w:rsidRDefault="00BC2202">
      <w:r>
        <w:t>побуждать обучающихся к речевым высказываниям в результате действий с игрушками ("ляля топ-топ", "машина би-би", "дудочка ду-ду"),</w:t>
      </w:r>
    </w:p>
    <w:p w:rsidR="00BC2202" w:rsidRDefault="00BC2202">
      <w:r>
        <w:t>выполнять элементарные действия по инструкции педагогического работника: "поиграй, ладушки", "покажи, ручки";</w:t>
      </w:r>
    </w:p>
    <w:p w:rsidR="00BC2202" w:rsidRDefault="00BC2202">
      <w:bookmarkStart w:id="2201" w:name="sub_3355"/>
      <w:r>
        <w:t>36.3.5. Речевое развитие обучающихся от 2-х до 3-х лет:</w:t>
      </w:r>
    </w:p>
    <w:bookmarkEnd w:id="2201"/>
    <w:p w:rsidR="00BC2202" w:rsidRDefault="00BC2202">
      <w:r>
        <w:t>проявлять речевые реакции в процессе речевого общения с родителями (законными представителями), педагогическим работником;</w:t>
      </w:r>
    </w:p>
    <w:p w:rsidR="00BC2202" w:rsidRDefault="00BC2202">
      <w: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BC2202" w:rsidRDefault="00BC2202">
      <w: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BC2202" w:rsidRDefault="00BC2202">
      <w: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BC2202" w:rsidRDefault="00BC2202">
      <w: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BC2202" w:rsidRDefault="00BC2202">
      <w: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BC2202" w:rsidRDefault="00BC2202">
      <w: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BC2202" w:rsidRDefault="00BC2202">
      <w:r>
        <w:t>учить обучающихся слушать и выполнять какое-либо действие по ходу чтения потешки или стихотворения;</w:t>
      </w:r>
    </w:p>
    <w:p w:rsidR="00BC2202" w:rsidRDefault="00BC2202">
      <w:r>
        <w:t>продолжать учить обучающихся слушать песенки, стихи, потешки, обращая внимание на артикуляцию педагогических работников;</w:t>
      </w:r>
    </w:p>
    <w:p w:rsidR="00BC2202" w:rsidRDefault="00BC2202">
      <w:r>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BC2202" w:rsidRDefault="00BC2202">
      <w:r>
        <w:t>побуждать к произношению звукоподражания и прознесению лепетных слов (ам-ам, ку-ку, ту-ту, ква-ква, мяу- мяу, кар-кар);</w:t>
      </w:r>
    </w:p>
    <w:p w:rsidR="00BC2202" w:rsidRDefault="00BC2202">
      <w:r>
        <w:t>создавать условия для активизации обучающихся к речевым высказываниям в результате действий с игрушками ("паровоз - ту-ту", "самолет - ууу");</w:t>
      </w:r>
    </w:p>
    <w:p w:rsidR="00BC2202" w:rsidRDefault="00BC2202">
      <w:r>
        <w:t>учить обучающихся отвечать на вопросы: "Хочешь пить?" - "Да! Нет!", выражать свои потребности словом: "Дай пить", "Хочу сок", "Хочу спать";</w:t>
      </w:r>
    </w:p>
    <w:p w:rsidR="00BC2202" w:rsidRDefault="00BC2202">
      <w:r>
        <w:t>учить обучающихся задавать вопросы в игровой ситуации: "Тук, тук. Кто там?", "Где кошка?" "Кто пришел?"</w:t>
      </w:r>
    </w:p>
    <w:p w:rsidR="00BC2202" w:rsidRDefault="00BC2202">
      <w:bookmarkStart w:id="2202" w:name="sub_3356"/>
      <w:r>
        <w:t>36.3.6. Обучающиеся могут научиться:</w:t>
      </w:r>
    </w:p>
    <w:bookmarkEnd w:id="2202"/>
    <w:p w:rsidR="00BC2202" w:rsidRDefault="00BC2202">
      <w:r>
        <w:t>выполнять знакомую инструкцию педагогического работника: "Покажи, как птичка летает", "Покажи, как мишка спит";</w:t>
      </w:r>
    </w:p>
    <w:p w:rsidR="00BC2202" w:rsidRDefault="00BC2202">
      <w:r>
        <w:t>проявлять желание слушать;</w:t>
      </w:r>
    </w:p>
    <w:p w:rsidR="00BC2202" w:rsidRDefault="00BC2202">
      <w:r>
        <w:t>выражать свои потребности, жестом или словом.</w:t>
      </w:r>
    </w:p>
    <w:p w:rsidR="00BC2202" w:rsidRDefault="00BC2202">
      <w:bookmarkStart w:id="2203" w:name="sub_3357"/>
      <w:r>
        <w:t>36.3.7.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bookmarkEnd w:id="2203"/>
    <w:p w:rsidR="00BC2202" w:rsidRDefault="00BC2202">
      <w: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BC2202" w:rsidRDefault="00BC2202">
      <w: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BC2202" w:rsidRDefault="00BC2202">
      <w:r>
        <w:t>воспитывать у обучающихся потребность в речевом высказывании с целью общения с педагогическим работником и другими детьми;</w:t>
      </w:r>
    </w:p>
    <w:p w:rsidR="00BC2202" w:rsidRDefault="00BC2202">
      <w:r>
        <w:t>воспитывать у обучающихся интерес к окружающим людям, их именам, действиям с игрушками и предметами и к называнию этих действий;</w:t>
      </w:r>
    </w:p>
    <w:p w:rsidR="00BC2202" w:rsidRDefault="00BC2202">
      <w: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BC2202" w:rsidRDefault="00BC2202">
      <w:r>
        <w:t>формировать у обучающихся представление о том, что все увиденное, интересное, новое можно отразить в собственном речевом высказывании;</w:t>
      </w:r>
    </w:p>
    <w:p w:rsidR="00BC2202" w:rsidRDefault="00BC2202">
      <w:r>
        <w:t>создавать у обучающихся предпосылки к развитию речи и формировать языковые способности обучающихся.</w:t>
      </w:r>
    </w:p>
    <w:p w:rsidR="00BC2202" w:rsidRDefault="00BC2202">
      <w:r>
        <w:t>учить обучающихся отвечать на простейшие вопросы о себе и ближайшем окружении;</w:t>
      </w:r>
    </w:p>
    <w:p w:rsidR="00BC2202" w:rsidRDefault="00BC2202">
      <w:r>
        <w:t>формировать потребность у обучающихся высказывать свои просьбы и желания словами;</w:t>
      </w:r>
    </w:p>
    <w:p w:rsidR="00BC2202" w:rsidRDefault="00BC2202">
      <w:bookmarkStart w:id="2204" w:name="sub_3358"/>
      <w:r>
        <w:t>36.3.8. Основными задачами образовательной деятельности с детьми младшего дошкольного возраста являются:</w:t>
      </w:r>
    </w:p>
    <w:bookmarkEnd w:id="2204"/>
    <w:p w:rsidR="00BC2202" w:rsidRDefault="00BC2202">
      <w:r>
        <w:t>формировать у обучающихся умения высказывать свои потребности в активной фразовой речи;</w:t>
      </w:r>
    </w:p>
    <w:p w:rsidR="00BC2202" w:rsidRDefault="00BC2202">
      <w:r>
        <w:t>учить обучающихся узнавать и описывать действия персонажей по картинкам;</w:t>
      </w:r>
    </w:p>
    <w:p w:rsidR="00BC2202" w:rsidRDefault="00BC2202">
      <w:r>
        <w:t>учить обучающихся пользоваться фразовой речью, состоящей из двух-трех слов;</w:t>
      </w:r>
    </w:p>
    <w:p w:rsidR="00BC2202" w:rsidRDefault="00BC2202">
      <w: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BC2202" w:rsidRDefault="00BC2202">
      <w:r>
        <w:t>разучивать с детьми потешки, стихи, поговорки, считалки;</w:t>
      </w:r>
    </w:p>
    <w:p w:rsidR="00BC2202" w:rsidRDefault="00BC2202">
      <w:r>
        <w:t>учить обучающихся составлять небольшие рассказы в форме диалога с использованием игрушек;</w:t>
      </w:r>
    </w:p>
    <w:p w:rsidR="00BC2202" w:rsidRDefault="00BC2202">
      <w:r>
        <w:t>учить обучающихся употреблять глаголы 1-го и 3-го лица ед. числа и 3-го лица множественного числа ("Я рисую", "Катя танцует", "Обучающиеся гуляют");</w:t>
      </w:r>
    </w:p>
    <w:p w:rsidR="00BC2202" w:rsidRDefault="00BC2202">
      <w:r>
        <w:t>формировать у обучающихся грамматический строй речи (согласование глаголов с существительными, родительный падеж имен существительных);</w:t>
      </w:r>
    </w:p>
    <w:p w:rsidR="00BC2202" w:rsidRDefault="00BC2202">
      <w:r>
        <w:t>учить обучающихся употреблять в активной речи предлоги на, под, в;</w:t>
      </w:r>
    </w:p>
    <w:p w:rsidR="00BC2202" w:rsidRDefault="00BC2202">
      <w:r>
        <w:t>развивать у обучающихся речевые формы общения с педагогическим работником и другими детьми;</w:t>
      </w:r>
    </w:p>
    <w:p w:rsidR="00BC2202" w:rsidRDefault="00BC2202">
      <w:r>
        <w:t>учить обучающихся составлять описательные рассказы по предъявляемым игрушкам;</w:t>
      </w:r>
    </w:p>
    <w:p w:rsidR="00BC2202" w:rsidRDefault="00BC2202">
      <w:r>
        <w:t>развивать у обучающихся познавательную функцию речи: задавать вопросы и отвечать на вопросы;</w:t>
      </w:r>
    </w:p>
    <w:p w:rsidR="00BC2202" w:rsidRDefault="00BC2202">
      <w:r>
        <w:t>стимулировать активную позицию ребенка в реализации имеющихся у него языковых способностей.</w:t>
      </w:r>
    </w:p>
    <w:p w:rsidR="00BC2202" w:rsidRDefault="00BC2202">
      <w:bookmarkStart w:id="2205" w:name="sub_3359"/>
      <w:r>
        <w:t>36.3.9. Основными задачами образовательной деятельности с детьми среднего дошкольного возраста являются:</w:t>
      </w:r>
    </w:p>
    <w:bookmarkEnd w:id="2205"/>
    <w:p w:rsidR="00BC2202" w:rsidRDefault="00BC2202">
      <w:r>
        <w:t>воспитывать у обучающихся потребность выражать свои мысли, наблюдения и эмоциональные переживания в речевых высказываниях;</w:t>
      </w:r>
    </w:p>
    <w:p w:rsidR="00BC2202" w:rsidRDefault="00BC2202">
      <w:r>
        <w:t>продолжать уточнять и обогащать словарный запас дошкольников;</w:t>
      </w:r>
    </w:p>
    <w:p w:rsidR="00BC2202" w:rsidRDefault="00BC2202">
      <w:r>
        <w:t>начать формировать у обучающихся процессы словообразования;</w:t>
      </w:r>
    </w:p>
    <w:p w:rsidR="00BC2202" w:rsidRDefault="00BC2202">
      <w: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BC2202" w:rsidRDefault="00BC2202">
      <w:r>
        <w:t>учить обучающихся образовывать множественное число имен существительных;</w:t>
      </w:r>
    </w:p>
    <w:p w:rsidR="00BC2202" w:rsidRDefault="00BC2202">
      <w:r>
        <w:t>учить обучающихся строить фразы из трех-четырех слов сначала по действиям с игрушками, затем по картинке, употребляя знакомые глаголы;</w:t>
      </w:r>
    </w:p>
    <w:p w:rsidR="00BC2202" w:rsidRDefault="00BC2202">
      <w:r>
        <w:t>учить обучающихся понимать и передавать характер, особенности и повадки знакомых персонажей сказок, рассказов и мультфильмов;</w:t>
      </w:r>
    </w:p>
    <w:p w:rsidR="00BC2202" w:rsidRDefault="00BC2202">
      <w: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BC2202" w:rsidRDefault="00BC2202">
      <w:r>
        <w:t>учить обучающихся понимать прочитанный текст, уметь передавать его содержание по уточняющим вопросам и самостоятельно;</w:t>
      </w:r>
    </w:p>
    <w:p w:rsidR="00BC2202" w:rsidRDefault="00BC2202">
      <w:r>
        <w:t>учить обучающихся разучивать наизусть стихи, считалки, потешки, скороговорки;</w:t>
      </w:r>
    </w:p>
    <w:p w:rsidR="00BC2202" w:rsidRDefault="00BC2202">
      <w:r>
        <w:t>учить обучающихся понимать и отгадывать загадки;</w:t>
      </w:r>
    </w:p>
    <w:p w:rsidR="00BC2202" w:rsidRDefault="00BC2202">
      <w:r>
        <w:t>учить обучающихся придумывать различные рассказы по наглядной модели-схеме;</w:t>
      </w:r>
    </w:p>
    <w:p w:rsidR="00BC2202" w:rsidRDefault="00BC2202">
      <w:r>
        <w:t>поощрять речевые высказывания обучающихся в различных видах деятельности;</w:t>
      </w:r>
    </w:p>
    <w:p w:rsidR="00BC2202" w:rsidRDefault="00BC2202">
      <w:bookmarkStart w:id="2206" w:name="sub_3360"/>
      <w:r>
        <w:t>36.3.10. Основными задачами образовательной деятельности с детьми старшего дошкольного возраста являются:</w:t>
      </w:r>
    </w:p>
    <w:bookmarkEnd w:id="2206"/>
    <w:p w:rsidR="00BC2202" w:rsidRDefault="00BC2202">
      <w:r>
        <w:t>развивать у обучающихся вербальные формы общения с педагогическим работником и другими детьми;</w:t>
      </w:r>
    </w:p>
    <w:p w:rsidR="00BC2202" w:rsidRDefault="00BC2202">
      <w:r>
        <w:t>продолжать учить обучающихся выражать свои впечатления, чувства и мысли в речи;</w:t>
      </w:r>
    </w:p>
    <w:p w:rsidR="00BC2202" w:rsidRDefault="00BC2202">
      <w:r>
        <w:t>закрепить умение обучающихся пользоваться в речи монологическими и диалогическими формами;</w:t>
      </w:r>
    </w:p>
    <w:p w:rsidR="00BC2202" w:rsidRDefault="00BC2202">
      <w:r>
        <w:t>продолжать формировать у обучающихся грамматический строй речи;</w:t>
      </w:r>
    </w:p>
    <w:p w:rsidR="00BC2202" w:rsidRDefault="00BC2202">
      <w:r>
        <w:t>формировать понимание у обучающихся значения глаголов и словосочетаний с ними в настоящем, прошедшем и будущем времени;</w:t>
      </w:r>
    </w:p>
    <w:p w:rsidR="00BC2202" w:rsidRDefault="00BC2202">
      <w:r>
        <w:t>уточнить понимание детьми значения изученных предлогов, учить пониманию и выполнению инструкции с предлогами на, под, в, за, около, у, из, между;</w:t>
      </w:r>
    </w:p>
    <w:p w:rsidR="00BC2202" w:rsidRDefault="00BC2202">
      <w:r>
        <w:t>учить обучающихся употреблять в речи существительные в родительном падеже с предлогами у, из;</w:t>
      </w:r>
    </w:p>
    <w:p w:rsidR="00BC2202" w:rsidRDefault="00BC2202">
      <w:r>
        <w:t>расширять понимание обучающихся значения слов (различение глаголов с разными приставками, употребление однокоренных существительных);</w:t>
      </w:r>
    </w:p>
    <w:p w:rsidR="00BC2202" w:rsidRDefault="00BC2202">
      <w:r>
        <w:t>учить обучающихся выполнению действий с разными глаголами и составлять фразы по картинке;</w:t>
      </w:r>
    </w:p>
    <w:p w:rsidR="00BC2202" w:rsidRDefault="00BC2202">
      <w:r>
        <w:t>продолжать учить обучающихся рассказыванию по картинке и составлению рассказов по серии сюжетных картинок;</w:t>
      </w:r>
    </w:p>
    <w:p w:rsidR="00BC2202" w:rsidRDefault="00BC2202">
      <w: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BC2202" w:rsidRDefault="00BC2202">
      <w:r>
        <w:t>учить обучающихся составлять предложения и небольшой рассказ по сюжетной картинке;</w:t>
      </w:r>
    </w:p>
    <w:p w:rsidR="00BC2202" w:rsidRDefault="00BC2202">
      <w:r>
        <w:t>продолжать учить обучающихся рассказыванию об увиденном;</w:t>
      </w:r>
    </w:p>
    <w:p w:rsidR="00BC2202" w:rsidRDefault="00BC2202">
      <w:r>
        <w:t>учить обучающихся придумывать различные рассказы по наглядной модели-схеме;</w:t>
      </w:r>
    </w:p>
    <w:p w:rsidR="00BC2202" w:rsidRDefault="00BC2202">
      <w:r>
        <w:t>продолжать разучивать с детьми стихи, загадки, считалки, пословицы и поговорки; поощрять их использование детьми в процессе игры и общения;</w:t>
      </w:r>
    </w:p>
    <w:p w:rsidR="00BC2202" w:rsidRDefault="00BC2202">
      <w:r>
        <w:t>формировать у обучающихся умение регулировать свою деятельность и поведение посредством речи;</w:t>
      </w:r>
    </w:p>
    <w:p w:rsidR="00BC2202" w:rsidRDefault="00BC2202">
      <w:r>
        <w:t>закрепить у обучающихся в речевых высказываниях элементы планирования своей деятельности;</w:t>
      </w:r>
    </w:p>
    <w:p w:rsidR="00BC2202" w:rsidRDefault="00BC2202">
      <w:r>
        <w:t>продолжать воспитывать культуру речи обучающихся в повседневном общении обучающихся и на специально организованных занятиях.</w:t>
      </w:r>
    </w:p>
    <w:p w:rsidR="00BC2202" w:rsidRDefault="00BC2202">
      <w:bookmarkStart w:id="2207" w:name="sub_3361"/>
      <w:r>
        <w:t>36.3.11. К концу дошкольного возраста обучающиеся могут научиться:</w:t>
      </w:r>
    </w:p>
    <w:bookmarkEnd w:id="2207"/>
    <w:p w:rsidR="00BC2202" w:rsidRDefault="00BC2202">
      <w:r>
        <w:t>проявлять готовность к социальному взаимодействию в коллективе обучающихся;</w:t>
      </w:r>
    </w:p>
    <w:p w:rsidR="00BC2202" w:rsidRDefault="00BC2202">
      <w:r>
        <w:t>выражать свои мысли, наблюдения и эмоциональные переживания в речевых высказываниях;</w:t>
      </w:r>
    </w:p>
    <w:p w:rsidR="00BC2202" w:rsidRDefault="00BC2202">
      <w:r>
        <w:t>пользоваться в повседневном общении фразовой речью, состоящей из трех-четырех словных фраз;</w:t>
      </w:r>
    </w:p>
    <w:p w:rsidR="00BC2202" w:rsidRDefault="00BC2202">
      <w:r>
        <w:t>употреблять в речи названия предметов и детенышей животных с использованием уменьшительно-ласкательных суффиксов;</w:t>
      </w:r>
    </w:p>
    <w:p w:rsidR="00BC2202" w:rsidRDefault="00BC2202">
      <w:r>
        <w:t>понимать и использовать в активной речи предлоги "в", "на", "под", "за", "перед", "около", "у", "из", "между";</w:t>
      </w:r>
    </w:p>
    <w:p w:rsidR="00BC2202" w:rsidRDefault="00BC2202">
      <w:r>
        <w:t>использовать в речи имена существительные и глаголы в единственном и множественном числе;</w:t>
      </w:r>
    </w:p>
    <w:p w:rsidR="00BC2202" w:rsidRDefault="00BC2202">
      <w:r>
        <w:t>использовать в речи глаголы настоящего и прошедшего времени;</w:t>
      </w:r>
    </w:p>
    <w:p w:rsidR="00BC2202" w:rsidRDefault="00BC2202">
      <w:r>
        <w:t>строить фразы и рассказы, состоящие из трех-четырех предложений, по картинке;</w:t>
      </w:r>
    </w:p>
    <w:p w:rsidR="00BC2202" w:rsidRDefault="00BC2202">
      <w:r>
        <w:t>прочитать наизусть 2-3 разученные стихотворения;</w:t>
      </w:r>
    </w:p>
    <w:p w:rsidR="00BC2202" w:rsidRDefault="00BC2202">
      <w:r>
        <w:t>ответить на вопросы по содержанию знакомой сказки, перечислить ее основных персонажей, ответить, чем закончилась сказка;</w:t>
      </w:r>
    </w:p>
    <w:p w:rsidR="00BC2202" w:rsidRDefault="00BC2202">
      <w:r>
        <w:t>знать 1-2 считалку, уметь завершить потешку или поговорку;</w:t>
      </w:r>
    </w:p>
    <w:p w:rsidR="00BC2202" w:rsidRDefault="00BC2202">
      <w:r>
        <w:t>планировать в речи свои ближайшие действия.</w:t>
      </w:r>
    </w:p>
    <w:p w:rsidR="00BC2202" w:rsidRDefault="00BC2202">
      <w:bookmarkStart w:id="2208" w:name="sub_1239"/>
      <w:r>
        <w:t>36.4. Художественно-эстетическое развитие.</w:t>
      </w:r>
    </w:p>
    <w:bookmarkEnd w:id="2208"/>
    <w:p w:rsidR="00BC2202" w:rsidRDefault="00BC2202">
      <w:r>
        <w:t>Основными направлениями образовательной деятельности являются:</w:t>
      </w:r>
    </w:p>
    <w:p w:rsidR="00BC2202" w:rsidRDefault="00BC2202">
      <w:r>
        <w:t>музыкальное воспитание и театрализованная деятельность;</w:t>
      </w:r>
    </w:p>
    <w:p w:rsidR="00BC2202" w:rsidRDefault="00BC2202">
      <w:r>
        <w:t>ознакомление с художественной литературой;</w:t>
      </w:r>
    </w:p>
    <w:p w:rsidR="00BC2202" w:rsidRDefault="00BC2202">
      <w:r>
        <w:t>продуктивная деятельность (изобразительная деятельность (лепка, аппликация, рисование); ручной труд);</w:t>
      </w:r>
    </w:p>
    <w:p w:rsidR="00BC2202" w:rsidRDefault="00BC2202">
      <w:r>
        <w:t>эстетическое воспитание средствами эстетического искусства.</w:t>
      </w:r>
    </w:p>
    <w:p w:rsidR="00BC2202" w:rsidRDefault="00BC2202">
      <w:r>
        <w:t>При освоении раздела "Музыкальное воспитание и театрализованная деятельность" основными задачами образовательной деятельности являются:</w:t>
      </w:r>
    </w:p>
    <w:p w:rsidR="00BC2202" w:rsidRDefault="00BC2202">
      <w:r>
        <w:t>учить обучающихся проявлять реакции на звучание музыки (поворачивать голову в сторону звучания, улыбаться);</w:t>
      </w:r>
    </w:p>
    <w:p w:rsidR="00BC2202" w:rsidRDefault="00BC2202">
      <w:r>
        <w:t>учить слушать музыку, показывать рукой на источник музыки (где музыка?);</w:t>
      </w:r>
    </w:p>
    <w:p w:rsidR="00BC2202" w:rsidRDefault="00BC2202">
      <w:r>
        <w:t>развивать интерес к звучанию музыкальных произведений;</w:t>
      </w:r>
    </w:p>
    <w:p w:rsidR="00BC2202" w:rsidRDefault="00BC2202">
      <w:r>
        <w:t>развивать потребность к прослушиванию музыкальных произведений совместно с педагогическим работником;</w:t>
      </w:r>
    </w:p>
    <w:p w:rsidR="00BC2202" w:rsidRDefault="00BC2202">
      <w:r>
        <w:t>учить действовать с музыкальными игрушками: стучать в барабан, трясти бубен, играть с погремушкой, нажимать на звучащие резиновые игрушки.</w:t>
      </w:r>
    </w:p>
    <w:p w:rsidR="00BC2202" w:rsidRDefault="00BC2202">
      <w:bookmarkStart w:id="2209" w:name="sub_3362"/>
      <w:r>
        <w:t>36.4.1. Ориентиры развития к концу первого года жизни ребенка. Обучающиеся могут научиться:</w:t>
      </w:r>
    </w:p>
    <w:bookmarkEnd w:id="2209"/>
    <w:p w:rsidR="00BC2202" w:rsidRDefault="00BC2202">
      <w:r>
        <w:t>проявлять эмоциональные или двигательные реакции на звучание разных музыкальных произведений;</w:t>
      </w:r>
    </w:p>
    <w:p w:rsidR="00BC2202" w:rsidRDefault="00BC2202">
      <w:r>
        <w:t>действовать с музыкальными игрушками.</w:t>
      </w:r>
    </w:p>
    <w:p w:rsidR="00BC2202" w:rsidRDefault="00BC2202">
      <w:bookmarkStart w:id="2210" w:name="sub_3363"/>
      <w:r>
        <w:t>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задачами образовательной деятельности являются:</w:t>
      </w:r>
    </w:p>
    <w:bookmarkEnd w:id="2210"/>
    <w:p w:rsidR="00BC2202" w:rsidRDefault="00BC2202">
      <w:r>
        <w:t>создать условия для развития у обучающихся интереса к звучанию музыки;</w:t>
      </w:r>
    </w:p>
    <w:p w:rsidR="00BC2202" w:rsidRDefault="00BC2202">
      <w:r>
        <w:t>развивать интерес у обучающихся к прослушиванию музыкальных произведений;</w:t>
      </w:r>
    </w:p>
    <w:p w:rsidR="00BC2202" w:rsidRDefault="00BC2202">
      <w:r>
        <w:t>учить обучающихся показывать источник музыки;</w:t>
      </w:r>
    </w:p>
    <w:p w:rsidR="00BC2202" w:rsidRDefault="00BC2202">
      <w:r>
        <w:t>расширять возможности действовать с музыкальными игрушками: колокольчиком, детским роялем;</w:t>
      </w:r>
    </w:p>
    <w:p w:rsidR="00BC2202" w:rsidRDefault="00BC2202">
      <w:r>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BC2202" w:rsidRDefault="00BC2202">
      <w: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BC2202" w:rsidRDefault="00BC2202">
      <w:bookmarkStart w:id="2211" w:name="sub_3364"/>
      <w:r>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bookmarkEnd w:id="2211"/>
    <w:p w:rsidR="00BC2202" w:rsidRDefault="00BC2202">
      <w:r>
        <w:t>продолжать развивать интерес к прослушиванию музыкальных произведений;</w:t>
      </w:r>
    </w:p>
    <w:p w:rsidR="00BC2202" w:rsidRDefault="00BC2202">
      <w:r>
        <w:t>продолжать знакомить с музыкальными игрушками (металлофоном, бубном, дудочкой), учить действовать с ними, извлекая звуки;</w:t>
      </w:r>
    </w:p>
    <w:p w:rsidR="00BC2202" w:rsidRDefault="00BC2202">
      <w:r>
        <w:t>учить обучающихся указывать источник звука;</w:t>
      </w:r>
    </w:p>
    <w:p w:rsidR="00BC2202" w:rsidRDefault="00BC2202">
      <w:r>
        <w:t>учить обучающихся делать предпочтения в выборе музыкальных игрушек или произведений;</w:t>
      </w:r>
    </w:p>
    <w:p w:rsidR="00BC2202" w:rsidRDefault="00BC2202">
      <w: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BC2202" w:rsidRDefault="00BC2202">
      <w:r>
        <w:t>учить обучающихся продолжать проявлять дифференцированные реакции на звучание веселой и грустной музыки;</w:t>
      </w:r>
    </w:p>
    <w:p w:rsidR="00BC2202" w:rsidRDefault="00BC2202">
      <w:r>
        <w:t>развивать интерес к выполнению под музыку плясовые движения в паре с педагогическим работником или другими детьми;</w:t>
      </w:r>
    </w:p>
    <w:p w:rsidR="00BC2202" w:rsidRDefault="00BC2202">
      <w:r>
        <w:t>учить внимательно слушать музыку и выполнять простые игровые и имитационные действия (убаюкивать куклу; летать, как птички; топать, как мишки).</w:t>
      </w:r>
    </w:p>
    <w:p w:rsidR="00BC2202" w:rsidRDefault="00BC2202">
      <w:bookmarkStart w:id="2212" w:name="sub_3365"/>
      <w:r>
        <w:t>36.4.4. Музыкальное воспитание и театрализованная деятельность.</w:t>
      </w:r>
    </w:p>
    <w:bookmarkEnd w:id="2212"/>
    <w:p w:rsidR="00BC2202" w:rsidRDefault="00BC2202">
      <w:r>
        <w:t>Основными задачами образовательной деятельности с детьми младшего дошкольного возраста являются:</w:t>
      </w:r>
    </w:p>
    <w:p w:rsidR="00BC2202" w:rsidRDefault="00BC2202">
      <w:r>
        <w:t>формирование у обучающихся интереса к музыкальной культуре, театрализованным постановкам и театрализованной деятельности;</w:t>
      </w:r>
    </w:p>
    <w:p w:rsidR="00BC2202" w:rsidRDefault="00BC2202">
      <w:r>
        <w:t>приобщение обучающихся к художественно-эстетической культуре средствами музыки и кукольного театра;</w:t>
      </w:r>
    </w:p>
    <w:p w:rsidR="00BC2202" w:rsidRDefault="00BC2202">
      <w:r>
        <w:t>развитие умения вслушиваться в музыку, запоминать и различать знакомые музыкальные произведения;</w:t>
      </w:r>
    </w:p>
    <w:p w:rsidR="00BC2202" w:rsidRDefault="00BC2202">
      <w: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BC2202" w:rsidRDefault="00BC2202">
      <w:r>
        <w:t>развитие ритмичности движений, умение ходить, бегать, плясать, выполнять простейшие игровые танцевальные движения под музыку;</w:t>
      </w:r>
    </w:p>
    <w:p w:rsidR="00BC2202" w:rsidRDefault="00BC2202">
      <w:r>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BC2202" w:rsidRDefault="00BC2202">
      <w:r>
        <w:t>развитие умения обучающихся участвовать в коллективной досуговой деятельности;</w:t>
      </w:r>
    </w:p>
    <w:p w:rsidR="00BC2202" w:rsidRDefault="00BC2202">
      <w:r>
        <w:t>формирование индивидуальных художественно-творческих способностей дошкольников;</w:t>
      </w:r>
    </w:p>
    <w:p w:rsidR="00BC2202" w:rsidRDefault="00BC2202">
      <w:bookmarkStart w:id="2213" w:name="sub_3366"/>
      <w:r w:rsidRPr="00027C5D">
        <w:rPr>
          <w:highlight w:val="yellow"/>
        </w:rPr>
        <w:t>36.4.5. Основными задачами образовательной деятельности с детьми среднего дошкольного возраста являются:</w:t>
      </w:r>
    </w:p>
    <w:bookmarkEnd w:id="2213"/>
    <w:p w:rsidR="00BC2202" w:rsidRDefault="00BC2202">
      <w:r>
        <w:t>продолжать учить обучающихся внимательно слушать музыкальные произведения и игру на различных музыкальных инструментах;</w:t>
      </w:r>
    </w:p>
    <w:p w:rsidR="00BC2202" w:rsidRDefault="00BC2202">
      <w: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BC2202" w:rsidRDefault="00BC2202">
      <w:r>
        <w:t>учить соотносить характер музыки с характером и повадками персонажей сказок и представителей животного мира;</w:t>
      </w:r>
    </w:p>
    <w:p w:rsidR="00BC2202" w:rsidRDefault="00BC2202">
      <w:r>
        <w:t>учить обучающихся петь индивидуально, подпевая педагогическому работнику слоги и слова в знакомых песнях;</w:t>
      </w:r>
    </w:p>
    <w:p w:rsidR="00BC2202" w:rsidRDefault="00BC2202">
      <w:r>
        <w:t>учить согласовывать движения с началом и окончанием музыки, менять движения с изменением музыки;</w:t>
      </w:r>
    </w:p>
    <w:p w:rsidR="00BC2202" w:rsidRDefault="00BC2202">
      <w: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BC2202" w:rsidRDefault="00BC2202">
      <w:r>
        <w:t>учить обучающихся проявлять эмоциональное отношение к проведению праздничных утренников, занятий - развлечений и досуговой деятельности;</w:t>
      </w:r>
    </w:p>
    <w:p w:rsidR="00BC2202" w:rsidRDefault="00BC2202">
      <w:bookmarkStart w:id="2214" w:name="sub_3367"/>
      <w:r>
        <w:t>36.4.6. Основными задачами образовательной деятельности с детьми старшего дошкольного возраста являются:</w:t>
      </w:r>
    </w:p>
    <w:p w:rsidR="00BC2202" w:rsidRDefault="00BC2202">
      <w:bookmarkStart w:id="2215" w:name="sub_3394"/>
      <w:bookmarkEnd w:id="2214"/>
      <w:r>
        <w:t>1) формировать эмоционально-ассоциативное и предметно-образное восприятие музыкальных произведений детьми;</w:t>
      </w:r>
    </w:p>
    <w:p w:rsidR="00BC2202" w:rsidRDefault="00BC2202">
      <w:bookmarkStart w:id="2216" w:name="sub_3395"/>
      <w:bookmarkEnd w:id="2215"/>
      <w:r>
        <w:t>2) формировать у обучающихся навык пластического воспроизведения ритмического рисунка фрагмента музыкальных произведений;</w:t>
      </w:r>
    </w:p>
    <w:p w:rsidR="00BC2202" w:rsidRDefault="00BC2202">
      <w:bookmarkStart w:id="2217" w:name="sub_3396"/>
      <w:bookmarkEnd w:id="2216"/>
      <w:r>
        <w:t>3) учить обучающихся различать голоса других детей и узнавать, кто из них поет;</w:t>
      </w:r>
    </w:p>
    <w:p w:rsidR="00BC2202" w:rsidRDefault="00BC2202">
      <w:bookmarkStart w:id="2218" w:name="sub_3397"/>
      <w:bookmarkEnd w:id="2217"/>
      <w:r>
        <w:t>4) учить обучающихся петь хором несложные песенки в примарном (удобном) диапазоне, соблюдая одновременность звучания;</w:t>
      </w:r>
    </w:p>
    <w:p w:rsidR="00BC2202" w:rsidRDefault="00BC2202">
      <w:bookmarkStart w:id="2219" w:name="sub_3398"/>
      <w:bookmarkEnd w:id="2218"/>
      <w: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BC2202" w:rsidRDefault="00BC2202">
      <w:bookmarkStart w:id="2220" w:name="sub_3399"/>
      <w:bookmarkEnd w:id="2219"/>
      <w: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BC2202" w:rsidRDefault="00BC2202">
      <w:bookmarkStart w:id="2221" w:name="sub_3400"/>
      <w:bookmarkEnd w:id="2220"/>
      <w:r>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BC2202" w:rsidRDefault="00BC2202">
      <w:bookmarkStart w:id="2222" w:name="sub_3401"/>
      <w:bookmarkEnd w:id="2221"/>
      <w:r>
        <w:t>8) формировать элементарные представления о разных видах искусства и художественно-практической деятельности;</w:t>
      </w:r>
    </w:p>
    <w:p w:rsidR="00BC2202" w:rsidRDefault="00BC2202">
      <w:bookmarkStart w:id="2223" w:name="sub_3402"/>
      <w:bookmarkEnd w:id="2222"/>
      <w: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BC2202" w:rsidRDefault="00BC2202">
      <w:bookmarkStart w:id="2224" w:name="sub_3403"/>
      <w:bookmarkEnd w:id="2223"/>
      <w:r>
        <w:t>10) совершенствовать умения запоминать, узнавать знакомые простейшие мелодии;</w:t>
      </w:r>
    </w:p>
    <w:p w:rsidR="00BC2202" w:rsidRDefault="00BC2202">
      <w:bookmarkStart w:id="2225" w:name="sub_3404"/>
      <w:bookmarkEnd w:id="2224"/>
      <w:r>
        <w:t>11) стимулировать желание обучающихся передавать настроение музыкального произведения в рисунке, поделке, аппликации;</w:t>
      </w:r>
    </w:p>
    <w:p w:rsidR="00BC2202" w:rsidRDefault="00BC2202">
      <w:bookmarkStart w:id="2226" w:name="sub_3405"/>
      <w:bookmarkEnd w:id="2225"/>
      <w:r>
        <w:t>12) формировать ясную дикцию в процессе пения, учить пониманию и выполнению основных дирижерских жестов: внимание, вдох, вступление, снятие;</w:t>
      </w:r>
    </w:p>
    <w:p w:rsidR="00BC2202" w:rsidRDefault="00BC2202">
      <w:bookmarkStart w:id="2227" w:name="sub_3406"/>
      <w:bookmarkEnd w:id="2226"/>
      <w:r>
        <w:t>13) развивать у обучающихся интерес к игре на деревозвучных, металлозвучных и других элементарных музыкальных инструментах;</w:t>
      </w:r>
    </w:p>
    <w:p w:rsidR="00BC2202" w:rsidRDefault="00BC2202">
      <w:bookmarkStart w:id="2228" w:name="sub_3407"/>
      <w:bookmarkEnd w:id="2227"/>
      <w: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BC2202" w:rsidRDefault="00BC2202">
      <w:bookmarkStart w:id="2229" w:name="sub_3408"/>
      <w:bookmarkEnd w:id="2228"/>
      <w:r>
        <w:t>15) поощрять стремление обучающихся импровизировать на музыкальных инструментах;</w:t>
      </w:r>
    </w:p>
    <w:p w:rsidR="00BC2202" w:rsidRDefault="00BC2202">
      <w:bookmarkStart w:id="2230" w:name="sub_3409"/>
      <w:bookmarkEnd w:id="2229"/>
      <w: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BC2202" w:rsidRDefault="00BC2202">
      <w:bookmarkStart w:id="2231" w:name="sub_3410"/>
      <w:bookmarkEnd w:id="2230"/>
      <w:r>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BC2202" w:rsidRDefault="00BC2202">
      <w:bookmarkStart w:id="2232" w:name="sub_3411"/>
      <w:bookmarkEnd w:id="2231"/>
      <w: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BC2202" w:rsidRDefault="00BC2202">
      <w:bookmarkStart w:id="2233" w:name="sub_3412"/>
      <w:bookmarkEnd w:id="2232"/>
      <w:r>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BC2202" w:rsidRDefault="00BC2202">
      <w:bookmarkStart w:id="2234" w:name="sub_3368"/>
      <w:bookmarkEnd w:id="2233"/>
      <w:r>
        <w:t>36.4.7. К концу дошкольного возраста обучающиеся могут научиться:</w:t>
      </w:r>
    </w:p>
    <w:bookmarkEnd w:id="2234"/>
    <w:p w:rsidR="00BC2202" w:rsidRDefault="00BC2202">
      <w:r>
        <w:t>эмоционально откликаться на содержание знакомых музыкальных произведений;</w:t>
      </w:r>
    </w:p>
    <w:p w:rsidR="00BC2202" w:rsidRDefault="00BC2202">
      <w:r>
        <w:t>различать музыку различных жанров (марш, колыбельная песня, танец, русская плясовая);</w:t>
      </w:r>
    </w:p>
    <w:p w:rsidR="00BC2202" w:rsidRDefault="00BC2202">
      <w: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BC2202" w:rsidRDefault="00BC2202">
      <w:r>
        <w:t>называть выученные музыкальные произведения;</w:t>
      </w:r>
    </w:p>
    <w:p w:rsidR="00BC2202" w:rsidRDefault="00BC2202">
      <w:r>
        <w:t>выполнять отдельные плясовые движения в паре с партнером - ребенком и педагогическим работником;</w:t>
      </w:r>
    </w:p>
    <w:p w:rsidR="00BC2202" w:rsidRDefault="00BC2202">
      <w:r>
        <w:t>иметь элементарные представления о театре, где артисты или куклы (которых оживляют тоже артисты) могут показать любимую сказку;</w:t>
      </w:r>
    </w:p>
    <w:p w:rsidR="00BC2202" w:rsidRDefault="00BC2202">
      <w:r>
        <w:t>участвовать в коллективных театрализованных представлениях.</w:t>
      </w:r>
    </w:p>
    <w:p w:rsidR="00BC2202" w:rsidRDefault="00BC2202">
      <w:bookmarkStart w:id="2235" w:name="sub_3369"/>
      <w:r>
        <w:t>36.4.8. Ознакомление с художественной литературой.</w:t>
      </w:r>
    </w:p>
    <w:bookmarkEnd w:id="2235"/>
    <w:p w:rsidR="00BC2202" w:rsidRDefault="00BC2202">
      <w:r>
        <w:t>Основными задачами образовательной деятельности с детьми младшего дошкольного возраста являются:</w:t>
      </w:r>
    </w:p>
    <w:p w:rsidR="00BC2202" w:rsidRDefault="00BC2202">
      <w:r>
        <w:t>формировать эмоциональную отзывчивость на литературные произведения и интерес к ним;</w:t>
      </w:r>
    </w:p>
    <w:p w:rsidR="00BC2202" w:rsidRDefault="00BC2202">
      <w:r>
        <w:t>развивать умение слушать художественный текст и реагировать на его содержание;</w:t>
      </w:r>
    </w:p>
    <w:p w:rsidR="00BC2202" w:rsidRDefault="00BC2202">
      <w:r>
        <w:t>вырабатывать умение слушать рассказывание и чтение вместе с группой обучающихся;</w:t>
      </w:r>
    </w:p>
    <w:p w:rsidR="00BC2202" w:rsidRDefault="00BC2202">
      <w:r>
        <w:t>учить обучающихся выполнять игровые действия, соответствующие тексту знакомых потешек, сказок;</w:t>
      </w:r>
    </w:p>
    <w:p w:rsidR="00BC2202" w:rsidRDefault="00BC2202">
      <w:r>
        <w:t>вызывать у обучающихся эмоциональный отклик на ритм, музыкальность народных произведений, стихов и песенок;</w:t>
      </w:r>
    </w:p>
    <w:p w:rsidR="00BC2202" w:rsidRDefault="00BC2202">
      <w:r>
        <w:t>учить обучающихся узнавать при многократном чтении и рассказывании литературные произведения и их героев;</w:t>
      </w:r>
    </w:p>
    <w:p w:rsidR="00BC2202" w:rsidRDefault="00BC2202">
      <w:r>
        <w:t>стимулировать ребенка повторять отдельные слова и выражения из стихов и сказок;</w:t>
      </w:r>
    </w:p>
    <w:p w:rsidR="00BC2202" w:rsidRDefault="00BC2202">
      <w:r>
        <w:t>учить рассматривать иллюстрации, узнавать в них героев и отвечать на элементарные вопросы по содержанию иллюстрации;</w:t>
      </w:r>
    </w:p>
    <w:p w:rsidR="00BC2202" w:rsidRDefault="00BC2202">
      <w:bookmarkStart w:id="2236" w:name="sub_3370"/>
      <w:r>
        <w:t>36.4.9. Основными задачами образовательной деятельности с детьми среднего дошкольного возраста являются:</w:t>
      </w:r>
    </w:p>
    <w:bookmarkEnd w:id="2236"/>
    <w:p w:rsidR="00BC2202" w:rsidRDefault="00BC2202">
      <w: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BC2202" w:rsidRDefault="00BC2202">
      <w:r>
        <w:t>продолжать развивать умение слушать художественный текст и следить за развитием его содержания;</w:t>
      </w:r>
    </w:p>
    <w:p w:rsidR="00BC2202" w:rsidRDefault="00BC2202">
      <w: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BC2202" w:rsidRDefault="00BC2202">
      <w:r>
        <w:t>вырабатывать умение слушать рассказывание и чтение вместе с группой обучающихся;</w:t>
      </w:r>
    </w:p>
    <w:p w:rsidR="00BC2202" w:rsidRDefault="00BC2202">
      <w:r>
        <w:t>продолжать учить обучающихся выполнять игровые действия, соответствующие тексту знакомых потешек, сказок, стихов;</w:t>
      </w:r>
    </w:p>
    <w:p w:rsidR="00BC2202" w:rsidRDefault="00BC2202">
      <w: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C2202" w:rsidRDefault="00BC2202">
      <w:r>
        <w:t>обогащать литературными образами игровую, изобразительную деятельность обучающихся и конструирование;</w:t>
      </w:r>
    </w:p>
    <w:p w:rsidR="00BC2202" w:rsidRDefault="00BC2202">
      <w: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BC2202" w:rsidRDefault="00BC2202">
      <w:bookmarkStart w:id="2237" w:name="sub_3371"/>
      <w:r>
        <w:t>36.4.10. Основными задачами образовательной деятельности с детьми старшего дошкольного возраста являются:</w:t>
      </w:r>
    </w:p>
    <w:p w:rsidR="00BC2202" w:rsidRDefault="00BC2202">
      <w:bookmarkStart w:id="2238" w:name="sub_3413"/>
      <w:bookmarkEnd w:id="2237"/>
      <w: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BC2202" w:rsidRDefault="00BC2202">
      <w:bookmarkStart w:id="2239" w:name="sub_3414"/>
      <w:bookmarkEnd w:id="2238"/>
      <w:r>
        <w:t>2) формировать у обучающихся запас литературных художественных впечатлений;</w:t>
      </w:r>
    </w:p>
    <w:p w:rsidR="00BC2202" w:rsidRDefault="00BC2202">
      <w:bookmarkStart w:id="2240" w:name="sub_3415"/>
      <w:bookmarkEnd w:id="2239"/>
      <w:r>
        <w:t>3) знакомить обучающихся с отдельными произведениями и их циклами, объединенными одними и теми же героями;</w:t>
      </w:r>
    </w:p>
    <w:p w:rsidR="00BC2202" w:rsidRDefault="00BC2202">
      <w:bookmarkStart w:id="2241" w:name="sub_3416"/>
      <w:bookmarkEnd w:id="2240"/>
      <w: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BC2202" w:rsidRDefault="00BC2202">
      <w:bookmarkStart w:id="2242" w:name="sub_3417"/>
      <w:bookmarkEnd w:id="2241"/>
      <w: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BC2202" w:rsidRDefault="00BC2202">
      <w:bookmarkStart w:id="2243" w:name="sub_3418"/>
      <w:bookmarkEnd w:id="2242"/>
      <w:r>
        <w:t>6) привлекать обучающихся к самостоятельному рассказыванию знакомых произведений, к их обыгрыванию и драматизации;</w:t>
      </w:r>
    </w:p>
    <w:p w:rsidR="00BC2202" w:rsidRDefault="00BC2202">
      <w:bookmarkStart w:id="2244" w:name="sub_3419"/>
      <w:bookmarkEnd w:id="2243"/>
      <w:r>
        <w:t>7) продолжать вырабатывать умение слушать рассказывание и чтение вместе со всей группой обучающихся;</w:t>
      </w:r>
    </w:p>
    <w:p w:rsidR="00BC2202" w:rsidRDefault="00BC2202">
      <w:bookmarkStart w:id="2245" w:name="sub_3420"/>
      <w:bookmarkEnd w:id="2244"/>
      <w: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C2202" w:rsidRDefault="00BC2202">
      <w:bookmarkStart w:id="2246" w:name="sub_3421"/>
      <w:bookmarkEnd w:id="2245"/>
      <w:r>
        <w:t>9) учить обучающихся прослушивать фрагменты знакомых сказок в аудиозаписи, уметь рассказать продолжение сказки или рассказа;</w:t>
      </w:r>
    </w:p>
    <w:p w:rsidR="00BC2202" w:rsidRDefault="00BC2202">
      <w:bookmarkStart w:id="2247" w:name="sub_3422"/>
      <w:bookmarkEnd w:id="2246"/>
      <w:r>
        <w:t>10) воспитывать у обучающихся индивидуальные предпочтения к выбору литературных произведений;</w:t>
      </w:r>
    </w:p>
    <w:p w:rsidR="00BC2202" w:rsidRDefault="00BC2202">
      <w:bookmarkStart w:id="2248" w:name="sub_3423"/>
      <w:bookmarkEnd w:id="2247"/>
      <w:r>
        <w:t>11) продолжать обогащать литературными образами игровую, театрализованную, изобразительную деятельность обучающихся и конструирование;</w:t>
      </w:r>
    </w:p>
    <w:p w:rsidR="00BC2202" w:rsidRDefault="00BC2202">
      <w:bookmarkStart w:id="2249" w:name="sub_3424"/>
      <w:bookmarkEnd w:id="2248"/>
      <w: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BC2202" w:rsidRDefault="00BC2202">
      <w:bookmarkStart w:id="2250" w:name="sub_3425"/>
      <w:bookmarkEnd w:id="2249"/>
      <w:r>
        <w:t>13) создавать условия для расширения и активизации представлений о литературных художественных произведениях у обучающихся;</w:t>
      </w:r>
    </w:p>
    <w:p w:rsidR="00BC2202" w:rsidRDefault="00BC2202">
      <w:bookmarkStart w:id="2251" w:name="sub_3426"/>
      <w:bookmarkEnd w:id="2250"/>
      <w:r>
        <w:t>14) познакомить обучающихся с различием произведений разных жанров: учить различать сказку и стихотворение;</w:t>
      </w:r>
    </w:p>
    <w:p w:rsidR="00BC2202" w:rsidRDefault="00BC2202">
      <w:bookmarkStart w:id="2252" w:name="sub_3427"/>
      <w:bookmarkEnd w:id="2251"/>
      <w: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BC2202" w:rsidRDefault="00BC2202">
      <w:bookmarkStart w:id="2253" w:name="sub_3428"/>
      <w:bookmarkEnd w:id="2252"/>
      <w: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BC2202" w:rsidRDefault="00BC2202">
      <w:bookmarkStart w:id="2254" w:name="sub_3429"/>
      <w:bookmarkEnd w:id="2253"/>
      <w: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BC2202" w:rsidRDefault="00BC2202">
      <w:bookmarkStart w:id="2255" w:name="sub_3430"/>
      <w:bookmarkEnd w:id="2254"/>
      <w:r>
        <w:t>18) учить обучающихся узнавать и называть несколько авторских произведений художественной литературы и их авторов;</w:t>
      </w:r>
    </w:p>
    <w:p w:rsidR="00BC2202" w:rsidRDefault="00BC2202">
      <w:bookmarkStart w:id="2256" w:name="sub_3431"/>
      <w:bookmarkEnd w:id="2255"/>
      <w:r>
        <w:t>19) продолжать воспитывать у обучающихся индивидуальные предпочтения к выбору литературных произведений;</w:t>
      </w:r>
    </w:p>
    <w:p w:rsidR="00BC2202" w:rsidRDefault="00BC2202">
      <w:bookmarkStart w:id="2257" w:name="sub_3432"/>
      <w:bookmarkEnd w:id="2256"/>
      <w:r>
        <w:t>20) формировать у обучающихся динамичные представления о многогранности художественного образа.</w:t>
      </w:r>
    </w:p>
    <w:p w:rsidR="00BC2202" w:rsidRDefault="00BC2202">
      <w:bookmarkStart w:id="2258" w:name="sub_3372"/>
      <w:bookmarkEnd w:id="2257"/>
      <w:r>
        <w:t>36.4.11. К концу дошкольного возраста обучающиеся могут научиться:</w:t>
      </w:r>
    </w:p>
    <w:bookmarkEnd w:id="2258"/>
    <w:p w:rsidR="00BC2202" w:rsidRDefault="00BC2202">
      <w:r>
        <w:t>различать разные жанры - сказку и стихотворение;</w:t>
      </w:r>
    </w:p>
    <w:p w:rsidR="00BC2202" w:rsidRDefault="00BC2202">
      <w:r>
        <w:t>уметь ответить на вопросы по содержанию знакомых произведений;</w:t>
      </w:r>
    </w:p>
    <w:p w:rsidR="00BC2202" w:rsidRDefault="00BC2202">
      <w:r>
        <w:t>рассказывать наизусть небольшие стихотворения (3-4);</w:t>
      </w:r>
    </w:p>
    <w:p w:rsidR="00BC2202" w:rsidRDefault="00BC2202">
      <w:r>
        <w:t>участвовать в коллективной драматизации известных литературных произведений;</w:t>
      </w:r>
    </w:p>
    <w:p w:rsidR="00BC2202" w:rsidRDefault="00BC2202">
      <w:r>
        <w:t>узнавать и называть несколько авторских произведений художественной литературы и их авторов;</w:t>
      </w:r>
    </w:p>
    <w:p w:rsidR="00BC2202" w:rsidRDefault="00BC2202">
      <w:r>
        <w:t>подбирать иллюстрации к знакомым художественным произведениям (выбор из 4-5-ти);</w:t>
      </w:r>
    </w:p>
    <w:p w:rsidR="00BC2202" w:rsidRDefault="00BC2202">
      <w: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BC2202" w:rsidRDefault="00BC2202">
      <w:r>
        <w:t>называть свое любимое художественное произведение.</w:t>
      </w:r>
    </w:p>
    <w:p w:rsidR="00BC2202" w:rsidRDefault="00BC2202">
      <w:bookmarkStart w:id="2259" w:name="sub_3373"/>
      <w:r>
        <w:t>36.4.12. 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w:t>
      </w:r>
    </w:p>
    <w:bookmarkEnd w:id="2259"/>
    <w:p w:rsidR="00BC2202" w:rsidRDefault="00BC2202">
      <w:r>
        <w:t>воспитывать у обучающихся интерес к процессу лепки;</w:t>
      </w:r>
    </w:p>
    <w:p w:rsidR="00BC2202" w:rsidRDefault="00BC2202">
      <w:r>
        <w:t>учить обучающихся проявлять эмоции при работе с пластичными материалами (глина, тесто, пластилин);</w:t>
      </w:r>
    </w:p>
    <w:p w:rsidR="00BC2202" w:rsidRDefault="00BC2202">
      <w:r>
        <w:t>формировать у обучающихся представление о поделках как об изображениях реальных предметов;</w:t>
      </w:r>
    </w:p>
    <w:p w:rsidR="00BC2202" w:rsidRDefault="00BC2202">
      <w: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BC2202" w:rsidRDefault="00BC2202">
      <w: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BC2202" w:rsidRDefault="00BC2202">
      <w:r>
        <w:t>учить раскатывать тесто (глину, пластилин) между ладонями прямыми и круговыми движениями, соединять части, плотно прижимая их друг к другу;</w:t>
      </w:r>
    </w:p>
    <w:p w:rsidR="00BC2202" w:rsidRDefault="00BC2202">
      <w:r>
        <w:t>приучать обучающихся лепить на доске, засучивать рукава перед лепкой и не разбрасывать глину (тесто, пластилин);</w:t>
      </w:r>
    </w:p>
    <w:p w:rsidR="00BC2202" w:rsidRDefault="00BC2202">
      <w:r>
        <w:t>учить обучающихся правильно сидеть за столом;</w:t>
      </w:r>
    </w:p>
    <w:p w:rsidR="00BC2202" w:rsidRDefault="00BC2202">
      <w:r>
        <w:t>воспитывать у обучающихся умения аккуратного выполнения работы;</w:t>
      </w:r>
    </w:p>
    <w:p w:rsidR="00BC2202" w:rsidRDefault="00BC2202">
      <w:r>
        <w:t>учить обучающихся называть предмет и его изображение словом;</w:t>
      </w:r>
    </w:p>
    <w:p w:rsidR="00BC2202" w:rsidRDefault="00BC2202">
      <w:r>
        <w:t>закреплять положительное эмоциональное отношение к самой деятельности и ее результатам;</w:t>
      </w:r>
    </w:p>
    <w:p w:rsidR="00BC2202" w:rsidRDefault="00BC2202">
      <w:bookmarkStart w:id="2260" w:name="sub_3374"/>
      <w:r>
        <w:t>36.4.13. Основными задачами образовательной деятельности с детьми среднего дошкольного возраста являются:</w:t>
      </w:r>
    </w:p>
    <w:bookmarkEnd w:id="2260"/>
    <w:p w:rsidR="00BC2202" w:rsidRDefault="00BC2202">
      <w:r>
        <w:t>продолжать формировать у обучающихся положительное отношение к лепке;</w:t>
      </w:r>
    </w:p>
    <w:p w:rsidR="00BC2202" w:rsidRDefault="00BC2202">
      <w:r>
        <w:t>развивать умение создавать самостоятельные лепные поделки;</w:t>
      </w:r>
    </w:p>
    <w:p w:rsidR="00BC2202" w:rsidRDefault="00BC2202">
      <w:r>
        <w:t>воспитывать оценочное отношение обучающихся к своим работам и работам других детей;</w:t>
      </w:r>
    </w:p>
    <w:p w:rsidR="00BC2202" w:rsidRDefault="00BC2202">
      <w:r>
        <w:t>учить обучающихся сравнивать готовую лепную поделку с образцом;</w:t>
      </w:r>
    </w:p>
    <w:p w:rsidR="00BC2202" w:rsidRDefault="00BC2202">
      <w:r>
        <w:t>учить выполнять лепные поделки по речевой инструкции;</w:t>
      </w:r>
    </w:p>
    <w:p w:rsidR="00BC2202" w:rsidRDefault="00BC2202">
      <w:r>
        <w:t>формировать умение обучающихся рассказывать о последовательности выполнения лепных поделок;</w:t>
      </w:r>
    </w:p>
    <w:p w:rsidR="00BC2202" w:rsidRDefault="00BC2202">
      <w: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BC2202" w:rsidRDefault="00BC2202">
      <w:r>
        <w:t>формировать у обучающихся способы обследования предметов перед лепкой (ощупывание);</w:t>
      </w:r>
    </w:p>
    <w:p w:rsidR="00BC2202" w:rsidRDefault="00BC2202">
      <w:r>
        <w:t>учить обучающихся использовать при лепке различные приемы: вдавливание, сплющивание, прищипывание;</w:t>
      </w:r>
    </w:p>
    <w:p w:rsidR="00BC2202" w:rsidRDefault="00BC2202">
      <w:r>
        <w:t>учить обучающихся лепить предметы из двух частей, соединяя части между собой (по подражанию, образцу, слову).</w:t>
      </w:r>
    </w:p>
    <w:p w:rsidR="00BC2202" w:rsidRDefault="00BC2202">
      <w:bookmarkStart w:id="2261" w:name="sub_3375"/>
      <w:r>
        <w:t>36.4.14. Основными задачами образовательной деятельности с детьми старшего дошкольного возраста являются:</w:t>
      </w:r>
    </w:p>
    <w:bookmarkEnd w:id="2261"/>
    <w:p w:rsidR="00BC2202" w:rsidRDefault="00BC2202">
      <w:r>
        <w:t>развивать умение обучающихся создавать лепные поделки, постепенно переходя к созданию сюжетов;</w:t>
      </w:r>
    </w:p>
    <w:p w:rsidR="00BC2202" w:rsidRDefault="00BC2202">
      <w: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BC2202" w:rsidRDefault="00BC2202">
      <w:r>
        <w:t>учить обучающихся лепить предметы посуды (чашка, кастрюля, ваза) способом вдавливания и ленточным способом;</w:t>
      </w:r>
    </w:p>
    <w:p w:rsidR="00BC2202" w:rsidRDefault="00BC2202">
      <w:r>
        <w:t>учить обучающихся подбирать яркие тона для раскрашивания поделок из глины и теста;</w:t>
      </w:r>
    </w:p>
    <w:p w:rsidR="00BC2202" w:rsidRDefault="00BC2202">
      <w:r>
        <w:t>учить обучающихся в лепке пользоваться приемами вдавливания, сплющивания, защипывания, оттягивания;</w:t>
      </w:r>
    </w:p>
    <w:p w:rsidR="00BC2202" w:rsidRDefault="00BC2202">
      <w:r>
        <w:t>учить обучающихся лепить предметы по образцу, слову и замыслу;</w:t>
      </w:r>
    </w:p>
    <w:p w:rsidR="00BC2202" w:rsidRDefault="00BC2202">
      <w:r>
        <w:t>воспитывать у обучающихся оценочное отношение к своим работам и работам других детей;</w:t>
      </w:r>
    </w:p>
    <w:p w:rsidR="00BC2202" w:rsidRDefault="00BC2202">
      <w:r>
        <w:t>развивать у обучающихся умение создавать лепные поделки отдельных предметов и сюжетов, обыгрывая их;</w:t>
      </w:r>
    </w:p>
    <w:p w:rsidR="00BC2202" w:rsidRDefault="00BC2202">
      <w: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C2202" w:rsidRDefault="00BC2202">
      <w:r>
        <w:t>учить лепить предметы по предварительному замыслу;</w:t>
      </w:r>
    </w:p>
    <w:p w:rsidR="00BC2202" w:rsidRDefault="00BC2202">
      <w: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BC2202" w:rsidRDefault="00BC2202">
      <w:r>
        <w:t>учить лепить предметы по образцу, слову и замыслу;</w:t>
      </w:r>
    </w:p>
    <w:p w:rsidR="00BC2202" w:rsidRDefault="00BC2202">
      <w:r>
        <w:t>воспитывать оценочное отношение обучающихся к своим работам и работам других детей.</w:t>
      </w:r>
    </w:p>
    <w:p w:rsidR="00BC2202" w:rsidRDefault="00BC2202">
      <w:bookmarkStart w:id="2262" w:name="sub_3376"/>
      <w:r>
        <w:t>36.4.15. К концу дошкольного возраста обучающиеся могут научиться:</w:t>
      </w:r>
    </w:p>
    <w:bookmarkEnd w:id="2262"/>
    <w:p w:rsidR="00BC2202" w:rsidRDefault="00BC2202">
      <w:r>
        <w:t>обследовать предмет перед лепкой - ощупывать форму предмета;</w:t>
      </w:r>
    </w:p>
    <w:p w:rsidR="00BC2202" w:rsidRDefault="00BC2202">
      <w:r>
        <w:t>создавать лепные поделки отдельных предметов по образцу и играть с ними;</w:t>
      </w:r>
    </w:p>
    <w:p w:rsidR="00BC2202" w:rsidRDefault="00BC2202">
      <w:r>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C2202" w:rsidRDefault="00BC2202">
      <w:r>
        <w:t>лепить предметы по образцу, словесной инструкции; давать элементарную оценку своей работы и работам других детей;</w:t>
      </w:r>
    </w:p>
    <w:p w:rsidR="00BC2202" w:rsidRDefault="00BC2202">
      <w:r>
        <w:t>участвовать в создании коллективных лепных поделок.</w:t>
      </w:r>
    </w:p>
    <w:p w:rsidR="00BC2202" w:rsidRDefault="00BC2202">
      <w:bookmarkStart w:id="2263" w:name="sub_3377"/>
      <w:r>
        <w:t>36.4.16. Аппликация. Основными задачами образовательной деятельности с детьми младшего дошкольного возраста являются:</w:t>
      </w:r>
    </w:p>
    <w:bookmarkEnd w:id="2263"/>
    <w:p w:rsidR="00BC2202" w:rsidRDefault="00BC2202">
      <w:r>
        <w:t>воспитывать у обучающихся интерес к выполнению аппликаций,</w:t>
      </w:r>
    </w:p>
    <w:p w:rsidR="00BC2202" w:rsidRDefault="00BC2202">
      <w:r>
        <w:t>формировать у обучающихся представление об аппликации как об изображении реальных предметов.</w:t>
      </w:r>
    </w:p>
    <w:p w:rsidR="00BC2202" w:rsidRDefault="00BC2202">
      <w:r>
        <w:t>учить обучающихся правильно сидеть за столом, выполнять задание по подражанию и показу.</w:t>
      </w:r>
    </w:p>
    <w:p w:rsidR="00BC2202" w:rsidRDefault="00BC2202">
      <w:r>
        <w:t>учить обучающихся наблюдать за действиями педагогического работника и других детей, совершать действия по подражанию и по показу.</w:t>
      </w:r>
    </w:p>
    <w:p w:rsidR="00BC2202" w:rsidRDefault="00BC2202">
      <w:r>
        <w:t>учить обучающихся располагать и наклеивать изображения предметов из бумаги.</w:t>
      </w:r>
    </w:p>
    <w:p w:rsidR="00BC2202" w:rsidRDefault="00BC2202">
      <w:r>
        <w:t>знакомить обучающихся с основными правилами работы с материалами и инструментами, необходимыми для выполнения аппликации.</w:t>
      </w:r>
    </w:p>
    <w:p w:rsidR="00BC2202" w:rsidRDefault="00BC2202">
      <w:r>
        <w:t>учить обучающихся называть предмет и его изображение словом.</w:t>
      </w:r>
    </w:p>
    <w:p w:rsidR="00BC2202" w:rsidRDefault="00BC2202">
      <w:r>
        <w:t>закреплять у обучающихся положительное эмоциональное отношение к самой деятельности и ее результатам.</w:t>
      </w:r>
    </w:p>
    <w:p w:rsidR="00BC2202" w:rsidRDefault="00BC2202">
      <w:bookmarkStart w:id="2264" w:name="sub_3378"/>
      <w:r>
        <w:t>36.4.17. Основными задачами образовательной деятельности с детьми среднего дошкольного возраста являются:</w:t>
      </w:r>
    </w:p>
    <w:bookmarkEnd w:id="2264"/>
    <w:p w:rsidR="00BC2202" w:rsidRDefault="00BC2202">
      <w:r>
        <w:t>продолжать формировать у обучающихся положительное отношение к выполнению аппликаций;</w:t>
      </w:r>
    </w:p>
    <w:p w:rsidR="00BC2202" w:rsidRDefault="00BC2202">
      <w: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BC2202" w:rsidRDefault="00BC2202">
      <w:r>
        <w:t>учить обучающихся ориентироваться на листе бумаги: вверху, внизу;</w:t>
      </w:r>
    </w:p>
    <w:p w:rsidR="00BC2202" w:rsidRDefault="00BC2202">
      <w:r>
        <w:t>подготавливать обучающихся к выполнению сюжетных аппликаций через дорисовывание недостающих в сюжете элементов;</w:t>
      </w:r>
    </w:p>
    <w:p w:rsidR="00BC2202" w:rsidRDefault="00BC2202">
      <w:r>
        <w:t>учить выполнять сюжетную аппликацию по показу и образцу;</w:t>
      </w:r>
    </w:p>
    <w:p w:rsidR="00BC2202" w:rsidRDefault="00BC2202">
      <w:r>
        <w:t>воспитывать оценочное отношение обучающихся к своим работам и работам других детей;</w:t>
      </w:r>
    </w:p>
    <w:p w:rsidR="00BC2202" w:rsidRDefault="00BC2202">
      <w:r>
        <w:t>закрепить умение называть аппликацию, формировать умение рассказывать о последовательности выполнения работы.</w:t>
      </w:r>
    </w:p>
    <w:p w:rsidR="00BC2202" w:rsidRDefault="00BC2202">
      <w:bookmarkStart w:id="2265" w:name="sub_3379"/>
      <w:r>
        <w:t>36.4.18. Основными задачами образовательной деятельности с детьми старшего дошкольного возраста являются:</w:t>
      </w:r>
    </w:p>
    <w:bookmarkEnd w:id="2265"/>
    <w:p w:rsidR="00BC2202" w:rsidRDefault="00BC2202">
      <w:r>
        <w:t>продолжать формировать у обучающихся положительное отношение к занятиям по аппликации;</w:t>
      </w:r>
    </w:p>
    <w:p w:rsidR="00BC2202" w:rsidRDefault="00BC2202">
      <w:r>
        <w:t>развивать умение располагать правильно на листе бумаги заготовки аппликации, рассказывая о последовательности их наклеивания;</w:t>
      </w:r>
    </w:p>
    <w:p w:rsidR="00BC2202" w:rsidRDefault="00BC2202">
      <w:r>
        <w:t>учить обучающихся самостоятельно создавать предметные изображения, постепенно переходя к созданию сюжетных изображений;</w:t>
      </w:r>
    </w:p>
    <w:p w:rsidR="00BC2202" w:rsidRDefault="00BC2202">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C2202" w:rsidRDefault="00BC2202">
      <w:r>
        <w:t>учить создавать сюжетные аппликации по образцу, анализируя образец и рассказывая о последовательности выполнения задания;</w:t>
      </w:r>
    </w:p>
    <w:p w:rsidR="00BC2202" w:rsidRDefault="00BC2202">
      <w:r>
        <w:t>продолжать воспитывать оценочное отношение обучающихся к своим работам и работам других детей;</w:t>
      </w:r>
    </w:p>
    <w:p w:rsidR="00BC2202" w:rsidRDefault="00BC2202">
      <w:r>
        <w:t>продолжать формировать у обучающихся положительное отношение к занятиям по аппликации;</w:t>
      </w:r>
    </w:p>
    <w:p w:rsidR="00BC2202" w:rsidRDefault="00BC2202">
      <w:r>
        <w:t>развивать умение располагать правильно на листе бумаги заготовки аппликации, рассказывая о последовательности их наклеивания;</w:t>
      </w:r>
    </w:p>
    <w:p w:rsidR="00BC2202" w:rsidRDefault="00BC2202">
      <w:r>
        <w:t>учить обучающихся самостоятельно создавать предметные изображения, постепенно переходя к созданию сюжетных изображений;</w:t>
      </w:r>
    </w:p>
    <w:p w:rsidR="00BC2202" w:rsidRDefault="00BC2202">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C2202" w:rsidRDefault="00BC2202">
      <w:r>
        <w:t>учить создавать сюжетные аппликации по образцу, анализируя образец и рассказывая о последовательности выполнения задания;</w:t>
      </w:r>
    </w:p>
    <w:p w:rsidR="00BC2202" w:rsidRDefault="00BC2202">
      <w:r>
        <w:t>продолжать воспитывать оценочное отношение обучающихся к своим работам и работам других детей;</w:t>
      </w:r>
    </w:p>
    <w:p w:rsidR="00BC2202" w:rsidRDefault="00BC2202">
      <w:r>
        <w:t>продолжать формировать у обучающихся положительное отношение к занятиям по аппликации;</w:t>
      </w:r>
    </w:p>
    <w:p w:rsidR="00BC2202" w:rsidRDefault="00BC2202">
      <w:r>
        <w:t>развивать умение располагать правильно на листе бумаги заготовки аппликации, рассказывая о последовательности их наклеивания;</w:t>
      </w:r>
    </w:p>
    <w:p w:rsidR="00BC2202" w:rsidRDefault="00BC2202">
      <w:r>
        <w:t>учить обучающихся самостоятельно создавать предметные изображения, постепенно переходя к созданию сюжетных изображений;</w:t>
      </w:r>
    </w:p>
    <w:p w:rsidR="00BC2202" w:rsidRDefault="00BC2202">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C2202" w:rsidRDefault="00BC2202">
      <w:r>
        <w:t>учить создавать сюжетные аппликации по образцу, анализируя образец и, рассказывая о последовательности выполнения задания.</w:t>
      </w:r>
    </w:p>
    <w:p w:rsidR="00BC2202" w:rsidRDefault="00BC2202">
      <w:r>
        <w:t>продолжать воспитывать оценочное отношение обучающихся к своим работам и работам других детей.</w:t>
      </w:r>
    </w:p>
    <w:p w:rsidR="00BC2202" w:rsidRDefault="00BC2202">
      <w:bookmarkStart w:id="2266" w:name="sub_3380"/>
      <w:r>
        <w:t>36.4.19. К концу дошкольного возраста обучающиеся могут научиться:</w:t>
      </w:r>
    </w:p>
    <w:bookmarkEnd w:id="2266"/>
    <w:p w:rsidR="00BC2202" w:rsidRDefault="00BC2202">
      <w:r>
        <w:t>ориентироваться в пространстве листа бумаги, по образцу: вверху, внизу, посередине, слева, справа:</w:t>
      </w:r>
    </w:p>
    <w:p w:rsidR="00BC2202" w:rsidRDefault="00BC2202">
      <w:r>
        <w:t>правильно располагать рисунок на листе бумаги, ориентируясь на словесную инструкцию педагогического работника;</w:t>
      </w:r>
    </w:p>
    <w:p w:rsidR="00BC2202" w:rsidRDefault="00BC2202">
      <w:r>
        <w:t>выполнять аппликации по образцу-конструкции, по представлению и речевой инструкции педагогического работника;</w:t>
      </w:r>
    </w:p>
    <w:p w:rsidR="00BC2202" w:rsidRDefault="00BC2202">
      <w:r>
        <w:t>рассказывать о последовательности действий при выполнении работы;</w:t>
      </w:r>
    </w:p>
    <w:p w:rsidR="00BC2202" w:rsidRDefault="00BC2202">
      <w:r>
        <w:t>давать оценку своим работам и работам других детей, сравнивая ее с образцом, с наблюдаемым предметом или явлением.</w:t>
      </w:r>
    </w:p>
    <w:p w:rsidR="00BC2202" w:rsidRDefault="00BC2202">
      <w:bookmarkStart w:id="2267" w:name="sub_3381"/>
      <w:r w:rsidRPr="00027C5D">
        <w:rPr>
          <w:highlight w:val="yellow"/>
        </w:rPr>
        <w:t>36.4.20. Рисование.</w:t>
      </w:r>
      <w:r>
        <w:t xml:space="preserve"> Основными задачами образовательной деятельности с детьми младшего дошкольного возраста являются:</w:t>
      </w:r>
    </w:p>
    <w:bookmarkEnd w:id="2267"/>
    <w:p w:rsidR="00BC2202" w:rsidRDefault="00BC2202">
      <w:r>
        <w:t>воспитывать у обучающихся интерес к выполнению изображений различными средствами - фломастерами, красками, карандашами, мелками;</w:t>
      </w:r>
    </w:p>
    <w:p w:rsidR="00BC2202" w:rsidRPr="00027C5D" w:rsidRDefault="00BC2202">
      <w:pPr>
        <w:rPr>
          <w:highlight w:val="yellow"/>
        </w:rPr>
      </w:pPr>
      <w:r w:rsidRPr="00027C5D">
        <w:rPr>
          <w:highlight w:val="yellow"/>
        </w:rPr>
        <w:t>учить обучающихся правильно сидеть за столом при рисовании;</w:t>
      </w:r>
    </w:p>
    <w:p w:rsidR="00BC2202" w:rsidRDefault="00BC2202">
      <w:r w:rsidRPr="00027C5D">
        <w:rPr>
          <w:highlight w:val="yellow"/>
        </w:rPr>
        <w:t>формировать у обучающихся представление о том, что можно изображать реальные предметы и явления природы;</w:t>
      </w:r>
    </w:p>
    <w:p w:rsidR="00BC2202" w:rsidRDefault="00BC2202">
      <w:r w:rsidRPr="00027C5D">
        <w:rPr>
          <w:highlight w:val="yellow"/>
        </w:rP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BC2202" w:rsidRDefault="00BC2202">
      <w: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BC2202" w:rsidRDefault="00BC2202">
      <w:r>
        <w:t>учить обучающихся способам обследования предмета перед рисованием (обведение по контуру);</w:t>
      </w:r>
    </w:p>
    <w:p w:rsidR="00BC2202" w:rsidRDefault="00BC2202">
      <w:r>
        <w:t>учить обучающихся проводить прямые, закругленные и прерывистые линии фломастером, мелками, карандашом и красками;</w:t>
      </w:r>
    </w:p>
    <w:p w:rsidR="00BC2202" w:rsidRDefault="00BC2202">
      <w:r>
        <w:t>учить обучающихся называть предмет и его изображение словом;</w:t>
      </w:r>
    </w:p>
    <w:p w:rsidR="00BC2202" w:rsidRDefault="00BC2202">
      <w:r>
        <w:t>закреплять положительное эмоциональное отношение к самой деятельности и ее результатам;</w:t>
      </w:r>
    </w:p>
    <w:p w:rsidR="00BC2202" w:rsidRDefault="00BC2202">
      <w:r>
        <w:t>учить обучающихся правильно держать карандаш, фломастер и пользоваться кисточкой.</w:t>
      </w:r>
    </w:p>
    <w:p w:rsidR="00BC2202" w:rsidRDefault="00BC2202">
      <w:bookmarkStart w:id="2268" w:name="sub_3382"/>
      <w:r w:rsidRPr="00027C5D">
        <w:rPr>
          <w:highlight w:val="yellow"/>
        </w:rPr>
        <w:t>36.4.21. Основными задачами образовательной деятельности с детьми среднего дошкольного возраста являются:</w:t>
      </w:r>
    </w:p>
    <w:bookmarkEnd w:id="2268"/>
    <w:p w:rsidR="00BC2202" w:rsidRDefault="00BC2202">
      <w:r w:rsidRPr="00027C5D">
        <w:rPr>
          <w:highlight w:val="cyan"/>
        </w:rPr>
        <w:t>формировать у обучающихся интерес к рисуночной деятельности, использовать при рисовании различные средства.</w:t>
      </w:r>
    </w:p>
    <w:p w:rsidR="00BC2202" w:rsidRDefault="00BC2202">
      <w: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BC2202" w:rsidRDefault="00BC2202">
      <w:r>
        <w:t>учить обучающихся ориентироваться на листе бумаги: вверху, внизу.</w:t>
      </w:r>
    </w:p>
    <w:p w:rsidR="00BC2202" w:rsidRDefault="00BC2202">
      <w:r>
        <w:t>подготавливать обучающихся к выполнению сюжетных рисунков.</w:t>
      </w:r>
    </w:p>
    <w:p w:rsidR="00BC2202" w:rsidRDefault="00BC2202">
      <w:r>
        <w:t>учить обучающихся участвовать в коллективном рисовании.</w:t>
      </w:r>
    </w:p>
    <w:p w:rsidR="00BC2202" w:rsidRDefault="00BC2202">
      <w:r>
        <w:t>воспитывать оценочное отношение обучающихся своим работам и работам других детей.</w:t>
      </w:r>
    </w:p>
    <w:p w:rsidR="00BC2202" w:rsidRDefault="00BC2202">
      <w:r>
        <w:t>закреплять умение называть свои рисунки.</w:t>
      </w:r>
    </w:p>
    <w:p w:rsidR="00BC2202" w:rsidRDefault="00BC2202">
      <w:r>
        <w:t>формировать умение рассказывать о последовательности выполнения работы,</w:t>
      </w:r>
    </w:p>
    <w:p w:rsidR="00BC2202" w:rsidRDefault="00BC2202">
      <w:r>
        <w:t>создавать условия для формирования способов обследования предметов при рисовании (обведение по контуру);</w:t>
      </w:r>
    </w:p>
    <w:p w:rsidR="00BC2202" w:rsidRDefault="00BC2202">
      <w:r>
        <w:t>учить сравнивать рисунок с натурой.</w:t>
      </w:r>
    </w:p>
    <w:p w:rsidR="00BC2202" w:rsidRDefault="00BC2202">
      <w:bookmarkStart w:id="2269" w:name="sub_3383"/>
      <w:r>
        <w:t>36.4.22. Основными задачами образовательной деятельности с детьми старшего дошкольного возраста являются:</w:t>
      </w:r>
    </w:p>
    <w:bookmarkEnd w:id="2269"/>
    <w:p w:rsidR="00BC2202" w:rsidRDefault="00BC2202">
      <w:r>
        <w:t>продолжать формировать у обучающихся положительное отношение к занятиям по рисованию;</w:t>
      </w:r>
    </w:p>
    <w:p w:rsidR="00BC2202" w:rsidRDefault="00BC2202">
      <w:r>
        <w:t>создавать условия для развития самостоятельной рисуночной деятельности;</w:t>
      </w:r>
    </w:p>
    <w:p w:rsidR="00BC2202" w:rsidRDefault="00BC2202">
      <w: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BC2202" w:rsidRDefault="00BC2202">
      <w:r>
        <w:t>учить создавать декоративные рисунки по образцу с элементами народной росписи;</w:t>
      </w:r>
    </w:p>
    <w:p w:rsidR="00BC2202" w:rsidRDefault="00BC2202">
      <w:r>
        <w:t>учить обучающихся анализировать образец, создавая рисунку по образцу-конструкции;</w:t>
      </w:r>
    </w:p>
    <w:p w:rsidR="00BC2202" w:rsidRDefault="00BC2202">
      <w:r>
        <w:t>учить обучающихся закрашивать определенный контур предметов;</w:t>
      </w:r>
    </w:p>
    <w:p w:rsidR="00BC2202" w:rsidRDefault="00BC2202">
      <w: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BC2202" w:rsidRDefault="00BC2202">
      <w:r>
        <w:t>продолжать воспитывать оценочное отношение обучающихся к своим работам и работам других детей;</w:t>
      </w:r>
    </w:p>
    <w:p w:rsidR="00BC2202" w:rsidRDefault="00BC2202">
      <w:r>
        <w:t>создавать условия для развития и закрепления у обучающихся интереса к процессу и результатам рисования;</w:t>
      </w:r>
    </w:p>
    <w:p w:rsidR="00BC2202" w:rsidRDefault="00BC2202">
      <w:r>
        <w:t>учить обучающихся обобщать в изображениях результаты своих наблюдений за изменениями в природе и социальной жизнью;</w:t>
      </w:r>
    </w:p>
    <w:p w:rsidR="00BC2202" w:rsidRDefault="00BC2202">
      <w: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BC2202" w:rsidRDefault="00BC2202">
      <w:r>
        <w:t>учить обучающихся использовать разнообразные цвета и цветовые оттенки в изображениях предметов и явлений окружающей природы;</w:t>
      </w:r>
    </w:p>
    <w:p w:rsidR="00BC2202" w:rsidRDefault="00BC2202">
      <w: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BC2202" w:rsidRDefault="00BC2202">
      <w: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BC2202" w:rsidRDefault="00BC2202">
      <w:r>
        <w:t>учить создавать сюжетные изображения по собственному замыслу;</w:t>
      </w:r>
    </w:p>
    <w:p w:rsidR="00BC2202" w:rsidRDefault="00BC2202">
      <w:r>
        <w:t>закреплять умение ориентироваться в пространстве листа бумаги: вверху, внизу посередине, слева, справа;</w:t>
      </w:r>
    </w:p>
    <w:p w:rsidR="00BC2202" w:rsidRDefault="00BC2202">
      <w:r>
        <w:t>учить обучающихся создавать изображения, сочетающие элементы рисования и аппликации;</w:t>
      </w:r>
    </w:p>
    <w:p w:rsidR="00BC2202" w:rsidRDefault="00BC2202">
      <w:r>
        <w:t>создавать условия для дальнейшего формирования умений выполнять коллективные рисунки;</w:t>
      </w:r>
    </w:p>
    <w:p w:rsidR="00BC2202" w:rsidRDefault="00BC2202">
      <w:r>
        <w:t>учить обучающихся создавать декоративные рисунки по образцу и по памяти, рассказывать о последовательности выполнения этих работ;</w:t>
      </w:r>
    </w:p>
    <w:p w:rsidR="00BC2202" w:rsidRDefault="00BC2202">
      <w:r>
        <w:t>знакомить обучающихся с элементами народного промысла (хохломская роспись по образцу);</w:t>
      </w:r>
    </w:p>
    <w:p w:rsidR="00BC2202" w:rsidRDefault="00BC2202">
      <w:r>
        <w:t>продолжать воспитывать оценочное отношение обучающихся к своим работам и работам других детей;</w:t>
      </w:r>
    </w:p>
    <w:p w:rsidR="00BC2202" w:rsidRDefault="00BC2202">
      <w:r>
        <w:t>формировать умения сравнивать их с образцом, объяснять необходимость доработки;</w:t>
      </w:r>
    </w:p>
    <w:p w:rsidR="00BC2202" w:rsidRDefault="00BC2202">
      <w:r>
        <w:t>развивать у обучающихся планирующую функцию речи.</w:t>
      </w:r>
    </w:p>
    <w:p w:rsidR="00BC2202" w:rsidRDefault="00BC2202">
      <w:bookmarkStart w:id="2270" w:name="sub_3384"/>
      <w:r>
        <w:t>36.4.23. К концу дошкольного возраста обучающиеся могут научиться:</w:t>
      </w:r>
    </w:p>
    <w:bookmarkEnd w:id="2270"/>
    <w:p w:rsidR="00BC2202" w:rsidRDefault="00BC2202">
      <w:r>
        <w:t>готовить рабочие места к выполнению задания в соответствии с определенным видом изобразительной деятельности;</w:t>
      </w:r>
    </w:p>
    <w:p w:rsidR="00BC2202" w:rsidRDefault="00BC2202">
      <w: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BC2202" w:rsidRDefault="00BC2202">
      <w:r>
        <w:t>создавать по просьбе педагогического работника предметные и сюжетные изображения знакомого содержания;</w:t>
      </w:r>
    </w:p>
    <w:p w:rsidR="00BC2202" w:rsidRDefault="00BC2202">
      <w:r>
        <w:t>выполнять рисунки по предварительному замыслу;</w:t>
      </w:r>
    </w:p>
    <w:p w:rsidR="00BC2202" w:rsidRDefault="00BC2202">
      <w:r>
        <w:t>участвовать в выполнении коллективных изображений;</w:t>
      </w:r>
    </w:p>
    <w:p w:rsidR="00BC2202" w:rsidRDefault="00BC2202">
      <w:r>
        <w:t>эмоционально реагировать на красивые сочетания цветов, подбор предметов в композициях, оригинальных изображениях;</w:t>
      </w:r>
    </w:p>
    <w:p w:rsidR="00BC2202" w:rsidRDefault="00BC2202">
      <w:r>
        <w:t>рассказывать о последовательности выполнения работ;</w:t>
      </w:r>
    </w:p>
    <w:p w:rsidR="00BC2202" w:rsidRDefault="00BC2202">
      <w:r>
        <w:t>давать оценку своим работам и работам других детей.</w:t>
      </w:r>
    </w:p>
    <w:p w:rsidR="00BC2202" w:rsidRDefault="00BC2202">
      <w:bookmarkStart w:id="2271" w:name="sub_3385"/>
      <w:r>
        <w:t>36.4.24. Конструирование. Основными задачами образовательной деятельности с детьми младшего дошкольного возраста являются:</w:t>
      </w:r>
    </w:p>
    <w:bookmarkEnd w:id="2271"/>
    <w:p w:rsidR="00BC2202" w:rsidRDefault="00BC2202">
      <w:r>
        <w:t>формировать положительное отношение и интерес к процессу конструирования, играм со строительным материалом;</w:t>
      </w:r>
    </w:p>
    <w:p w:rsidR="00BC2202" w:rsidRDefault="00BC2202">
      <w:r>
        <w:t>познакомить обучающихся с различным материалом для конструирования, учить приемам использования его для выполнения простейших построек;</w:t>
      </w:r>
    </w:p>
    <w:p w:rsidR="00BC2202" w:rsidRDefault="00BC2202">
      <w: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BC2202" w:rsidRDefault="00BC2202">
      <w:r>
        <w:t>учить обучающихся узнавать, называть и соотносить детские постройки с реально существующими объектами;</w:t>
      </w:r>
    </w:p>
    <w:p w:rsidR="00BC2202" w:rsidRDefault="00BC2202">
      <w:r>
        <w:t>формировать способы усвоения общественного опыта: умения действовать по подражанию, указательному жесту, показу и слову;</w:t>
      </w:r>
    </w:p>
    <w:p w:rsidR="00BC2202" w:rsidRDefault="00BC2202">
      <w: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BC2202" w:rsidRDefault="00BC2202">
      <w:r>
        <w:t>воспитывать у обучающихся интерес к выполнению коллективных построек и их совместному обыгрыванию;</w:t>
      </w:r>
    </w:p>
    <w:p w:rsidR="00BC2202" w:rsidRDefault="00BC2202">
      <w:r>
        <w:t>воспитывать оценочное отношение к постройкам.</w:t>
      </w:r>
    </w:p>
    <w:p w:rsidR="00BC2202" w:rsidRDefault="00BC2202">
      <w:bookmarkStart w:id="2272" w:name="sub_3386"/>
      <w:r>
        <w:t>36.4.25. Основными задачами образовательной деятельности с детьми среднего дошкольного возраста являются:</w:t>
      </w:r>
    </w:p>
    <w:bookmarkEnd w:id="2272"/>
    <w:p w:rsidR="00BC2202" w:rsidRDefault="00BC2202">
      <w:r>
        <w:t>продолжать формировать интерес к конструктивной деятельности и потребность в ней;</w:t>
      </w:r>
    </w:p>
    <w:p w:rsidR="00BC2202" w:rsidRDefault="00BC2202">
      <w:r>
        <w:t>учить обучающихся узнавать, называть и соотносить постройки с реально существующими объектами и их изображениями на картинках;</w:t>
      </w:r>
    </w:p>
    <w:p w:rsidR="00BC2202" w:rsidRDefault="00BC2202">
      <w:r>
        <w:t>учить обучающихся перед конструированием анализировать (с помощью педагогического работника) объемные и плоскостные образцы построек;</w:t>
      </w:r>
    </w:p>
    <w:p w:rsidR="00BC2202" w:rsidRDefault="00BC2202">
      <w:r>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BC2202" w:rsidRDefault="00BC2202">
      <w:r>
        <w:t>учить сопоставлять готовую постройку с образцом, соотносить с реальными предметами, называть ее и отдельные ее части;</w:t>
      </w:r>
    </w:p>
    <w:p w:rsidR="00BC2202" w:rsidRDefault="00BC2202">
      <w: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BC2202" w:rsidRDefault="00BC2202">
      <w:r>
        <w:t>учить рассказывать о последовательности выполнения действий;</w:t>
      </w:r>
    </w:p>
    <w:p w:rsidR="00BC2202" w:rsidRDefault="00BC2202">
      <w:r>
        <w:t>формировать умение доводить начатую постройку до конца;</w:t>
      </w:r>
    </w:p>
    <w:p w:rsidR="00BC2202" w:rsidRDefault="00BC2202">
      <w:r>
        <w:t>знакомить обучающихся с названием элементов строительных наборов;</w:t>
      </w:r>
    </w:p>
    <w:p w:rsidR="00BC2202" w:rsidRDefault="00BC2202">
      <w:r>
        <w:t>учить обучающихся воспринимать и передавать простейшие пространственные отношения между двумя объемными объектами;</w:t>
      </w:r>
    </w:p>
    <w:p w:rsidR="00BC2202" w:rsidRDefault="00BC2202">
      <w: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BC2202" w:rsidRDefault="00BC2202">
      <w:r>
        <w:t>воспитывать у обучающихся умение строить в коллективе детей;</w:t>
      </w:r>
    </w:p>
    <w:p w:rsidR="00BC2202" w:rsidRDefault="00BC2202">
      <w:bookmarkStart w:id="2273" w:name="sub_3387"/>
      <w:r>
        <w:t>36.4.26. Основными задачами образовательной деятельности с детьми старшего дошкольного возраста являются:</w:t>
      </w:r>
    </w:p>
    <w:bookmarkEnd w:id="2273"/>
    <w:p w:rsidR="00BC2202" w:rsidRDefault="00BC2202">
      <w: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BC2202" w:rsidRDefault="00BC2202">
      <w:r>
        <w:t>учить обучающихся выполнять постройки и конструкции по образцу, по памяти и замыслу;</w:t>
      </w:r>
    </w:p>
    <w:p w:rsidR="00BC2202" w:rsidRDefault="00BC2202">
      <w:r>
        <w:t>создавать условия для включения постройки и конструкции в замысел сюжетной игры;</w:t>
      </w:r>
    </w:p>
    <w:p w:rsidR="00BC2202" w:rsidRDefault="00BC2202">
      <w: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BC2202" w:rsidRDefault="00BC2202">
      <w:r>
        <w:t>учить обучающихся выполнять постройки и конструкции по плоскостному образцу;</w:t>
      </w:r>
    </w:p>
    <w:p w:rsidR="00BC2202" w:rsidRDefault="00BC2202">
      <w: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BC2202" w:rsidRDefault="00BC2202">
      <w: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BC2202" w:rsidRDefault="00BC2202">
      <w: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BC2202" w:rsidRDefault="00BC2202">
      <w:r>
        <w:t>учить обучающихся выражать в словесных высказываниях элементы планирования своих предстоящих действий при конструировании;</w:t>
      </w:r>
    </w:p>
    <w:p w:rsidR="00BC2202" w:rsidRDefault="00BC2202">
      <w: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BC2202" w:rsidRDefault="00BC2202">
      <w:r>
        <w:t>продолжать формировать у обучающихся положительное отношение к конструктивной деятельности;</w:t>
      </w:r>
    </w:p>
    <w:p w:rsidR="00BC2202" w:rsidRDefault="00BC2202">
      <w:r>
        <w:t>развивать умение создавать самостоятельные предметные постройки, постепенно переходя к созданию сюжетных композиций;</w:t>
      </w:r>
    </w:p>
    <w:p w:rsidR="00BC2202" w:rsidRDefault="00BC2202">
      <w:r>
        <w:t>учить обучающихся правильно передавать основные свойства и отношения предметов в различных видах конструктивной деятельности;</w:t>
      </w:r>
    </w:p>
    <w:p w:rsidR="00BC2202" w:rsidRDefault="00BC2202">
      <w:r>
        <w:t>продолжать учить обучающихся анализировать образец, используя для построек конструкции-образцы и рисунки-образцы;</w:t>
      </w:r>
    </w:p>
    <w:p w:rsidR="00BC2202" w:rsidRDefault="00BC2202">
      <w:r>
        <w:t>учить обучающихся выполнять предметные постройки по рисунку-образцу и по аппликации-образцу, по памяти;</w:t>
      </w:r>
    </w:p>
    <w:p w:rsidR="00BC2202" w:rsidRDefault="00BC2202">
      <w:r>
        <w:t>учить создавать сюжетные композиции и постройки по образцу, по замыслу;</w:t>
      </w:r>
    </w:p>
    <w:p w:rsidR="00BC2202" w:rsidRDefault="00BC2202">
      <w:r>
        <w:t>формировать умения для создания коллективных построек с использованием знакомых образов и сюжетов;</w:t>
      </w:r>
    </w:p>
    <w:p w:rsidR="00BC2202" w:rsidRDefault="00BC2202">
      <w:r>
        <w:t>воспитывать оценочное отношение обучающихся к своим работам и работам других детей.</w:t>
      </w:r>
    </w:p>
    <w:p w:rsidR="00BC2202" w:rsidRDefault="00BC2202">
      <w:bookmarkStart w:id="2274" w:name="sub_3388"/>
      <w:r>
        <w:t>36.4.27. К концу дошкольного возраста обучающиеся могут научиться:</w:t>
      </w:r>
    </w:p>
    <w:bookmarkEnd w:id="2274"/>
    <w:p w:rsidR="00BC2202" w:rsidRDefault="00BC2202">
      <w:r>
        <w:t>готовить рабочее место к выполнению того или иного задания в соответствии с определенными условиями деятельности - на столе или на ковре;</w:t>
      </w:r>
    </w:p>
    <w:p w:rsidR="00BC2202" w:rsidRDefault="00BC2202">
      <w:r>
        <w:t>различать конструкторы разного вида и назначения;</w:t>
      </w:r>
    </w:p>
    <w:p w:rsidR="00BC2202" w:rsidRDefault="00BC2202">
      <w:r>
        <w:t>создавать по просьбе педагогического работника предметные и беспредметные конструкции, выполняемые детьми в течение года;</w:t>
      </w:r>
    </w:p>
    <w:p w:rsidR="00BC2202" w:rsidRDefault="00BC2202">
      <w:r>
        <w:t>создавать постройки по образцу, по представлению, по памяти, по речевой инструкции (из 6-7 элементов);</w:t>
      </w:r>
    </w:p>
    <w:p w:rsidR="00BC2202" w:rsidRDefault="00BC2202">
      <w:r>
        <w:t>выполнять постройки по предварительному замыслу;</w:t>
      </w:r>
    </w:p>
    <w:p w:rsidR="00BC2202" w:rsidRDefault="00BC2202">
      <w:r>
        <w:t>участвовать в выполнении коллективных построек;</w:t>
      </w:r>
    </w:p>
    <w:p w:rsidR="00BC2202" w:rsidRDefault="00BC2202">
      <w:r>
        <w:t>рассказывать о последовательности выполнения работы;</w:t>
      </w:r>
    </w:p>
    <w:p w:rsidR="00BC2202" w:rsidRDefault="00BC2202">
      <w:r>
        <w:t>давать оценку своим работам и работам других детей.</w:t>
      </w:r>
    </w:p>
    <w:p w:rsidR="00BC2202" w:rsidRDefault="00BC2202">
      <w:bookmarkStart w:id="2275" w:name="sub_3389"/>
      <w:r>
        <w:t>36.4.28. Ручной труд. Основными задачами образовательной деятельности с детьми среднего дошкольного возраста являются:</w:t>
      </w:r>
    </w:p>
    <w:bookmarkEnd w:id="2275"/>
    <w:p w:rsidR="00BC2202" w:rsidRDefault="00BC2202">
      <w:r>
        <w:t>развивать у обучающихся интерес к трудовой деятельности в целом, к собственным изделиям и поделкам;</w:t>
      </w:r>
    </w:p>
    <w:p w:rsidR="00BC2202" w:rsidRDefault="00BC2202">
      <w:r>
        <w:t>познакомить обучающихся с такими материалами и их свойствами, как бумага, картон, природные материалы;</w:t>
      </w:r>
    </w:p>
    <w:p w:rsidR="00BC2202" w:rsidRDefault="00BC2202">
      <w:r>
        <w:t>учить обучающихся работать по подражанию, по образцу, по словесной инструкции;</w:t>
      </w:r>
    </w:p>
    <w:p w:rsidR="00BC2202" w:rsidRDefault="00BC2202">
      <w: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BC2202" w:rsidRDefault="00BC2202">
      <w:r>
        <w:t>формировать умение работать аккуратно, пользоваться фартуком и нарукавниками, убирать рабочее место после завершения работы;</w:t>
      </w:r>
    </w:p>
    <w:p w:rsidR="00BC2202" w:rsidRDefault="00BC2202">
      <w:r>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BC2202" w:rsidRDefault="00BC2202">
      <w: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BC2202" w:rsidRDefault="00BC2202">
      <w:r>
        <w:t>учить обучающихся доводить начатую работу до конца;</w:t>
      </w:r>
    </w:p>
    <w:p w:rsidR="00BC2202" w:rsidRDefault="00BC2202">
      <w:r>
        <w:t>формировать у обучающихся элементы самооценки;</w:t>
      </w:r>
    </w:p>
    <w:p w:rsidR="00BC2202" w:rsidRDefault="00BC2202">
      <w:bookmarkStart w:id="2276" w:name="sub_3390"/>
      <w:r>
        <w:t>36.4.29. Основными задачами образовательной деятельности с детьми старшего дошкольного возраста являются:</w:t>
      </w:r>
    </w:p>
    <w:bookmarkEnd w:id="2276"/>
    <w:p w:rsidR="00BC2202" w:rsidRDefault="00BC2202">
      <w:r>
        <w:t>закреплять у обучающихся интерес к трудовой деятельности;</w:t>
      </w:r>
    </w:p>
    <w:p w:rsidR="00BC2202" w:rsidRDefault="00BC2202">
      <w:r>
        <w:t>знакомить обучающихся с такими материалами и их свойствами, как ткань, кожа, нитки, соломка;</w:t>
      </w:r>
    </w:p>
    <w:p w:rsidR="00BC2202" w:rsidRDefault="00BC2202">
      <w: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BC2202" w:rsidRDefault="00BC2202">
      <w:r>
        <w:t>продолжать учить обучающихся работать по образцу и словесной инструкции;</w:t>
      </w:r>
    </w:p>
    <w:p w:rsidR="00BC2202" w:rsidRDefault="00BC2202">
      <w: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BC2202" w:rsidRDefault="00BC2202">
      <w:r>
        <w:t>знакомить обучающихся с иголкой и нитками; учить сшивать бумажные предметы;</w:t>
      </w:r>
    </w:p>
    <w:p w:rsidR="00BC2202" w:rsidRDefault="00BC2202">
      <w:r>
        <w:t>знакомить с прямым швом "вперед в иголку", учить пришивать пуговицы с двумя дырочками;</w:t>
      </w:r>
    </w:p>
    <w:p w:rsidR="00BC2202" w:rsidRDefault="00BC2202">
      <w:r>
        <w:t>знакомить обучающихся с приемами работы с тканью и нитками - примеривание, резание, шитье прямым швом;</w:t>
      </w:r>
    </w:p>
    <w:p w:rsidR="00BC2202" w:rsidRDefault="00BC2202">
      <w:r>
        <w:t>учить обучающихся подбирать красивые сочетания цвета материалов, подбирать цвет ниток к цвету ткани или кожи;</w:t>
      </w:r>
    </w:p>
    <w:p w:rsidR="00BC2202" w:rsidRDefault="00BC2202">
      <w:r>
        <w:t>знакомить обучающихся с приемами плетения коврика из соломки и бумаги;</w:t>
      </w:r>
    </w:p>
    <w:p w:rsidR="00BC2202" w:rsidRDefault="00BC2202">
      <w:r>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BC2202" w:rsidRDefault="00BC2202">
      <w:r>
        <w:t>учить обучающихся выполнять коллективные работы из природного и бросового материалов;</w:t>
      </w:r>
    </w:p>
    <w:p w:rsidR="00BC2202" w:rsidRDefault="00BC2202">
      <w:r>
        <w:t>учить обучающихся доводить начатую работу до конца;</w:t>
      </w:r>
    </w:p>
    <w:p w:rsidR="00BC2202" w:rsidRDefault="00BC2202">
      <w:r>
        <w:t>формировать у обучающихся элементы самооценки.</w:t>
      </w:r>
    </w:p>
    <w:p w:rsidR="00BC2202" w:rsidRDefault="00BC2202">
      <w:bookmarkStart w:id="2277" w:name="sub_3391"/>
      <w:r>
        <w:t>36.4.30. К концу дошкольного возраста обучающиеся могут научиться:</w:t>
      </w:r>
    </w:p>
    <w:bookmarkEnd w:id="2277"/>
    <w:p w:rsidR="00BC2202" w:rsidRDefault="00BC2202">
      <w:r>
        <w:t>проявлять интерес к трудовой деятельности и ее результатам;</w:t>
      </w:r>
    </w:p>
    <w:p w:rsidR="00BC2202" w:rsidRDefault="00BC2202">
      <w:r>
        <w:t>выполнять элементарные, знакомые поделки из бумаги, природного материала, ткани, ниток и соломки;</w:t>
      </w:r>
    </w:p>
    <w:p w:rsidR="00BC2202" w:rsidRDefault="00BC2202">
      <w:r>
        <w:t>сравнить собственную поделку с образцом, отмечая признаки сходства и различия;</w:t>
      </w:r>
    </w:p>
    <w:p w:rsidR="00BC2202" w:rsidRDefault="00BC2202">
      <w:r>
        <w:t>пользоваться ножницами, клеем, нитками, другими материалами, используемыми в местных условиях, для изготовления поделок;</w:t>
      </w:r>
    </w:p>
    <w:p w:rsidR="00BC2202" w:rsidRDefault="00BC2202">
      <w:r>
        <w:t>выполнять знакомые поделки по образцу и словесной инструкции;</w:t>
      </w:r>
    </w:p>
    <w:p w:rsidR="00BC2202" w:rsidRDefault="00BC2202">
      <w:r>
        <w:t>отвечать на вопросы по результатам изготовления поделки;</w:t>
      </w:r>
    </w:p>
    <w:p w:rsidR="00BC2202" w:rsidRDefault="00BC2202">
      <w:r>
        <w:t>дать элементарную оценку выполненной поделке - "хорошо", "плохо", "аккуратно", "неаккуратно";</w:t>
      </w:r>
    </w:p>
    <w:p w:rsidR="00BC2202" w:rsidRDefault="00BC2202">
      <w:r>
        <w:t>пользоваться фартуком и нарукавниками, готовить и убирать рабочее место после завершения работы;</w:t>
      </w:r>
    </w:p>
    <w:p w:rsidR="00BC2202" w:rsidRDefault="00BC2202">
      <w:r>
        <w:t>выполнять коллективные работы из природного и бросового материала;</w:t>
      </w:r>
    </w:p>
    <w:p w:rsidR="00BC2202" w:rsidRDefault="00BC2202">
      <w:r>
        <w:t>доводить начатую работу до конца.</w:t>
      </w:r>
    </w:p>
    <w:p w:rsidR="00BC2202" w:rsidRDefault="00BC2202">
      <w:bookmarkStart w:id="2278" w:name="sub_3392"/>
      <w:r>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bookmarkEnd w:id="2278"/>
    <w:p w:rsidR="00BC2202" w:rsidRDefault="00BC2202">
      <w:r>
        <w:t>воспитывать у обучающихся интерес к различным видам изобразительной и художественно-графической деятельности;</w:t>
      </w:r>
    </w:p>
    <w:p w:rsidR="00BC2202" w:rsidRDefault="00BC2202">
      <w:r>
        <w:t>побуждать обучающихся к созданию ассоциативных образов, развивать сюжетно-игровой замысел;</w:t>
      </w:r>
    </w:p>
    <w:p w:rsidR="00BC2202" w:rsidRDefault="00BC2202">
      <w: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BC2202" w:rsidRDefault="00BC2202">
      <w: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BC2202" w:rsidRDefault="00BC2202">
      <w: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BC2202" w:rsidRDefault="00BC2202">
      <w:r>
        <w:t>воспитывать эмоциональный отклик, эстетическое отношение к природному окружению и дизайну своего быта;</w:t>
      </w:r>
    </w:p>
    <w:p w:rsidR="00BC2202" w:rsidRDefault="00BC2202">
      <w:r>
        <w:t>учить обучающихся создавать аранжировки из природных и искусственных материалов, использовать их для украшения одежды и комнаты;</w:t>
      </w:r>
    </w:p>
    <w:p w:rsidR="00BC2202" w:rsidRDefault="00BC2202">
      <w:r>
        <w:t>развивать художественную культуру ребенка в условиях социокультурной среды музеев, выставок, театров.</w:t>
      </w:r>
    </w:p>
    <w:p w:rsidR="00BC2202" w:rsidRDefault="00BC2202">
      <w:bookmarkStart w:id="2279" w:name="sub_3393"/>
      <w:r>
        <w:t>36.4.32. К концу дошкольного возраста обучающиеся могут научиться:</w:t>
      </w:r>
    </w:p>
    <w:bookmarkEnd w:id="2279"/>
    <w:p w:rsidR="00BC2202" w:rsidRDefault="00BC2202">
      <w: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BC2202" w:rsidRDefault="00BC2202">
      <w:r>
        <w:t>узнавать 2-3 знакомые картины известных художников;</w:t>
      </w:r>
    </w:p>
    <w:p w:rsidR="00BC2202" w:rsidRDefault="00BC2202">
      <w: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BC2202" w:rsidRDefault="00BC2202">
      <w:r>
        <w:t>уметь дорисовывать различные декоративные линии, украшая ими знакомые предметы или сюжеты;</w:t>
      </w:r>
    </w:p>
    <w:p w:rsidR="00BC2202" w:rsidRDefault="00BC2202">
      <w:r>
        <w:t>создавать изображения по собственному замыслу, используя знакомые техники и изобразительные средства;</w:t>
      </w:r>
    </w:p>
    <w:p w:rsidR="00BC2202" w:rsidRDefault="00BC2202">
      <w:r>
        <w:t>адекватно вести себя при посещении музеев, выставочных залов, театров и выставок.</w:t>
      </w:r>
    </w:p>
    <w:p w:rsidR="00BC2202" w:rsidRDefault="00BC2202">
      <w:bookmarkStart w:id="2280" w:name="sub_1240"/>
      <w:r>
        <w:t>36.5. В области физического развития основными задачами образовательной деятельности являются:</w:t>
      </w:r>
    </w:p>
    <w:bookmarkEnd w:id="2280"/>
    <w:p w:rsidR="00BC2202" w:rsidRDefault="00BC2202">
      <w:r>
        <w:t>создавать условия для удержания ребенком игрушек в одной руке, затем удержание игрушек двумя руками;</w:t>
      </w:r>
    </w:p>
    <w:p w:rsidR="00BC2202" w:rsidRDefault="00BC2202">
      <w:r>
        <w:t>развивать у ребенка действия для захватывания разнообразных игрушек рукой и удерживать их в руке, рассматривая их;</w:t>
      </w:r>
    </w:p>
    <w:p w:rsidR="00BC2202" w:rsidRDefault="00BC2202">
      <w:r>
        <w:t>создавать условия для перекладывания игрушек из одной руки в другую, рассматривать их;</w:t>
      </w:r>
    </w:p>
    <w:p w:rsidR="00BC2202" w:rsidRDefault="00BC2202">
      <w:r>
        <w:t>развивать у ребенка манипулятивные действия с разнообразными игрушками;</w:t>
      </w:r>
    </w:p>
    <w:p w:rsidR="00BC2202" w:rsidRDefault="00BC2202">
      <w:r>
        <w:t>создать условия для развития действия с игрушками: бросания, закрывания, нажимания;</w:t>
      </w:r>
    </w:p>
    <w:p w:rsidR="00BC2202" w:rsidRDefault="00BC2202">
      <w:r>
        <w:t>создавать условия для развития прямостояния: удерживания головки, используя специальные упражнения и приемы активизации;</w:t>
      </w:r>
    </w:p>
    <w:p w:rsidR="00BC2202" w:rsidRDefault="00BC2202">
      <w: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BC2202" w:rsidRDefault="00BC2202">
      <w:r>
        <w:t>создавать условия для овладения ползанием: формирование координированного взаимодействия в движениях рук и ног;</w:t>
      </w:r>
    </w:p>
    <w:p w:rsidR="00BC2202" w:rsidRDefault="00BC2202">
      <w:r>
        <w:t>создавать условия для овладения навыком сидения, совершенствовать этот навык после 9-и месяцев;</w:t>
      </w:r>
    </w:p>
    <w:p w:rsidR="00BC2202" w:rsidRDefault="00BC2202">
      <w:r>
        <w:t>создавать условия для укрепления ног: учить опираться на ножки, пружинить на ножках, используя игровые приемы (катание на большом мяче);</w:t>
      </w:r>
    </w:p>
    <w:p w:rsidR="00BC2202" w:rsidRDefault="00BC2202">
      <w:r>
        <w:t>создавать условия для положительного отношения к воде, учить удерживаться в воде на руках педагогического работника.</w:t>
      </w:r>
    </w:p>
    <w:p w:rsidR="00BC2202" w:rsidRDefault="00BC2202">
      <w:bookmarkStart w:id="2281" w:name="sub_3433"/>
      <w:r>
        <w:t>36.5.1. Ориентиры развития к концу первого года жизни ребенка.</w:t>
      </w:r>
    </w:p>
    <w:bookmarkEnd w:id="2281"/>
    <w:p w:rsidR="00BC2202" w:rsidRDefault="00BC2202">
      <w:r>
        <w:t>Обучающиеся могут научиться:</w:t>
      </w:r>
    </w:p>
    <w:p w:rsidR="00BC2202" w:rsidRDefault="00BC2202">
      <w:r>
        <w:t>уметь удерживать игрушку в руке, перекладывать игрушку из одной руки в другую;</w:t>
      </w:r>
    </w:p>
    <w:p w:rsidR="00BC2202" w:rsidRDefault="00BC2202">
      <w:r>
        <w:t>уметь передвигаться в пространстве путем ползания;</w:t>
      </w:r>
    </w:p>
    <w:p w:rsidR="00BC2202" w:rsidRDefault="00BC2202">
      <w:r>
        <w:t>уметь самостоятельно сидеть.</w:t>
      </w:r>
    </w:p>
    <w:p w:rsidR="00BC2202" w:rsidRDefault="00BC2202">
      <w:bookmarkStart w:id="2282" w:name="sub_3434"/>
      <w:r>
        <w:t>36.5.2. Физическое развитие обучающихся от 1-го года до 2-х лет. Основными задачами образовательной деятельности являются:</w:t>
      </w:r>
    </w:p>
    <w:bookmarkEnd w:id="2282"/>
    <w:p w:rsidR="00BC2202" w:rsidRDefault="00BC2202">
      <w:r>
        <w:t>продолжать совершенствовать навык ползания и перелазания: учить проползать через ворота, обруч;</w:t>
      </w:r>
    </w:p>
    <w:p w:rsidR="00BC2202" w:rsidRDefault="00BC2202">
      <w:r>
        <w:t>продолжать укреплять умения у обучающихся опираться на ножки в процессе игровых приемов;</w:t>
      </w:r>
    </w:p>
    <w:p w:rsidR="00BC2202" w:rsidRDefault="00BC2202">
      <w:r>
        <w:t>создавать условия для овладения детьми прямохождением: учить ходить по прямой дорожке вместе с педагогическим работником;</w:t>
      </w:r>
    </w:p>
    <w:p w:rsidR="00BC2202" w:rsidRDefault="00BC2202">
      <w:r>
        <w:t>создавать условия для совершенствования у обучающихся навыка самостоятельной ходьбы;</w:t>
      </w:r>
    </w:p>
    <w:p w:rsidR="00BC2202" w:rsidRDefault="00BC2202">
      <w:r>
        <w:t>учить ходить по прямой дорожке, перешагивая через незначительное препятствие (ручеек, канавку, палку);</w:t>
      </w:r>
    </w:p>
    <w:p w:rsidR="00BC2202" w:rsidRDefault="00BC2202">
      <w:r>
        <w:t>совершенствовать умения обучающихся удерживать предмет (игрушку) одной рукой непродолжительное время и бросать его в цель (мячик);</w:t>
      </w:r>
    </w:p>
    <w:p w:rsidR="00BC2202" w:rsidRDefault="00BC2202">
      <w:r>
        <w:t>формировать умения удерживать предметы (игрушки) двумя руками, производить с ними некоторые действия (мячи, рули, обручи);</w:t>
      </w:r>
    </w:p>
    <w:p w:rsidR="00BC2202" w:rsidRDefault="00BC2202">
      <w: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C2202" w:rsidRDefault="00BC2202">
      <w:bookmarkStart w:id="2283" w:name="sub_3435"/>
      <w:r>
        <w:t>36.5.3. Физическое развитие обучающихся от 2-х лет до 3-х лет. Основными задачами образовательной деятельности являются:</w:t>
      </w:r>
    </w:p>
    <w:bookmarkEnd w:id="2283"/>
    <w:p w:rsidR="00BC2202" w:rsidRDefault="00BC2202">
      <w:r>
        <w:t>совершенствовать самостоятельную ходьбу, перешагивая через незначительное препятствие;</w:t>
      </w:r>
    </w:p>
    <w:p w:rsidR="00BC2202" w:rsidRDefault="00BC2202">
      <w:r>
        <w:t>учить перелазить через бревно, проползать через обруч;</w:t>
      </w:r>
    </w:p>
    <w:p w:rsidR="00BC2202" w:rsidRDefault="00BC2202">
      <w:r>
        <w:t>совершенствовать навыки бросания;</w:t>
      </w:r>
    </w:p>
    <w:p w:rsidR="00BC2202" w:rsidRDefault="00BC2202">
      <w:r>
        <w:t>создавать условия для овладения умениями бегать;</w:t>
      </w:r>
    </w:p>
    <w:p w:rsidR="00BC2202" w:rsidRDefault="00BC2202">
      <w:r>
        <w:t>учить ходить по лесенке вверх с педагогическим работником, а затем и самостоятельно;</w:t>
      </w:r>
    </w:p>
    <w:p w:rsidR="00BC2202" w:rsidRDefault="00BC2202">
      <w:r>
        <w:t>формировать интерес к подвижным играм с детьми (малая группа 3-4 ребенка);</w:t>
      </w:r>
    </w:p>
    <w:p w:rsidR="00BC2202" w:rsidRDefault="00BC2202">
      <w: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C2202" w:rsidRDefault="00BC2202">
      <w:bookmarkStart w:id="2284" w:name="sub_3436"/>
      <w:r>
        <w:t>36.5.4. Обучающиеся могут научиться:</w:t>
      </w:r>
    </w:p>
    <w:bookmarkEnd w:id="2284"/>
    <w:p w:rsidR="00BC2202" w:rsidRDefault="00BC2202">
      <w:r>
        <w:t>самостоятельно ходить, перешагивая через незначительное препятствие;</w:t>
      </w:r>
    </w:p>
    <w:p w:rsidR="00BC2202" w:rsidRDefault="00BC2202">
      <w:r>
        <w:t>уметь проползти через обруч;</w:t>
      </w:r>
    </w:p>
    <w:p w:rsidR="00BC2202" w:rsidRDefault="00BC2202">
      <w:r>
        <w:t>проявлять положительное отношение к пребыванию в воде вместе с педагогическим работником;</w:t>
      </w:r>
    </w:p>
    <w:p w:rsidR="00BC2202" w:rsidRDefault="00BC2202">
      <w:r>
        <w:t>проявлять интерес к подвижным играм.</w:t>
      </w:r>
    </w:p>
    <w:p w:rsidR="00BC2202" w:rsidRDefault="00BC2202">
      <w:bookmarkStart w:id="2285" w:name="sub_3437"/>
      <w:r>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bookmarkEnd w:id="2285"/>
    <w:p w:rsidR="00BC2202" w:rsidRDefault="00BC2202">
      <w:r>
        <w:t>Основные направления работы по физическому воспитанию:</w:t>
      </w:r>
    </w:p>
    <w:p w:rsidR="00BC2202" w:rsidRDefault="00BC2202">
      <w:bookmarkStart w:id="2286" w:name="sub_3445"/>
      <w:r>
        <w:t>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BC2202" w:rsidRDefault="00BC2202">
      <w:bookmarkStart w:id="2287" w:name="sub_3444"/>
      <w:bookmarkEnd w:id="2286"/>
      <w: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BC2202" w:rsidRDefault="00BC2202">
      <w:bookmarkStart w:id="2288" w:name="sub_3443"/>
      <w:bookmarkEnd w:id="2287"/>
      <w:r>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BC2202" w:rsidRDefault="00BC2202">
      <w:bookmarkStart w:id="2289" w:name="sub_3442"/>
      <w:bookmarkEnd w:id="2288"/>
      <w: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bookmarkEnd w:id="2289"/>
    <w:p w:rsidR="00BC2202" w:rsidRDefault="00BC2202">
      <w: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BC2202" w:rsidRDefault="00BC2202">
      <w: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BC2202" w:rsidRDefault="00BC2202">
      <w:bookmarkStart w:id="2290" w:name="sub_3441"/>
      <w:r>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BC2202" w:rsidRDefault="00BC2202">
      <w:bookmarkStart w:id="2291" w:name="sub_3440"/>
      <w:bookmarkEnd w:id="2290"/>
      <w:r>
        <w:t>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BC2202" w:rsidRDefault="00BC2202">
      <w:bookmarkStart w:id="2292" w:name="sub_3439"/>
      <w:bookmarkEnd w:id="2291"/>
      <w: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bookmarkEnd w:id="2292"/>
    <w:p w:rsidR="00BC2202" w:rsidRDefault="00BC2202">
      <w:r>
        <w:t>упражнения без предметов;</w:t>
      </w:r>
    </w:p>
    <w:p w:rsidR="00BC2202" w:rsidRDefault="00BC2202">
      <w:r>
        <w:t>упражнения с предметами;</w:t>
      </w:r>
    </w:p>
    <w:p w:rsidR="00BC2202" w:rsidRDefault="00BC2202">
      <w:r>
        <w:t>упражнения, направленные на формирование правильной осанки;</w:t>
      </w:r>
    </w:p>
    <w:p w:rsidR="00BC2202" w:rsidRDefault="00BC2202">
      <w:r>
        <w:t>упражнения для развития равновесия.</w:t>
      </w:r>
    </w:p>
    <w:p w:rsidR="00BC2202" w:rsidRDefault="00BC2202">
      <w:bookmarkStart w:id="2293" w:name="sub_3438"/>
      <w: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bookmarkEnd w:id="2293"/>
    <w:p w:rsidR="00BC2202" w:rsidRDefault="00BC2202">
      <w: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BC2202" w:rsidRDefault="00BC2202">
      <w: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BC2202" w:rsidRDefault="00BC2202">
      <w:bookmarkStart w:id="2294" w:name="sub_3446"/>
      <w:r>
        <w:t>36.5.6. Основными задачами образовательной деятельности с детьми младшего дошкольного возраста являются:</w:t>
      </w:r>
    </w:p>
    <w:bookmarkEnd w:id="2294"/>
    <w:p w:rsidR="00BC2202" w:rsidRDefault="00BC2202">
      <w:r>
        <w:t>формировать у обучающихся интерес к физической культуре и совместным физическим занятиям с другими детьми;</w:t>
      </w:r>
    </w:p>
    <w:p w:rsidR="00BC2202" w:rsidRDefault="00BC2202">
      <w:r>
        <w:t>укреплять состояние здоровья обучающихся;</w:t>
      </w:r>
    </w:p>
    <w:p w:rsidR="00BC2202" w:rsidRDefault="00BC2202">
      <w:r>
        <w:t>формировать правильную осанку у каждого ребенка;</w:t>
      </w:r>
    </w:p>
    <w:p w:rsidR="00BC2202" w:rsidRDefault="00BC2202">
      <w:r>
        <w:t>формировать у обучающихся потребность в разных видах двигательной деятельности;</w:t>
      </w:r>
    </w:p>
    <w:p w:rsidR="00BC2202" w:rsidRDefault="00BC2202">
      <w:r>
        <w:t>развивать у обучающихся движения, двигательные качества, физической и умственной работоспособности;</w:t>
      </w:r>
    </w:p>
    <w:p w:rsidR="00BC2202" w:rsidRDefault="00BC2202">
      <w:r>
        <w:t>тренировать у обучающихся сердечно-сосудистую и дыхательную системы, закаливать организм;</w:t>
      </w:r>
    </w:p>
    <w:p w:rsidR="00BC2202" w:rsidRDefault="00BC2202">
      <w:r>
        <w:t>создавать условия в группе для эффективной профилактики простудных и инфекционных заболеваний;</w:t>
      </w:r>
    </w:p>
    <w:p w:rsidR="00BC2202" w:rsidRDefault="00BC2202">
      <w: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BC2202" w:rsidRDefault="00BC2202">
      <w:r>
        <w:t>учить обучающихся выполнять движения и действия по подражанию действиям педагогического работника;</w:t>
      </w:r>
    </w:p>
    <w:p w:rsidR="00BC2202" w:rsidRDefault="00BC2202">
      <w:r>
        <w:t>учить обучающихся выполнять действия по образцу и речевой инструкции;</w:t>
      </w:r>
    </w:p>
    <w:p w:rsidR="00BC2202" w:rsidRDefault="00BC2202">
      <w:r>
        <w:t>учить обучающихся внимательно смотреть на педагогического работника, поворачиваться к нему лицом, когда он говорит;</w:t>
      </w:r>
    </w:p>
    <w:p w:rsidR="00BC2202" w:rsidRDefault="00BC2202">
      <w:r>
        <w:t>учить обучающихся выполнять движения и действия по подражанию педагогическому работнику;</w:t>
      </w:r>
    </w:p>
    <w:p w:rsidR="00BC2202" w:rsidRDefault="00BC2202">
      <w:r>
        <w:t>учить обучающихся тихо входить в спортивный зал и строится в шеренгу по опорному знаку - стена, веревка, лента, палка;</w:t>
      </w:r>
    </w:p>
    <w:p w:rsidR="00BC2202" w:rsidRDefault="00BC2202">
      <w:r>
        <w:t>учить обучающихся ходить стайкой за воспитателем;</w:t>
      </w:r>
    </w:p>
    <w:p w:rsidR="00BC2202" w:rsidRDefault="00BC2202">
      <w:r>
        <w:t>учить обучающихся ходить друг за другом, держась за веревку рукой;</w:t>
      </w:r>
    </w:p>
    <w:p w:rsidR="00BC2202" w:rsidRDefault="00BC2202">
      <w:r>
        <w:t>учить обучающихся ходить по "дорожке" и "следам";</w:t>
      </w:r>
    </w:p>
    <w:p w:rsidR="00BC2202" w:rsidRDefault="00BC2202">
      <w:r>
        <w:t>учить переворачиваться из одного положения в другое: лежа на спине, в положение, лежа на животе и обратно;</w:t>
      </w:r>
    </w:p>
    <w:p w:rsidR="00BC2202" w:rsidRDefault="00BC2202">
      <w:r>
        <w:t>воспитывать у обучающихся интерес к участию в подвижных играх;</w:t>
      </w:r>
    </w:p>
    <w:p w:rsidR="00BC2202" w:rsidRDefault="00BC2202">
      <w:r>
        <w:t>учить обучающихся спрыгивать с высоты (с гимнастической доски - высота 10-15 см);</w:t>
      </w:r>
    </w:p>
    <w:p w:rsidR="00BC2202" w:rsidRDefault="00BC2202">
      <w: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BC2202" w:rsidRDefault="00BC2202">
      <w:r>
        <w:t>учить обучающихся подползать под веревку, под скамейку;</w:t>
      </w:r>
    </w:p>
    <w:p w:rsidR="00BC2202" w:rsidRDefault="00BC2202">
      <w:r>
        <w:t>учить обучающихся удерживаться на перекладине с поддержкой педагогического работника;</w:t>
      </w:r>
    </w:p>
    <w:p w:rsidR="00BC2202" w:rsidRDefault="00BC2202">
      <w:r>
        <w:t>формировать у обучающихся интерес к движениям в воде, учить не бояться воды и спокойно входить в бассейн, окунаться спокойно в воду.</w:t>
      </w:r>
    </w:p>
    <w:p w:rsidR="00BC2202" w:rsidRDefault="00BC2202">
      <w:bookmarkStart w:id="2295" w:name="sub_3447"/>
      <w:r>
        <w:t>36.5.7. Основными задачами образовательной деятельности с детьми среднего дошкольного возраста являются:</w:t>
      </w:r>
    </w:p>
    <w:bookmarkEnd w:id="2295"/>
    <w:p w:rsidR="00BC2202" w:rsidRDefault="00BC2202">
      <w:r>
        <w:t>учить обучающихся выполнять инструкцию педагогического работника, поворачиваться к нему лицом, когда он говорит;</w:t>
      </w:r>
    </w:p>
    <w:p w:rsidR="00BC2202" w:rsidRDefault="00BC2202">
      <w:r>
        <w:t>учить обучающихся выполнять движения и действия по подражанию, показу и речевой инструкции педагогического работника;</w:t>
      </w:r>
    </w:p>
    <w:p w:rsidR="00BC2202" w:rsidRDefault="00BC2202">
      <w:r>
        <w:t>формировать у обучающихся интерес к участию в подвижных играх, знать правила некоторых подвижных игр;</w:t>
      </w:r>
    </w:p>
    <w:p w:rsidR="00BC2202" w:rsidRDefault="00BC2202">
      <w:r>
        <w:t>учить обучающихся бросать мяч в цель двумя руками;</w:t>
      </w:r>
    </w:p>
    <w:p w:rsidR="00BC2202" w:rsidRDefault="00BC2202">
      <w:r>
        <w:t>учить обучающихся ловить мяч среднего размера;</w:t>
      </w:r>
    </w:p>
    <w:p w:rsidR="00BC2202" w:rsidRDefault="00BC2202">
      <w:r>
        <w:t>учить обучающихся строиться и ходить в шеренге по опорному знаку - веревка, лента, палки;</w:t>
      </w:r>
    </w:p>
    <w:p w:rsidR="00BC2202" w:rsidRDefault="00BC2202">
      <w:r>
        <w:t>учить обучающихся ходить по "дорожке" и "следам";</w:t>
      </w:r>
    </w:p>
    <w:p w:rsidR="00BC2202" w:rsidRDefault="00BC2202">
      <w:r>
        <w:t>учить обучающихся бегать вслед за воспитателем;</w:t>
      </w:r>
    </w:p>
    <w:p w:rsidR="00BC2202" w:rsidRDefault="00BC2202">
      <w:r>
        <w:t>учить обучающихся прыгать на двух ногах на месте, передвигаться прыжками;</w:t>
      </w:r>
    </w:p>
    <w:p w:rsidR="00BC2202" w:rsidRDefault="00BC2202">
      <w:r>
        <w:t>учить обучающихся ползать по гимнастической скамейке;</w:t>
      </w:r>
    </w:p>
    <w:p w:rsidR="00BC2202" w:rsidRDefault="00BC2202">
      <w:r>
        <w:t>формировать у обучающихся умение подползать под скамейку;</w:t>
      </w:r>
    </w:p>
    <w:p w:rsidR="00BC2202" w:rsidRDefault="00BC2202">
      <w:r>
        <w:t>учить обучающихся переворачиваться из положения лежа на спине в положение лежа на животе;</w:t>
      </w:r>
    </w:p>
    <w:p w:rsidR="00BC2202" w:rsidRDefault="00BC2202">
      <w:r>
        <w:t>учить обучающихся подтягиваться на перекладине.</w:t>
      </w:r>
    </w:p>
    <w:p w:rsidR="00BC2202" w:rsidRDefault="00BC2202">
      <w: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BC2202" w:rsidRDefault="00BC2202">
      <w:bookmarkStart w:id="2296" w:name="sub_3448"/>
      <w:r>
        <w:t>36.5.8. Основными задачами образовательной деятельности с детьми старшего дошкольного возраста являются:</w:t>
      </w:r>
    </w:p>
    <w:bookmarkEnd w:id="2296"/>
    <w:p w:rsidR="00BC2202" w:rsidRDefault="00BC2202">
      <w: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BC2202" w:rsidRDefault="00BC2202">
      <w:r>
        <w:t>учить обучающихся ловить и бросать мячи большого и среднего размера;</w:t>
      </w:r>
    </w:p>
    <w:p w:rsidR="00BC2202" w:rsidRDefault="00BC2202">
      <w:r>
        <w:t>учить обучающихся передавать друг другу один большой мяч, стоя в кругу;</w:t>
      </w:r>
    </w:p>
    <w:p w:rsidR="00BC2202" w:rsidRDefault="00BC2202">
      <w:r>
        <w:t>учить обучающихся метать в цель мешочек с песком;</w:t>
      </w:r>
    </w:p>
    <w:p w:rsidR="00BC2202" w:rsidRDefault="00BC2202">
      <w:r>
        <w:t>учить обучающихся ползать по гимнастической скамейке на четвереньках;</w:t>
      </w:r>
    </w:p>
    <w:p w:rsidR="00BC2202" w:rsidRDefault="00BC2202">
      <w:r>
        <w:t>учить обучающихся подлезать и подползать через скамейки, ворота, различные конструкции;</w:t>
      </w:r>
    </w:p>
    <w:p w:rsidR="00BC2202" w:rsidRDefault="00BC2202">
      <w:r>
        <w:t>формировать у обучающихся умение удерживаться и лазить вверх и вниз по гимнастической стенке;</w:t>
      </w:r>
    </w:p>
    <w:p w:rsidR="00BC2202" w:rsidRDefault="00BC2202">
      <w:r>
        <w:t>учить обучающихся ходить по доске и скамейке, вытянув руки в разные стороны либо вперед;</w:t>
      </w:r>
    </w:p>
    <w:p w:rsidR="00BC2202" w:rsidRDefault="00BC2202">
      <w:r>
        <w:t>учить обучающихся ходить на носках с перешагиванием через палки;</w:t>
      </w:r>
    </w:p>
    <w:p w:rsidR="00BC2202" w:rsidRDefault="00BC2202">
      <w:r>
        <w:t>учить обучающихся ходить, наступая на кубы, "кирпичики", ходить, высоко поднимая колени "как цапля";</w:t>
      </w:r>
    </w:p>
    <w:p w:rsidR="00BC2202" w:rsidRDefault="00BC2202">
      <w: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BC2202" w:rsidRDefault="00BC2202">
      <w:r>
        <w:t>учить обучающихся бегать змейкой, прыгать "лягушкой";</w:t>
      </w:r>
    </w:p>
    <w:p w:rsidR="00BC2202" w:rsidRDefault="00BC2202">
      <w:r>
        <w:t>учить обучающихся передвигаться прыжками вперед;</w:t>
      </w:r>
    </w:p>
    <w:p w:rsidR="00BC2202" w:rsidRDefault="00BC2202">
      <w:r>
        <w:t>учить обучающихся выполнять скрестные движения руками;</w:t>
      </w:r>
    </w:p>
    <w:p w:rsidR="00BC2202" w:rsidRDefault="00BC2202">
      <w:r>
        <w:t>учить обучающихся держаться самостоятельно на воде, демонстрируя некоторые действия (прыгать, передвигаться, бросать мяч);</w:t>
      </w:r>
    </w:p>
    <w:p w:rsidR="00BC2202" w:rsidRDefault="00BC2202">
      <w:r>
        <w:t>учить обучающихся выполнять по речевой инструкции ряд последовательных движений без предметов и с предметами;</w:t>
      </w:r>
    </w:p>
    <w:p w:rsidR="00BC2202" w:rsidRDefault="00BC2202">
      <w:r>
        <w:t>учить обучающихся попадать в цель с расстояния 5 метров;</w:t>
      </w:r>
    </w:p>
    <w:p w:rsidR="00BC2202" w:rsidRDefault="00BC2202">
      <w:r>
        <w:t>продолжать учить обучающихся бросать и ловить мячи разного размера;</w:t>
      </w:r>
    </w:p>
    <w:p w:rsidR="00BC2202" w:rsidRDefault="00BC2202">
      <w:r>
        <w:t>учить обучающихся находить свое место в шеренге по сигналу;</w:t>
      </w:r>
    </w:p>
    <w:p w:rsidR="00BC2202" w:rsidRDefault="00BC2202">
      <w:r>
        <w:t>учить обучающихся ходить на носках, на пятках и внутренних сводах стоп;</w:t>
      </w:r>
    </w:p>
    <w:p w:rsidR="00BC2202" w:rsidRDefault="00BC2202">
      <w:r>
        <w:t>учить обучающихся согласовывать темп ходьбы со звуковыми сигналами;</w:t>
      </w:r>
    </w:p>
    <w:p w:rsidR="00BC2202" w:rsidRDefault="00BC2202">
      <w:r>
        <w:t>продолжать учить обучающихся перестраиваться в колонну и парами, в соответствии со звуковыми сигналами;</w:t>
      </w:r>
    </w:p>
    <w:p w:rsidR="00BC2202" w:rsidRDefault="00BC2202">
      <w:r>
        <w:t>учить обучающихся ходить по наклонной гимнастической доске;</w:t>
      </w:r>
    </w:p>
    <w:p w:rsidR="00BC2202" w:rsidRDefault="00BC2202">
      <w:r>
        <w:t>учить обучающихся лазить вверх и вниз по шведской стенке, перелазить на соседний пролет стенки;</w:t>
      </w:r>
    </w:p>
    <w:p w:rsidR="00BC2202" w:rsidRDefault="00BC2202">
      <w:r>
        <w:t>продолжать обучающихся учить езде на велосипеде;</w:t>
      </w:r>
    </w:p>
    <w:p w:rsidR="00BC2202" w:rsidRDefault="00BC2202">
      <w:r>
        <w:t>учить обучающихся ходить и бегать с изменением направления - змейкой, по диагонали;</w:t>
      </w:r>
    </w:p>
    <w:p w:rsidR="00BC2202" w:rsidRDefault="00BC2202">
      <w:r>
        <w:t>закрепить умение у обучающихся прыгать на двух ногах и на одной ноге;</w:t>
      </w:r>
    </w:p>
    <w:p w:rsidR="00BC2202" w:rsidRDefault="00BC2202">
      <w:r>
        <w:t>продолжать обучить выполнению комплекса упражнений утренней зарядки и разминки в течение дня;</w:t>
      </w:r>
    </w:p>
    <w:p w:rsidR="00BC2202" w:rsidRDefault="00BC2202">
      <w:r>
        <w:t>формировать у обучающихся желание участвовать в знакомой подвижной игре, предлагать другим детям участвовать в играх;</w:t>
      </w:r>
    </w:p>
    <w:p w:rsidR="00BC2202" w:rsidRDefault="00BC2202">
      <w:r>
        <w:t>продолжать учить обучающихся держаться на воде и плавать;</w:t>
      </w:r>
    </w:p>
    <w:p w:rsidR="00BC2202" w:rsidRDefault="00BC2202">
      <w:r>
        <w:t>разучить с детьми комплекс разминочных движений и подготовительных упражнений для плавания;</w:t>
      </w:r>
    </w:p>
    <w:p w:rsidR="00BC2202" w:rsidRDefault="00BC2202">
      <w:r>
        <w:t>продолжать учить обучающихся плавать: выполнять гребковые движения руками в сочетании с движениями ногами;</w:t>
      </w:r>
    </w:p>
    <w:p w:rsidR="00BC2202" w:rsidRDefault="00BC2202">
      <w:r>
        <w:t>уточнить представления каждого ребенка о своей внешности, половой принадлежности и основных отличительных чертах внешнего строения;</w:t>
      </w:r>
    </w:p>
    <w:p w:rsidR="00BC2202" w:rsidRDefault="00BC2202">
      <w:r>
        <w:t>воспитывать у обучающихся потребность в выполнении гигиенических навыков;</w:t>
      </w:r>
    </w:p>
    <w:p w:rsidR="00BC2202" w:rsidRDefault="00BC2202">
      <w:r>
        <w:t>обращать внимание обучающихся на приятные ощущения от наличия чистых рук, волос, тела, белья, одежды;</w:t>
      </w:r>
    </w:p>
    <w:p w:rsidR="00BC2202" w:rsidRDefault="00BC2202">
      <w:r>
        <w:t>закрепить представление обучающихся о режиме дня, необходимости и полезности его соблюдения.</w:t>
      </w:r>
    </w:p>
    <w:p w:rsidR="00BC2202" w:rsidRDefault="00BC2202">
      <w:bookmarkStart w:id="2297" w:name="sub_3449"/>
      <w:r>
        <w:t>36.5.9. К концу дошкольного возраста обучающиеся могут научиться:</w:t>
      </w:r>
    </w:p>
    <w:bookmarkEnd w:id="2297"/>
    <w:p w:rsidR="00BC2202" w:rsidRDefault="00BC2202">
      <w:r>
        <w:t>выполнять по речевой инструкции ряд последовательных движений без предметов и с предметами;</w:t>
      </w:r>
    </w:p>
    <w:p w:rsidR="00BC2202" w:rsidRDefault="00BC2202">
      <w:r>
        <w:t>попадать в цель с расстояния 5 метров;</w:t>
      </w:r>
    </w:p>
    <w:p w:rsidR="00BC2202" w:rsidRDefault="00BC2202">
      <w:r>
        <w:t>бросать и ловить мяч;</w:t>
      </w:r>
    </w:p>
    <w:p w:rsidR="00BC2202" w:rsidRDefault="00BC2202">
      <w:r>
        <w:t>находить свое место в шеренге по сигналу;</w:t>
      </w:r>
    </w:p>
    <w:p w:rsidR="00BC2202" w:rsidRDefault="00BC2202">
      <w:r>
        <w:t>ходить на носках, на пятках и внутренних сводах стоп;</w:t>
      </w:r>
    </w:p>
    <w:p w:rsidR="00BC2202" w:rsidRDefault="00BC2202">
      <w:r>
        <w:t>согласовывать темп ходьбы со звуковыми сигналами;</w:t>
      </w:r>
    </w:p>
    <w:p w:rsidR="00BC2202" w:rsidRDefault="00BC2202">
      <w:r>
        <w:t>перестраиваться в колонну и парами, в соответствии со звуковыми сигналами;</w:t>
      </w:r>
    </w:p>
    <w:p w:rsidR="00BC2202" w:rsidRDefault="00BC2202">
      <w:r>
        <w:t>ходить по наклонной гимнастической доске;</w:t>
      </w:r>
    </w:p>
    <w:p w:rsidR="00BC2202" w:rsidRDefault="00BC2202">
      <w:r>
        <w:t>лазить вверх и вниз по гимнастической стенке, перелазить на соседний пролет стенки;</w:t>
      </w:r>
    </w:p>
    <w:p w:rsidR="00BC2202" w:rsidRDefault="00BC2202">
      <w:r>
        <w:t>ездить на велосипеде (трех или двухколесном);</w:t>
      </w:r>
    </w:p>
    <w:p w:rsidR="00BC2202" w:rsidRDefault="00BC2202">
      <w:r>
        <w:t>ходить и бегать с изменением направления - змейкой, по диагонали;</w:t>
      </w:r>
    </w:p>
    <w:p w:rsidR="00BC2202" w:rsidRDefault="00BC2202">
      <w:r>
        <w:t>прыгать на двух ногах и на одной ноге;</w:t>
      </w:r>
    </w:p>
    <w:p w:rsidR="00BC2202" w:rsidRDefault="00BC2202">
      <w:r>
        <w:t>знать и выполнять комплекс упражнений утренней зарядки, для разминки в течение дня;</w:t>
      </w:r>
    </w:p>
    <w:p w:rsidR="00BC2202" w:rsidRDefault="00BC2202">
      <w:r>
        <w:t>самостоятельно участвовать в знакомой подвижной игре;</w:t>
      </w:r>
    </w:p>
    <w:p w:rsidR="00BC2202" w:rsidRDefault="00BC2202">
      <w:r>
        <w:t>выполнять комплекс разминочных и подготовительных движений;</w:t>
      </w:r>
    </w:p>
    <w:p w:rsidR="00BC2202" w:rsidRDefault="00BC2202">
      <w:r>
        <w:t>держаться на воде, выполнять гребковые движения руками в сочетании с движениями ногами;</w:t>
      </w:r>
    </w:p>
    <w:p w:rsidR="00BC2202" w:rsidRDefault="00BC2202">
      <w:r>
        <w:t>соблюдать правила гигиены в повседневной жизни.</w:t>
      </w:r>
    </w:p>
    <w:p w:rsidR="00BC2202" w:rsidRDefault="00BC2202">
      <w:bookmarkStart w:id="2298" w:name="sub_3450"/>
      <w:r>
        <w:t>36.5.10. Формирование представлений о здоровом образе жизни. Основными задачами образовательной деятельности с детьми от 6-ти до 7 (8-ми) лет являются:</w:t>
      </w:r>
    </w:p>
    <w:bookmarkEnd w:id="2298"/>
    <w:p w:rsidR="00BC2202" w:rsidRDefault="00BC2202">
      <w:r>
        <w:t>формировать у обучающихся представление о человеке как о целостном разумном существе, у которого есть душа, тело, мысли, чувства;</w:t>
      </w:r>
    </w:p>
    <w:p w:rsidR="00BC2202" w:rsidRDefault="00BC2202">
      <w:r>
        <w:t>уточнить представления каждого ребенка о своей внешности, половой принадлежности и основных отличительных чертах внешнего строения;</w:t>
      </w:r>
    </w:p>
    <w:p w:rsidR="00BC2202" w:rsidRDefault="00BC2202">
      <w:r>
        <w:t>воспитывать у обучающихся потребность в выполнении гигиенических навыков;</w:t>
      </w:r>
    </w:p>
    <w:p w:rsidR="00BC2202" w:rsidRDefault="00BC2202">
      <w:r>
        <w:t>обращать внимание обучающихся на приятные ощущения от наличия чистых рук, волос, тела, белья, одежды;</w:t>
      </w:r>
    </w:p>
    <w:p w:rsidR="00BC2202" w:rsidRDefault="00BC2202">
      <w:r>
        <w:t>закрепить представление обучающихся о режиме дня, необходимости и полезности его соблюдения;</w:t>
      </w:r>
    </w:p>
    <w:p w:rsidR="00BC2202" w:rsidRDefault="00BC2202">
      <w:r>
        <w:t>обучать обучающихся приемам самомассажа и укрепления здоровья через воздействие на биологически активные точки своего организма;</w:t>
      </w:r>
    </w:p>
    <w:p w:rsidR="00BC2202" w:rsidRDefault="00BC2202">
      <w:r>
        <w:t>познакомить обучающихся с ролью подвижных игр и специальных упражнений для снятия усталости и напряжения;</w:t>
      </w:r>
    </w:p>
    <w:p w:rsidR="00BC2202" w:rsidRDefault="00BC2202">
      <w:r>
        <w:t>познакомить обучающихся со значением солнца, света, чистого воздуха и воды и их влиянием на жизнь и здоровье человека;</w:t>
      </w:r>
    </w:p>
    <w:p w:rsidR="00BC2202" w:rsidRDefault="00BC2202">
      <w: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BC2202" w:rsidRDefault="00BC2202">
      <w:r>
        <w:t>познакомить обучающихся с приемами правильного дыхания и с элементарными дыхательными упражнениями;</w:t>
      </w:r>
    </w:p>
    <w:p w:rsidR="00BC2202" w:rsidRDefault="00BC2202">
      <w: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BC2202" w:rsidRDefault="00BC2202">
      <w:bookmarkStart w:id="2299" w:name="sub_3451"/>
      <w:r>
        <w:t>36.5.11. К концу дошкольного возраста обучающиеся могут научиться:</w:t>
      </w:r>
    </w:p>
    <w:bookmarkEnd w:id="2299"/>
    <w:p w:rsidR="00BC2202" w:rsidRDefault="00BC2202">
      <w:r>
        <w:t>выполнять основные гигиенические навыки;</w:t>
      </w:r>
    </w:p>
    <w:p w:rsidR="00BC2202" w:rsidRDefault="00BC2202">
      <w:r>
        <w:t>владеть навыками повседневного ухода за своими зубами (чистить утром и вечером, полоскать после еды);</w:t>
      </w:r>
    </w:p>
    <w:p w:rsidR="00BC2202" w:rsidRDefault="00BC2202">
      <w:r>
        <w:t>выполнять комплекс утренней зарядки;</w:t>
      </w:r>
    </w:p>
    <w:p w:rsidR="00BC2202" w:rsidRDefault="00BC2202">
      <w:r>
        <w:t>показывать месторасположение позвоночника и сердца;</w:t>
      </w:r>
    </w:p>
    <w:p w:rsidR="00BC2202" w:rsidRDefault="00BC2202">
      <w:r>
        <w:t>выполнять элементарные дыхательные упражнения под контролем педагогического работника;</w:t>
      </w:r>
    </w:p>
    <w:p w:rsidR="00BC2202" w:rsidRDefault="00BC2202">
      <w:r>
        <w:t>перечислить по просьбе педагогического работника полезные продукты для здоровья человека;</w:t>
      </w:r>
    </w:p>
    <w:p w:rsidR="00BC2202" w:rsidRDefault="00BC2202">
      <w:r>
        <w:t>иметь элементарные представления о роли солнца, света, чистого воздуха и воды для жизни и здоровья человека;</w:t>
      </w:r>
    </w:p>
    <w:p w:rsidR="00BC2202" w:rsidRDefault="00BC2202">
      <w:r>
        <w:t>выполнять 3-4 упражнения для снятия напряжения с глаз;</w:t>
      </w:r>
    </w:p>
    <w:p w:rsidR="00BC2202" w:rsidRDefault="00BC2202">
      <w:r>
        <w:t>использовать приемы самомассажа пальцев рук, кистей и стоп;</w:t>
      </w:r>
    </w:p>
    <w:p w:rsidR="00BC2202" w:rsidRDefault="00BC2202">
      <w:r>
        <w:t>перечислить правила безопасного поведения дома и на улице;</w:t>
      </w:r>
    </w:p>
    <w:p w:rsidR="00BC2202" w:rsidRDefault="00BC2202">
      <w:r>
        <w:t>иметь представление о необходимости заботливого и внимательного отношения к своему здоровью.</w:t>
      </w:r>
    </w:p>
    <w:p w:rsidR="00BC2202" w:rsidRDefault="00BC2202">
      <w:bookmarkStart w:id="2300" w:name="sub_1037"/>
      <w:r>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p w:rsidR="00BC2202" w:rsidRDefault="00BC2202">
      <w:bookmarkStart w:id="2301" w:name="sub_3452"/>
      <w:bookmarkEnd w:id="2300"/>
      <w:r>
        <w:t>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BC2202" w:rsidRDefault="00BC2202">
      <w:bookmarkStart w:id="2302" w:name="sub_3453"/>
      <w:bookmarkEnd w:id="2301"/>
      <w:r>
        <w:t>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BC2202" w:rsidRDefault="00BC2202">
      <w:bookmarkStart w:id="2303" w:name="sub_3454"/>
      <w:bookmarkEnd w:id="2302"/>
      <w:r>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BC2202" w:rsidRDefault="00BC2202">
      <w:bookmarkStart w:id="2304" w:name="sub_3455"/>
      <w:bookmarkEnd w:id="2303"/>
      <w:r>
        <w:t>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w:t>
      </w:r>
    </w:p>
    <w:p w:rsidR="00BC2202" w:rsidRDefault="00BC2202">
      <w:bookmarkStart w:id="2305" w:name="sub_3456"/>
      <w:bookmarkEnd w:id="2304"/>
      <w:r>
        <w:t>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BC2202" w:rsidRDefault="00BC2202">
      <w:bookmarkStart w:id="2306" w:name="sub_3457"/>
      <w:bookmarkEnd w:id="2305"/>
      <w: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BC2202" w:rsidRDefault="00BC2202">
      <w:bookmarkStart w:id="2307" w:name="sub_1241"/>
      <w:bookmarkEnd w:id="2306"/>
      <w:r>
        <w:t>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BC2202" w:rsidRDefault="00BC2202">
      <w:bookmarkStart w:id="2308" w:name="sub_3458"/>
      <w:bookmarkEnd w:id="2307"/>
      <w:r>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309" w:name="sub_3459"/>
      <w:bookmarkEnd w:id="2308"/>
      <w: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BC2202" w:rsidRDefault="00BC2202">
      <w:bookmarkStart w:id="2310" w:name="sub_3460"/>
      <w:bookmarkEnd w:id="2309"/>
      <w:r>
        <w:t>2) поддержание социальных форм поведения при последовательной смене периодов сна и бодрствования,</w:t>
      </w:r>
    </w:p>
    <w:p w:rsidR="00BC2202" w:rsidRDefault="00BC2202">
      <w:bookmarkStart w:id="2311" w:name="sub_3461"/>
      <w:bookmarkEnd w:id="2310"/>
      <w:r>
        <w:t>3) активизация поисковой пищевой реакции в процессе кормления;</w:t>
      </w:r>
    </w:p>
    <w:p w:rsidR="00BC2202" w:rsidRDefault="00BC2202">
      <w:bookmarkStart w:id="2312" w:name="sub_3462"/>
      <w:bookmarkEnd w:id="2311"/>
      <w:r>
        <w:t>4) стимуляция эмоционального ответа в конце кормления при насыщении;</w:t>
      </w:r>
    </w:p>
    <w:p w:rsidR="00BC2202" w:rsidRDefault="00BC2202">
      <w:bookmarkStart w:id="2313" w:name="sub_3463"/>
      <w:bookmarkEnd w:id="2312"/>
      <w:r>
        <w:t>5) развитие умения делать паузы во время приема пищи;</w:t>
      </w:r>
    </w:p>
    <w:p w:rsidR="00BC2202" w:rsidRDefault="00BC2202">
      <w:bookmarkStart w:id="2314" w:name="sub_3464"/>
      <w:bookmarkEnd w:id="2313"/>
      <w:r>
        <w:t>6) 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BC2202" w:rsidRDefault="00BC2202">
      <w:bookmarkStart w:id="2315" w:name="sub_3465"/>
      <w:bookmarkEnd w:id="2314"/>
      <w:r>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BC2202" w:rsidRDefault="00BC2202">
      <w:bookmarkStart w:id="2316" w:name="sub_3466"/>
      <w:bookmarkEnd w:id="2315"/>
      <w:r>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BC2202" w:rsidRDefault="00BC2202">
      <w:bookmarkStart w:id="2317" w:name="sub_3467"/>
      <w:bookmarkEnd w:id="2316"/>
      <w:r>
        <w:t>9) изменение положения ребенка в пространстве для формирования привычки к переменам в окружающей среде;</w:t>
      </w:r>
    </w:p>
    <w:p w:rsidR="00BC2202" w:rsidRDefault="00BC2202">
      <w:bookmarkStart w:id="2318" w:name="sub_3468"/>
      <w:bookmarkEnd w:id="2317"/>
      <w:r>
        <w:t>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w:t>
      </w:r>
    </w:p>
    <w:p w:rsidR="00BC2202" w:rsidRDefault="00BC2202">
      <w:bookmarkStart w:id="2319" w:name="sub_3469"/>
      <w:bookmarkEnd w:id="2318"/>
      <w:r>
        <w:t>11) стимуляция мимических проявлений и изменения поведения при ощущении комфорта и дискомфорта,</w:t>
      </w:r>
    </w:p>
    <w:p w:rsidR="00BC2202" w:rsidRDefault="00BC2202">
      <w:bookmarkStart w:id="2320" w:name="sub_3470"/>
      <w:bookmarkEnd w:id="2319"/>
      <w:r>
        <w:t>12) продолжительное взаимодействие с родителями (законными представителями), педагогическим работником;</w:t>
      </w:r>
    </w:p>
    <w:p w:rsidR="00BC2202" w:rsidRDefault="00BC2202">
      <w:bookmarkStart w:id="2321" w:name="sub_3471"/>
      <w:bookmarkEnd w:id="2320"/>
      <w:r>
        <w:t>13) формирование потребности в контакте с родителями (законными представителями), педагогическим работником.</w:t>
      </w:r>
    </w:p>
    <w:p w:rsidR="00BC2202" w:rsidRDefault="00BC2202">
      <w:bookmarkStart w:id="2322" w:name="sub_3472"/>
      <w:bookmarkEnd w:id="2321"/>
      <w:r>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C2202" w:rsidRDefault="00BC2202">
      <w:bookmarkStart w:id="2323" w:name="sub_3474"/>
      <w:bookmarkEnd w:id="2322"/>
      <w: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BC2202" w:rsidRDefault="00BC2202">
      <w:bookmarkStart w:id="2324" w:name="sub_3475"/>
      <w:bookmarkEnd w:id="2323"/>
      <w:r>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BC2202" w:rsidRDefault="00BC2202">
      <w:bookmarkStart w:id="2325" w:name="sub_3476"/>
      <w:bookmarkEnd w:id="2324"/>
      <w:r>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BC2202" w:rsidRDefault="00BC2202">
      <w:bookmarkStart w:id="2326" w:name="sub_3477"/>
      <w:bookmarkEnd w:id="2325"/>
      <w:r>
        <w:t>4) поддержание устойчивого интереса к окружающим сенсорным стимулам, предметам среды и происходящему вокруг;</w:t>
      </w:r>
    </w:p>
    <w:p w:rsidR="00BC2202" w:rsidRDefault="00BC2202">
      <w:bookmarkStart w:id="2327" w:name="sub_3478"/>
      <w:bookmarkEnd w:id="2326"/>
      <w: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BC2202" w:rsidRDefault="00BC2202">
      <w:bookmarkStart w:id="2328" w:name="sub_3479"/>
      <w:bookmarkEnd w:id="2327"/>
      <w:r>
        <w:t>6) совершенствование положительного эмоционального ответа на появление близкого педагогического работника, эмоциональное общение с ним;</w:t>
      </w:r>
    </w:p>
    <w:p w:rsidR="00BC2202" w:rsidRDefault="00BC2202">
      <w:bookmarkStart w:id="2329" w:name="sub_3480"/>
      <w:bookmarkEnd w:id="2328"/>
      <w: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BC2202" w:rsidRDefault="00BC2202">
      <w:bookmarkStart w:id="2330" w:name="sub_3481"/>
      <w:bookmarkEnd w:id="2329"/>
      <w:r>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BC2202" w:rsidRDefault="00BC2202">
      <w:bookmarkStart w:id="2331" w:name="sub_3482"/>
      <w:bookmarkEnd w:id="2330"/>
      <w: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BC2202" w:rsidRDefault="00BC2202">
      <w:bookmarkStart w:id="2332" w:name="sub_3483"/>
      <w:bookmarkEnd w:id="2331"/>
      <w:r>
        <w:t>10) формирование умения реагировать на свое имя;</w:t>
      </w:r>
    </w:p>
    <w:p w:rsidR="00BC2202" w:rsidRDefault="00BC2202">
      <w:bookmarkStart w:id="2333" w:name="sub_3484"/>
      <w:bookmarkEnd w:id="2332"/>
      <w: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BC2202" w:rsidRDefault="00BC2202">
      <w:bookmarkStart w:id="2334" w:name="sub_3485"/>
      <w:bookmarkEnd w:id="2333"/>
      <w:r>
        <w:t>12) формирование навыков социального поведения: умения выполнять элементарные действия в процессе выполнения режимных моментов;</w:t>
      </w:r>
    </w:p>
    <w:p w:rsidR="00BC2202" w:rsidRDefault="00BC2202">
      <w:bookmarkStart w:id="2335" w:name="sub_3486"/>
      <w:bookmarkEnd w:id="2334"/>
      <w: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BC2202" w:rsidRDefault="00BC2202">
      <w:bookmarkStart w:id="2336" w:name="sub_3487"/>
      <w:bookmarkEnd w:id="2335"/>
      <w:r>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BC2202" w:rsidRDefault="00BC2202">
      <w:bookmarkStart w:id="2337" w:name="sub_3488"/>
      <w:bookmarkEnd w:id="2336"/>
      <w: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BC2202" w:rsidRDefault="00BC2202">
      <w:bookmarkStart w:id="2338" w:name="sub_3473"/>
      <w:bookmarkEnd w:id="2337"/>
      <w:r>
        <w:t>37.1.3.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339" w:name="sub_3489"/>
      <w:bookmarkEnd w:id="2338"/>
      <w: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BC2202" w:rsidRDefault="00BC2202">
      <w:bookmarkStart w:id="2340" w:name="sub_3490"/>
      <w:bookmarkEnd w:id="2339"/>
      <w: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BC2202" w:rsidRDefault="00BC2202">
      <w:bookmarkStart w:id="2341" w:name="sub_3491"/>
      <w:bookmarkEnd w:id="2340"/>
      <w:r>
        <w:t>3) формирование умения удерживать в руках чашку, изменять наклон, пить из нее, делать глоток;</w:t>
      </w:r>
    </w:p>
    <w:p w:rsidR="00BC2202" w:rsidRDefault="00BC2202">
      <w:bookmarkStart w:id="2342" w:name="sub_3492"/>
      <w:bookmarkEnd w:id="2341"/>
      <w:r>
        <w:t>4) совершенствование точности и координации движений рук и пальцев при выполнении действий с полотенцем, расческой, ложкой, чашкой;</w:t>
      </w:r>
    </w:p>
    <w:p w:rsidR="00BC2202" w:rsidRDefault="00BC2202">
      <w:bookmarkStart w:id="2343" w:name="sub_3493"/>
      <w:bookmarkEnd w:id="2342"/>
      <w: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BC2202" w:rsidRDefault="00BC2202">
      <w:bookmarkStart w:id="2344" w:name="sub_3494"/>
      <w:bookmarkEnd w:id="2343"/>
      <w:r>
        <w:t>6) увеличение продолжительности сотрудничества и навыка подражания действиям педагогического работника с предметами;</w:t>
      </w:r>
    </w:p>
    <w:p w:rsidR="00BC2202" w:rsidRDefault="00BC2202">
      <w:bookmarkStart w:id="2345" w:name="sub_3495"/>
      <w:bookmarkEnd w:id="2344"/>
      <w:r>
        <w:t>7) обучение выполнению цепочки последовательных действий с предметами по подражанию;</w:t>
      </w:r>
    </w:p>
    <w:p w:rsidR="00BC2202" w:rsidRDefault="00BC2202">
      <w:bookmarkStart w:id="2346" w:name="sub_3496"/>
      <w:bookmarkEnd w:id="2345"/>
      <w:r>
        <w:t>8) формирование умения откликаться на свое имя, радоваться похвале и огорчаться запрету;</w:t>
      </w:r>
    </w:p>
    <w:p w:rsidR="00BC2202" w:rsidRDefault="00BC2202">
      <w:bookmarkStart w:id="2347" w:name="sub_3497"/>
      <w:bookmarkEnd w:id="2346"/>
      <w:r>
        <w:t>9) формирование понимания значения социального жеста, показанного педагогическим работником в устно-жестовой форме;</w:t>
      </w:r>
    </w:p>
    <w:p w:rsidR="00BC2202" w:rsidRDefault="00BC2202">
      <w:bookmarkStart w:id="2348" w:name="sub_3498"/>
      <w:bookmarkEnd w:id="2347"/>
      <w:r>
        <w:t>10) развитие умения ребенка менять свое поведение по требованию педагогического работника и согласовывать свои действия с его действиями;</w:t>
      </w:r>
    </w:p>
    <w:p w:rsidR="00BC2202" w:rsidRDefault="00BC2202">
      <w:bookmarkStart w:id="2349" w:name="sub_3499"/>
      <w:bookmarkEnd w:id="2348"/>
      <w:r>
        <w:t>11) формирование указательного жеста, в том числе указание на себя рукой как предпосылка осознания себя;</w:t>
      </w:r>
    </w:p>
    <w:p w:rsidR="00BC2202" w:rsidRDefault="00BC2202">
      <w:bookmarkStart w:id="2350" w:name="sub_3500"/>
      <w:bookmarkEnd w:id="2349"/>
      <w: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BC2202" w:rsidRDefault="00BC2202">
      <w:bookmarkStart w:id="2351" w:name="sub_3501"/>
      <w:bookmarkEnd w:id="2350"/>
      <w:r>
        <w:t>13) формирование умения демонстрировать свое отношение к происходящему изменением поведения, мимикой, интонацией и социальными жестами;</w:t>
      </w:r>
    </w:p>
    <w:p w:rsidR="00BC2202" w:rsidRDefault="00BC2202">
      <w:bookmarkStart w:id="2352" w:name="sub_3502"/>
      <w:bookmarkEnd w:id="2351"/>
      <w: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BC2202" w:rsidRDefault="00BC2202">
      <w:bookmarkStart w:id="2353" w:name="sub_3503"/>
      <w:bookmarkEnd w:id="2352"/>
      <w:r>
        <w:t>15) формирование навыков коммуникации с педагогическим работником и информирования о своих желаниях социальными способами;</w:t>
      </w:r>
    </w:p>
    <w:p w:rsidR="00BC2202" w:rsidRDefault="00BC2202">
      <w:bookmarkStart w:id="2354" w:name="sub_3504"/>
      <w:bookmarkEnd w:id="2353"/>
      <w: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BC2202" w:rsidRDefault="00BC2202">
      <w:bookmarkStart w:id="2355" w:name="sub_3505"/>
      <w:bookmarkEnd w:id="2354"/>
      <w:r>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BC2202" w:rsidRDefault="00BC2202">
      <w:bookmarkStart w:id="2356" w:name="sub_3506"/>
      <w:bookmarkEnd w:id="2355"/>
      <w:r>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определённую часть тела и (или) лица на себе, близком, игрушке;</w:t>
      </w:r>
    </w:p>
    <w:p w:rsidR="00BC2202" w:rsidRDefault="00BC2202">
      <w:bookmarkStart w:id="2357" w:name="sub_3507"/>
      <w:bookmarkEnd w:id="2356"/>
      <w:r>
        <w:t>19) стимуляция появления чувства удовлетворения при достижении ожидаемого результата, похвале со стороны педагогического работника.</w:t>
      </w:r>
    </w:p>
    <w:p w:rsidR="00BC2202" w:rsidRDefault="00BC2202">
      <w:bookmarkStart w:id="2358" w:name="sub_3508"/>
      <w:bookmarkEnd w:id="2357"/>
      <w:r>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C2202" w:rsidRDefault="00BC2202">
      <w:bookmarkStart w:id="2359" w:name="sub_3509"/>
      <w:bookmarkEnd w:id="2358"/>
      <w:r>
        <w:t>1) расширение средств социальной коммуникации с педагогическим работником и другими детьми;</w:t>
      </w:r>
    </w:p>
    <w:p w:rsidR="00BC2202" w:rsidRDefault="00BC2202">
      <w:bookmarkStart w:id="2360" w:name="sub_3510"/>
      <w:bookmarkEnd w:id="2359"/>
      <w:r>
        <w:t>2) развитие навыка партнёрского взаимодействия и делового сотрудничества с педагогическим работником;</w:t>
      </w:r>
    </w:p>
    <w:p w:rsidR="00BC2202" w:rsidRDefault="00BC2202">
      <w:bookmarkStart w:id="2361" w:name="sub_3511"/>
      <w:bookmarkEnd w:id="2360"/>
      <w:r>
        <w:t>3) обеспечение определенной степени самостоятельности при выполнении знакомой деятельности и ориентировки в окружающем;</w:t>
      </w:r>
    </w:p>
    <w:p w:rsidR="00BC2202" w:rsidRDefault="00BC2202">
      <w:bookmarkStart w:id="2362" w:name="sub_3512"/>
      <w:bookmarkEnd w:id="2361"/>
      <w:r>
        <w:t>4) совершенствование навыка приема пищи за столом с помощью различных столовых приборов (вилкой, ложкой);</w:t>
      </w:r>
    </w:p>
    <w:p w:rsidR="00BC2202" w:rsidRDefault="00BC2202">
      <w:bookmarkStart w:id="2363" w:name="sub_3513"/>
      <w:bookmarkEnd w:id="2362"/>
      <w:r>
        <w:t>5) обучение ориентировке за столом во время еды (справа, слева, внизу, наверху, сбоку);</w:t>
      </w:r>
    </w:p>
    <w:p w:rsidR="00BC2202" w:rsidRDefault="00BC2202">
      <w:bookmarkStart w:id="2364" w:name="sub_3514"/>
      <w:bookmarkEnd w:id="2363"/>
      <w:r>
        <w:t>6) формирование умения пользоваться салфеткой, есть аккуратно, убирать за собой посуду (при наличии двигательных возможностей);</w:t>
      </w:r>
    </w:p>
    <w:p w:rsidR="00BC2202" w:rsidRDefault="00BC2202">
      <w:bookmarkStart w:id="2365" w:name="sub_3515"/>
      <w:bookmarkEnd w:id="2364"/>
      <w:r>
        <w:t>7) развитие самостоятельности во время выполнения гигиенических процедур;</w:t>
      </w:r>
    </w:p>
    <w:p w:rsidR="00BC2202" w:rsidRDefault="00BC2202">
      <w:bookmarkStart w:id="2366" w:name="sub_3516"/>
      <w:bookmarkEnd w:id="2365"/>
      <w:r>
        <w:t>8) совершенствование самостоятельности при выполнении акта дефекации и (или) мочеиспускания;</w:t>
      </w:r>
    </w:p>
    <w:p w:rsidR="00BC2202" w:rsidRDefault="00BC2202">
      <w:bookmarkStart w:id="2367" w:name="sub_3517"/>
      <w:bookmarkEnd w:id="2366"/>
      <w:r>
        <w:t>9) развитие навыков одевания - раздевания;</w:t>
      </w:r>
    </w:p>
    <w:p w:rsidR="00BC2202" w:rsidRDefault="00BC2202">
      <w:bookmarkStart w:id="2368" w:name="sub_3518"/>
      <w:bookmarkEnd w:id="2367"/>
      <w:r>
        <w:t>10) формирование навыков опрятности;</w:t>
      </w:r>
    </w:p>
    <w:p w:rsidR="00BC2202" w:rsidRDefault="00BC2202">
      <w:bookmarkStart w:id="2369" w:name="sub_3519"/>
      <w:bookmarkEnd w:id="2368"/>
      <w:r>
        <w:t>11) закрепление привычки придерживаться социальных норм поведения;</w:t>
      </w:r>
    </w:p>
    <w:p w:rsidR="00BC2202" w:rsidRDefault="00BC2202">
      <w:bookmarkStart w:id="2370" w:name="sub_3520"/>
      <w:bookmarkEnd w:id="2369"/>
      <w:r>
        <w:t>12) учить осознанному соблюдению правил поведения и общения в семье, группе, гостях;</w:t>
      </w:r>
    </w:p>
    <w:p w:rsidR="00BC2202" w:rsidRDefault="00BC2202">
      <w:bookmarkStart w:id="2371" w:name="sub_3521"/>
      <w:bookmarkEnd w:id="2370"/>
      <w:r>
        <w:t>13) развитие интереса к совместным играм с детьми, обучение согласованию своих действий с действиями партнёра;</w:t>
      </w:r>
    </w:p>
    <w:p w:rsidR="00BC2202" w:rsidRDefault="00BC2202">
      <w:bookmarkStart w:id="2372" w:name="sub_3522"/>
      <w:bookmarkEnd w:id="2371"/>
      <w:r>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BC2202" w:rsidRDefault="00BC2202">
      <w:bookmarkStart w:id="2373" w:name="sub_3523"/>
      <w:bookmarkEnd w:id="2372"/>
      <w:r>
        <w:t>15) стимулировать речевое общение для сообщения о своих желаниях, самочувствии и эмоциональном состоянии (радость, грусть, обида, удивление);</w:t>
      </w:r>
    </w:p>
    <w:p w:rsidR="00BC2202" w:rsidRDefault="00BC2202">
      <w:bookmarkStart w:id="2374" w:name="sub_3524"/>
      <w:bookmarkEnd w:id="2373"/>
      <w: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BC2202" w:rsidRDefault="00BC2202">
      <w:bookmarkStart w:id="2375" w:name="sub_3525"/>
      <w:bookmarkEnd w:id="2374"/>
      <w:r>
        <w:t>17) формирование навыка ориентировки на плоскости листа, пространстве фланелеграфа, прибора "Школьник", в книге при рассматривании иллюстраций;</w:t>
      </w:r>
    </w:p>
    <w:p w:rsidR="00BC2202" w:rsidRDefault="00BC2202">
      <w:bookmarkStart w:id="2376" w:name="sub_3526"/>
      <w:bookmarkEnd w:id="2375"/>
      <w: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BC2202" w:rsidRDefault="00BC2202">
      <w:bookmarkStart w:id="2377" w:name="sub_3527"/>
      <w:bookmarkEnd w:id="2376"/>
      <w:r>
        <w:t>19) развитие представления о себе: знание имени, фамилии, пола, личных качеств и интересов;</w:t>
      </w:r>
    </w:p>
    <w:p w:rsidR="00BC2202" w:rsidRDefault="00BC2202">
      <w:bookmarkStart w:id="2378" w:name="sub_3528"/>
      <w:bookmarkEnd w:id="2377"/>
      <w: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BC2202" w:rsidRDefault="00BC2202">
      <w:bookmarkStart w:id="2379" w:name="sub_3529"/>
      <w:bookmarkEnd w:id="2378"/>
      <w:r>
        <w:t>21) формирование умения моделировать ситуации из личной жизни в игре.</w:t>
      </w:r>
    </w:p>
    <w:p w:rsidR="00BC2202" w:rsidRDefault="00BC2202">
      <w:bookmarkStart w:id="2380" w:name="sub_1242"/>
      <w:bookmarkEnd w:id="2379"/>
      <w:r>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BC2202" w:rsidRDefault="00BC2202">
      <w:bookmarkStart w:id="2381" w:name="sub_3530"/>
      <w:bookmarkEnd w:id="2380"/>
      <w:r>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382" w:name="sub_3534"/>
      <w:bookmarkEnd w:id="2381"/>
      <w:r>
        <w:t>1) создание специальных условий для развития физических возможностей ребенка;</w:t>
      </w:r>
    </w:p>
    <w:p w:rsidR="00BC2202" w:rsidRDefault="00BC2202">
      <w:bookmarkStart w:id="2383" w:name="sub_3535"/>
      <w:bookmarkEnd w:id="2382"/>
      <w:r>
        <w:t>2) формирование потребности в двигательной активности;</w:t>
      </w:r>
    </w:p>
    <w:p w:rsidR="00BC2202" w:rsidRDefault="00BC2202">
      <w:bookmarkStart w:id="2384" w:name="sub_3536"/>
      <w:bookmarkEnd w:id="2383"/>
      <w:r>
        <w:t>3) формирование умения удерживать голову в различных позах, в том числе положении на животе;</w:t>
      </w:r>
    </w:p>
    <w:p w:rsidR="00BC2202" w:rsidRDefault="00BC2202">
      <w:bookmarkStart w:id="2385" w:name="sub_3537"/>
      <w:bookmarkEnd w:id="2384"/>
      <w:r>
        <w:t>4) формирования умения осуществлять контроль равновесия тела при опоре на предплечья;</w:t>
      </w:r>
    </w:p>
    <w:p w:rsidR="00BC2202" w:rsidRDefault="00BC2202">
      <w:bookmarkStart w:id="2386" w:name="sub_3538"/>
      <w:bookmarkEnd w:id="2385"/>
      <w:r>
        <w:t>5) формирование навыка группирования при изменении положения тела в пространстве;</w:t>
      </w:r>
    </w:p>
    <w:p w:rsidR="00BC2202" w:rsidRDefault="00BC2202">
      <w:bookmarkStart w:id="2387" w:name="sub_3539"/>
      <w:bookmarkEnd w:id="2386"/>
      <w:r>
        <w:t>6) стимуляция к изменению положения при поиске сенсорного стимула;</w:t>
      </w:r>
    </w:p>
    <w:p w:rsidR="00BC2202" w:rsidRDefault="00BC2202">
      <w:bookmarkStart w:id="2388" w:name="sub_3540"/>
      <w:bookmarkEnd w:id="2387"/>
      <w:r>
        <w:t>7) формирование умения осуществлять активные движения артикуляционного аппарата при кормлении;</w:t>
      </w:r>
    </w:p>
    <w:p w:rsidR="00BC2202" w:rsidRDefault="00BC2202">
      <w:bookmarkStart w:id="2389" w:name="sub_3541"/>
      <w:bookmarkEnd w:id="2388"/>
      <w:r>
        <w:t>8) развитие направленных и содружественных движений рук с целью познания близкого пространства и предметов;</w:t>
      </w:r>
    </w:p>
    <w:p w:rsidR="00BC2202" w:rsidRDefault="00BC2202">
      <w:bookmarkStart w:id="2390" w:name="sub_3542"/>
      <w:bookmarkEnd w:id="2389"/>
      <w:r>
        <w:t>9) развитие умения совершать изолированные движения пальцами;</w:t>
      </w:r>
    </w:p>
    <w:p w:rsidR="00BC2202" w:rsidRDefault="00BC2202">
      <w:bookmarkStart w:id="2391" w:name="sub_3543"/>
      <w:bookmarkEnd w:id="2390"/>
      <w:r>
        <w:t>10) формирование потребности в поиске игрушки, ощупывающих движений ладоней рук и пальцев.</w:t>
      </w:r>
    </w:p>
    <w:p w:rsidR="00BC2202" w:rsidRDefault="00BC2202">
      <w:bookmarkStart w:id="2392" w:name="sub_3531"/>
      <w:bookmarkEnd w:id="2391"/>
      <w:r>
        <w:t>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C2202" w:rsidRDefault="00BC2202">
      <w:bookmarkStart w:id="2393" w:name="sub_3544"/>
      <w:bookmarkEnd w:id="2392"/>
      <w:r>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BC2202" w:rsidRDefault="00BC2202">
      <w:bookmarkStart w:id="2394" w:name="sub_3545"/>
      <w:bookmarkEnd w:id="2393"/>
      <w: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BC2202" w:rsidRDefault="00BC2202">
      <w:bookmarkStart w:id="2395" w:name="sub_3546"/>
      <w:bookmarkEnd w:id="2394"/>
      <w: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BC2202" w:rsidRDefault="00BC2202">
      <w:bookmarkStart w:id="2396" w:name="sub_3547"/>
      <w:bookmarkEnd w:id="2395"/>
      <w:r>
        <w:t>4) сохранение равновесия в вертикальном положении на руках педагогического работника, с опорой корпуса на его плечо;</w:t>
      </w:r>
    </w:p>
    <w:p w:rsidR="00BC2202" w:rsidRDefault="00BC2202">
      <w:bookmarkStart w:id="2397" w:name="sub_3548"/>
      <w:bookmarkEnd w:id="2396"/>
      <w:r>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BC2202" w:rsidRDefault="00BC2202">
      <w:bookmarkStart w:id="2398" w:name="sub_3549"/>
      <w:bookmarkEnd w:id="2397"/>
      <w:r>
        <w:t>6) создание условий для перекладывания игрушек из одной руки в другую, увеличение зрительного или перцептивного контроля;</w:t>
      </w:r>
    </w:p>
    <w:p w:rsidR="00BC2202" w:rsidRDefault="00BC2202">
      <w:bookmarkStart w:id="2399" w:name="sub_3550"/>
      <w:bookmarkEnd w:id="2398"/>
      <w:r>
        <w:t>7) формирование умения сохранять позу сидя с опорой на руку или спинку стула;</w:t>
      </w:r>
    </w:p>
    <w:p w:rsidR="00BC2202" w:rsidRDefault="00BC2202">
      <w:bookmarkStart w:id="2400" w:name="sub_3551"/>
      <w:bookmarkEnd w:id="2399"/>
      <w: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BC2202" w:rsidRDefault="00BC2202">
      <w:bookmarkStart w:id="2401" w:name="sub_3552"/>
      <w:bookmarkEnd w:id="2400"/>
      <w: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BC2202" w:rsidRDefault="00BC2202">
      <w:bookmarkStart w:id="2402" w:name="sub_3553"/>
      <w:bookmarkEnd w:id="2401"/>
      <w:r>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BC2202" w:rsidRDefault="00BC2202">
      <w:bookmarkStart w:id="2403" w:name="sub_3532"/>
      <w:bookmarkEnd w:id="2402"/>
      <w:r>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404" w:name="sub_3554"/>
      <w:bookmarkEnd w:id="2403"/>
      <w: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BC2202" w:rsidRDefault="00BC2202">
      <w:bookmarkStart w:id="2405" w:name="sub_3555"/>
      <w:bookmarkEnd w:id="2404"/>
      <w:r>
        <w:t>2) обеспечение развития физической силы и двигательных умений;</w:t>
      </w:r>
    </w:p>
    <w:p w:rsidR="00BC2202" w:rsidRDefault="00BC2202">
      <w:bookmarkStart w:id="2406" w:name="sub_3556"/>
      <w:bookmarkEnd w:id="2405"/>
      <w:r>
        <w:t>3) создание условий для совершенствования навыка самостоятельной ходьбы: изменения направления, скорости, преодоление и обход препятствий;</w:t>
      </w:r>
    </w:p>
    <w:p w:rsidR="00BC2202" w:rsidRDefault="00BC2202">
      <w:bookmarkStart w:id="2407" w:name="sub_3557"/>
      <w:bookmarkEnd w:id="2406"/>
      <w:r>
        <w:t>4) 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BC2202" w:rsidRDefault="00BC2202">
      <w:bookmarkStart w:id="2408" w:name="sub_3558"/>
      <w:bookmarkEnd w:id="2407"/>
      <w:r>
        <w:t>5) формирование навыка выполнения содружественных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BC2202" w:rsidRDefault="00BC2202">
      <w:bookmarkStart w:id="2409" w:name="sub_3559"/>
      <w:bookmarkEnd w:id="2408"/>
      <w: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BC2202" w:rsidRDefault="00BC2202">
      <w:bookmarkStart w:id="2410" w:name="sub_3560"/>
      <w:bookmarkEnd w:id="2409"/>
      <w:r>
        <w:t>7) формирование умения использовать свои перцептивные ощущения для ориентировки в пространстве во время передвижения.</w:t>
      </w:r>
    </w:p>
    <w:p w:rsidR="00BC2202" w:rsidRDefault="00BC2202">
      <w:bookmarkStart w:id="2411" w:name="sub_3533"/>
      <w:bookmarkEnd w:id="2410"/>
      <w:r>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C2202" w:rsidRDefault="00BC2202">
      <w:bookmarkStart w:id="2412" w:name="sub_3561"/>
      <w:bookmarkEnd w:id="2411"/>
      <w:r>
        <w:t>1) развитие навыка подражания простой схеме движений вслед за педагогическим работником;</w:t>
      </w:r>
    </w:p>
    <w:p w:rsidR="00BC2202" w:rsidRDefault="00BC2202">
      <w:bookmarkStart w:id="2413" w:name="sub_3562"/>
      <w:bookmarkEnd w:id="2412"/>
      <w:r>
        <w:t>2) формирование интереса к выполнению разных физических упражнений, потребности в разных видах двигательной деятельности;</w:t>
      </w:r>
    </w:p>
    <w:p w:rsidR="00BC2202" w:rsidRDefault="00BC2202">
      <w:bookmarkStart w:id="2414" w:name="sub_3563"/>
      <w:bookmarkEnd w:id="2413"/>
      <w:r>
        <w:t>3) 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BC2202" w:rsidRDefault="00BC2202">
      <w:bookmarkStart w:id="2415" w:name="sub_3564"/>
      <w:bookmarkEnd w:id="2414"/>
      <w:r>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BC2202" w:rsidRDefault="00BC2202">
      <w:bookmarkStart w:id="2416" w:name="sub_3565"/>
      <w:bookmarkEnd w:id="2415"/>
      <w: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BC2202" w:rsidRDefault="00BC2202">
      <w:bookmarkStart w:id="2417" w:name="sub_3566"/>
      <w:bookmarkEnd w:id="2416"/>
      <w:r>
        <w:t>6) развитие умения выполнять движения по инструкции;</w:t>
      </w:r>
    </w:p>
    <w:p w:rsidR="00BC2202" w:rsidRDefault="00BC2202">
      <w:bookmarkStart w:id="2418" w:name="sub_3567"/>
      <w:bookmarkEnd w:id="2417"/>
      <w:r>
        <w:t>7) отработка техники ходьбы: правильной постановки стоп, положения тела, координации движений рук и ног при ходьбе;</w:t>
      </w:r>
    </w:p>
    <w:p w:rsidR="00BC2202" w:rsidRDefault="00BC2202">
      <w:bookmarkStart w:id="2419" w:name="sub_3568"/>
      <w:bookmarkEnd w:id="2418"/>
      <w:r>
        <w:t>8) развитие умения согласовывать темп ходьбы со звуковым сигналом, музыкальным ритмом;</w:t>
      </w:r>
    </w:p>
    <w:p w:rsidR="00BC2202" w:rsidRDefault="00BC2202">
      <w:bookmarkStart w:id="2420" w:name="sub_3569"/>
      <w:bookmarkEnd w:id="2419"/>
      <w:r>
        <w:t>9) формирование умения произвольно менять скорость и направление движения;</w:t>
      </w:r>
    </w:p>
    <w:p w:rsidR="00BC2202" w:rsidRDefault="00BC2202">
      <w:bookmarkStart w:id="2421" w:name="sub_3570"/>
      <w:bookmarkEnd w:id="2420"/>
      <w:r>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BC2202" w:rsidRDefault="00BC2202">
      <w:bookmarkStart w:id="2422" w:name="sub_3571"/>
      <w:bookmarkEnd w:id="2421"/>
      <w:r>
        <w:t>11) формирование навыка ходьбы в колонне, парами, в том числе при изменении направления и скорости движения;</w:t>
      </w:r>
    </w:p>
    <w:p w:rsidR="00BC2202" w:rsidRDefault="00BC2202">
      <w:bookmarkStart w:id="2423" w:name="sub_3572"/>
      <w:bookmarkEnd w:id="2422"/>
      <w:r>
        <w:t>12) развитие умения выполнять по инструкции ряд последовательных движений без предметов и с предметами;</w:t>
      </w:r>
    </w:p>
    <w:p w:rsidR="00BC2202" w:rsidRDefault="00BC2202">
      <w:bookmarkStart w:id="2424" w:name="sub_3573"/>
      <w:bookmarkEnd w:id="2423"/>
      <w: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BC2202" w:rsidRDefault="00BC2202">
      <w:bookmarkStart w:id="2425" w:name="sub_3574"/>
      <w:bookmarkEnd w:id="2424"/>
      <w:r>
        <w:t>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BC2202" w:rsidRDefault="00BC2202">
      <w:bookmarkStart w:id="2426" w:name="sub_1243"/>
      <w:bookmarkEnd w:id="2425"/>
      <w:r>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p w:rsidR="00BC2202" w:rsidRDefault="00BC2202">
      <w:bookmarkStart w:id="2427" w:name="sub_3575"/>
      <w:bookmarkEnd w:id="2426"/>
      <w:r>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428" w:name="sub_3579"/>
      <w:bookmarkEnd w:id="2427"/>
      <w:r>
        <w:t>1) формирование поискового поведения и психологических ответов при установлении контакта с внешней средой;</w:t>
      </w:r>
    </w:p>
    <w:p w:rsidR="00BC2202" w:rsidRDefault="00BC2202">
      <w:bookmarkStart w:id="2429" w:name="sub_3580"/>
      <w:bookmarkEnd w:id="2428"/>
      <w: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BC2202" w:rsidRDefault="00BC2202">
      <w:bookmarkStart w:id="2430" w:name="sub_3581"/>
      <w:bookmarkEnd w:id="2429"/>
      <w: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BC2202" w:rsidRDefault="00BC2202">
      <w:bookmarkStart w:id="2431" w:name="sub_3582"/>
      <w:bookmarkEnd w:id="2430"/>
      <w:r>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BC2202" w:rsidRDefault="00BC2202">
      <w:bookmarkStart w:id="2432" w:name="sub_3583"/>
      <w:bookmarkEnd w:id="2431"/>
      <w: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BC2202" w:rsidRDefault="00BC2202">
      <w:bookmarkStart w:id="2433" w:name="sub_3584"/>
      <w:bookmarkEnd w:id="2432"/>
      <w:r>
        <w:t>6) развитие согласованных движений глаз при исследовании движущегося предмета;</w:t>
      </w:r>
    </w:p>
    <w:p w:rsidR="00BC2202" w:rsidRDefault="00BC2202">
      <w:bookmarkStart w:id="2434" w:name="sub_3585"/>
      <w:bookmarkEnd w:id="2433"/>
      <w:r>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BC2202" w:rsidRDefault="00BC2202">
      <w:bookmarkStart w:id="2435" w:name="sub_3586"/>
      <w:bookmarkEnd w:id="2434"/>
      <w: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BC2202" w:rsidRDefault="00BC2202">
      <w:bookmarkStart w:id="2436" w:name="sub_3587"/>
      <w:bookmarkEnd w:id="2435"/>
      <w:r>
        <w:t>9) формирование реакций сосредоточения в момент случайного извлечения ребенком звука из висящей над ним игрушки;</w:t>
      </w:r>
    </w:p>
    <w:p w:rsidR="00BC2202" w:rsidRDefault="00BC2202">
      <w:bookmarkStart w:id="2437" w:name="sub_3588"/>
      <w:bookmarkEnd w:id="2436"/>
      <w:r>
        <w:t>10) развитие слуховых ориентировочных реакций на разные акустические стимулы;</w:t>
      </w:r>
    </w:p>
    <w:p w:rsidR="00BC2202" w:rsidRDefault="00BC2202">
      <w:bookmarkStart w:id="2438" w:name="sub_3589"/>
      <w:bookmarkEnd w:id="2437"/>
      <w:r>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BC2202" w:rsidRDefault="00BC2202">
      <w:bookmarkStart w:id="2439" w:name="sub_3590"/>
      <w:bookmarkEnd w:id="2438"/>
      <w:r>
        <w:t>12) создание условий для возникновения различных психологических ответов реагирования на воздействие тактильных или вибрационных стимулов,</w:t>
      </w:r>
    </w:p>
    <w:p w:rsidR="00BC2202" w:rsidRDefault="00BC2202">
      <w:bookmarkStart w:id="2440" w:name="sub_3591"/>
      <w:bookmarkEnd w:id="2439"/>
      <w: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BC2202" w:rsidRDefault="00BC2202">
      <w:bookmarkStart w:id="2441" w:name="sub_3592"/>
      <w:bookmarkEnd w:id="2440"/>
      <w: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BC2202" w:rsidRDefault="00BC2202">
      <w:bookmarkStart w:id="2442" w:name="sub_3593"/>
      <w:bookmarkEnd w:id="2441"/>
      <w:r>
        <w:t>15) формирование навыка изменения двигательной активности в ответ на внешнее воздействие;</w:t>
      </w:r>
    </w:p>
    <w:p w:rsidR="00BC2202" w:rsidRDefault="00BC2202">
      <w:bookmarkStart w:id="2443" w:name="sub_3594"/>
      <w:bookmarkEnd w:id="2442"/>
      <w:r>
        <w:t>16) стимулирование появления согласованных двигательно-эмоциональных ответов при возникновении знакомой ситуации и внешнем воздействии;</w:t>
      </w:r>
    </w:p>
    <w:p w:rsidR="00BC2202" w:rsidRDefault="00BC2202">
      <w:bookmarkStart w:id="2444" w:name="sub_3595"/>
      <w:bookmarkEnd w:id="2443"/>
      <w:r>
        <w:t>17) формирование интереса и социальных ответов на воздействие различных сенсорных стимулов.</w:t>
      </w:r>
    </w:p>
    <w:p w:rsidR="00BC2202" w:rsidRDefault="00BC2202">
      <w:bookmarkStart w:id="2445" w:name="sub_3576"/>
      <w:bookmarkEnd w:id="2444"/>
      <w:r>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C2202" w:rsidRDefault="00BC2202">
      <w:bookmarkStart w:id="2446" w:name="sub_3596"/>
      <w:bookmarkEnd w:id="2445"/>
      <w:r>
        <w:t>1) развитие длительного сенсорного сосредоточения на предметах, находящихся рядом и на удалении от него;</w:t>
      </w:r>
    </w:p>
    <w:p w:rsidR="00BC2202" w:rsidRDefault="00BC2202">
      <w:bookmarkStart w:id="2447" w:name="sub_3597"/>
      <w:bookmarkEnd w:id="2446"/>
      <w: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шёпотом (папапапа, пупупупуу, ааааа, пипипипи) с постепенным увеличением расстоянии до уха от источника звука;</w:t>
      </w:r>
    </w:p>
    <w:p w:rsidR="00BC2202" w:rsidRDefault="00BC2202">
      <w:bookmarkStart w:id="2448" w:name="sub_3598"/>
      <w:bookmarkEnd w:id="2447"/>
      <w: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BC2202" w:rsidRDefault="00BC2202">
      <w:bookmarkStart w:id="2449" w:name="sub_3599"/>
      <w:bookmarkEnd w:id="2448"/>
      <w:r>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BC2202" w:rsidRDefault="00BC2202">
      <w:bookmarkStart w:id="2450" w:name="sub_3600"/>
      <w:bookmarkEnd w:id="2449"/>
      <w: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BC2202" w:rsidRDefault="00BC2202">
      <w:bookmarkStart w:id="2451" w:name="sub_3601"/>
      <w:bookmarkEnd w:id="2450"/>
      <w: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BC2202" w:rsidRDefault="00BC2202">
      <w:bookmarkStart w:id="2452" w:name="sub_3602"/>
      <w:bookmarkEnd w:id="2451"/>
      <w:r>
        <w:t>7) формирование навыка узнавания и различения звуков окружающей среды достаточной громкости;</w:t>
      </w:r>
    </w:p>
    <w:p w:rsidR="00BC2202" w:rsidRDefault="00BC2202">
      <w:bookmarkStart w:id="2453" w:name="sub_3603"/>
      <w:bookmarkEnd w:id="2452"/>
      <w:r>
        <w:t>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w:t>
      </w:r>
    </w:p>
    <w:p w:rsidR="00BC2202" w:rsidRDefault="00BC2202">
      <w:bookmarkStart w:id="2454" w:name="sub_3604"/>
      <w:bookmarkEnd w:id="2453"/>
      <w:r>
        <w:t>9) расширение объема памяти за счет выполнения различных социальных действий с двумя близко расположенными игрушками;</w:t>
      </w:r>
    </w:p>
    <w:p w:rsidR="00BC2202" w:rsidRDefault="00BC2202">
      <w:bookmarkStart w:id="2455" w:name="sub_3605"/>
      <w:bookmarkEnd w:id="2454"/>
      <w: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BC2202" w:rsidRDefault="00BC2202">
      <w:bookmarkStart w:id="2456" w:name="sub_3606"/>
      <w:bookmarkEnd w:id="2455"/>
      <w: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BC2202" w:rsidRDefault="00BC2202">
      <w:bookmarkStart w:id="2457" w:name="sub_3607"/>
      <w:bookmarkEnd w:id="2456"/>
      <w:r>
        <w:t>12) формирование навыка узнавания речевых образцов, неречевых звуков, контуров предметов;</w:t>
      </w:r>
    </w:p>
    <w:p w:rsidR="00BC2202" w:rsidRDefault="00BC2202">
      <w:bookmarkStart w:id="2458" w:name="sub_3608"/>
      <w:bookmarkEnd w:id="2457"/>
      <w: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BC2202" w:rsidRDefault="00BC2202">
      <w:bookmarkStart w:id="2459" w:name="sub_3609"/>
      <w:bookmarkEnd w:id="2458"/>
      <w:r>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BC2202" w:rsidRDefault="00BC2202">
      <w:bookmarkStart w:id="2460" w:name="sub_3610"/>
      <w:bookmarkEnd w:id="2459"/>
      <w:r>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BC2202" w:rsidRDefault="00BC2202">
      <w:bookmarkStart w:id="2461" w:name="sub_3611"/>
      <w:bookmarkEnd w:id="2460"/>
      <w:r>
        <w:t>16) формирование поискового поведения при исчезновении сенсорных стимулов из поля восприятия;</w:t>
      </w:r>
    </w:p>
    <w:p w:rsidR="00BC2202" w:rsidRDefault="00BC2202">
      <w:bookmarkStart w:id="2462" w:name="sub_3612"/>
      <w:bookmarkEnd w:id="2461"/>
      <w:r>
        <w:t>17) развитие зрительно-моторной координации;</w:t>
      </w:r>
    </w:p>
    <w:p w:rsidR="00BC2202" w:rsidRDefault="00BC2202">
      <w:bookmarkStart w:id="2463" w:name="sub_3613"/>
      <w:bookmarkEnd w:id="2462"/>
      <w: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BC2202" w:rsidRDefault="00BC2202">
      <w:bookmarkStart w:id="2464" w:name="sub_3577"/>
      <w:bookmarkEnd w:id="2463"/>
      <w:r>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465" w:name="sub_3614"/>
      <w:bookmarkEnd w:id="2464"/>
      <w:r>
        <w:t>1) формирование умения обследовать предмет доступными способами;</w:t>
      </w:r>
    </w:p>
    <w:p w:rsidR="00BC2202" w:rsidRDefault="00BC2202">
      <w:bookmarkStart w:id="2466" w:name="sub_3615"/>
      <w:bookmarkEnd w:id="2465"/>
      <w:r>
        <w:t>2) усвоение ребенком функционального назначения предмета;</w:t>
      </w:r>
    </w:p>
    <w:p w:rsidR="00BC2202" w:rsidRDefault="00BC2202">
      <w:bookmarkStart w:id="2467" w:name="sub_3616"/>
      <w:bookmarkEnd w:id="2466"/>
      <w:r>
        <w:t>3) формирование умения учитывать свойства и назначение предмета при выполнении игровых действий и предметной деятельности;</w:t>
      </w:r>
    </w:p>
    <w:p w:rsidR="00BC2202" w:rsidRDefault="00BC2202">
      <w:bookmarkStart w:id="2468" w:name="sub_3617"/>
      <w:bookmarkEnd w:id="2467"/>
      <w:r>
        <w:t>4) формирование умения сравнивать одну группу предметов с другой методом сопоставления (последовательно подкладывая один предмет к другому);</w:t>
      </w:r>
    </w:p>
    <w:p w:rsidR="00BC2202" w:rsidRDefault="00BC2202">
      <w:bookmarkStart w:id="2469" w:name="sub_3618"/>
      <w:bookmarkEnd w:id="2468"/>
      <w:r>
        <w:t>5) формирование умения узнавать звучание игрушек при выборе из 3-4 (при выраженных нарушениях слуха - из 2-3);</w:t>
      </w:r>
    </w:p>
    <w:p w:rsidR="00BC2202" w:rsidRDefault="00BC2202">
      <w:bookmarkStart w:id="2470" w:name="sub_3619"/>
      <w:bookmarkEnd w:id="2469"/>
      <w:r>
        <w:t>6) формирование умения узнавать бытовые шумы;</w:t>
      </w:r>
    </w:p>
    <w:p w:rsidR="00BC2202" w:rsidRDefault="00BC2202">
      <w:bookmarkStart w:id="2471" w:name="sub_3620"/>
      <w:bookmarkEnd w:id="2470"/>
      <w:r>
        <w:t>7) формирование умения узнавать звук музыкальных инструментов (барабан, бубен, металлофон, гармоника, дудка, свисток);</w:t>
      </w:r>
    </w:p>
    <w:p w:rsidR="00BC2202" w:rsidRDefault="00BC2202">
      <w:bookmarkStart w:id="2472" w:name="sub_3621"/>
      <w:bookmarkEnd w:id="2471"/>
      <w:r>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BC2202" w:rsidRDefault="00BC2202">
      <w:bookmarkStart w:id="2473" w:name="sub_3622"/>
      <w:bookmarkEnd w:id="2472"/>
      <w: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BC2202" w:rsidRDefault="00BC2202">
      <w:bookmarkStart w:id="2474" w:name="sub_3623"/>
      <w:bookmarkEnd w:id="2473"/>
      <w:r>
        <w:t>10) развитие умения планировать деятельность, самостоятельно ее реализовывать, подводить итог и давать оценку результату;</w:t>
      </w:r>
    </w:p>
    <w:p w:rsidR="00BC2202" w:rsidRDefault="00BC2202">
      <w:bookmarkStart w:id="2475" w:name="sub_3624"/>
      <w:bookmarkEnd w:id="2474"/>
      <w: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BC2202" w:rsidRDefault="00BC2202">
      <w:bookmarkStart w:id="2476" w:name="sub_3625"/>
      <w:bookmarkEnd w:id="2475"/>
      <w: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BC2202" w:rsidRDefault="00BC2202">
      <w:bookmarkStart w:id="2477" w:name="sub_3626"/>
      <w:bookmarkEnd w:id="2476"/>
      <w:r>
        <w:t>13) формирование осознания объективных отношений, существующих между предметами;</w:t>
      </w:r>
    </w:p>
    <w:p w:rsidR="00BC2202" w:rsidRDefault="00BC2202">
      <w:bookmarkStart w:id="2478" w:name="sub_3627"/>
      <w:bookmarkEnd w:id="2477"/>
      <w:r>
        <w:t>14) формирование умения осуществлять ориентировку в свойствах и качествах предмета, за счет переработки тактильной информации;</w:t>
      </w:r>
    </w:p>
    <w:p w:rsidR="00BC2202" w:rsidRDefault="00BC2202">
      <w:bookmarkStart w:id="2479" w:name="sub_3628"/>
      <w:bookmarkEnd w:id="2478"/>
      <w:r>
        <w:t>15) совершенствование понимания взаимосвязи между реальными предметами, их свойствами и назначением, действиями с ними и их обозначением;</w:t>
      </w:r>
    </w:p>
    <w:p w:rsidR="00BC2202" w:rsidRDefault="00BC2202">
      <w:bookmarkStart w:id="2480" w:name="sub_3629"/>
      <w:bookmarkEnd w:id="2479"/>
      <w: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BC2202" w:rsidRDefault="00BC2202">
      <w:bookmarkStart w:id="2481" w:name="sub_3630"/>
      <w:bookmarkEnd w:id="2480"/>
      <w:r>
        <w:t>17) формирование умения группировать по форме (куклы и машинки; шарики и кубики);</w:t>
      </w:r>
    </w:p>
    <w:p w:rsidR="00BC2202" w:rsidRDefault="00BC2202">
      <w:bookmarkStart w:id="2482" w:name="sub_3631"/>
      <w:bookmarkEnd w:id="2481"/>
      <w:r>
        <w:t>18) формирование навыка воссоздания целого предмета из его частей путем практических проб и ориентировки на образ предмета;</w:t>
      </w:r>
    </w:p>
    <w:p w:rsidR="00BC2202" w:rsidRDefault="00BC2202">
      <w:bookmarkStart w:id="2483" w:name="sub_3632"/>
      <w:bookmarkEnd w:id="2482"/>
      <w:r>
        <w:t>19) овладение навыком воздействия предметом на предмет, выполнения орудийных действий;</w:t>
      </w:r>
    </w:p>
    <w:p w:rsidR="00BC2202" w:rsidRDefault="00BC2202">
      <w:bookmarkStart w:id="2484" w:name="sub_3633"/>
      <w:bookmarkEnd w:id="2483"/>
      <w:r>
        <w:t>20) совершенствование навыка осязательного обследования при ориентировке в пространстве;</w:t>
      </w:r>
    </w:p>
    <w:p w:rsidR="00BC2202" w:rsidRDefault="00BC2202">
      <w:bookmarkStart w:id="2485" w:name="sub_3634"/>
      <w:bookmarkEnd w:id="2484"/>
      <w: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BC2202" w:rsidRDefault="00BC2202">
      <w:bookmarkStart w:id="2486" w:name="sub_3635"/>
      <w:bookmarkEnd w:id="2485"/>
      <w: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BC2202" w:rsidRDefault="00BC2202">
      <w:bookmarkStart w:id="2487" w:name="sub_3636"/>
      <w:bookmarkEnd w:id="2486"/>
      <w:r>
        <w:t>23) развитие умения узнавать предметы по фактуре, форме и звукам, которые они издают при действии с ними (знакомые предметы обихода);</w:t>
      </w:r>
    </w:p>
    <w:p w:rsidR="00BC2202" w:rsidRDefault="00BC2202">
      <w:bookmarkStart w:id="2488" w:name="sub_3637"/>
      <w:bookmarkEnd w:id="2487"/>
      <w:r>
        <w:t>24) формирование умения различать голоса окружающих людей (мама, воспитатель, помощник воспитателя, медсестра) доступной громкости;</w:t>
      </w:r>
    </w:p>
    <w:p w:rsidR="00BC2202" w:rsidRDefault="00BC2202">
      <w:bookmarkStart w:id="2489" w:name="sub_3638"/>
      <w:bookmarkEnd w:id="2488"/>
      <w:r>
        <w:t>25) формирование умения использовать обоняние для ориентировки в пространстве (запах столовой, медкабинета);</w:t>
      </w:r>
    </w:p>
    <w:p w:rsidR="00BC2202" w:rsidRDefault="00BC2202">
      <w:bookmarkStart w:id="2490" w:name="sub_3639"/>
      <w:bookmarkEnd w:id="2489"/>
      <w:r>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BC2202" w:rsidRDefault="00BC2202">
      <w:bookmarkStart w:id="2491" w:name="sub_3578"/>
      <w:bookmarkEnd w:id="2490"/>
      <w:r>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C2202" w:rsidRDefault="00BC2202">
      <w:bookmarkStart w:id="2492" w:name="sub_3640"/>
      <w:bookmarkEnd w:id="2491"/>
      <w:r>
        <w:t>1) создание предметно-развивающей среды для продолжительной продуктивной самостоятельной игры-исследования;</w:t>
      </w:r>
    </w:p>
    <w:p w:rsidR="00BC2202" w:rsidRDefault="00BC2202">
      <w:bookmarkStart w:id="2493" w:name="sub_3641"/>
      <w:bookmarkEnd w:id="2492"/>
      <w:r>
        <w:t>2) развитие навыка ориентировки на свойства предметов, различения и объединения в группы согласно одному сенсорному признаку;</w:t>
      </w:r>
    </w:p>
    <w:p w:rsidR="00BC2202" w:rsidRDefault="00BC2202">
      <w:bookmarkStart w:id="2494" w:name="sub_3642"/>
      <w:bookmarkEnd w:id="2493"/>
      <w:r>
        <w:t>3) использование сохранных анализаторов для ориентировки в пространстве;</w:t>
      </w:r>
    </w:p>
    <w:p w:rsidR="00BC2202" w:rsidRDefault="00BC2202">
      <w:bookmarkStart w:id="2495" w:name="sub_3643"/>
      <w:bookmarkEnd w:id="2494"/>
      <w:r>
        <w:t>4) совершенствование различения на слух речевых и (или) неречевых звуков и их отраженному повторению путем подражания;</w:t>
      </w:r>
    </w:p>
    <w:p w:rsidR="00BC2202" w:rsidRDefault="00BC2202">
      <w:bookmarkStart w:id="2496" w:name="sub_3644"/>
      <w:bookmarkEnd w:id="2495"/>
      <w:r>
        <w:t>5) совершенствование качества целенаправленных предметно-орудийных действий в процессе выполнения игровой и продуктивной деятельности;</w:t>
      </w:r>
    </w:p>
    <w:p w:rsidR="00BC2202" w:rsidRDefault="00BC2202">
      <w:bookmarkStart w:id="2497" w:name="sub_3645"/>
      <w:bookmarkEnd w:id="2496"/>
      <w:r>
        <w:t>6) использование накопленного практического опыта для ориентировки во внешних признаках предметов (цвет, форма, размер и количество);</w:t>
      </w:r>
    </w:p>
    <w:p w:rsidR="00BC2202" w:rsidRDefault="00BC2202">
      <w:bookmarkStart w:id="2498" w:name="sub_3646"/>
      <w:bookmarkEnd w:id="2497"/>
      <w:r>
        <w:t>7) формирование умения дифференцировать предметы по функциональному назначению;</w:t>
      </w:r>
    </w:p>
    <w:p w:rsidR="00BC2202" w:rsidRDefault="00BC2202">
      <w:bookmarkStart w:id="2499" w:name="sub_3647"/>
      <w:bookmarkEnd w:id="2498"/>
      <w:r>
        <w:t>8) формирование практических способов ориентировки (пробы, примеривание);</w:t>
      </w:r>
    </w:p>
    <w:p w:rsidR="00BC2202" w:rsidRDefault="00BC2202">
      <w:bookmarkStart w:id="2500" w:name="sub_3648"/>
      <w:bookmarkEnd w:id="2499"/>
      <w:r>
        <w:t>9) формировать умение сравнивать предметы контрастных и одинаковых размеров - по длине, ширине, высоте, величине;</w:t>
      </w:r>
    </w:p>
    <w:p w:rsidR="00BC2202" w:rsidRDefault="00BC2202">
      <w:bookmarkStart w:id="2501" w:name="sub_3649"/>
      <w:bookmarkEnd w:id="2500"/>
      <w:r>
        <w:t>10) формирование умения выделять и группировать предметы по заданному признаку;</w:t>
      </w:r>
    </w:p>
    <w:p w:rsidR="00BC2202" w:rsidRDefault="00BC2202">
      <w:bookmarkStart w:id="2502" w:name="sub_3650"/>
      <w:bookmarkEnd w:id="2501"/>
      <w:r>
        <w:t>11) формировать умение выделять 1, 2 и много предметов из группы;</w:t>
      </w:r>
    </w:p>
    <w:p w:rsidR="00BC2202" w:rsidRDefault="00BC2202">
      <w:bookmarkStart w:id="2503" w:name="sub_3651"/>
      <w:bookmarkEnd w:id="2502"/>
      <w:r>
        <w:t>12) формировать умение сопоставлять равные по количеству множества предметов: "одинаково";</w:t>
      </w:r>
    </w:p>
    <w:p w:rsidR="00BC2202" w:rsidRDefault="00BC2202">
      <w:bookmarkStart w:id="2504" w:name="sub_3652"/>
      <w:bookmarkEnd w:id="2503"/>
      <w:r>
        <w:t>13) формирование умения сопоставлять численности множеств, воспринимаемых различными анализаторами в пределах двух без пересчета;</w:t>
      </w:r>
    </w:p>
    <w:p w:rsidR="00BC2202" w:rsidRDefault="00BC2202">
      <w:bookmarkStart w:id="2505" w:name="sub_3653"/>
      <w:bookmarkEnd w:id="2504"/>
      <w:r>
        <w:t>14) обогащение непосредственного чувственного опыта обучающихся в разных видах деятельности;</w:t>
      </w:r>
    </w:p>
    <w:p w:rsidR="00BC2202" w:rsidRDefault="00BC2202">
      <w:bookmarkStart w:id="2506" w:name="sub_3654"/>
      <w:bookmarkEnd w:id="2505"/>
      <w:r>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BC2202" w:rsidRDefault="00BC2202">
      <w:bookmarkStart w:id="2507" w:name="sub_3655"/>
      <w:bookmarkEnd w:id="2506"/>
      <w:r>
        <w:t>16) совершенствовать умение узнавать и обозначать доступным коммуникативным способом предметы в знакомом пространстве (дом, квартира, группа);</w:t>
      </w:r>
    </w:p>
    <w:p w:rsidR="00BC2202" w:rsidRDefault="00BC2202">
      <w:bookmarkStart w:id="2508" w:name="sub_3656"/>
      <w:bookmarkEnd w:id="2507"/>
      <w:r>
        <w:t>17) 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BC2202" w:rsidRDefault="00BC2202">
      <w:bookmarkStart w:id="2509" w:name="sub_3657"/>
      <w:bookmarkEnd w:id="2508"/>
      <w:r>
        <w:t>18) развитие умения сообщать доступным коммуникативным способом о том, что происходит вокруг и где он находится, что делает;</w:t>
      </w:r>
    </w:p>
    <w:p w:rsidR="00BC2202" w:rsidRDefault="00BC2202">
      <w:bookmarkStart w:id="2510" w:name="sub_3658"/>
      <w:bookmarkEnd w:id="2509"/>
      <w:r>
        <w:t>19) формирование умения ориентироваться в пространстве и частях предмета путем ориентировки от другого человека;</w:t>
      </w:r>
    </w:p>
    <w:p w:rsidR="00BC2202" w:rsidRDefault="00BC2202">
      <w:bookmarkStart w:id="2511" w:name="sub_3659"/>
      <w:bookmarkEnd w:id="2510"/>
      <w: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BC2202" w:rsidRDefault="00BC2202">
      <w:bookmarkStart w:id="2512" w:name="sub_3660"/>
      <w:bookmarkEnd w:id="2511"/>
      <w:r>
        <w:t>21) совершенствование чувствительности и восприятия, способности анализа и ориентировки на ощущения, полученные с сохранных анализаторов;</w:t>
      </w:r>
    </w:p>
    <w:p w:rsidR="00BC2202" w:rsidRDefault="00BC2202">
      <w:bookmarkStart w:id="2513" w:name="sub_3661"/>
      <w:bookmarkEnd w:id="2512"/>
      <w:r>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BC2202" w:rsidRDefault="00BC2202">
      <w:bookmarkStart w:id="2514" w:name="sub_3662"/>
      <w:bookmarkEnd w:id="2513"/>
      <w:r>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BC2202" w:rsidRDefault="00BC2202">
      <w:bookmarkStart w:id="2515" w:name="sub_3663"/>
      <w:bookmarkEnd w:id="2514"/>
      <w:r>
        <w:t>24) развитие подражания новым простым схемам действий;</w:t>
      </w:r>
    </w:p>
    <w:p w:rsidR="00BC2202" w:rsidRDefault="00BC2202">
      <w:bookmarkStart w:id="2516" w:name="sub_3664"/>
      <w:bookmarkEnd w:id="2515"/>
      <w: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BC2202" w:rsidRDefault="00BC2202">
      <w:bookmarkStart w:id="2517" w:name="sub_3665"/>
      <w:bookmarkEnd w:id="2516"/>
      <w:r>
        <w:t>26) воссоздание знакомых реальных предметов в виде конструкций и моделей из 2-4 частей (при наличии остаточного зрения);</w:t>
      </w:r>
    </w:p>
    <w:p w:rsidR="00BC2202" w:rsidRDefault="00BC2202">
      <w:bookmarkStart w:id="2518" w:name="sub_3666"/>
      <w:bookmarkEnd w:id="2517"/>
      <w:r>
        <w:t>27) создание условий для формирования целостной картины мира;</w:t>
      </w:r>
    </w:p>
    <w:p w:rsidR="00BC2202" w:rsidRDefault="00BC2202">
      <w:bookmarkStart w:id="2519" w:name="sub_3667"/>
      <w:bookmarkEnd w:id="2518"/>
      <w:r>
        <w:t>28) формирование ориентировки во времени: ночь, день, светло-темно, вчера, сегодня, завтра, было, сейчас, будет, тепло-холодно, зима, лето;</w:t>
      </w:r>
    </w:p>
    <w:p w:rsidR="00BC2202" w:rsidRDefault="00BC2202">
      <w:bookmarkStart w:id="2520" w:name="sub_3668"/>
      <w:bookmarkEnd w:id="2519"/>
      <w:r>
        <w:t>29) формирование умения наблюдать за изменениями в природе и погоде.</w:t>
      </w:r>
    </w:p>
    <w:p w:rsidR="00BC2202" w:rsidRDefault="00BC2202">
      <w:bookmarkStart w:id="2521" w:name="sub_1244"/>
      <w:bookmarkEnd w:id="2520"/>
      <w:r>
        <w:t>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p w:rsidR="00BC2202" w:rsidRDefault="00BC2202">
      <w:bookmarkStart w:id="2522" w:name="sub_3669"/>
      <w:bookmarkEnd w:id="2521"/>
      <w:r>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523" w:name="sub_3673"/>
      <w:bookmarkEnd w:id="2522"/>
      <w:r>
        <w:t>1) формирование моторной готовности к непроизвольному воспроизведению артикуляционных поз и элементарной речевой коммуникации;</w:t>
      </w:r>
    </w:p>
    <w:p w:rsidR="00BC2202" w:rsidRDefault="00BC2202">
      <w:bookmarkStart w:id="2524" w:name="sub_3674"/>
      <w:bookmarkEnd w:id="2523"/>
      <w:r>
        <w:t>2) стимуляция голосовой активности путем пассивной гимнастики;</w:t>
      </w:r>
    </w:p>
    <w:p w:rsidR="00BC2202" w:rsidRDefault="00BC2202">
      <w:bookmarkStart w:id="2525" w:name="sub_3675"/>
      <w:bookmarkEnd w:id="2524"/>
      <w:r>
        <w:t>3) активизация мимических проявлений, движений губ, языка при попадании на них пищи;</w:t>
      </w:r>
    </w:p>
    <w:p w:rsidR="00BC2202" w:rsidRDefault="00BC2202">
      <w:bookmarkStart w:id="2526" w:name="sub_3676"/>
      <w:bookmarkEnd w:id="2525"/>
      <w:r>
        <w:t>4) формирование невербальных средств общения;</w:t>
      </w:r>
    </w:p>
    <w:p w:rsidR="00BC2202" w:rsidRDefault="00BC2202">
      <w:bookmarkStart w:id="2527" w:name="sub_3677"/>
      <w:bookmarkEnd w:id="2526"/>
      <w:r>
        <w:t>5) стимуляция восприятия голоса педагогического работника на тактильно-вибрационной основе;</w:t>
      </w:r>
    </w:p>
    <w:p w:rsidR="00BC2202" w:rsidRDefault="00BC2202">
      <w:bookmarkStart w:id="2528" w:name="sub_3678"/>
      <w:bookmarkEnd w:id="2527"/>
      <w: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BC2202" w:rsidRDefault="00BC2202">
      <w:bookmarkStart w:id="2529" w:name="sub_3679"/>
      <w:bookmarkEnd w:id="2528"/>
      <w:r>
        <w:t>7) стимулирование внимания ребенка к речи педагогического работника, изменениям интонации и силы голоса.</w:t>
      </w:r>
    </w:p>
    <w:p w:rsidR="00BC2202" w:rsidRDefault="00BC2202">
      <w:bookmarkStart w:id="2530" w:name="sub_3670"/>
      <w:bookmarkEnd w:id="2529"/>
      <w:r>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C2202" w:rsidRDefault="00BC2202">
      <w:bookmarkStart w:id="2531" w:name="sub_3680"/>
      <w:bookmarkEnd w:id="2530"/>
      <w:r>
        <w:t>1) привлечение внимания к партнеру по общению;</w:t>
      </w:r>
    </w:p>
    <w:p w:rsidR="00BC2202" w:rsidRDefault="00BC2202">
      <w:bookmarkStart w:id="2532" w:name="sub_3681"/>
      <w:bookmarkEnd w:id="2531"/>
      <w:r>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BC2202" w:rsidRDefault="00BC2202">
      <w:bookmarkStart w:id="2533" w:name="sub_3682"/>
      <w:bookmarkEnd w:id="2532"/>
      <w:r>
        <w:t>3) стимуляция движений артикуляционного аппарата за счет выполнения массажа и пассивной артикуляционной гимнастики;</w:t>
      </w:r>
    </w:p>
    <w:p w:rsidR="00BC2202" w:rsidRDefault="00BC2202">
      <w:bookmarkStart w:id="2534" w:name="sub_3683"/>
      <w:bookmarkEnd w:id="2533"/>
      <w:r>
        <w:t>4) формирование потребности использования руки как средства коммуникации;</w:t>
      </w:r>
    </w:p>
    <w:p w:rsidR="00BC2202" w:rsidRDefault="00BC2202">
      <w:bookmarkStart w:id="2535" w:name="sub_3684"/>
      <w:bookmarkEnd w:id="2534"/>
      <w:r>
        <w:t>5) формирование тактильно-вибрационного восприятия голоса другого человека;</w:t>
      </w:r>
    </w:p>
    <w:p w:rsidR="00BC2202" w:rsidRDefault="00BC2202">
      <w:bookmarkStart w:id="2536" w:name="sub_3685"/>
      <w:bookmarkEnd w:id="2535"/>
      <w:r>
        <w:t>6) формирование умения различать интонации педагогических работников, подкрепляя это соответствующей мимикой, звуком;</w:t>
      </w:r>
    </w:p>
    <w:p w:rsidR="00BC2202" w:rsidRDefault="00BC2202">
      <w:bookmarkStart w:id="2537" w:name="sub_3686"/>
      <w:bookmarkEnd w:id="2536"/>
      <w: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BC2202" w:rsidRDefault="00BC2202">
      <w:bookmarkStart w:id="2538" w:name="sub_3687"/>
      <w:bookmarkEnd w:id="2537"/>
      <w: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BC2202" w:rsidRDefault="00BC2202">
      <w:bookmarkStart w:id="2539" w:name="sub_3688"/>
      <w:bookmarkEnd w:id="2538"/>
      <w:r>
        <w:t>9) развитие умения отраженно за педагогическим работником повторять знакомые и новые речевые звуки, слоги;</w:t>
      </w:r>
    </w:p>
    <w:p w:rsidR="00BC2202" w:rsidRDefault="00BC2202">
      <w:bookmarkStart w:id="2540" w:name="sub_3689"/>
      <w:bookmarkEnd w:id="2539"/>
      <w:r>
        <w:t>10) 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w:t>
      </w:r>
    </w:p>
    <w:p w:rsidR="00BC2202" w:rsidRDefault="00BC2202">
      <w:bookmarkStart w:id="2541" w:name="sub_3690"/>
      <w:bookmarkEnd w:id="2540"/>
      <w:r>
        <w:t>11) стимуляция развития лепета как важного компонента речевого развития;</w:t>
      </w:r>
    </w:p>
    <w:p w:rsidR="00BC2202" w:rsidRDefault="00BC2202">
      <w:bookmarkStart w:id="2542" w:name="sub_3691"/>
      <w:bookmarkEnd w:id="2541"/>
      <w:r>
        <w:t>12) развитие умения реагировать (прислушиваться) к разным интонациям разговаривающего с ребенком педагогического работника;</w:t>
      </w:r>
    </w:p>
    <w:p w:rsidR="00BC2202" w:rsidRDefault="00BC2202">
      <w:bookmarkStart w:id="2543" w:name="sub_3692"/>
      <w:bookmarkEnd w:id="2542"/>
      <w:r>
        <w:t>13) формирование умения называть предмет в доступной коммуникативной форме.</w:t>
      </w:r>
    </w:p>
    <w:p w:rsidR="00BC2202" w:rsidRDefault="00BC2202">
      <w:bookmarkStart w:id="2544" w:name="sub_3671"/>
      <w:bookmarkEnd w:id="2543"/>
      <w:r>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545" w:name="sub_3693"/>
      <w:bookmarkEnd w:id="2544"/>
      <w:r>
        <w:t>1) создание условий для осознания взаимосвязи между движением, действием и его обозначением в доступной коммуникативной форме;</w:t>
      </w:r>
    </w:p>
    <w:p w:rsidR="00BC2202" w:rsidRDefault="00BC2202">
      <w:bookmarkStart w:id="2546" w:name="sub_3694"/>
      <w:bookmarkEnd w:id="2545"/>
      <w:r>
        <w:t>2) развитие невербальных средств коммуникации: увеличение числа социальных жестов и мимических проявлений;</w:t>
      </w:r>
    </w:p>
    <w:p w:rsidR="00BC2202" w:rsidRDefault="00BC2202">
      <w:bookmarkStart w:id="2547" w:name="sub_3695"/>
      <w:bookmarkEnd w:id="2546"/>
      <w:r>
        <w:t>3) формирование умения изменять поведение в соответствии с обращением педагогического работника;</w:t>
      </w:r>
    </w:p>
    <w:p w:rsidR="00BC2202" w:rsidRDefault="00BC2202">
      <w:bookmarkStart w:id="2548" w:name="sub_3696"/>
      <w:bookmarkEnd w:id="2547"/>
      <w:r>
        <w:t>4) привлечение внимания к речевому обращению педагогического работника;</w:t>
      </w:r>
    </w:p>
    <w:p w:rsidR="00BC2202" w:rsidRDefault="00BC2202">
      <w:bookmarkStart w:id="2549" w:name="sub_3697"/>
      <w:bookmarkEnd w:id="2548"/>
      <w:r>
        <w:t>5) формирование умения осуществлять направленный выдох;</w:t>
      </w:r>
    </w:p>
    <w:p w:rsidR="00BC2202" w:rsidRDefault="00BC2202">
      <w:bookmarkStart w:id="2550" w:name="sub_3698"/>
      <w:bookmarkEnd w:id="2549"/>
      <w:r>
        <w:t>6) стимулирование звукоподражания и копирования речевых образцов, а также их ситуативного использования;</w:t>
      </w:r>
    </w:p>
    <w:p w:rsidR="00BC2202" w:rsidRDefault="00BC2202">
      <w:bookmarkStart w:id="2551" w:name="sub_3699"/>
      <w:bookmarkEnd w:id="2550"/>
      <w:r>
        <w:t>7) стимулирование элементарных речевых реакций;</w:t>
      </w:r>
    </w:p>
    <w:p w:rsidR="00BC2202" w:rsidRDefault="00BC2202">
      <w:bookmarkStart w:id="2552" w:name="sub_3700"/>
      <w:bookmarkEnd w:id="2551"/>
      <w:r>
        <w:t>8) формирование умения называть предмет в доступной коммуникативной форме в различных жизненных ситуациях;</w:t>
      </w:r>
    </w:p>
    <w:p w:rsidR="00BC2202" w:rsidRDefault="00BC2202">
      <w:bookmarkStart w:id="2553" w:name="sub_3701"/>
      <w:bookmarkEnd w:id="2552"/>
      <w:r>
        <w:t>9) формирование умения соотносить предмет с его изображением (картинкой, барельефом);</w:t>
      </w:r>
    </w:p>
    <w:p w:rsidR="00BC2202" w:rsidRDefault="00BC2202">
      <w:bookmarkStart w:id="2554" w:name="sub_3702"/>
      <w:bookmarkEnd w:id="2553"/>
      <w:r>
        <w:t>10) развитие навыка информирования о своем состоянии и потребностях доступными способами коммуникации;</w:t>
      </w:r>
    </w:p>
    <w:p w:rsidR="00BC2202" w:rsidRDefault="00BC2202">
      <w:bookmarkStart w:id="2555" w:name="sub_3703"/>
      <w:bookmarkEnd w:id="2554"/>
      <w:r>
        <w:t>11) формирование понимания односложных и двусложных устно-жестовых инструкций;</w:t>
      </w:r>
    </w:p>
    <w:p w:rsidR="00BC2202" w:rsidRDefault="00BC2202">
      <w:bookmarkStart w:id="2556" w:name="sub_3704"/>
      <w:bookmarkEnd w:id="2555"/>
      <w:r>
        <w:t>12) развитие слухового восприятия с использованием различных технических и игровых средств;</w:t>
      </w:r>
    </w:p>
    <w:p w:rsidR="00BC2202" w:rsidRDefault="00BC2202">
      <w:bookmarkStart w:id="2557" w:name="sub_3705"/>
      <w:bookmarkEnd w:id="2556"/>
      <w: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BC2202" w:rsidRDefault="00BC2202">
      <w:bookmarkStart w:id="2558" w:name="sub_3706"/>
      <w:bookmarkEnd w:id="2557"/>
      <w:r>
        <w:t>14) поддержка желания речевого общения;</w:t>
      </w:r>
    </w:p>
    <w:p w:rsidR="00BC2202" w:rsidRDefault="00BC2202">
      <w:bookmarkStart w:id="2559" w:name="sub_3707"/>
      <w:bookmarkEnd w:id="2558"/>
      <w:r>
        <w:t>15) стимуляция произношения голосом нормальной силы, высоты и тембра;</w:t>
      </w:r>
    </w:p>
    <w:p w:rsidR="00BC2202" w:rsidRDefault="00BC2202">
      <w:bookmarkStart w:id="2560" w:name="sub_3708"/>
      <w:bookmarkEnd w:id="2559"/>
      <w:r>
        <w:t>16) увеличение количества регулярно произносимых речевых звуков;</w:t>
      </w:r>
    </w:p>
    <w:p w:rsidR="00BC2202" w:rsidRDefault="00BC2202">
      <w:bookmarkStart w:id="2561" w:name="sub_3709"/>
      <w:bookmarkEnd w:id="2560"/>
      <w:r>
        <w:t>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идёт). Вот кубик (мишка). Папа, пока (привет);</w:t>
      </w:r>
    </w:p>
    <w:p w:rsidR="00BC2202" w:rsidRDefault="00BC2202">
      <w:bookmarkStart w:id="2562" w:name="sub_3710"/>
      <w:bookmarkEnd w:id="2561"/>
      <w:r>
        <w:t>18) обучение обозначению предмета и его изображения словом;</w:t>
      </w:r>
    </w:p>
    <w:p w:rsidR="00BC2202" w:rsidRDefault="00BC2202">
      <w:bookmarkStart w:id="2563" w:name="sub_3711"/>
      <w:bookmarkEnd w:id="2562"/>
      <w: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BC2202" w:rsidRDefault="00BC2202">
      <w:bookmarkStart w:id="2564" w:name="sub_3712"/>
      <w:bookmarkEnd w:id="2563"/>
      <w: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BC2202" w:rsidRDefault="00BC2202">
      <w:bookmarkStart w:id="2565" w:name="sub_3672"/>
      <w:bookmarkEnd w:id="2564"/>
      <w:r>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C2202" w:rsidRDefault="00BC2202">
      <w:bookmarkStart w:id="2566" w:name="sub_3713"/>
      <w:bookmarkEnd w:id="2565"/>
      <w: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BC2202" w:rsidRDefault="00BC2202">
      <w:bookmarkStart w:id="2567" w:name="sub_3714"/>
      <w:bookmarkEnd w:id="2566"/>
      <w:r>
        <w:t>2) развитие умения понимать и выполнять простые устно-жестовые инструкции;</w:t>
      </w:r>
    </w:p>
    <w:p w:rsidR="00BC2202" w:rsidRDefault="00BC2202">
      <w:bookmarkStart w:id="2568" w:name="sub_3715"/>
      <w:bookmarkEnd w:id="2567"/>
      <w:r>
        <w:t>3) стимулирование потребности использовать при общении со педагогическим работником или другим ребенком не только невербальные средства, но и речевые высказывания: отдельные слова, словосочетания, фразы из 2-3 слов;</w:t>
      </w:r>
    </w:p>
    <w:p w:rsidR="00BC2202" w:rsidRDefault="00BC2202">
      <w:bookmarkStart w:id="2569" w:name="sub_3716"/>
      <w:bookmarkEnd w:id="2568"/>
      <w:r>
        <w:t>4) формирование умения высказывать свои просьбы и желания простыми фразами в доступной коммуникативной форме;</w:t>
      </w:r>
    </w:p>
    <w:p w:rsidR="00BC2202" w:rsidRDefault="00BC2202">
      <w:bookmarkStart w:id="2570" w:name="sub_3717"/>
      <w:bookmarkEnd w:id="2569"/>
      <w: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BC2202" w:rsidRDefault="00BC2202">
      <w:bookmarkStart w:id="2571" w:name="sub_3718"/>
      <w:bookmarkEnd w:id="2570"/>
      <w:r>
        <w:t>6) формирование умения при общении использовать местоимение "я";</w:t>
      </w:r>
    </w:p>
    <w:p w:rsidR="00BC2202" w:rsidRDefault="00BC2202">
      <w:bookmarkStart w:id="2572" w:name="sub_3719"/>
      <w:bookmarkEnd w:id="2571"/>
      <w:r>
        <w:t>7) различение на слух и воспроизведение длительности звучания: папапа и па___, ту и тутуту.</w:t>
      </w:r>
    </w:p>
    <w:p w:rsidR="00BC2202" w:rsidRDefault="00BC2202">
      <w:bookmarkStart w:id="2573" w:name="sub_3720"/>
      <w:bookmarkEnd w:id="2572"/>
      <w:r>
        <w:t>8) различение и воспроизведение темпа звучания: голос - па_ па_ па_, папапапа; музыкальные инструменты - барабан, металлофон;</w:t>
      </w:r>
    </w:p>
    <w:p w:rsidR="00BC2202" w:rsidRDefault="00BC2202">
      <w:bookmarkStart w:id="2574" w:name="sub_3721"/>
      <w:bookmarkEnd w:id="2573"/>
      <w:r>
        <w:t>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BC2202" w:rsidRDefault="00BC2202">
      <w:bookmarkStart w:id="2575" w:name="sub_3722"/>
      <w:bookmarkEnd w:id="2574"/>
      <w:r>
        <w:t>10) различение на слух и опознавание при выборе из 10 полных слов, словосочетаний и фраз;</w:t>
      </w:r>
    </w:p>
    <w:p w:rsidR="00BC2202" w:rsidRDefault="00BC2202">
      <w:bookmarkStart w:id="2576" w:name="sub_3723"/>
      <w:bookmarkEnd w:id="2575"/>
      <w:r>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BC2202" w:rsidRDefault="00BC2202">
      <w:bookmarkStart w:id="2577" w:name="sub_3724"/>
      <w:bookmarkEnd w:id="2576"/>
      <w:r>
        <w:t>12) различение на слух и воспроизведение количества звучаний в пределах 4;</w:t>
      </w:r>
    </w:p>
    <w:p w:rsidR="00BC2202" w:rsidRDefault="00BC2202">
      <w:bookmarkStart w:id="2578" w:name="sub_3725"/>
      <w:bookmarkEnd w:id="2577"/>
      <w:r>
        <w:t>13) различение на слух и воспроизведение 2-3-сложных ритмов (слогосочетания типа: ПАпа, паПА, паПАпа);</w:t>
      </w:r>
    </w:p>
    <w:p w:rsidR="00BC2202" w:rsidRDefault="00BC2202">
      <w:bookmarkStart w:id="2579" w:name="sub_3726"/>
      <w:bookmarkEnd w:id="2578"/>
      <w:r>
        <w:t>14) различение на слух и воспроизведение разнообразных ритмов;</w:t>
      </w:r>
    </w:p>
    <w:p w:rsidR="00BC2202" w:rsidRDefault="00BC2202">
      <w:bookmarkStart w:id="2580" w:name="sub_3727"/>
      <w:bookmarkEnd w:id="2579"/>
      <w:r>
        <w:t>15) определение на слух направления звука, источник которого расположен справа - слева - сзади - спереди, и узнавание источника звука;</w:t>
      </w:r>
    </w:p>
    <w:p w:rsidR="00BC2202" w:rsidRDefault="00BC2202">
      <w:bookmarkStart w:id="2581" w:name="sub_3728"/>
      <w:bookmarkEnd w:id="2580"/>
      <w:r>
        <w:t>16) увеличение длительности и качества произношения цепочек слогов и словосочетаний;</w:t>
      </w:r>
    </w:p>
    <w:p w:rsidR="00BC2202" w:rsidRDefault="00BC2202">
      <w:bookmarkStart w:id="2582" w:name="sub_3729"/>
      <w:bookmarkEnd w:id="2581"/>
      <w: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BC2202" w:rsidRDefault="00BC2202">
      <w:bookmarkStart w:id="2583" w:name="sub_3730"/>
      <w:bookmarkEnd w:id="2582"/>
      <w:r>
        <w:t>18) увеличение объема и качества произношения звуков речи до 23 звуков (а, о, у, э, и, ы, п, б, м, н, в, ф, т, д, л, р, с, з, ш, ж, к, г, х) и йотированные;</w:t>
      </w:r>
    </w:p>
    <w:p w:rsidR="00BC2202" w:rsidRDefault="00BC2202">
      <w:bookmarkStart w:id="2584" w:name="sub_3731"/>
      <w:bookmarkEnd w:id="2583"/>
      <w:r>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BC2202" w:rsidRDefault="00BC2202">
      <w:bookmarkStart w:id="2585" w:name="sub_3732"/>
      <w:bookmarkEnd w:id="2584"/>
      <w:r>
        <w:t>20) формирование умения соотносить предметы, изображения с табличкой, содержащей его письменное и (или) графическое обозначение;</w:t>
      </w:r>
    </w:p>
    <w:p w:rsidR="00BC2202" w:rsidRDefault="00BC2202">
      <w:bookmarkStart w:id="2586" w:name="sub_3733"/>
      <w:bookmarkEnd w:id="2585"/>
      <w:r>
        <w:t>21) 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BC2202" w:rsidRDefault="00BC2202">
      <w:bookmarkStart w:id="2587" w:name="sub_3734"/>
      <w:bookmarkEnd w:id="2586"/>
      <w:r>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BC2202" w:rsidRDefault="00BC2202">
      <w:bookmarkStart w:id="2588" w:name="sub_3735"/>
      <w:bookmarkEnd w:id="2587"/>
      <w:r>
        <w:t>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w:t>
      </w:r>
    </w:p>
    <w:p w:rsidR="00BC2202" w:rsidRDefault="00BC2202">
      <w:bookmarkStart w:id="2589" w:name="sub_3736"/>
      <w:bookmarkEnd w:id="2588"/>
      <w: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BC2202" w:rsidRDefault="00BC2202">
      <w:bookmarkStart w:id="2590" w:name="sub_3737"/>
      <w:bookmarkEnd w:id="2589"/>
      <w:r>
        <w:t>25) обучение обозначению своего движения: я иду направо, я иду налево, я иду наверх, я иду вниз;</w:t>
      </w:r>
    </w:p>
    <w:p w:rsidR="00BC2202" w:rsidRDefault="00BC2202">
      <w:bookmarkStart w:id="2591" w:name="sub_3738"/>
      <w:bookmarkEnd w:id="2590"/>
      <w:r>
        <w:t>26) развитие повествовательной функции речи, формирование умения составлять сообщение о себе, своих занятиях, близких людях;</w:t>
      </w:r>
    </w:p>
    <w:p w:rsidR="00BC2202" w:rsidRDefault="00BC2202">
      <w:bookmarkStart w:id="2592" w:name="sub_3739"/>
      <w:bookmarkEnd w:id="2591"/>
      <w: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BC2202" w:rsidRDefault="00BC2202">
      <w:bookmarkStart w:id="2593" w:name="sub_1245"/>
      <w:bookmarkEnd w:id="2592"/>
      <w:r>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bookmarkEnd w:id="2593"/>
    <w:p w:rsidR="00BC2202" w:rsidRDefault="00BC2202">
      <w:r>
        <w:t>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BC2202" w:rsidRDefault="00BC2202">
      <w:r>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BC2202" w:rsidRDefault="00BC2202">
      <w:bookmarkStart w:id="2594" w:name="sub_3740"/>
      <w:r>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595" w:name="sub_3743"/>
      <w:bookmarkEnd w:id="2594"/>
      <w:r>
        <w:t>1) формирование сосредоточения и интереса к звукам окружающей среды, музыке, пению близкого педагогического работника;</w:t>
      </w:r>
    </w:p>
    <w:p w:rsidR="00BC2202" w:rsidRDefault="00BC2202">
      <w:bookmarkStart w:id="2596" w:name="sub_3744"/>
      <w:bookmarkEnd w:id="2595"/>
      <w:r>
        <w:t>2) фиксация внимания на звучании музыкальных игрушек (для слепоглухих обучающихся на тактильно-вибрационной основе);</w:t>
      </w:r>
    </w:p>
    <w:p w:rsidR="00BC2202" w:rsidRDefault="00BC2202">
      <w:bookmarkStart w:id="2597" w:name="sub_3745"/>
      <w:bookmarkEnd w:id="2596"/>
      <w:r>
        <w:t>3) формирование умения демонстрировать потребность к звучанию знакомой мелодии с помощью двигательно-голосовой активности;</w:t>
      </w:r>
    </w:p>
    <w:p w:rsidR="00BC2202" w:rsidRDefault="00BC2202">
      <w:bookmarkStart w:id="2598" w:name="sub_3746"/>
      <w:bookmarkEnd w:id="2597"/>
      <w:r>
        <w:t>4) формирование различных социальных ответов на звучание музыки (замирание, сосредоточение, поисковые реакции глазами, головой, телом).</w:t>
      </w:r>
    </w:p>
    <w:p w:rsidR="00BC2202" w:rsidRDefault="00BC2202">
      <w:bookmarkStart w:id="2599" w:name="sub_3741"/>
      <w:bookmarkEnd w:id="2598"/>
      <w:r>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C2202" w:rsidRDefault="00BC2202">
      <w:bookmarkStart w:id="2600" w:name="sub_3747"/>
      <w:bookmarkEnd w:id="2599"/>
      <w:r>
        <w:t>1) увеличение продолжительности слухового внимания к звукам музыкальных инструментов и игрушек, различным мелодиям;</w:t>
      </w:r>
    </w:p>
    <w:p w:rsidR="00BC2202" w:rsidRDefault="00BC2202">
      <w:bookmarkStart w:id="2601" w:name="sub_3748"/>
      <w:bookmarkEnd w:id="2600"/>
      <w: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BC2202" w:rsidRDefault="00BC2202">
      <w:bookmarkStart w:id="2602" w:name="sub_3749"/>
      <w:bookmarkEnd w:id="2601"/>
      <w:r>
        <w:t>3) формирование умения согласовывать движения с характером мелодии, музыкальным ритмом;</w:t>
      </w:r>
    </w:p>
    <w:p w:rsidR="00BC2202" w:rsidRDefault="00BC2202">
      <w:bookmarkStart w:id="2603" w:name="sub_3750"/>
      <w:bookmarkEnd w:id="2602"/>
      <w:r>
        <w:t>4) формирование эмоционального отклика в виде улыбок и смеха в ответ на звучание знакомых игрушек, потешек, песенок;</w:t>
      </w:r>
    </w:p>
    <w:p w:rsidR="00BC2202" w:rsidRDefault="00BC2202">
      <w:bookmarkStart w:id="2604" w:name="sub_3751"/>
      <w:bookmarkEnd w:id="2603"/>
      <w: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BC2202" w:rsidRDefault="00BC2202">
      <w:bookmarkStart w:id="2605" w:name="sub_3752"/>
      <w:bookmarkEnd w:id="2604"/>
      <w:r>
        <w:t>6) обучение движениям согласно ритму и настроению мелодии;</w:t>
      </w:r>
    </w:p>
    <w:p w:rsidR="00BC2202" w:rsidRDefault="00BC2202">
      <w:bookmarkStart w:id="2606" w:name="sub_3753"/>
      <w:bookmarkEnd w:id="2605"/>
      <w:r>
        <w:t>7) формирование навыка согласования собственных речевых звуков и их пропевание в соответствии со словами и мелодией и (или) ритмом песни;</w:t>
      </w:r>
    </w:p>
    <w:p w:rsidR="00BC2202" w:rsidRDefault="00BC2202">
      <w:bookmarkStart w:id="2607" w:name="sub_3754"/>
      <w:bookmarkEnd w:id="2606"/>
      <w:r>
        <w:t>8) формирование умения выполнять простые имитационные действия, соотнося их с изменением темпа и ритма.</w:t>
      </w:r>
    </w:p>
    <w:p w:rsidR="00BC2202" w:rsidRDefault="00BC2202">
      <w:bookmarkStart w:id="2608" w:name="sub_3742"/>
      <w:bookmarkEnd w:id="2607"/>
      <w:r>
        <w:t>37.5.3. Основное содержание образовательной деятельности в период формирования предметной деятельности.</w:t>
      </w:r>
    </w:p>
    <w:bookmarkEnd w:id="2608"/>
    <w:p w:rsidR="00BC2202" w:rsidRDefault="00BC2202">
      <w: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BC2202" w:rsidRDefault="00BC2202">
      <w:bookmarkStart w:id="2609" w:name="sub_3755"/>
      <w:r>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BC2202" w:rsidRDefault="00BC2202">
      <w:bookmarkStart w:id="2610" w:name="sub_3757"/>
      <w:bookmarkEnd w:id="2609"/>
      <w:r>
        <w:t>1) знакомство с функциональными возможностями музыкальных инструментов;</w:t>
      </w:r>
    </w:p>
    <w:p w:rsidR="00BC2202" w:rsidRDefault="00BC2202">
      <w:bookmarkStart w:id="2611" w:name="sub_3758"/>
      <w:bookmarkEnd w:id="2610"/>
      <w:r>
        <w:t>2) обучение движениям согласно ритму и настроению мелодии;</w:t>
      </w:r>
    </w:p>
    <w:p w:rsidR="00BC2202" w:rsidRDefault="00BC2202">
      <w:bookmarkStart w:id="2612" w:name="sub_3759"/>
      <w:bookmarkEnd w:id="2611"/>
      <w:r>
        <w:t>3) обучение игре на шумовых музыкальных инструментах;</w:t>
      </w:r>
    </w:p>
    <w:p w:rsidR="00BC2202" w:rsidRDefault="00BC2202">
      <w:bookmarkStart w:id="2613" w:name="sub_3760"/>
      <w:bookmarkEnd w:id="2612"/>
      <w:r>
        <w:t>4) создание условий для развития у обучающихся интереса к звучанию музыки, накопления опыта восприятия новых звуков музыкальных игрушек;</w:t>
      </w:r>
    </w:p>
    <w:p w:rsidR="00BC2202" w:rsidRDefault="00BC2202">
      <w:bookmarkStart w:id="2614" w:name="sub_3761"/>
      <w:bookmarkEnd w:id="2613"/>
      <w:r>
        <w:t>5) стимуляция и развитие интереса к прослушиванию музыкальных произведений;</w:t>
      </w:r>
    </w:p>
    <w:p w:rsidR="00BC2202" w:rsidRDefault="00BC2202">
      <w:bookmarkStart w:id="2615" w:name="sub_3762"/>
      <w:bookmarkEnd w:id="2614"/>
      <w:r>
        <w:t>6) расширение репертуара функциональных действий с музыкальными игрушками;</w:t>
      </w:r>
    </w:p>
    <w:p w:rsidR="00BC2202" w:rsidRDefault="00BC2202">
      <w:bookmarkStart w:id="2616" w:name="sub_3763"/>
      <w:bookmarkEnd w:id="2615"/>
      <w:r>
        <w:t>7) развитие умения изменять поведение в зависимости от характера музыки (спокойная, маршеобразная, плясовая), выполнять движения в такт музыки;</w:t>
      </w:r>
    </w:p>
    <w:p w:rsidR="00BC2202" w:rsidRDefault="00BC2202">
      <w:bookmarkStart w:id="2617" w:name="sub_3764"/>
      <w:bookmarkEnd w:id="2616"/>
      <w:r>
        <w:t>8) формирование умения информировать педагогического работника о своем предпочтении определенного музыкального произведения или игрушки;</w:t>
      </w:r>
    </w:p>
    <w:p w:rsidR="00BC2202" w:rsidRDefault="00BC2202">
      <w:bookmarkStart w:id="2618" w:name="sub_3765"/>
      <w:bookmarkEnd w:id="2617"/>
      <w:r>
        <w:t>9) развитие слухового восприятия;</w:t>
      </w:r>
    </w:p>
    <w:p w:rsidR="00BC2202" w:rsidRDefault="00BC2202">
      <w:bookmarkStart w:id="2619" w:name="sub_3766"/>
      <w:bookmarkEnd w:id="2618"/>
      <w:r>
        <w:t>10) расширение репертуара узнаваемых звуков природы, музыкальных игрушек;</w:t>
      </w:r>
    </w:p>
    <w:p w:rsidR="00BC2202" w:rsidRDefault="00BC2202">
      <w:bookmarkStart w:id="2620" w:name="sub_3767"/>
      <w:bookmarkEnd w:id="2619"/>
      <w: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BC2202" w:rsidRDefault="00BC2202">
      <w:bookmarkStart w:id="2621" w:name="sub_3756"/>
      <w:bookmarkEnd w:id="2620"/>
      <w:r>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622" w:name="sub_3768"/>
      <w:bookmarkEnd w:id="2621"/>
      <w:r>
        <w:t>1) формирование навыка тактильного обследования предмета;</w:t>
      </w:r>
    </w:p>
    <w:p w:rsidR="00BC2202" w:rsidRDefault="00BC2202">
      <w:bookmarkStart w:id="2623" w:name="sub_3769"/>
      <w:bookmarkEnd w:id="2622"/>
      <w:r>
        <w:t>2) формирование навыка обследования и ориентировки на контур, форму, величину предмета, нахождения и узнавания отдельных элементов;</w:t>
      </w:r>
    </w:p>
    <w:p w:rsidR="00BC2202" w:rsidRDefault="00BC2202">
      <w:bookmarkStart w:id="2624" w:name="sub_3770"/>
      <w:bookmarkEnd w:id="2623"/>
      <w:r>
        <w:t>3) знакомство со свойствами пластилина;</w:t>
      </w:r>
    </w:p>
    <w:p w:rsidR="00BC2202" w:rsidRDefault="00BC2202">
      <w:bookmarkStart w:id="2625" w:name="sub_3771"/>
      <w:bookmarkEnd w:id="2624"/>
      <w:r>
        <w:t>4) обучение выполнению простых действий с пластилином: разминание, соединение или разъединение, раскатывание;</w:t>
      </w:r>
    </w:p>
    <w:p w:rsidR="00BC2202" w:rsidRDefault="00BC2202">
      <w:bookmarkStart w:id="2626" w:name="sub_3772"/>
      <w:bookmarkEnd w:id="2625"/>
      <w:r>
        <w:t>5) формирование умения выполнять простые поделки из пластилина;</w:t>
      </w:r>
    </w:p>
    <w:p w:rsidR="00BC2202" w:rsidRDefault="00BC2202">
      <w:bookmarkStart w:id="2627" w:name="sub_3773"/>
      <w:bookmarkEnd w:id="2626"/>
      <w: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BC2202" w:rsidRDefault="00BC2202">
      <w:bookmarkStart w:id="2628" w:name="sub_3774"/>
      <w:bookmarkEnd w:id="2627"/>
      <w:r>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629" w:name="sub_3777"/>
      <w:bookmarkEnd w:id="2628"/>
      <w:r>
        <w:t>1) формирование умения обследовать и узнавать знакомые предметы, выполненные в виде аппликации;</w:t>
      </w:r>
    </w:p>
    <w:p w:rsidR="00BC2202" w:rsidRDefault="00BC2202">
      <w:bookmarkStart w:id="2630" w:name="sub_3778"/>
      <w:bookmarkEnd w:id="2629"/>
      <w:r>
        <w:t>2) знакомство с возможностями изображения предмета с помощью аппликации;</w:t>
      </w:r>
    </w:p>
    <w:p w:rsidR="00BC2202" w:rsidRDefault="00BC2202">
      <w:bookmarkStart w:id="2631" w:name="sub_3779"/>
      <w:bookmarkEnd w:id="2630"/>
      <w:r>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BC2202" w:rsidRDefault="00BC2202">
      <w:bookmarkStart w:id="2632" w:name="sub_3780"/>
      <w:bookmarkEnd w:id="2631"/>
      <w:r>
        <w:t>4) обучение простым приемам аппликации (наклеивание, соединение или разъединение);</w:t>
      </w:r>
    </w:p>
    <w:p w:rsidR="00BC2202" w:rsidRDefault="00BC2202">
      <w:bookmarkStart w:id="2633" w:name="sub_3781"/>
      <w:bookmarkEnd w:id="2632"/>
      <w:r>
        <w:t>5) формирование навыка подражания действиям педагогического работника при выполнении аппликации;</w:t>
      </w:r>
    </w:p>
    <w:p w:rsidR="00BC2202" w:rsidRDefault="00BC2202">
      <w:bookmarkStart w:id="2634" w:name="sub_3782"/>
      <w:bookmarkEnd w:id="2633"/>
      <w:r>
        <w:t>6) развитие навыка сотрудничества при участии в выполнении аппликации.</w:t>
      </w:r>
    </w:p>
    <w:p w:rsidR="00BC2202" w:rsidRDefault="00BC2202">
      <w:bookmarkStart w:id="2635" w:name="sub_3775"/>
      <w:bookmarkEnd w:id="2634"/>
      <w:r>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BC2202" w:rsidRDefault="00BC2202">
      <w:bookmarkStart w:id="2636" w:name="sub_3783"/>
      <w:bookmarkEnd w:id="2635"/>
      <w: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BC2202" w:rsidRDefault="00BC2202">
      <w:bookmarkStart w:id="2637" w:name="sub_3784"/>
      <w:bookmarkEnd w:id="2636"/>
      <w:r>
        <w:t>2) формирование умения узнавать плоскостное изображение предмета и сравнивать его с реальным объектом;</w:t>
      </w:r>
    </w:p>
    <w:p w:rsidR="00BC2202" w:rsidRDefault="00BC2202">
      <w:bookmarkStart w:id="2638" w:name="sub_3785"/>
      <w:bookmarkEnd w:id="2637"/>
      <w:r>
        <w:t>3) обучение социально приемлемому использованию карандаша и кисти;</w:t>
      </w:r>
    </w:p>
    <w:p w:rsidR="00BC2202" w:rsidRDefault="00BC2202">
      <w:bookmarkStart w:id="2639" w:name="sub_3786"/>
      <w:bookmarkEnd w:id="2638"/>
      <w:r>
        <w:t>4) формирование умения правильно захватывать карандаш\кисть и удерживать при рисовании;</w:t>
      </w:r>
    </w:p>
    <w:p w:rsidR="00BC2202" w:rsidRDefault="00BC2202">
      <w:bookmarkStart w:id="2640" w:name="sub_3787"/>
      <w:bookmarkEnd w:id="2639"/>
      <w:r>
        <w:t>5) формирование простых графических навыков: рисования прямых, замкнутых линий, черкания;</w:t>
      </w:r>
    </w:p>
    <w:p w:rsidR="00BC2202" w:rsidRDefault="00BC2202">
      <w:bookmarkStart w:id="2641" w:name="sub_3788"/>
      <w:bookmarkEnd w:id="2640"/>
      <w:r>
        <w:t>6) формирование навыка подражания простым графическим движениям карандашом;</w:t>
      </w:r>
    </w:p>
    <w:p w:rsidR="00BC2202" w:rsidRDefault="00BC2202">
      <w:bookmarkStart w:id="2642" w:name="sub_3789"/>
      <w:bookmarkEnd w:id="2641"/>
      <w:r>
        <w:t>7) формирование умения ориентироваться на листе бумаги: вверху или внизу, сбоку.</w:t>
      </w:r>
    </w:p>
    <w:p w:rsidR="00BC2202" w:rsidRDefault="00BC2202">
      <w:bookmarkStart w:id="2643" w:name="sub_3776"/>
      <w:bookmarkEnd w:id="2642"/>
      <w:r>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644" w:name="sub_3790"/>
      <w:bookmarkEnd w:id="2643"/>
      <w:r>
        <w:t>1) знакомство с различными типами конструкторов и техникой их использования, способом соединения деталей;</w:t>
      </w:r>
    </w:p>
    <w:p w:rsidR="00BC2202" w:rsidRDefault="00BC2202">
      <w:bookmarkStart w:id="2645" w:name="sub_3791"/>
      <w:bookmarkEnd w:id="2644"/>
      <w: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BC2202" w:rsidRDefault="00BC2202">
      <w:bookmarkStart w:id="2646" w:name="sub_3792"/>
      <w:bookmarkEnd w:id="2645"/>
      <w:r>
        <w:t>3) формирование умения выполнять постройку из 1-3 деталей по образцу;</w:t>
      </w:r>
    </w:p>
    <w:p w:rsidR="00BC2202" w:rsidRDefault="00BC2202">
      <w:bookmarkStart w:id="2647" w:name="sub_3793"/>
      <w:bookmarkEnd w:id="2646"/>
      <w:r>
        <w:t>4) формирование умения последовательно выполнять постройку из 2-3 деталей по подражанию действиям педагогического работника;</w:t>
      </w:r>
    </w:p>
    <w:p w:rsidR="00BC2202" w:rsidRDefault="00BC2202">
      <w:bookmarkStart w:id="2648" w:name="sub_3794"/>
      <w:bookmarkEnd w:id="2647"/>
      <w:r>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BC2202" w:rsidRDefault="00BC2202">
      <w:bookmarkStart w:id="2649" w:name="sub_1246"/>
      <w:bookmarkEnd w:id="2648"/>
      <w:r>
        <w:t>37.6 Основное содержание образовательной деятельности в период формирования познавательной деятельности.</w:t>
      </w:r>
    </w:p>
    <w:bookmarkEnd w:id="2649"/>
    <w:p w:rsidR="00BC2202" w:rsidRDefault="00BC2202">
      <w: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BC2202" w:rsidRDefault="00BC2202">
      <w:bookmarkStart w:id="2650" w:name="sub_3795"/>
      <w:r>
        <w:t>37.6.1.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BC2202" w:rsidRDefault="00BC2202">
      <w:bookmarkStart w:id="2651" w:name="sub_3829"/>
      <w:bookmarkEnd w:id="2650"/>
      <w:r>
        <w:t>1) формирование интереса к прослушиванию музыкальных произведений;</w:t>
      </w:r>
    </w:p>
    <w:p w:rsidR="00BC2202" w:rsidRDefault="00BC2202">
      <w:bookmarkStart w:id="2652" w:name="sub_3830"/>
      <w:bookmarkEnd w:id="2651"/>
      <w:r>
        <w:t>2) развитие способности к сопереживанию при прослушивании музыкальных произведений разного характера;</w:t>
      </w:r>
    </w:p>
    <w:p w:rsidR="00BC2202" w:rsidRDefault="00BC2202">
      <w:bookmarkStart w:id="2653" w:name="sub_3831"/>
      <w:bookmarkEnd w:id="2652"/>
      <w: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BC2202" w:rsidRDefault="00BC2202">
      <w:bookmarkStart w:id="2654" w:name="sub_3832"/>
      <w:bookmarkEnd w:id="2653"/>
      <w: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BC2202" w:rsidRDefault="00BC2202">
      <w:bookmarkStart w:id="2655" w:name="sub_3833"/>
      <w:bookmarkEnd w:id="2654"/>
      <w:r>
        <w:t>5) формирование навыка подражания движениям педагогического работника при звучании знакомой музыки;</w:t>
      </w:r>
    </w:p>
    <w:p w:rsidR="00BC2202" w:rsidRDefault="00BC2202">
      <w:bookmarkStart w:id="2656" w:name="sub_3834"/>
      <w:bookmarkEnd w:id="2655"/>
      <w:r>
        <w:t>6) стимулирование подпевания знакомой песне или музыке;</w:t>
      </w:r>
    </w:p>
    <w:p w:rsidR="00BC2202" w:rsidRDefault="00BC2202">
      <w:bookmarkStart w:id="2657" w:name="sub_3835"/>
      <w:bookmarkEnd w:id="2656"/>
      <w:r>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BC2202" w:rsidRDefault="00BC2202">
      <w:bookmarkStart w:id="2658" w:name="sub_3836"/>
      <w:bookmarkEnd w:id="2657"/>
      <w:r>
        <w:t>8) формирование навыка воспроизведения простых музыкальных ритмов;</w:t>
      </w:r>
    </w:p>
    <w:p w:rsidR="00BC2202" w:rsidRDefault="00BC2202">
      <w:bookmarkStart w:id="2659" w:name="sub_3837"/>
      <w:bookmarkEnd w:id="2658"/>
      <w:r>
        <w:t>9) формирование навыка различения и воссоздания на музыкальных инструментах разных музыкальных ритмов;</w:t>
      </w:r>
    </w:p>
    <w:p w:rsidR="00BC2202" w:rsidRDefault="00BC2202">
      <w:bookmarkStart w:id="2660" w:name="sub_3838"/>
      <w:bookmarkEnd w:id="2659"/>
      <w:r>
        <w:t>10) формирование умения выбирать музыкальный инструмент по образцу, по доступной коммуникативной инструкции;</w:t>
      </w:r>
    </w:p>
    <w:p w:rsidR="00BC2202" w:rsidRDefault="00BC2202">
      <w:bookmarkStart w:id="2661" w:name="sub_3839"/>
      <w:bookmarkEnd w:id="2660"/>
      <w:r>
        <w:t>11) развитие навыка узнавания и различения хорошо знакомых музыкальных произведений;</w:t>
      </w:r>
    </w:p>
    <w:p w:rsidR="00BC2202" w:rsidRDefault="00BC2202">
      <w:bookmarkStart w:id="2662" w:name="sub_3840"/>
      <w:bookmarkEnd w:id="2661"/>
      <w:r>
        <w:t>12) формирование культуры слушания музыкальных произведений;</w:t>
      </w:r>
    </w:p>
    <w:p w:rsidR="00BC2202" w:rsidRDefault="00BC2202">
      <w:bookmarkStart w:id="2663" w:name="sub_3841"/>
      <w:bookmarkEnd w:id="2662"/>
      <w: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BC2202" w:rsidRDefault="00BC2202">
      <w:bookmarkStart w:id="2664" w:name="sub_3796"/>
      <w:bookmarkEnd w:id="2663"/>
      <w:r>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665" w:name="sub_3822"/>
      <w:bookmarkEnd w:id="2664"/>
      <w:r>
        <w:t>1) знакомство с основными приемами лепки;</w:t>
      </w:r>
    </w:p>
    <w:p w:rsidR="00BC2202" w:rsidRDefault="00BC2202">
      <w:bookmarkStart w:id="2666" w:name="sub_3823"/>
      <w:bookmarkEnd w:id="2665"/>
      <w:r>
        <w:t>2) формирование представления о предметной лепке;</w:t>
      </w:r>
    </w:p>
    <w:p w:rsidR="00BC2202" w:rsidRDefault="00BC2202">
      <w:bookmarkStart w:id="2667" w:name="sub_3824"/>
      <w:bookmarkEnd w:id="2666"/>
      <w:r>
        <w:t>3) формирование умения соотносить поделку из пластилина с реальным образцом;</w:t>
      </w:r>
    </w:p>
    <w:p w:rsidR="00BC2202" w:rsidRDefault="00BC2202">
      <w:bookmarkStart w:id="2668" w:name="sub_3825"/>
      <w:bookmarkEnd w:id="2667"/>
      <w:r>
        <w:t>4) формирование навыка ориентирования на образец при лепке;</w:t>
      </w:r>
    </w:p>
    <w:p w:rsidR="00BC2202" w:rsidRDefault="00BC2202">
      <w:bookmarkStart w:id="2669" w:name="sub_3826"/>
      <w:bookmarkEnd w:id="2668"/>
      <w:r>
        <w:t>5) обучение простым продуктивным и конструктивным действиям и последовательному их выполнению в соответствии с заданной целью;</w:t>
      </w:r>
    </w:p>
    <w:p w:rsidR="00BC2202" w:rsidRDefault="00BC2202">
      <w:bookmarkStart w:id="2670" w:name="sub_3827"/>
      <w:bookmarkEnd w:id="2669"/>
      <w:r>
        <w:t>6) формирование умения выполнять поделки из пластилина путем подражания продуктивным действиям педагогического работника;</w:t>
      </w:r>
    </w:p>
    <w:p w:rsidR="00BC2202" w:rsidRDefault="00BC2202">
      <w:bookmarkStart w:id="2671" w:name="sub_3828"/>
      <w:bookmarkEnd w:id="2670"/>
      <w: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BC2202" w:rsidRDefault="00BC2202">
      <w:bookmarkStart w:id="2672" w:name="sub_3797"/>
      <w:bookmarkEnd w:id="2671"/>
      <w:r>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673" w:name="sub_3815"/>
      <w:bookmarkEnd w:id="2672"/>
      <w:r>
        <w:t>1) обучение основным приемам выполнения аппликации;</w:t>
      </w:r>
    </w:p>
    <w:p w:rsidR="00BC2202" w:rsidRDefault="00BC2202">
      <w:bookmarkStart w:id="2674" w:name="sub_3816"/>
      <w:bookmarkEnd w:id="2673"/>
      <w:r>
        <w:t>2) формирование умения соотносить аппликацию с реальным предметом;</w:t>
      </w:r>
    </w:p>
    <w:p w:rsidR="00BC2202" w:rsidRDefault="00BC2202">
      <w:bookmarkStart w:id="2675" w:name="sub_3817"/>
      <w:bookmarkEnd w:id="2674"/>
      <w:r>
        <w:t>3) формирования навыка ориентировки на образец при выполнении поделки;</w:t>
      </w:r>
    </w:p>
    <w:p w:rsidR="00BC2202" w:rsidRDefault="00BC2202">
      <w:bookmarkStart w:id="2676" w:name="sub_3818"/>
      <w:bookmarkEnd w:id="2675"/>
      <w:r>
        <w:t>4) формирование умения располагать и наклеивать детали предмета из бумаги на плоскость согласно образцу;</w:t>
      </w:r>
    </w:p>
    <w:p w:rsidR="00BC2202" w:rsidRDefault="00BC2202">
      <w:bookmarkStart w:id="2677" w:name="sub_3819"/>
      <w:bookmarkEnd w:id="2676"/>
      <w:r>
        <w:t>5) выполнение поделки по подражанию продуктивным действиям педагогического работника;</w:t>
      </w:r>
    </w:p>
    <w:p w:rsidR="00BC2202" w:rsidRDefault="00BC2202">
      <w:bookmarkStart w:id="2678" w:name="sub_3820"/>
      <w:bookmarkEnd w:id="2677"/>
      <w:r>
        <w:t>6) формирование умения выполнять аппликацию по инструкции педагогического работника, предъявленной в доступной коммуникативной форме;</w:t>
      </w:r>
    </w:p>
    <w:p w:rsidR="00BC2202" w:rsidRDefault="00BC2202">
      <w:bookmarkStart w:id="2679" w:name="sub_3821"/>
      <w:bookmarkEnd w:id="2678"/>
      <w:r>
        <w:t>7) формирование умения принимать участие в коллективной работе;</w:t>
      </w:r>
    </w:p>
    <w:p w:rsidR="00BC2202" w:rsidRDefault="00BC2202">
      <w:bookmarkStart w:id="2680" w:name="sub_3798"/>
      <w:bookmarkEnd w:id="2679"/>
      <w:r>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BC2202" w:rsidRDefault="00BC2202">
      <w:bookmarkStart w:id="2681" w:name="sub_3806"/>
      <w:bookmarkEnd w:id="2680"/>
      <w:r>
        <w:t>1) развитие графических навыков;</w:t>
      </w:r>
    </w:p>
    <w:p w:rsidR="00BC2202" w:rsidRDefault="00BC2202">
      <w:bookmarkStart w:id="2682" w:name="sub_3807"/>
      <w:bookmarkEnd w:id="2681"/>
      <w:r>
        <w:t>2) развитие умения пользоваться кистью, карандашом, фломастером;</w:t>
      </w:r>
    </w:p>
    <w:p w:rsidR="00BC2202" w:rsidRDefault="00BC2202">
      <w:bookmarkStart w:id="2683" w:name="sub_3808"/>
      <w:bookmarkEnd w:id="2682"/>
      <w:r>
        <w:t>3) формирование умения обводить предмет по контуру, создавать рельефную обводку;</w:t>
      </w:r>
    </w:p>
    <w:p w:rsidR="00BC2202" w:rsidRDefault="00BC2202">
      <w:bookmarkStart w:id="2684" w:name="sub_3809"/>
      <w:bookmarkEnd w:id="2683"/>
      <w:r>
        <w:t>4) формирование умения выполнять различные линии и виды штриховки, не выходя за рамки рельефного контура;</w:t>
      </w:r>
    </w:p>
    <w:p w:rsidR="00BC2202" w:rsidRDefault="00BC2202">
      <w:bookmarkStart w:id="2685" w:name="sub_3810"/>
      <w:bookmarkEnd w:id="2684"/>
      <w:r>
        <w:t>5) формирование умения выполнять различные линии и виды штриховки подражая действиям педагогического работника;</w:t>
      </w:r>
    </w:p>
    <w:p w:rsidR="00BC2202" w:rsidRDefault="00BC2202">
      <w:bookmarkStart w:id="2686" w:name="sub_3811"/>
      <w:bookmarkEnd w:id="2685"/>
      <w:r>
        <w:t>6) формирование умения соотносить изображение предмета с натуральным образцом;</w:t>
      </w:r>
    </w:p>
    <w:p w:rsidR="00BC2202" w:rsidRDefault="00BC2202">
      <w:bookmarkStart w:id="2687" w:name="sub_3812"/>
      <w:bookmarkEnd w:id="2686"/>
      <w:r>
        <w:t>7) формирование умения рисовать по образцу;</w:t>
      </w:r>
    </w:p>
    <w:p w:rsidR="00BC2202" w:rsidRDefault="00BC2202">
      <w:bookmarkStart w:id="2688" w:name="sub_3813"/>
      <w:bookmarkEnd w:id="2687"/>
      <w:r>
        <w:t>8) формирование умения изображать простые предметы по подражанию действиям педагогического работника;</w:t>
      </w:r>
    </w:p>
    <w:p w:rsidR="00BC2202" w:rsidRDefault="00BC2202">
      <w:bookmarkStart w:id="2689" w:name="sub_3814"/>
      <w:bookmarkEnd w:id="2688"/>
      <w:r>
        <w:t>9) формирование умения согласовывать свои действия с действиями других обучающихся при выполнении коллективной работы;</w:t>
      </w:r>
    </w:p>
    <w:p w:rsidR="00BC2202" w:rsidRDefault="00BC2202">
      <w:bookmarkStart w:id="2690" w:name="sub_3799"/>
      <w:bookmarkEnd w:id="2689"/>
      <w:r>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C2202" w:rsidRDefault="00BC2202">
      <w:bookmarkStart w:id="2691" w:name="sub_3800"/>
      <w:bookmarkEnd w:id="2690"/>
      <w:r>
        <w:t>1) развитие ориентировки в пространстве и знакомство с понятиями: слева, справа, над или под, дальше, ближе;</w:t>
      </w:r>
    </w:p>
    <w:p w:rsidR="00BC2202" w:rsidRDefault="00BC2202">
      <w:bookmarkStart w:id="2692" w:name="sub_3801"/>
      <w:bookmarkEnd w:id="2691"/>
      <w:r>
        <w:t>2) знакомство со свойствами и возможностями природных материалов, обучение изготовлению из них поделок с учетом их свойств;</w:t>
      </w:r>
    </w:p>
    <w:p w:rsidR="00BC2202" w:rsidRDefault="00BC2202">
      <w:bookmarkStart w:id="2693" w:name="sub_3802"/>
      <w:bookmarkEnd w:id="2692"/>
      <w:r>
        <w:t>3) формирование умения соотносить выполненную постройку с реальным объектом;</w:t>
      </w:r>
    </w:p>
    <w:p w:rsidR="00BC2202" w:rsidRDefault="00BC2202">
      <w:bookmarkStart w:id="2694" w:name="sub_3803"/>
      <w:bookmarkEnd w:id="2693"/>
      <w:r>
        <w:t>4) формирование умения выполнять постройки, ориентируясь на образец;</w:t>
      </w:r>
    </w:p>
    <w:p w:rsidR="00BC2202" w:rsidRDefault="00BC2202">
      <w:bookmarkStart w:id="2695" w:name="sub_3804"/>
      <w:bookmarkEnd w:id="2694"/>
      <w:r>
        <w:t>5) формирование умения выполнять постройки по инструкции педагогического работника, предъявленной в доступной коммуникативной форме;</w:t>
      </w:r>
    </w:p>
    <w:p w:rsidR="00BC2202" w:rsidRDefault="00BC2202">
      <w:bookmarkStart w:id="2696" w:name="sub_3805"/>
      <w:bookmarkEnd w:id="2695"/>
      <w:r>
        <w:t>6) развитие умения выполнять коллективную постройку и использовать ее в игре.</w:t>
      </w:r>
    </w:p>
    <w:p w:rsidR="00BC2202" w:rsidRDefault="00BC2202">
      <w:bookmarkStart w:id="2697" w:name="sub_1038"/>
      <w:bookmarkEnd w:id="2696"/>
      <w:r>
        <w:t>38. Взаимодействие педагогических работников с детьми:</w:t>
      </w:r>
    </w:p>
    <w:p w:rsidR="00BC2202" w:rsidRDefault="00BC2202">
      <w:bookmarkStart w:id="2698" w:name="sub_3842"/>
      <w:bookmarkEnd w:id="2697"/>
      <w:r>
        <w:t>1. Формы, способы, методы и средства реализации программы, которые отражают следующие аспекты образовательной среды:</w:t>
      </w:r>
    </w:p>
    <w:bookmarkEnd w:id="2698"/>
    <w:p w:rsidR="00BC2202" w:rsidRDefault="00BC2202">
      <w:r>
        <w:t>характер взаимодействия с педагогическим работником;</w:t>
      </w:r>
    </w:p>
    <w:p w:rsidR="00BC2202" w:rsidRDefault="00BC2202">
      <w:r>
        <w:t>характер взаимодействия с другими детьми;</w:t>
      </w:r>
    </w:p>
    <w:p w:rsidR="00BC2202" w:rsidRDefault="00BC2202">
      <w:r>
        <w:t>система отношений ребенка к миру, к другим людям, к себе самому.</w:t>
      </w:r>
    </w:p>
    <w:p w:rsidR="00BC2202" w:rsidRDefault="00BC2202">
      <w:bookmarkStart w:id="2699" w:name="sub_3843"/>
      <w: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BC2202" w:rsidRDefault="00BC2202">
      <w:bookmarkStart w:id="2700" w:name="sub_3844"/>
      <w:bookmarkEnd w:id="2699"/>
      <w: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BC2202" w:rsidRDefault="00BC2202">
      <w:bookmarkStart w:id="2701" w:name="sub_3845"/>
      <w:bookmarkEnd w:id="2700"/>
      <w: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BC2202" w:rsidRDefault="00BC2202">
      <w:bookmarkStart w:id="2702" w:name="sub_3846"/>
      <w:bookmarkEnd w:id="2701"/>
      <w: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BC2202" w:rsidRDefault="00BC2202">
      <w:bookmarkStart w:id="2703" w:name="sub_3847"/>
      <w:bookmarkEnd w:id="2702"/>
      <w: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C2202" w:rsidRDefault="00BC2202">
      <w:bookmarkStart w:id="2704" w:name="sub_3848"/>
      <w:bookmarkEnd w:id="2703"/>
      <w: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BC2202" w:rsidRDefault="00BC2202">
      <w:bookmarkStart w:id="2705" w:name="sub_3849"/>
      <w:bookmarkEnd w:id="2704"/>
      <w: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C2202" w:rsidRDefault="00BC2202">
      <w:bookmarkStart w:id="2706" w:name="sub_3850"/>
      <w:bookmarkEnd w:id="2705"/>
      <w: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BC2202" w:rsidRDefault="00BC2202">
      <w:bookmarkStart w:id="2707" w:name="sub_3851"/>
      <w:bookmarkEnd w:id="2706"/>
      <w: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BC2202" w:rsidRDefault="00BC2202">
      <w:bookmarkStart w:id="2708" w:name="sub_3852"/>
      <w:bookmarkEnd w:id="2707"/>
      <w: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BC2202" w:rsidRDefault="00BC2202">
      <w:bookmarkStart w:id="2709" w:name="sub_1039"/>
      <w:bookmarkEnd w:id="2708"/>
      <w:r>
        <w:t>39. Взаимодействие педагогического коллектива с родителями (законными представителями) обучающихся.</w:t>
      </w:r>
    </w:p>
    <w:bookmarkEnd w:id="2709"/>
    <w:p w:rsidR="00BC2202" w:rsidRDefault="00BC2202">
      <w: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C2202" w:rsidRDefault="00BC2202">
      <w:bookmarkStart w:id="2710" w:name="sub_1247"/>
      <w:r>
        <w:t>39.1. Особенности взаимодействия педагогического коллектива с семьями дошкольников с нарушениями слуха.</w:t>
      </w:r>
    </w:p>
    <w:p w:rsidR="00BC2202" w:rsidRDefault="00BC2202">
      <w:bookmarkStart w:id="2711" w:name="sub_3853"/>
      <w:bookmarkEnd w:id="2710"/>
      <w:r>
        <w:t>39.1.1. Основной целью работы с родителями (законным представителям)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BC2202" w:rsidRDefault="00BC2202">
      <w:bookmarkStart w:id="2712" w:name="sub_3854"/>
      <w:bookmarkEnd w:id="2711"/>
      <w:r>
        <w:t>39.1.2. Реализация цели обеспечивает решение следующих задач:</w:t>
      </w:r>
    </w:p>
    <w:bookmarkEnd w:id="2712"/>
    <w:p w:rsidR="00BC2202" w:rsidRDefault="00BC2202">
      <w:r>
        <w:t>сформировать у родителей (законных представителей) мотивацию к взаимодействию со специалистами образовательной организации;</w:t>
      </w:r>
    </w:p>
    <w:p w:rsidR="00BC2202" w:rsidRDefault="00BC2202">
      <w:r>
        <w:t>установить причины, дестабилизирующие внутрисемейную атмосферу и межличностные отношения и способствовать их коррекции;</w:t>
      </w:r>
    </w:p>
    <w:p w:rsidR="00BC2202" w:rsidRDefault="00BC2202">
      <w:r>
        <w:t>выявить социально-психологические внутрисемейные факторы, способствующие гармоничному развитию ребенка с нарушенным слухом в семье;</w:t>
      </w:r>
    </w:p>
    <w:p w:rsidR="00BC2202" w:rsidRDefault="00BC2202">
      <w:r>
        <w:t>добиваться оптимизации самосознания родителей (законных представителей), снижения уровня фрустрированности личности;</w:t>
      </w:r>
    </w:p>
    <w:p w:rsidR="00BC2202" w:rsidRDefault="00BC2202">
      <w:r>
        <w:t>способствовать оптимизации личностного развития глухих, слабослышащих и позднооглохших обучающихся;</w:t>
      </w:r>
    </w:p>
    <w:p w:rsidR="00BC2202" w:rsidRDefault="00BC2202">
      <w:r>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BC2202" w:rsidRDefault="00BC2202">
      <w: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BC2202" w:rsidRDefault="00BC2202">
      <w:r>
        <w:t>скорректировать воспитательские позиции родителей (законных представителей), оказать им помощь в выборе адекватных мер воздействия.</w:t>
      </w:r>
    </w:p>
    <w:p w:rsidR="00BC2202" w:rsidRDefault="00BC2202">
      <w:bookmarkStart w:id="2713" w:name="sub_3855"/>
      <w:r>
        <w:t>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w:t>
      </w:r>
    </w:p>
    <w:p w:rsidR="00BC2202" w:rsidRDefault="00BC2202">
      <w:bookmarkStart w:id="2714" w:name="sub_3856"/>
      <w:bookmarkEnd w:id="2713"/>
      <w:r>
        <w:t>39.1.4. Первоначальный этап реабилитации.</w:t>
      </w:r>
    </w:p>
    <w:bookmarkEnd w:id="2714"/>
    <w:p w:rsidR="00BC2202" w:rsidRDefault="00BC2202">
      <w:r>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12-15 месяцев для обучающихся, имплантированных в более поздние сроки.</w:t>
      </w:r>
    </w:p>
    <w:p w:rsidR="00BC2202" w:rsidRDefault="00BC2202">
      <w:r>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BC2202" w:rsidRDefault="00BC2202">
      <w:r>
        <w:t>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BC2202" w:rsidRDefault="00BC2202">
      <w:r>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BC2202" w:rsidRDefault="00BC2202">
      <w:r>
        <w:t>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BC2202" w:rsidRDefault="00BC2202">
      <w:bookmarkStart w:id="2715" w:name="sub_3857"/>
      <w:r>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bookmarkEnd w:id="2715"/>
    <w:p w:rsidR="00BC2202" w:rsidRDefault="00BC2202">
      <w:r>
        <w:t>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BC2202" w:rsidRDefault="00BC2202">
      <w:r>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BC2202" w:rsidRDefault="00BC2202">
      <w: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BC2202" w:rsidRDefault="00BC2202">
      <w:bookmarkStart w:id="2716" w:name="sub_3858"/>
      <w:r>
        <w:t>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BC2202" w:rsidRDefault="00BC2202">
      <w:bookmarkStart w:id="2717" w:name="sub_3859"/>
      <w:bookmarkEnd w:id="2716"/>
      <w:r>
        <w:t>39.1.7. Реализация цели обеспечивается решением следующих задач:</w:t>
      </w:r>
    </w:p>
    <w:bookmarkEnd w:id="2717"/>
    <w:p w:rsidR="00BC2202" w:rsidRDefault="00BC2202">
      <w:r>
        <w:t>сформировать у родителей (законных представителей) мотивацию к взаимодействию со специалистами образовательной организации;</w:t>
      </w:r>
    </w:p>
    <w:p w:rsidR="00BC2202" w:rsidRDefault="00BC2202">
      <w:r>
        <w:t>выявить социально-психологические внутрисемейные факторы, способствующие гармоничному развитию ребенка с КИ в семье;</w:t>
      </w:r>
    </w:p>
    <w:p w:rsidR="00BC2202" w:rsidRDefault="00BC2202">
      <w:r>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BC2202" w:rsidRDefault="00BC2202">
      <w:r>
        <w:t>способствовать формированию у родителей (законных представителей) адекватных представлений о своем ребенке;</w:t>
      </w:r>
    </w:p>
    <w:p w:rsidR="00BC2202" w:rsidRDefault="00BC2202">
      <w:r>
        <w:t>способствовать оптимизации личностного развития ребенка с КИ;</w:t>
      </w:r>
    </w:p>
    <w:p w:rsidR="00BC2202" w:rsidRDefault="00BC2202">
      <w:r>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BC2202" w:rsidRDefault="00BC2202">
      <w: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BC2202" w:rsidRDefault="00BC2202">
      <w:r>
        <w:t>скорректировать воспитательские позиции родителей (законных представителей), оказать им помощь в выборе адекватных мер воздействия.</w:t>
      </w:r>
    </w:p>
    <w:p w:rsidR="00BC2202" w:rsidRDefault="00BC2202">
      <w:bookmarkStart w:id="2718" w:name="sub_3860"/>
      <w:r>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bookmarkEnd w:id="2718"/>
    <w:p w:rsidR="00BC2202" w:rsidRDefault="00BC2202">
      <w:r>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BC2202" w:rsidRDefault="00BC2202">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C2202" w:rsidRDefault="00BC2202">
      <w: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C2202" w:rsidRDefault="00BC2202">
      <w:r>
        <w:t>Содержание направлений работы с семьёй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BC2202" w:rsidRDefault="00BC2202">
      <w:bookmarkStart w:id="2719" w:name="sub_3861"/>
      <w:r>
        <w:t>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w:t>
      </w:r>
    </w:p>
    <w:bookmarkEnd w:id="2719"/>
    <w:p w:rsidR="00BC2202" w:rsidRDefault="00BC2202">
      <w:r>
        <w:t>организацию преемственности в работе Организации и семьи по вопросам оздоровления, досуга, обучения и воспитания обучающихся;</w:t>
      </w:r>
    </w:p>
    <w:p w:rsidR="00BC2202" w:rsidRDefault="00BC2202">
      <w:r>
        <w:t>повышение уровня родительской компетентности;</w:t>
      </w:r>
    </w:p>
    <w:p w:rsidR="00BC2202" w:rsidRDefault="00BC2202">
      <w:r>
        <w:t>гармонизацию семейных детско-родительских отношений.</w:t>
      </w:r>
    </w:p>
    <w:p w:rsidR="00BC2202" w:rsidRDefault="00BC2202">
      <w:bookmarkStart w:id="2720" w:name="sub_1248"/>
      <w:r>
        <w:t>39.2. Особенности взаимодействия педагогического коллектива с семьями дошкольников с нарушением зрения:</w:t>
      </w:r>
    </w:p>
    <w:p w:rsidR="00BC2202" w:rsidRDefault="00BC2202">
      <w:bookmarkStart w:id="2721" w:name="sub_3862"/>
      <w:bookmarkEnd w:id="2720"/>
      <w:r>
        <w:t>1. Цель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BC2202" w:rsidRDefault="00BC2202">
      <w:bookmarkStart w:id="2722" w:name="sub_3863"/>
      <w:bookmarkEnd w:id="2721"/>
      <w:r>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bookmarkEnd w:id="2722"/>
    <w:p w:rsidR="00BC2202" w:rsidRDefault="00BC2202">
      <w:r>
        <w:t>принимать ребенка таким, какой он есть;</w:t>
      </w:r>
    </w:p>
    <w:p w:rsidR="00BC2202" w:rsidRDefault="00BC2202">
      <w:r>
        <w:t>принимать факт нарушения зрения как суровую реальность;</w:t>
      </w:r>
    </w:p>
    <w:p w:rsidR="00BC2202" w:rsidRDefault="00BC2202">
      <w:r>
        <w:t>игнорировать (не принимать) факта нарушения зрения.</w:t>
      </w:r>
    </w:p>
    <w:p w:rsidR="00BC2202" w:rsidRDefault="00BC2202">
      <w:bookmarkStart w:id="2723" w:name="sub_3864"/>
      <w:r>
        <w:t>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BC2202" w:rsidRDefault="00BC2202">
      <w:bookmarkStart w:id="2724" w:name="sub_3865"/>
      <w:bookmarkEnd w:id="2723"/>
      <w: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BC2202" w:rsidRDefault="00BC2202">
      <w:bookmarkStart w:id="2725" w:name="sub_3866"/>
      <w:bookmarkEnd w:id="2724"/>
      <w:r>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BC2202" w:rsidRDefault="00BC2202">
      <w:bookmarkStart w:id="2726" w:name="sub_3867"/>
      <w:bookmarkEnd w:id="2725"/>
      <w:r>
        <w:t>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BC2202" w:rsidRDefault="00BC2202">
      <w:bookmarkStart w:id="2727" w:name="sub_3868"/>
      <w:bookmarkEnd w:id="2726"/>
      <w:r>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BC2202" w:rsidRDefault="00BC2202">
      <w:bookmarkStart w:id="2728" w:name="sub_3869"/>
      <w:bookmarkEnd w:id="2727"/>
      <w:r>
        <w:t>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интернет-ресурсы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BC2202" w:rsidRDefault="00BC2202">
      <w:bookmarkStart w:id="2729" w:name="sub_1249"/>
      <w:bookmarkEnd w:id="2728"/>
      <w:r>
        <w:t>39.3. Особенности взаимодействия педагогического коллектива с семьями дошкольников с ТНР:</w:t>
      </w:r>
    </w:p>
    <w:p w:rsidR="00BC2202" w:rsidRDefault="00BC2202">
      <w:bookmarkStart w:id="2730" w:name="sub_3870"/>
      <w:bookmarkEnd w:id="2729"/>
      <w:r>
        <w:t>1. Формирование базового доверия к миру, к людям, к себе - ключевая задача периода развития ребенка в период дошкольного возраста.</w:t>
      </w:r>
    </w:p>
    <w:p w:rsidR="00BC2202" w:rsidRDefault="00BC2202">
      <w:bookmarkStart w:id="2731" w:name="sub_3871"/>
      <w:bookmarkEnd w:id="2730"/>
      <w: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C2202" w:rsidRDefault="00BC2202">
      <w:bookmarkStart w:id="2732" w:name="sub_3872"/>
      <w:bookmarkEnd w:id="2731"/>
      <w: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BC2202" w:rsidRDefault="00BC2202">
      <w:bookmarkStart w:id="2733" w:name="sub_3873"/>
      <w:bookmarkEnd w:id="2732"/>
      <w: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BC2202" w:rsidRDefault="00BC2202">
      <w:bookmarkStart w:id="2734" w:name="sub_3874"/>
      <w:bookmarkEnd w:id="2733"/>
      <w: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BC2202" w:rsidRDefault="00BC2202">
      <w:bookmarkStart w:id="2735" w:name="sub_3875"/>
      <w:bookmarkEnd w:id="2734"/>
      <w: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BC2202" w:rsidRDefault="00BC2202">
      <w:bookmarkStart w:id="2736" w:name="sub_3876"/>
      <w:bookmarkEnd w:id="2735"/>
      <w:r>
        <w:t>7. Реализация цели обеспечивает решение следующих задач:</w:t>
      </w:r>
    </w:p>
    <w:bookmarkEnd w:id="2736"/>
    <w:p w:rsidR="00BC2202" w:rsidRDefault="00BC2202">
      <w: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BC2202" w:rsidRDefault="00BC2202">
      <w:r>
        <w:t>вовлечение родителей (законных представителей) в воспитательно-образовательный процесс;</w:t>
      </w:r>
    </w:p>
    <w:p w:rsidR="00BC2202" w:rsidRDefault="00BC2202">
      <w:r>
        <w:t>внедрение эффективных технологий сотрудничества с родителям (законным представителям), активизация их участия в жизни детского сада.</w:t>
      </w:r>
    </w:p>
    <w:p w:rsidR="00BC2202" w:rsidRDefault="00BC2202">
      <w:r>
        <w:t>создание активной информационно-развивающей среды, обеспечивающей единые подходы к развитию личности в семье и детском коллективе;</w:t>
      </w:r>
    </w:p>
    <w:p w:rsidR="00BC2202" w:rsidRDefault="00BC2202">
      <w:r>
        <w:t>повышение родительской компетентности в вопросах воспитания и обучения обучающихся.</w:t>
      </w:r>
    </w:p>
    <w:p w:rsidR="00BC2202" w:rsidRDefault="00BC2202">
      <w:bookmarkStart w:id="2737" w:name="sub_3877"/>
      <w:r>
        <w:t>8. Работа, обеспечивающая взаимодействие семьи и дошкольной организации, включает следующие направления:</w:t>
      </w:r>
    </w:p>
    <w:bookmarkEnd w:id="2737"/>
    <w:p w:rsidR="00BC2202" w:rsidRDefault="00BC2202">
      <w: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BC2202" w:rsidRDefault="00BC2202">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C2202" w:rsidRDefault="00BC2202">
      <w: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C2202" w:rsidRDefault="00BC2202">
      <w:bookmarkStart w:id="2738" w:name="sub_3878"/>
      <w: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BC2202" w:rsidRDefault="00BC2202">
      <w:bookmarkStart w:id="2739" w:name="sub_3879"/>
      <w:bookmarkEnd w:id="2738"/>
      <w:r>
        <w:t>10. Необходимо указать в АОП ДО планируемый результат работы с родителями (законными представителями), который может включать:</w:t>
      </w:r>
    </w:p>
    <w:bookmarkEnd w:id="2739"/>
    <w:p w:rsidR="00BC2202" w:rsidRDefault="00BC2202">
      <w:r>
        <w:t>организацию преемственности в работе Организации и семьи по вопросам оздоровления, досуга, обучения и воспитания;</w:t>
      </w:r>
    </w:p>
    <w:p w:rsidR="00BC2202" w:rsidRDefault="00BC2202">
      <w:r>
        <w:t>повышение уровня родительской компетентности;</w:t>
      </w:r>
    </w:p>
    <w:p w:rsidR="00BC2202" w:rsidRDefault="00BC2202">
      <w:r>
        <w:t>гармонизацию семейных детско-родительских отношений.</w:t>
      </w:r>
    </w:p>
    <w:p w:rsidR="00BC2202" w:rsidRDefault="00BC2202">
      <w:bookmarkStart w:id="2740" w:name="sub_1250"/>
      <w:r>
        <w:t>39.4. Особенности взаимодействия педагогического коллектива с семьями дошкольников с НОДА:</w:t>
      </w:r>
    </w:p>
    <w:p w:rsidR="00BC2202" w:rsidRDefault="00BC2202">
      <w:bookmarkStart w:id="2741" w:name="sub_3880"/>
      <w:bookmarkEnd w:id="2740"/>
      <w:r>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bookmarkEnd w:id="2741"/>
    <w:p w:rsidR="00BC2202" w:rsidRDefault="00BC2202">
      <w:r>
        <w:t>В ходе консультации для родителей (законных представителей) необходимо рекомендовать:</w:t>
      </w:r>
    </w:p>
    <w:p w:rsidR="00BC2202" w:rsidRDefault="00BC2202">
      <w:r>
        <w:t>комплекс мероприятий по стимуляции двигательного развития ребенка в домашних условиях.</w:t>
      </w:r>
    </w:p>
    <w:p w:rsidR="00BC2202" w:rsidRDefault="00BC2202">
      <w: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BC2202" w:rsidRDefault="00BC2202">
      <w: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BC2202" w:rsidRDefault="00BC2202">
      <w:bookmarkStart w:id="2742" w:name="sub_3881"/>
      <w:r>
        <w:t>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BC2202" w:rsidRDefault="00BC2202">
      <w:bookmarkStart w:id="2743" w:name="sub_3882"/>
      <w:bookmarkEnd w:id="2742"/>
      <w:r>
        <w:t>3.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BC2202" w:rsidRDefault="00BC2202">
      <w:bookmarkStart w:id="2744" w:name="sub_3883"/>
      <w:bookmarkEnd w:id="2743"/>
      <w: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BC2202" w:rsidRDefault="00BC2202">
      <w:bookmarkStart w:id="2745" w:name="sub_3884"/>
      <w:bookmarkEnd w:id="2744"/>
      <w: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BC2202" w:rsidRDefault="00BC2202">
      <w:bookmarkStart w:id="2746" w:name="sub_3885"/>
      <w:bookmarkEnd w:id="2745"/>
      <w: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bookmarkEnd w:id="2746"/>
    <w:p w:rsidR="00BC2202" w:rsidRDefault="00BC2202">
      <w: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BC2202" w:rsidRDefault="00BC2202">
      <w:bookmarkStart w:id="2747" w:name="sub_3886"/>
      <w:r>
        <w:t>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bookmarkEnd w:id="2747"/>
    <w:p w:rsidR="00BC2202" w:rsidRDefault="00BC2202">
      <w:r>
        <w:t>Родители (законные представители) должны быть проинформированы и о речевом режиме дома. Они должны знать о том, что:</w:t>
      </w:r>
    </w:p>
    <w:p w:rsidR="00BC2202" w:rsidRDefault="00BC2202">
      <w:r>
        <w:t>речь педагогических работников по своему содержанию должна соответствовать возможностям понимания ребенка;</w:t>
      </w:r>
    </w:p>
    <w:p w:rsidR="00BC2202" w:rsidRDefault="00BC2202">
      <w:r>
        <w:t>речь педагогического работника должна быть медленной, внятной, достаточно громкой (но не очень) и выразительной.</w:t>
      </w:r>
    </w:p>
    <w:p w:rsidR="00BC2202" w:rsidRDefault="00BC2202">
      <w:r>
        <w:t>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BC2202" w:rsidRDefault="00BC2202">
      <w:bookmarkStart w:id="2748" w:name="sub_3887"/>
      <w:r>
        <w:t>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BC2202" w:rsidRDefault="00BC2202">
      <w:bookmarkStart w:id="2749" w:name="sub_3888"/>
      <w:bookmarkEnd w:id="2748"/>
      <w: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BC2202" w:rsidRDefault="00BC2202">
      <w:bookmarkStart w:id="2750" w:name="sub_1251"/>
      <w:bookmarkEnd w:id="2749"/>
      <w:r>
        <w:t>39.5. Особенности взаимодействия педагогического коллектива с семьями дошкольников с ЗПР:</w:t>
      </w:r>
    </w:p>
    <w:p w:rsidR="00BC2202" w:rsidRDefault="00BC2202">
      <w:bookmarkStart w:id="2751" w:name="sub_3889"/>
      <w:bookmarkEnd w:id="2750"/>
      <w: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BC2202" w:rsidRDefault="00BC2202">
      <w:bookmarkStart w:id="2752" w:name="sub_3890"/>
      <w:bookmarkEnd w:id="2751"/>
      <w: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BC2202" w:rsidRDefault="00BC2202">
      <w:bookmarkStart w:id="2753" w:name="sub_3891"/>
      <w:bookmarkEnd w:id="2752"/>
      <w:r>
        <w:t>3. Формы организации психолого-педагогической помощи семье:</w:t>
      </w:r>
    </w:p>
    <w:p w:rsidR="00BC2202" w:rsidRDefault="00BC2202">
      <w:bookmarkStart w:id="2754" w:name="sub_3892"/>
      <w:bookmarkEnd w:id="2753"/>
      <w:r>
        <w:t>а) коллективные формы взаимодействия:</w:t>
      </w:r>
    </w:p>
    <w:bookmarkEnd w:id="2754"/>
    <w:p w:rsidR="00BC2202" w:rsidRDefault="00BC2202">
      <w:r>
        <w:t>Общие родительские собрания (поводятся администрацией Организации 3 раза в год, в начале, в середине и в конце учебного года).</w:t>
      </w:r>
    </w:p>
    <w:p w:rsidR="00BC2202" w:rsidRDefault="00BC2202">
      <w: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BC2202" w:rsidRDefault="00BC2202">
      <w:r>
        <w:t>Групповые родительские собрания. Проводятся педагогическими работниками не реже 3-х раз в год и по мере необходимости.</w:t>
      </w:r>
    </w:p>
    <w:p w:rsidR="00BC2202" w:rsidRDefault="00BC2202">
      <w: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BC2202" w:rsidRDefault="00BC2202">
      <w: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BC2202" w:rsidRDefault="00BC2202">
      <w:r>
        <w:t>Задача: знакомство с детским садом, направлениями и условиями его работы.</w:t>
      </w:r>
    </w:p>
    <w:p w:rsidR="00BC2202" w:rsidRDefault="00BC2202">
      <w: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BC2202" w:rsidRDefault="00BC2202">
      <w:r>
        <w:t>Формы проведения: тематические доклады; плановые консультации; семинары; тренинги; "Круглые столы".</w:t>
      </w:r>
    </w:p>
    <w:p w:rsidR="00BC2202" w:rsidRDefault="00BC2202">
      <w: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BC2202" w:rsidRDefault="00BC2202">
      <w: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BC2202" w:rsidRDefault="00BC2202">
      <w:r>
        <w:t>Задача: поддержание благоприятного психологического микроклимата в группах и распространение его на семью.</w:t>
      </w:r>
    </w:p>
    <w:p w:rsidR="00BC2202" w:rsidRDefault="00BC2202">
      <w:bookmarkStart w:id="2755" w:name="sub_3893"/>
      <w:r>
        <w:t>б) индивидуальные формы работы:</w:t>
      </w:r>
    </w:p>
    <w:bookmarkEnd w:id="2755"/>
    <w:p w:rsidR="00BC2202" w:rsidRDefault="00BC2202">
      <w:r>
        <w:t>Анкетирование и опросы (проводятся по планам администрации, педагогических работников по мере необходимости).</w:t>
      </w:r>
    </w:p>
    <w:p w:rsidR="00BC2202" w:rsidRDefault="00BC2202">
      <w: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BC2202" w:rsidRDefault="00BC2202">
      <w: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BC2202" w:rsidRDefault="00BC2202">
      <w: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BC2202" w:rsidRDefault="00BC2202">
      <w: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BC2202" w:rsidRDefault="00BC2202">
      <w:r>
        <w:t>Задача: оперативное реагирование администрации Организации на различные ситуации и предложения.</w:t>
      </w:r>
    </w:p>
    <w:p w:rsidR="00BC2202" w:rsidRDefault="00BC2202">
      <w:r>
        <w:t>Родительский час. Проводится учителями-дефектологами и учителями-логопедами групп один раз в неделю во второй половине дня с 17 до 18 часов.</w:t>
      </w:r>
    </w:p>
    <w:p w:rsidR="00BC2202" w:rsidRDefault="00BC2202">
      <w: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BC2202" w:rsidRDefault="00BC2202">
      <w:bookmarkStart w:id="2756" w:name="sub_3895"/>
      <w:r>
        <w:t>в) формы наглядного информационного обеспечения:</w:t>
      </w:r>
    </w:p>
    <w:bookmarkEnd w:id="2756"/>
    <w:p w:rsidR="00BC2202" w:rsidRDefault="00BC2202">
      <w: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BC2202" w:rsidRDefault="00BC2202">
      <w:r>
        <w:t>Задачи:</w:t>
      </w:r>
    </w:p>
    <w:p w:rsidR="00BC2202" w:rsidRDefault="00BC2202">
      <w:r>
        <w:t>информирование родителей (законных представителей) об организации коррекционно-образовательной работы в Организации;</w:t>
      </w:r>
    </w:p>
    <w:p w:rsidR="00BC2202" w:rsidRDefault="00BC2202">
      <w:r>
        <w:t>информация о графиках работы администрации и специалистов.</w:t>
      </w:r>
    </w:p>
    <w:p w:rsidR="00BC2202" w:rsidRDefault="00BC2202">
      <w:r>
        <w:t>Выставки детских работ. Проводятся по плану воспитательно-образовательной работы.</w:t>
      </w:r>
    </w:p>
    <w:p w:rsidR="00BC2202" w:rsidRDefault="00BC2202">
      <w:r>
        <w:t>Задачи:</w:t>
      </w:r>
    </w:p>
    <w:p w:rsidR="00BC2202" w:rsidRDefault="00BC2202">
      <w:r>
        <w:t>ознакомление родителей (законных представителей) с формами продуктивной деятельности обучающихся;</w:t>
      </w:r>
    </w:p>
    <w:p w:rsidR="00BC2202" w:rsidRDefault="00BC2202">
      <w:r>
        <w:t>привлечение и активизация интереса родителей (законных представителей) к продуктивной деятельности своего ребенка.</w:t>
      </w:r>
    </w:p>
    <w:p w:rsidR="00BC2202" w:rsidRDefault="00BC2202">
      <w:bookmarkStart w:id="2757" w:name="sub_3896"/>
      <w:r>
        <w:t>г) открытые занятия специалистов и воспитателей:</w:t>
      </w:r>
    </w:p>
    <w:bookmarkEnd w:id="2757"/>
    <w:p w:rsidR="00BC2202" w:rsidRDefault="00BC2202">
      <w:r>
        <w:t>Задания и методы работы подбираются в форме, доступной для понимания родителям (законным представителям). Проводятся 2-3 раза в год.</w:t>
      </w:r>
    </w:p>
    <w:p w:rsidR="00BC2202" w:rsidRDefault="00BC2202">
      <w:r>
        <w:t>Задачи:</w:t>
      </w:r>
    </w:p>
    <w:p w:rsidR="00BC2202" w:rsidRDefault="00BC2202">
      <w:r>
        <w:t>создание условий для объективной оценки родителям (законным представителям) успехов и трудностей своих обучающихся;</w:t>
      </w:r>
    </w:p>
    <w:p w:rsidR="00BC2202" w:rsidRDefault="00BC2202">
      <w:r>
        <w:t>наглядное обучение родителей (законных представителей) методам и формам дополнительной работы с детьми в домашних условиях.</w:t>
      </w:r>
    </w:p>
    <w:p w:rsidR="00BC2202" w:rsidRDefault="00BC2202">
      <w: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BC2202" w:rsidRDefault="00BC2202">
      <w:bookmarkStart w:id="2758" w:name="sub_3897"/>
      <w:r>
        <w:t>д) совместные и семейные проекты различной направленности. Создание совместных детско-родительских проектов (несколько проектов в год):</w:t>
      </w:r>
    </w:p>
    <w:bookmarkEnd w:id="2758"/>
    <w:p w:rsidR="00BC2202" w:rsidRDefault="00BC2202">
      <w:r>
        <w:t>Задачи: активная совместная экспериментально-исследовательская деятельность родителей (законных представителей) и обучающихся.</w:t>
      </w:r>
    </w:p>
    <w:p w:rsidR="00BC2202" w:rsidRDefault="00BC2202">
      <w:bookmarkStart w:id="2759" w:name="sub_3898"/>
      <w:r>
        <w:t>е) опосредованное интернет-общение. Создание интернет-пространства групп, электронной почты для родителей (законных представителей):</w:t>
      </w:r>
    </w:p>
    <w:bookmarkEnd w:id="2759"/>
    <w:p w:rsidR="00BC2202" w:rsidRDefault="00BC2202">
      <w: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BC2202" w:rsidRDefault="00BC2202">
      <w: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BC2202" w:rsidRDefault="00BC2202">
      <w:bookmarkStart w:id="2760" w:name="sub_1252"/>
      <w:r>
        <w:t>39.6. Особенности взаимодействия педагогического коллектива с РАС:</w:t>
      </w:r>
    </w:p>
    <w:p w:rsidR="00BC2202" w:rsidRDefault="00BC2202">
      <w:bookmarkStart w:id="2761" w:name="sub_3899"/>
      <w:bookmarkEnd w:id="2760"/>
      <w: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BC2202" w:rsidRDefault="00BC2202">
      <w:bookmarkStart w:id="2762" w:name="sub_3900"/>
      <w:bookmarkEnd w:id="2761"/>
      <w:r>
        <w:t>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BC2202" w:rsidRDefault="00BC2202">
      <w:bookmarkStart w:id="2763" w:name="sub_3901"/>
      <w:bookmarkEnd w:id="2762"/>
      <w: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BC2202" w:rsidRDefault="00BC2202">
      <w:bookmarkStart w:id="2764" w:name="sub_3902"/>
      <w:bookmarkEnd w:id="2763"/>
      <w: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BC2202" w:rsidRDefault="00BC2202">
      <w:bookmarkStart w:id="2765" w:name="sub_3903"/>
      <w:bookmarkEnd w:id="2764"/>
      <w: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BC2202" w:rsidRDefault="00BC2202">
      <w:bookmarkStart w:id="2766" w:name="sub_3904"/>
      <w:bookmarkEnd w:id="2765"/>
      <w:r>
        <w:t>а) демонстрировать выраженную негативную эмоциональную реакцию (гнев, крик) на поведение ребёнка;</w:t>
      </w:r>
    </w:p>
    <w:p w:rsidR="00BC2202" w:rsidRDefault="00BC2202">
      <w:bookmarkStart w:id="2767" w:name="sub_3905"/>
      <w:bookmarkEnd w:id="2766"/>
      <w:r>
        <w:t>б) допускать, чтобы ребёнок получил желаемое, используя неадекватные способы (в таком случае мы будем подкреплять его проблемное поведение).</w:t>
      </w:r>
    </w:p>
    <w:p w:rsidR="00BC2202" w:rsidRDefault="00BC2202">
      <w:bookmarkStart w:id="2768" w:name="sub_3906"/>
      <w:bookmarkEnd w:id="2767"/>
      <w: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BC2202" w:rsidRDefault="00BC2202">
      <w:bookmarkStart w:id="2769" w:name="sub_3907"/>
      <w:bookmarkEnd w:id="2768"/>
      <w:r>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BC2202" w:rsidRDefault="00BC2202">
      <w:bookmarkStart w:id="2770" w:name="sub_3908"/>
      <w:bookmarkEnd w:id="2769"/>
      <w:r>
        <w:t>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BC2202" w:rsidRDefault="00BC2202">
      <w:bookmarkStart w:id="2771" w:name="sub_3909"/>
      <w:bookmarkEnd w:id="2770"/>
      <w: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bookmarkEnd w:id="2771"/>
    <w:p w:rsidR="00BC2202" w:rsidRDefault="00BC2202">
      <w:r>
        <w:t>приоритет принадлежит интересам ребёнка с аутизмом;</w:t>
      </w:r>
    </w:p>
    <w:p w:rsidR="00BC2202" w:rsidRDefault="00BC2202">
      <w:r>
        <w:t>основные решения, касающиеся комплексного сопровождения, принимают родители (законные представители);</w:t>
      </w:r>
    </w:p>
    <w:p w:rsidR="00BC2202" w:rsidRDefault="00BC2202">
      <w:r>
        <w:t>организация обеспечивает разработку и реализацию АОП ДО, релевантной особенностям ребёнка.</w:t>
      </w:r>
    </w:p>
    <w:p w:rsidR="00BC2202" w:rsidRDefault="00BC2202">
      <w:bookmarkStart w:id="2772" w:name="sub_3910"/>
      <w: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rsidR="00BC2202" w:rsidRDefault="00BC2202">
      <w:bookmarkStart w:id="2773" w:name="sub_3911"/>
      <w:bookmarkEnd w:id="2772"/>
      <w: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BC2202" w:rsidRDefault="00BC2202">
      <w:bookmarkStart w:id="2774" w:name="sub_3912"/>
      <w:bookmarkEnd w:id="2773"/>
      <w: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BC2202" w:rsidRDefault="00BC2202">
      <w:bookmarkStart w:id="2775" w:name="sub_3913"/>
      <w:bookmarkEnd w:id="2774"/>
      <w:r>
        <w:t>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BC2202" w:rsidRDefault="00BC2202">
      <w:bookmarkStart w:id="2776" w:name="sub_1253"/>
      <w:bookmarkEnd w:id="2775"/>
      <w:r>
        <w:t>39.7. Особенности взаимодействия педагогического коллектива с семьями дошкольников с умственной отсталостью (интеллектуальными нарушениями):</w:t>
      </w:r>
    </w:p>
    <w:p w:rsidR="00BC2202" w:rsidRDefault="00BC2202">
      <w:bookmarkStart w:id="2777" w:name="sub_3914"/>
      <w:bookmarkEnd w:id="2776"/>
      <w: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BC2202" w:rsidRDefault="00BC2202">
      <w:bookmarkStart w:id="2778" w:name="sub_3915"/>
      <w:bookmarkEnd w:id="2777"/>
      <w:r>
        <w:t>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BC2202" w:rsidRDefault="00BC2202">
      <w:bookmarkStart w:id="2779" w:name="sub_3916"/>
      <w:bookmarkEnd w:id="2778"/>
      <w:r>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BC2202" w:rsidRDefault="00BC2202">
      <w:bookmarkStart w:id="2780" w:name="sub_3917"/>
      <w:bookmarkEnd w:id="2779"/>
      <w: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BC2202" w:rsidRDefault="00BC2202">
      <w:bookmarkStart w:id="2781" w:name="sub_3918"/>
      <w:bookmarkEnd w:id="2780"/>
      <w: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BC2202" w:rsidRDefault="00BC2202">
      <w:bookmarkStart w:id="2782" w:name="sub_3919"/>
      <w:bookmarkEnd w:id="2781"/>
      <w: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BC2202" w:rsidRDefault="00BC2202">
      <w:bookmarkStart w:id="2783" w:name="sub_3920"/>
      <w:bookmarkEnd w:id="2782"/>
      <w: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BC2202" w:rsidRDefault="00BC2202">
      <w:bookmarkStart w:id="2784" w:name="sub_3921"/>
      <w:bookmarkEnd w:id="2783"/>
      <w: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BC2202" w:rsidRDefault="00BC2202">
      <w:bookmarkStart w:id="2785" w:name="sub_3922"/>
      <w:bookmarkEnd w:id="2784"/>
      <w:r>
        <w:t>9. 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rsidR="00BC2202" w:rsidRDefault="00BC2202">
      <w:bookmarkStart w:id="2786" w:name="sub_3923"/>
      <w:bookmarkEnd w:id="2785"/>
      <w:r>
        <w:t>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BC2202" w:rsidRDefault="00BC2202">
      <w:bookmarkStart w:id="2787" w:name="sub_3924"/>
      <w:bookmarkEnd w:id="2786"/>
      <w: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BC2202" w:rsidRDefault="00BC2202">
      <w:bookmarkStart w:id="2788" w:name="sub_3925"/>
      <w:bookmarkEnd w:id="2787"/>
      <w:r>
        <w:t>12. Особенно важно тесное взаимодействие специалистов с родителям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BC2202" w:rsidRDefault="00BC2202">
      <w:bookmarkStart w:id="2789" w:name="sub_3926"/>
      <w:bookmarkEnd w:id="2788"/>
      <w: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BC2202" w:rsidRDefault="00BC2202">
      <w:bookmarkStart w:id="2790" w:name="sub_3927"/>
      <w:bookmarkEnd w:id="2789"/>
      <w:r>
        <w:t>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BC2202" w:rsidRDefault="00BC2202">
      <w:bookmarkStart w:id="2791" w:name="sub_3928"/>
      <w:bookmarkEnd w:id="2790"/>
      <w: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BC2202" w:rsidRDefault="00BC2202">
      <w:bookmarkStart w:id="2792" w:name="sub_1254"/>
      <w:bookmarkEnd w:id="2791"/>
      <w:r>
        <w:t>39.8. Особенности взаимодействия педагогического коллектива с семьями дошкольников с ТМНР.</w:t>
      </w:r>
    </w:p>
    <w:bookmarkEnd w:id="2792"/>
    <w:p w:rsidR="00BC2202" w:rsidRDefault="00BC2202">
      <w:r>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BC2202" w:rsidRDefault="00BC2202">
      <w:bookmarkStart w:id="2793" w:name="sub_3929"/>
      <w:r>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BC2202" w:rsidRDefault="00BC2202">
      <w:bookmarkStart w:id="2794" w:name="sub_3930"/>
      <w:bookmarkEnd w:id="2793"/>
      <w:r>
        <w:t>39.8.2. Работа педагогического коллектива с семьей ребенка с ТМНР строится на следующих принципах:</w:t>
      </w:r>
    </w:p>
    <w:bookmarkEnd w:id="2794"/>
    <w:p w:rsidR="00BC2202" w:rsidRDefault="00BC2202">
      <w:r>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BC2202" w:rsidRDefault="00BC2202">
      <w:r>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BC2202" w:rsidRDefault="00BC2202">
      <w:r>
        <w:t>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BC2202" w:rsidRDefault="00BC2202">
      <w:bookmarkStart w:id="2795" w:name="sub_3931"/>
      <w:r>
        <w:t>39.8.3. Взаимодействие с семьями обучающихся с ТМНР направлено на решение следующих задач:</w:t>
      </w:r>
    </w:p>
    <w:p w:rsidR="00BC2202" w:rsidRDefault="00BC2202">
      <w:bookmarkStart w:id="2796" w:name="sub_3934"/>
      <w:bookmarkEnd w:id="2795"/>
      <w: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BC2202" w:rsidRDefault="00BC2202">
      <w:bookmarkStart w:id="2797" w:name="sub_3935"/>
      <w:bookmarkEnd w:id="2796"/>
      <w:r>
        <w:t>б) психолого-педагогическое просвещение родителей (законных представителей), формирование у них психолого-педагогической компетентности;</w:t>
      </w:r>
    </w:p>
    <w:p w:rsidR="00BC2202" w:rsidRDefault="00BC2202">
      <w:bookmarkStart w:id="2798" w:name="sub_3936"/>
      <w:bookmarkEnd w:id="2797"/>
      <w: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BC2202" w:rsidRDefault="00BC2202">
      <w:bookmarkStart w:id="2799" w:name="sub_3937"/>
      <w:bookmarkEnd w:id="2798"/>
      <w:r>
        <w:t>г) формирование представлений об особенностях развития ребенка, 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BC2202" w:rsidRDefault="00BC2202">
      <w:bookmarkStart w:id="2800" w:name="sub_3932"/>
      <w:bookmarkEnd w:id="2799"/>
      <w:r>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BC2202" w:rsidRDefault="00BC2202">
      <w:bookmarkStart w:id="2801" w:name="sub_3933"/>
      <w:bookmarkEnd w:id="2800"/>
      <w:r>
        <w:t>39.8.5. Образовательно-просветительская работа.</w:t>
      </w:r>
    </w:p>
    <w:bookmarkEnd w:id="2801"/>
    <w:p w:rsidR="00BC2202" w:rsidRDefault="00BC2202">
      <w:r>
        <w:t>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 (законным представителям)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BC2202" w:rsidRDefault="00BC2202">
      <w:r>
        <w:t>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BC2202" w:rsidRDefault="00BC2202">
      <w:bookmarkStart w:id="2802" w:name="sub_3938"/>
      <w:r>
        <w:t>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 (законным представителям)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BC2202" w:rsidRDefault="00BC2202">
      <w:bookmarkStart w:id="2803" w:name="sub_3939"/>
      <w:bookmarkEnd w:id="2802"/>
      <w:r>
        <w:t>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травматизации,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bookmarkEnd w:id="2803"/>
    <w:p w:rsidR="00BC2202" w:rsidRDefault="00BC2202">
      <w: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BC2202" w:rsidRDefault="00BC2202">
      <w:bookmarkStart w:id="2804" w:name="sub_3940"/>
      <w:r>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 (законным представителям) в данном направлении, учитель-дефектолог решает следующие задачи:</w:t>
      </w:r>
    </w:p>
    <w:bookmarkEnd w:id="2804"/>
    <w:p w:rsidR="00BC2202" w:rsidRDefault="00BC2202">
      <w:r>
        <w:t>практическое обучение родителей (законных представителей)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w:t>
      </w:r>
    </w:p>
    <w:p w:rsidR="00BC2202" w:rsidRDefault="00BC2202">
      <w:r>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BC2202" w:rsidRDefault="00BC2202">
      <w:r>
        <w:t>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w:t>
      </w:r>
    </w:p>
    <w:p w:rsidR="00BC2202" w:rsidRDefault="00BC2202">
      <w:r>
        <w:t>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BC2202" w:rsidRDefault="00BC2202">
      <w: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BC2202" w:rsidRDefault="00BC2202">
      <w:bookmarkStart w:id="2805" w:name="sub_3941"/>
      <w:r>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bookmarkEnd w:id="2805"/>
    <w:p w:rsidR="00BC2202" w:rsidRDefault="00BC2202">
      <w:r>
        <w:t>повышение самооценки, чувства собственного достоинства родителя;</w:t>
      </w:r>
    </w:p>
    <w:p w:rsidR="00BC2202" w:rsidRDefault="00BC2202">
      <w:r>
        <w:t>стабилизация и оптимизация психического состояния родителя, преодоление состояния "горя", "безвыходности", "безысходности", "тупиковой ситуации";</w:t>
      </w:r>
    </w:p>
    <w:p w:rsidR="00BC2202" w:rsidRDefault="00BC2202">
      <w:r>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BC2202" w:rsidRDefault="00BC2202">
      <w:r>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BC2202" w:rsidRDefault="00BC2202">
      <w:r>
        <w:t>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BC2202" w:rsidRDefault="00BC2202">
      <w: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BC2202" w:rsidRDefault="00BC2202">
      <w:r>
        <w:t>С целью оказания эмоциональной поддержки семьям педагог-психолог может проводить групповые психотерапевтические тренинги с родителям (законным представителям), повышая у них самооценку и формируя чувство потребности в ребенке и любви к нему.</w:t>
      </w:r>
    </w:p>
    <w:p w:rsidR="00BC2202" w:rsidRDefault="00BC2202">
      <w:bookmarkStart w:id="2806" w:name="sub_1040"/>
      <w:r>
        <w:t>40. Программа коррекционно-развивающей работы.</w:t>
      </w:r>
    </w:p>
    <w:p w:rsidR="00BC2202" w:rsidRDefault="00BC2202">
      <w:bookmarkStart w:id="2807" w:name="sub_1255"/>
      <w:bookmarkEnd w:id="2806"/>
      <w: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bookmarkEnd w:id="2807"/>
    <w:p w:rsidR="00BC2202" w:rsidRDefault="00BC2202">
      <w: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BC2202" w:rsidRDefault="00BC2202">
      <w:bookmarkStart w:id="2808" w:name="sub_3942"/>
      <w:r>
        <w:t>40.1.1. Программа коррекционно-развивающей работы обеспечивает:</w:t>
      </w:r>
    </w:p>
    <w:p w:rsidR="00BC2202" w:rsidRDefault="00BC2202">
      <w:bookmarkStart w:id="2809" w:name="sub_3947"/>
      <w:bookmarkEnd w:id="2808"/>
      <w:r>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BC2202" w:rsidRDefault="00BC2202">
      <w:bookmarkStart w:id="2810" w:name="sub_3948"/>
      <w:bookmarkEnd w:id="2809"/>
      <w: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BC2202" w:rsidRDefault="00BC2202">
      <w:bookmarkStart w:id="2811" w:name="sub_3949"/>
      <w:bookmarkEnd w:id="2810"/>
      <w:r>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BC2202" w:rsidRDefault="00BC2202">
      <w:bookmarkStart w:id="2812" w:name="sub_3943"/>
      <w:bookmarkEnd w:id="2811"/>
      <w:r>
        <w:t>40.1.2. Задачи программы коррекционно-развивающей работы:</w:t>
      </w:r>
    </w:p>
    <w:p w:rsidR="00BC2202" w:rsidRDefault="00BC2202">
      <w:bookmarkStart w:id="2813" w:name="sub_3950"/>
      <w:bookmarkEnd w:id="2812"/>
      <w:r>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BC2202" w:rsidRDefault="00BC2202">
      <w:bookmarkStart w:id="2814" w:name="sub_3951"/>
      <w:bookmarkEnd w:id="2813"/>
      <w:r>
        <w:t>2. Коррекция нарушений слуха и речи на основе координации педагогических, психологических средств воздействия;</w:t>
      </w:r>
    </w:p>
    <w:p w:rsidR="00BC2202" w:rsidRDefault="00BC2202">
      <w:bookmarkStart w:id="2815" w:name="sub_3952"/>
      <w:bookmarkEnd w:id="2814"/>
      <w: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BC2202" w:rsidRDefault="00BC2202">
      <w:bookmarkStart w:id="2816" w:name="sub_3944"/>
      <w:bookmarkEnd w:id="2815"/>
      <w:r>
        <w:t>40.1.3. Программа коррекционно-развивающей работы предусматривает:</w:t>
      </w:r>
    </w:p>
    <w:p w:rsidR="00BC2202" w:rsidRDefault="00BC2202">
      <w:bookmarkStart w:id="2817" w:name="sub_3953"/>
      <w:bookmarkEnd w:id="2816"/>
      <w: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BC2202" w:rsidRDefault="00BC2202">
      <w:bookmarkStart w:id="2818" w:name="sub_3954"/>
      <w:bookmarkEnd w:id="2817"/>
      <w:r>
        <w:t>2. Обеспечение коррекционной направленности при реализации содержания образовательных областей и воспитательных мероприятий;</w:t>
      </w:r>
    </w:p>
    <w:p w:rsidR="00BC2202" w:rsidRDefault="00BC2202">
      <w:bookmarkStart w:id="2819" w:name="sub_3955"/>
      <w:bookmarkEnd w:id="2818"/>
      <w: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bookmarkEnd w:id="2819"/>
    <w:p w:rsidR="00BC2202" w:rsidRDefault="00BC2202">
      <w: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BC2202" w:rsidRDefault="00BC2202">
      <w:bookmarkStart w:id="2820" w:name="sub_3945"/>
      <w:r>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BC2202" w:rsidRDefault="00BC2202">
      <w:bookmarkStart w:id="2821" w:name="sub_3956"/>
      <w:bookmarkEnd w:id="2820"/>
      <w:r>
        <w:t>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BC2202" w:rsidRDefault="00BC2202">
      <w:bookmarkStart w:id="2822" w:name="sub_3957"/>
      <w:bookmarkEnd w:id="2821"/>
      <w: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BC2202" w:rsidRDefault="00BC2202">
      <w:bookmarkStart w:id="2823" w:name="sub_3958"/>
      <w:bookmarkEnd w:id="2822"/>
      <w:r>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BC2202" w:rsidRDefault="00BC2202">
      <w:bookmarkStart w:id="2824" w:name="sub_3959"/>
      <w:bookmarkEnd w:id="2823"/>
      <w:r>
        <w:t>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BC2202" w:rsidRDefault="00BC2202">
      <w:bookmarkStart w:id="2825" w:name="sub_3946"/>
      <w:bookmarkEnd w:id="2824"/>
      <w:r>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BC2202" w:rsidRDefault="00BC2202">
      <w:bookmarkStart w:id="2826" w:name="sub_3960"/>
      <w:bookmarkEnd w:id="2825"/>
      <w:r>
        <w:t>1. Анализ диагностической информации о ребенке и проведение комплексного психолого-педагогического обследования.</w:t>
      </w:r>
    </w:p>
    <w:p w:rsidR="00BC2202" w:rsidRDefault="00BC2202">
      <w:bookmarkStart w:id="2827" w:name="sub_3961"/>
      <w:bookmarkEnd w:id="2826"/>
      <w:r>
        <w:t>2. Прогнозирование и разработка содержания коррекционно-развивающей работы с детьми.</w:t>
      </w:r>
    </w:p>
    <w:p w:rsidR="00BC2202" w:rsidRDefault="00BC2202">
      <w:bookmarkStart w:id="2828" w:name="sub_3962"/>
      <w:bookmarkEnd w:id="2827"/>
      <w: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BC2202" w:rsidRDefault="00BC2202">
      <w:bookmarkStart w:id="2829" w:name="sub_3963"/>
      <w:bookmarkEnd w:id="2828"/>
      <w: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BC2202" w:rsidRDefault="00BC2202">
      <w:bookmarkStart w:id="2830" w:name="sub_3964"/>
      <w:bookmarkEnd w:id="2829"/>
      <w: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BC2202" w:rsidRDefault="00BC2202">
      <w:bookmarkStart w:id="2831" w:name="sub_3965"/>
      <w:bookmarkEnd w:id="2830"/>
      <w:r>
        <w:t>а) физическое состояние и развитие ребенка:</w:t>
      </w:r>
    </w:p>
    <w:bookmarkEnd w:id="2831"/>
    <w:p w:rsidR="00BC2202" w:rsidRDefault="00BC2202">
      <w:r>
        <w:t>динамика физического развития (анамнез);</w:t>
      </w:r>
    </w:p>
    <w:p w:rsidR="00BC2202" w:rsidRDefault="00BC2202">
      <w:r>
        <w:t>состояние слуха;</w:t>
      </w:r>
    </w:p>
    <w:p w:rsidR="00BC2202" w:rsidRDefault="00BC2202">
      <w:r>
        <w:t>состояние зрения;</w:t>
      </w:r>
    </w:p>
    <w:p w:rsidR="00BC2202" w:rsidRDefault="00BC2202">
      <w: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BC2202" w:rsidRDefault="00BC2202">
      <w: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BC2202" w:rsidRDefault="00BC2202">
      <w:r>
        <w:t>особенности работоспособности (утомляемость, истощаемость, рассеянность, пресыщаемость, усидчивость);</w:t>
      </w:r>
    </w:p>
    <w:p w:rsidR="00BC2202" w:rsidRDefault="00BC2202">
      <w:bookmarkStart w:id="2832" w:name="sub_3966"/>
      <w:r>
        <w:t>б) особенности и уровень развития познавательной сферы:</w:t>
      </w:r>
    </w:p>
    <w:bookmarkEnd w:id="2832"/>
    <w:p w:rsidR="00BC2202" w:rsidRDefault="00BC2202">
      <w:r>
        <w:t>особенности восприятия величины, формы, цвета, времени, пространственного расположения предметов;</w:t>
      </w:r>
    </w:p>
    <w:p w:rsidR="00BC2202" w:rsidRDefault="00BC2202">
      <w: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BC2202" w:rsidRDefault="00BC2202">
      <w: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BC2202" w:rsidRDefault="00BC2202">
      <w:r>
        <w:t>особенности мышления;</w:t>
      </w:r>
    </w:p>
    <w:p w:rsidR="00BC2202" w:rsidRDefault="00BC2202">
      <w:r>
        <w:t>познавательные интересы, любознательность;</w:t>
      </w:r>
    </w:p>
    <w:p w:rsidR="00BC2202" w:rsidRDefault="00BC2202">
      <w:bookmarkStart w:id="2833" w:name="sub_3967"/>
      <w:r>
        <w:t>в) особенности речевого развития:</w:t>
      </w:r>
    </w:p>
    <w:bookmarkEnd w:id="2833"/>
    <w:p w:rsidR="00BC2202" w:rsidRDefault="00BC2202">
      <w:r>
        <w:t>характеристика слуховой функции и произношения;</w:t>
      </w:r>
    </w:p>
    <w:p w:rsidR="00BC2202" w:rsidRDefault="00BC2202">
      <w:r>
        <w:t>понимание устной речи;</w:t>
      </w:r>
    </w:p>
    <w:p w:rsidR="00BC2202" w:rsidRDefault="00BC2202">
      <w:r>
        <w:t>самостоятельная речь (устная и письменная);</w:t>
      </w:r>
    </w:p>
    <w:p w:rsidR="00BC2202" w:rsidRDefault="00BC2202">
      <w:r>
        <w:t>объем словарного запаса (активного и пассивного);</w:t>
      </w:r>
    </w:p>
    <w:p w:rsidR="00BC2202" w:rsidRDefault="00BC2202">
      <w:r>
        <w:t>особенности грамматического строя;</w:t>
      </w:r>
    </w:p>
    <w:p w:rsidR="00BC2202" w:rsidRDefault="00BC2202">
      <w:bookmarkStart w:id="2834" w:name="sub_3968"/>
      <w:r>
        <w:t>г) особенности мотивации:</w:t>
      </w:r>
    </w:p>
    <w:bookmarkEnd w:id="2834"/>
    <w:p w:rsidR="00BC2202" w:rsidRDefault="00BC2202">
      <w:r>
        <w:t>реакция на замечания, оценку деятельности; отношение к неудачам; отношение к похвале и порицанию;</w:t>
      </w:r>
    </w:p>
    <w:p w:rsidR="00BC2202" w:rsidRDefault="00BC2202">
      <w: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BC2202" w:rsidRDefault="00BC2202">
      <w:r>
        <w:t>умение планировать свою деятельность;</w:t>
      </w:r>
    </w:p>
    <w:p w:rsidR="00BC2202" w:rsidRDefault="00BC2202">
      <w:bookmarkStart w:id="2835" w:name="sub_3969"/>
      <w:r>
        <w:t>д) особенности эмоционально-личностной сферы:</w:t>
      </w:r>
    </w:p>
    <w:bookmarkEnd w:id="2835"/>
    <w:p w:rsidR="00BC2202" w:rsidRDefault="00BC2202">
      <w:r>
        <w:t>глубина и устойчивость эмоций;</w:t>
      </w:r>
    </w:p>
    <w:p w:rsidR="00BC2202" w:rsidRDefault="00BC2202">
      <w:r>
        <w:t>способность к волевому усилию;</w:t>
      </w:r>
    </w:p>
    <w:p w:rsidR="00BC2202" w:rsidRDefault="00BC2202">
      <w:r>
        <w:t>преобладающее настроение;</w:t>
      </w:r>
    </w:p>
    <w:p w:rsidR="00BC2202" w:rsidRDefault="00BC2202">
      <w:r>
        <w:t>наличие аффективных вспышек, склонность к отказным реакциям;</w:t>
      </w:r>
    </w:p>
    <w:p w:rsidR="00BC2202" w:rsidRDefault="00BC2202">
      <w:r>
        <w:t>наличие фобических реакций;</w:t>
      </w:r>
    </w:p>
    <w:p w:rsidR="00BC2202" w:rsidRDefault="00BC2202">
      <w:r>
        <w:t>отношение к самому себе (недостатки, возможности);</w:t>
      </w:r>
    </w:p>
    <w:p w:rsidR="00BC2202" w:rsidRDefault="00BC2202">
      <w:r>
        <w:t>особенности самооценки;</w:t>
      </w:r>
    </w:p>
    <w:p w:rsidR="00BC2202" w:rsidRDefault="00BC2202">
      <w:r>
        <w:t>отношения с окружающими (положение в коллективе, самостоятельность, взаимоотношения с детьми и взрослыми).</w:t>
      </w:r>
    </w:p>
    <w:p w:rsidR="00BC2202" w:rsidRDefault="00BC2202">
      <w:bookmarkStart w:id="2836" w:name="sub_3970"/>
      <w:r>
        <w:t>6. Результаты психолого-педагогического обследования:</w:t>
      </w:r>
    </w:p>
    <w:bookmarkEnd w:id="2836"/>
    <w:p w:rsidR="00BC2202" w:rsidRDefault="00BC2202">
      <w:r>
        <w:t>выявление осознания ребенком себя как личности, имеющей свои особые потребности и особенности;</w:t>
      </w:r>
    </w:p>
    <w:p w:rsidR="00BC2202" w:rsidRDefault="00BC2202">
      <w:r>
        <w:t>специфические проблемы социальной адаптации ребенка;</w:t>
      </w:r>
    </w:p>
    <w:p w:rsidR="00BC2202" w:rsidRDefault="00BC2202">
      <w: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BC2202" w:rsidRDefault="00BC2202">
      <w:bookmarkStart w:id="2837" w:name="sub_3971"/>
      <w:r>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BC2202" w:rsidRDefault="00BC2202">
      <w:bookmarkStart w:id="2838" w:name="sub_3972"/>
      <w:bookmarkEnd w:id="2837"/>
      <w: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BC2202" w:rsidRDefault="00BC2202">
      <w:bookmarkStart w:id="2839" w:name="sub_3973"/>
      <w:bookmarkEnd w:id="2838"/>
      <w:r>
        <w:t>1) выявление первичного нарушения, его обусловленности, оценка деятельностных функций ребенка;</w:t>
      </w:r>
    </w:p>
    <w:p w:rsidR="00BC2202" w:rsidRDefault="00BC2202">
      <w:bookmarkStart w:id="2840" w:name="sub_3974"/>
      <w:bookmarkEnd w:id="2839"/>
      <w:r>
        <w:t>2) оценка состояния развития ребенка в целом с учетом развития отдельных функций и отнесение к определенному варианту развития;</w:t>
      </w:r>
    </w:p>
    <w:p w:rsidR="00BC2202" w:rsidRDefault="00BC2202">
      <w:bookmarkStart w:id="2841" w:name="sub_3975"/>
      <w:bookmarkEnd w:id="2840"/>
      <w: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BC2202" w:rsidRDefault="00BC2202">
      <w:bookmarkStart w:id="2842" w:name="sub_3976"/>
      <w:bookmarkEnd w:id="2841"/>
      <w:r>
        <w:t>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ППк дошкольной образовательной организации определяет и разрабатывает:</w:t>
      </w:r>
    </w:p>
    <w:p w:rsidR="00BC2202" w:rsidRDefault="00BC2202">
      <w:bookmarkStart w:id="2843" w:name="sub_3977"/>
      <w:bookmarkEnd w:id="2842"/>
      <w: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BC2202" w:rsidRDefault="00BC2202">
      <w:bookmarkStart w:id="2844" w:name="sub_3978"/>
      <w:bookmarkEnd w:id="2843"/>
      <w: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BC2202" w:rsidRDefault="00BC2202">
      <w:bookmarkStart w:id="2845" w:name="sub_3979"/>
      <w:bookmarkEnd w:id="2844"/>
      <w: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BC2202" w:rsidRDefault="00BC2202">
      <w:bookmarkStart w:id="2846" w:name="sub_3980"/>
      <w:bookmarkEnd w:id="2845"/>
      <w:r>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BC2202" w:rsidRDefault="00BC2202">
      <w:bookmarkStart w:id="2847" w:name="sub_3981"/>
      <w:bookmarkEnd w:id="2846"/>
      <w:r>
        <w:t>11. Необходимо гибкое сочетание различных видов и форм коррекционно-педагогической работы (индивидуальных, подгрупповых и фронтальных).</w:t>
      </w:r>
    </w:p>
    <w:p w:rsidR="00BC2202" w:rsidRDefault="00BC2202">
      <w:bookmarkStart w:id="2848" w:name="sub_3982"/>
      <w:bookmarkEnd w:id="2847"/>
      <w:r>
        <w:t>12. Основными направлениями коррекционно-педагогической работы с глухими и со слабослышащими детьми младенческого и раннего возрасте являются:</w:t>
      </w:r>
    </w:p>
    <w:bookmarkEnd w:id="2848"/>
    <w:p w:rsidR="00BC2202" w:rsidRDefault="00BC2202">
      <w: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BC2202" w:rsidRDefault="00BC2202">
      <w:r>
        <w:t>формирование наглядно-действенного мышления, произвольного, устойчивого внимания;</w:t>
      </w:r>
    </w:p>
    <w:p w:rsidR="00BC2202" w:rsidRDefault="00BC2202">
      <w:r>
        <w:t>формирование общения с окружающими (в том числе формирование всех форм неречевой коммуникации - мимики, жеста и интонации);</w:t>
      </w:r>
    </w:p>
    <w:p w:rsidR="00BC2202" w:rsidRDefault="00BC2202">
      <w:r>
        <w:t>развитие знаний и представлений об окружающем мире;</w:t>
      </w:r>
    </w:p>
    <w:p w:rsidR="00BC2202" w:rsidRDefault="00BC2202">
      <w:r>
        <w:t>стимуляция сенсорной активности (зрительного, слухового, кинестетического восприятия);</w:t>
      </w:r>
    </w:p>
    <w:p w:rsidR="00BC2202" w:rsidRDefault="00BC2202">
      <w:r>
        <w:t>развитие зрительно-моторной координации.</w:t>
      </w:r>
    </w:p>
    <w:p w:rsidR="00BC2202" w:rsidRDefault="00BC2202">
      <w:r>
        <w:t>развитие навыков опрятности и самообслуживания.</w:t>
      </w:r>
    </w:p>
    <w:p w:rsidR="00BC2202" w:rsidRDefault="00BC2202">
      <w:bookmarkStart w:id="2849" w:name="sub_3983"/>
      <w:r>
        <w:t>13. Основными направлениями коррекционной работы с глухими и со слабослышащими детьми дошкольного возраста являются:</w:t>
      </w:r>
    </w:p>
    <w:bookmarkEnd w:id="2849"/>
    <w:p w:rsidR="00BC2202" w:rsidRDefault="00BC2202">
      <w:r>
        <w:t>развитие речи и коррекция речевых нарушений;</w:t>
      </w:r>
    </w:p>
    <w:p w:rsidR="00BC2202" w:rsidRDefault="00BC2202">
      <w:r>
        <w:t>развитие слухового восприятия и обучение произношению;</w:t>
      </w:r>
    </w:p>
    <w:p w:rsidR="00BC2202" w:rsidRDefault="00BC2202">
      <w:r>
        <w:t>подготовка к школе.</w:t>
      </w:r>
    </w:p>
    <w:p w:rsidR="00BC2202" w:rsidRDefault="00BC2202">
      <w:bookmarkStart w:id="2850" w:name="sub_3984"/>
      <w: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BC2202" w:rsidRDefault="00BC2202">
      <w:bookmarkStart w:id="2851" w:name="sub_3985"/>
      <w:bookmarkEnd w:id="2850"/>
      <w: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BC2202" w:rsidRDefault="00BC2202">
      <w:bookmarkStart w:id="2852" w:name="sub_3986"/>
      <w:bookmarkEnd w:id="2851"/>
      <w:r>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BC2202" w:rsidRDefault="00BC2202">
      <w:bookmarkStart w:id="2853" w:name="sub_3987"/>
      <w:bookmarkEnd w:id="2852"/>
      <w:r>
        <w:t>1) Консультация семьи, проведение индивидуальной диагностики уровня развития ребенка с нарушенным слухом специалистами ППк.</w:t>
      </w:r>
    </w:p>
    <w:p w:rsidR="00BC2202" w:rsidRDefault="00BC2202">
      <w:bookmarkStart w:id="2854" w:name="sub_3988"/>
      <w:bookmarkEnd w:id="2853"/>
      <w:r>
        <w:t>2) Составление рекомендаций по дальнейшему сопровождению глухого, слабослышащего ребенка в Организации, воспитанию в условиях семьи.</w:t>
      </w:r>
    </w:p>
    <w:p w:rsidR="00BC2202" w:rsidRDefault="00BC2202">
      <w:bookmarkStart w:id="2855" w:name="sub_3989"/>
      <w:bookmarkEnd w:id="2854"/>
      <w: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BC2202" w:rsidRDefault="00BC2202">
      <w:bookmarkStart w:id="2856" w:name="sub_3990"/>
      <w:bookmarkEnd w:id="2855"/>
      <w: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BC2202" w:rsidRDefault="00BC2202">
      <w:bookmarkStart w:id="2857" w:name="sub_3991"/>
      <w:bookmarkEnd w:id="2856"/>
      <w:r>
        <w:t>5) Контроль эффективности реабилитационной стратегии, проводимый ГШк на основе повторного обследования глухого, слабослышащего или позднооглохшего ребенка.</w:t>
      </w:r>
    </w:p>
    <w:p w:rsidR="00BC2202" w:rsidRDefault="00BC2202">
      <w:bookmarkStart w:id="2858" w:name="sub_3992"/>
      <w:bookmarkEnd w:id="2857"/>
      <w:r>
        <w:t>6) Изменение стратегии реабилитации и коррекционно-развивающей работы либо направление семьи на дополнительную консультацию.</w:t>
      </w:r>
    </w:p>
    <w:p w:rsidR="00BC2202" w:rsidRDefault="00BC2202">
      <w:bookmarkStart w:id="2859" w:name="sub_3993"/>
      <w:bookmarkEnd w:id="2858"/>
      <w: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bookmarkEnd w:id="2859"/>
    <w:p w:rsidR="00BC2202" w:rsidRDefault="00BC2202">
      <w:r>
        <w:t>общие сведения о ребенке;</w:t>
      </w:r>
    </w:p>
    <w:p w:rsidR="00BC2202" w:rsidRDefault="00BC2202">
      <w:r>
        <w:t>данные о медико-социальном благополучии;</w:t>
      </w:r>
    </w:p>
    <w:p w:rsidR="00BC2202" w:rsidRDefault="00BC2202">
      <w:r>
        <w:t>динамику развития психических процессов на весь период обучения;</w:t>
      </w:r>
    </w:p>
    <w:p w:rsidR="00BC2202" w:rsidRDefault="00BC2202">
      <w:r>
        <w:t>слухоречевой статус;</w:t>
      </w:r>
    </w:p>
    <w:p w:rsidR="00BC2202" w:rsidRDefault="00BC2202">
      <w:r>
        <w:t>индивидуально-психологические особенности личности ребенка;</w:t>
      </w:r>
    </w:p>
    <w:p w:rsidR="00BC2202" w:rsidRDefault="00BC2202">
      <w:r>
        <w:t>динамику физического состояния и развития ребенка;</w:t>
      </w:r>
    </w:p>
    <w:p w:rsidR="00BC2202" w:rsidRDefault="00BC2202">
      <w:r>
        <w:t>периодичность представления результатов анализа, ситуации развития на ППк;</w:t>
      </w:r>
    </w:p>
    <w:p w:rsidR="00BC2202" w:rsidRDefault="00BC2202">
      <w:r>
        <w:t>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BC2202" w:rsidRDefault="00BC2202">
      <w:bookmarkStart w:id="2860" w:name="sub_3994"/>
      <w:r>
        <w:t>18. Эффект коррекционного воздействия на глухих, слабослышащих и позднооглохших обучающихся определяется:</w:t>
      </w:r>
    </w:p>
    <w:bookmarkEnd w:id="2860"/>
    <w:p w:rsidR="00BC2202" w:rsidRDefault="00BC2202">
      <w:r>
        <w:t>своевременностью (с момента выявления характера снижения слуха);</w:t>
      </w:r>
    </w:p>
    <w:p w:rsidR="00BC2202" w:rsidRDefault="00BC2202">
      <w:r>
        <w:t>качественным слухопротезированием;</w:t>
      </w:r>
    </w:p>
    <w:p w:rsidR="00BC2202" w:rsidRDefault="00BC2202">
      <w:r>
        <w:t>использованием различной качественной звукоусиливающей аппаратуры (при отсутствии медицинских противопоказаний);</w:t>
      </w:r>
    </w:p>
    <w:p w:rsidR="00BC2202" w:rsidRDefault="00BC2202">
      <w:r>
        <w:t>адекватностью коррекционного процесса.</w:t>
      </w:r>
    </w:p>
    <w:p w:rsidR="00BC2202" w:rsidRDefault="00BC2202">
      <w:bookmarkStart w:id="2861" w:name="sub_1256"/>
      <w:r>
        <w:t>40.2. Программа коррекционно-развивающей работы с детьми с КИ.</w:t>
      </w:r>
    </w:p>
    <w:bookmarkEnd w:id="2861"/>
    <w:p w:rsidR="00BC2202" w:rsidRDefault="00BC2202">
      <w: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BC2202" w:rsidRDefault="00BC2202">
      <w:bookmarkStart w:id="2862" w:name="sub_3995"/>
      <w:r>
        <w:t>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bookmarkEnd w:id="2862"/>
    <w:p w:rsidR="00BC2202" w:rsidRDefault="00BC2202">
      <w: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BC2202" w:rsidRDefault="00BC2202">
      <w:r>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BC2202" w:rsidRDefault="00BC2202">
      <w:r>
        <w:t>Первоначальный этап реабилитации - наиболее ответственный и специфичный.</w:t>
      </w:r>
    </w:p>
    <w:p w:rsidR="00BC2202" w:rsidRDefault="00BC2202">
      <w:r>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BC2202" w:rsidRDefault="00BC2202">
      <w:bookmarkStart w:id="2863" w:name="sub_3996"/>
      <w:r>
        <w:t>40.2.2.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BC2202" w:rsidRDefault="00BC2202">
      <w:bookmarkStart w:id="2864" w:name="sub_3997"/>
      <w:bookmarkEnd w:id="2863"/>
      <w:r>
        <w:t>40.2.3. Дети с КИ относятся к принципиально разным группам обучающихся и задачи первоначального этапа реабилитации - разные:</w:t>
      </w:r>
    </w:p>
    <w:p w:rsidR="00BC2202" w:rsidRDefault="00BC2202">
      <w:bookmarkStart w:id="2865" w:name="sub_3999"/>
      <w:bookmarkEnd w:id="2864"/>
      <w: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BC2202" w:rsidRDefault="00BC2202">
      <w:bookmarkStart w:id="2866" w:name="sub_4000"/>
      <w:bookmarkEnd w:id="2865"/>
      <w:r>
        <w:t>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w:t>
      </w:r>
    </w:p>
    <w:p w:rsidR="00BC2202" w:rsidRDefault="00BC2202">
      <w:bookmarkStart w:id="2867" w:name="sub_4001"/>
      <w:bookmarkEnd w:id="2866"/>
      <w:r>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BC2202" w:rsidRDefault="00BC2202">
      <w:bookmarkStart w:id="2868" w:name="sub_4002"/>
      <w:bookmarkEnd w:id="2867"/>
      <w:r>
        <w:t>4) для маленьких глухих имплантированных обучающихся - обеспечение естественного процесса формирования коммуникации и речи.</w:t>
      </w:r>
    </w:p>
    <w:p w:rsidR="00BC2202" w:rsidRDefault="00BC2202">
      <w:bookmarkStart w:id="2869" w:name="sub_3998"/>
      <w:bookmarkEnd w:id="2868"/>
      <w:r>
        <w:t>40.2.4. Первоначальный этап реабилитации имеет значительную продолжительность, в среднем:</w:t>
      </w:r>
    </w:p>
    <w:bookmarkEnd w:id="2869"/>
    <w:p w:rsidR="00BC2202" w:rsidRDefault="00BC2202">
      <w:r>
        <w:t>для оглохших - 1-3 месяца,</w:t>
      </w:r>
    </w:p>
    <w:p w:rsidR="00BC2202" w:rsidRDefault="00BC2202">
      <w:r>
        <w:t>для глухих, владеющих до КИ фразовой речью, - 3-6 месяцев,</w:t>
      </w:r>
    </w:p>
    <w:p w:rsidR="00BC2202" w:rsidRDefault="00BC2202">
      <w:r>
        <w:t>для маленьких глухих обучающихся, имплантированных до 1,5 лет, - 9-12 мес,</w:t>
      </w:r>
    </w:p>
    <w:p w:rsidR="00BC2202" w:rsidRDefault="00BC2202">
      <w:r>
        <w:t>для глухих дошкольников с низким уровнем речевого развития до КИ - 12-15 месяцев.</w:t>
      </w:r>
    </w:p>
    <w:p w:rsidR="00BC2202" w:rsidRDefault="00BC2202">
      <w:r>
        <w:t>Сроки индивидуальны, на их продолжительность влияют многие факторы, поэтому они могут быть и длиннее, и короче.</w:t>
      </w:r>
    </w:p>
    <w:p w:rsidR="00BC2202" w:rsidRDefault="00BC2202">
      <w:bookmarkStart w:id="2870" w:name="sub_4003"/>
      <w:r>
        <w:t>40.2.5. Перевод ребенка с КИ на путь естественного развития речи и коммуникации, перестройка взаимодействия со слышащим миром требует особых условий.</w:t>
      </w:r>
    </w:p>
    <w:bookmarkEnd w:id="2870"/>
    <w:p w:rsidR="00BC2202" w:rsidRDefault="00BC2202">
      <w: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BC2202" w:rsidRDefault="00BC2202">
      <w: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BC2202" w:rsidRDefault="00BC2202">
      <w:r>
        <w:t>Следующим важным условием является нахождение ребенка в знакомой обстановке, среди любимых вещей, организованного режима жизни.</w:t>
      </w:r>
    </w:p>
    <w:p w:rsidR="00BC2202" w:rsidRDefault="00BC2202">
      <w: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BC2202" w:rsidRDefault="00BC2202">
      <w:r>
        <w:t>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BC2202" w:rsidRDefault="00BC2202">
      <w: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 (законным представителям) и с остальными членами семьи.</w:t>
      </w:r>
    </w:p>
    <w:p w:rsidR="00BC2202" w:rsidRDefault="00BC2202">
      <w:bookmarkStart w:id="2871" w:name="sub_4004"/>
      <w:r>
        <w:t>40.2.6. Основными направлениями работы являются:</w:t>
      </w:r>
    </w:p>
    <w:bookmarkEnd w:id="2871"/>
    <w:p w:rsidR="00BC2202" w:rsidRDefault="00BC2202">
      <w:r>
        <w:t>развитие эмоционального взаимодействия ребенка с близкими,</w:t>
      </w:r>
    </w:p>
    <w:p w:rsidR="00BC2202" w:rsidRDefault="00BC2202">
      <w:r>
        <w:t>формирование естественного слухового поведения,</w:t>
      </w:r>
    </w:p>
    <w:p w:rsidR="00BC2202" w:rsidRDefault="00BC2202">
      <w:r>
        <w:t>формирование понимания речи,</w:t>
      </w:r>
    </w:p>
    <w:p w:rsidR="00BC2202" w:rsidRDefault="00BC2202">
      <w:r>
        <w:t>спонтанное освоение речи в естественной коммуникации.</w:t>
      </w:r>
    </w:p>
    <w:p w:rsidR="00BC2202" w:rsidRDefault="00BC2202">
      <w:bookmarkStart w:id="2872" w:name="sub_4005"/>
      <w:r>
        <w:t>40.2.7. Развитие эмоционального взаимодействия ребенка с близкими:</w:t>
      </w:r>
    </w:p>
    <w:p w:rsidR="00BC2202" w:rsidRDefault="00BC2202">
      <w:bookmarkStart w:id="2873" w:name="sub_4006"/>
      <w:bookmarkEnd w:id="2872"/>
      <w: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BC2202" w:rsidRDefault="00BC2202">
      <w:bookmarkStart w:id="2874" w:name="sub_4007"/>
      <w:bookmarkEnd w:id="2873"/>
      <w:r>
        <w:t>2. Педагогический работник широко использует также невербальные средства общения: естественные жесты, позы, "живую" мимику.</w:t>
      </w:r>
    </w:p>
    <w:bookmarkEnd w:id="2874"/>
    <w:p w:rsidR="00BC2202" w:rsidRDefault="00BC2202">
      <w:r>
        <w:t>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BC2202" w:rsidRDefault="00BC2202">
      <w:bookmarkStart w:id="2875" w:name="sub_4008"/>
      <w: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BC2202" w:rsidRDefault="00BC2202">
      <w:bookmarkStart w:id="2876" w:name="sub_4009"/>
      <w:bookmarkEnd w:id="2875"/>
      <w: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BC2202" w:rsidRDefault="00BC2202">
      <w:bookmarkStart w:id="2877" w:name="sub_4010"/>
      <w:bookmarkEnd w:id="2876"/>
      <w:r>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BC2202" w:rsidRDefault="00BC2202">
      <w:bookmarkStart w:id="2878" w:name="sub_4011"/>
      <w:bookmarkEnd w:id="2877"/>
      <w:r>
        <w:t>6. Формирование естественного слухового поведения.</w:t>
      </w:r>
    </w:p>
    <w:bookmarkEnd w:id="2878"/>
    <w:p w:rsidR="00BC2202" w:rsidRDefault="00BC2202">
      <w: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BC2202" w:rsidRDefault="00BC2202">
      <w:bookmarkStart w:id="2879" w:name="sub_4012"/>
      <w:r>
        <w:t>7. Учить реагированию на звуки окружающего мира.</w:t>
      </w:r>
    </w:p>
    <w:bookmarkEnd w:id="2879"/>
    <w:p w:rsidR="00BC2202" w:rsidRDefault="00BC2202">
      <w: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BC2202" w:rsidRDefault="00BC2202">
      <w:bookmarkStart w:id="2880" w:name="sub_4013"/>
      <w:r>
        <w:t>8. Учить находить источник звучания и соотносить с ним звук.</w:t>
      </w:r>
    </w:p>
    <w:bookmarkEnd w:id="2880"/>
    <w:p w:rsidR="00BC2202" w:rsidRDefault="00BC2202">
      <w: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BC2202" w:rsidRDefault="00BC2202">
      <w:bookmarkStart w:id="2881" w:name="sub_4014"/>
      <w:r>
        <w:t>9. Учить извлекать из предметов звук, обследовать предметы с этой целью (звучит - не звучит), экспериментировать со звучаниями.</w:t>
      </w:r>
    </w:p>
    <w:bookmarkEnd w:id="2881"/>
    <w:p w:rsidR="00BC2202" w:rsidRDefault="00BC2202">
      <w: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BC2202" w:rsidRDefault="00BC2202">
      <w:bookmarkStart w:id="2882" w:name="sub_4015"/>
      <w:r>
        <w:t>10. Выработка условной двигательной реакции на звук (с 1 г. 4 мес).</w:t>
      </w:r>
    </w:p>
    <w:bookmarkEnd w:id="2882"/>
    <w:p w:rsidR="00BC2202" w:rsidRDefault="00BC2202">
      <w:r>
        <w:t>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BC2202" w:rsidRDefault="00BC2202">
      <w:bookmarkStart w:id="2883" w:name="sub_4016"/>
      <w:r>
        <w:t>11. В дополнение к условной двигательной реакции необходимо вырабатывать у ребенка следующие умения:</w:t>
      </w:r>
    </w:p>
    <w:bookmarkEnd w:id="2883"/>
    <w:p w:rsidR="00BC2202" w:rsidRDefault="00BC2202">
      <w:r>
        <w:t>определять наличие и отсутствие звука (есть-нет);</w:t>
      </w:r>
    </w:p>
    <w:p w:rsidR="00BC2202" w:rsidRDefault="00BC2202">
      <w:r>
        <w:t>определять количество звучаний (один-много);</w:t>
      </w:r>
    </w:p>
    <w:p w:rsidR="00BC2202" w:rsidRDefault="00BC2202">
      <w: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BC2202" w:rsidRDefault="00BC2202">
      <w:r>
        <w:t>действовать по сигналу (реагировать на его начало и продолжительность - выполнять игровое действие, пока он звучит).</w:t>
      </w:r>
    </w:p>
    <w:p w:rsidR="00BC2202" w:rsidRDefault="00BC2202">
      <w:bookmarkStart w:id="2884" w:name="sub_4017"/>
      <w:r>
        <w:t>12. Формирование понимания речи.</w:t>
      </w:r>
    </w:p>
    <w:bookmarkEnd w:id="2884"/>
    <w:p w:rsidR="00BC2202" w:rsidRDefault="00BC2202">
      <w: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BC2202" w:rsidRDefault="00BC2202">
      <w: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BC2202" w:rsidRDefault="00BC2202">
      <w:bookmarkStart w:id="2885" w:name="sub_4018"/>
      <w:r>
        <w:t>13. Спонтанное освоение речи в естественной коммуникации.</w:t>
      </w:r>
    </w:p>
    <w:bookmarkEnd w:id="2885"/>
    <w:p w:rsidR="00BC2202" w:rsidRDefault="00BC2202">
      <w: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BC2202" w:rsidRDefault="00BC2202">
      <w:bookmarkStart w:id="2886" w:name="sub_4019"/>
      <w:r>
        <w:t>40.2.8. Показателями окончания первоначального периода работы с дошкольниками с КИ являются:</w:t>
      </w:r>
    </w:p>
    <w:p w:rsidR="00BC2202" w:rsidRDefault="00BC2202">
      <w:bookmarkStart w:id="2887" w:name="sub_4021"/>
      <w:bookmarkEnd w:id="2886"/>
      <w:r>
        <w:t>1) появление ярких эмоций у ребенка во время игры или в ответ на эмоциональное заражение;</w:t>
      </w:r>
    </w:p>
    <w:p w:rsidR="00BC2202" w:rsidRDefault="00BC2202">
      <w:bookmarkStart w:id="2888" w:name="sub_4022"/>
      <w:bookmarkEnd w:id="2887"/>
      <w: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BC2202" w:rsidRDefault="00BC2202">
      <w:bookmarkStart w:id="2889" w:name="sub_4023"/>
      <w:bookmarkEnd w:id="2888"/>
      <w: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BC2202" w:rsidRDefault="00BC2202">
      <w:bookmarkStart w:id="2890" w:name="sub_4024"/>
      <w:bookmarkEnd w:id="2889"/>
      <w: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BC2202" w:rsidRDefault="00BC2202">
      <w:bookmarkStart w:id="2891" w:name="sub_4025"/>
      <w:bookmarkEnd w:id="2890"/>
      <w: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BC2202" w:rsidRDefault="00BC2202">
      <w:bookmarkStart w:id="2892" w:name="sub_4026"/>
      <w:bookmarkEnd w:id="2891"/>
      <w: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BC2202" w:rsidRDefault="00BC2202">
      <w:bookmarkStart w:id="2893" w:name="sub_4027"/>
      <w:bookmarkEnd w:id="2892"/>
      <w:r>
        <w:t>7) желание и стремление ребенка экспериментировать со звуками, получать от этого видимое удовольствие;</w:t>
      </w:r>
    </w:p>
    <w:p w:rsidR="00BC2202" w:rsidRDefault="00BC2202">
      <w:bookmarkStart w:id="2894" w:name="sub_4028"/>
      <w:bookmarkEnd w:id="2893"/>
      <w:r>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BC2202" w:rsidRDefault="00BC2202">
      <w:bookmarkStart w:id="2895" w:name="sub_4029"/>
      <w:bookmarkEnd w:id="2894"/>
      <w:r>
        <w:t>9) активизация у ребенка голосовых реакций, появление интонации;</w:t>
      </w:r>
    </w:p>
    <w:p w:rsidR="00BC2202" w:rsidRDefault="00BC2202">
      <w:bookmarkStart w:id="2896" w:name="sub_4030"/>
      <w:bookmarkEnd w:id="2895"/>
      <w: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BC2202" w:rsidRDefault="00BC2202">
      <w:bookmarkStart w:id="2897" w:name="sub_4031"/>
      <w:bookmarkEnd w:id="2896"/>
      <w:r>
        <w:t>11) появление у ребенка первых спонтанно освоенных в естественной коммуникации слов и фраз, количество которых быстро увеличивается;</w:t>
      </w:r>
    </w:p>
    <w:p w:rsidR="00BC2202" w:rsidRDefault="00BC2202">
      <w:bookmarkStart w:id="2898" w:name="sub_4032"/>
      <w:bookmarkEnd w:id="2897"/>
      <w:r>
        <w:t>12) установление параметров индивидуальной карты стимуляции, достаточных для разборчивого восприятия ребенком речи и звуков окружающего мира.</w:t>
      </w:r>
    </w:p>
    <w:bookmarkEnd w:id="2898"/>
    <w:p w:rsidR="00BC2202" w:rsidRDefault="00BC2202">
      <w: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BC2202" w:rsidRDefault="00BC2202">
      <w:bookmarkStart w:id="2899" w:name="sub_4020"/>
      <w:r>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BC2202" w:rsidRDefault="00BC2202">
      <w:bookmarkStart w:id="2900" w:name="sub_4033"/>
      <w:bookmarkEnd w:id="2899"/>
      <w:r>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bookmarkEnd w:id="2900"/>
    <w:p w:rsidR="00BC2202" w:rsidRDefault="00BC2202">
      <w:r>
        <w:t>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1,5-2-х лет;</w:t>
      </w:r>
    </w:p>
    <w:p w:rsidR="00BC2202" w:rsidRDefault="00BC2202">
      <w: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BC2202" w:rsidRDefault="00BC2202">
      <w:r>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BC2202" w:rsidRDefault="00BC2202">
      <w:r>
        <w:t>Эти принципиальные отличия отражаются на содержании коррекционно-педагогической работы и на ее организации.</w:t>
      </w:r>
    </w:p>
    <w:p w:rsidR="00BC2202" w:rsidRDefault="00BC2202">
      <w:bookmarkStart w:id="2901" w:name="sub_4034"/>
      <w:r>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bookmarkEnd w:id="2901"/>
    <w:p w:rsidR="00BC2202" w:rsidRDefault="00BC2202">
      <w: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BC2202" w:rsidRDefault="00BC2202">
      <w:bookmarkStart w:id="2902" w:name="sub_4035"/>
      <w:r>
        <w:t>40.2.9.3. Обучающихся учат:</w:t>
      </w:r>
    </w:p>
    <w:bookmarkEnd w:id="2902"/>
    <w:p w:rsidR="00BC2202" w:rsidRDefault="00BC2202">
      <w: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BC2202" w:rsidRDefault="00BC2202">
      <w: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BC2202" w:rsidRDefault="00BC2202">
      <w: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BC2202" w:rsidRDefault="00BC2202">
      <w: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BC2202" w:rsidRDefault="00BC2202">
      <w: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BC2202" w:rsidRDefault="00BC2202">
      <w: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BC2202" w:rsidRDefault="00BC2202">
      <w:bookmarkStart w:id="2903" w:name="sub_4036"/>
      <w:r>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bookmarkEnd w:id="2903"/>
    <w:p w:rsidR="00BC2202" w:rsidRDefault="00BC2202">
      <w: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BC2202" w:rsidRDefault="00BC2202">
      <w: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BC2202" w:rsidRDefault="00BC2202">
      <w:bookmarkStart w:id="2904" w:name="sub_4037"/>
      <w:r>
        <w:t>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w:t>
      </w:r>
    </w:p>
    <w:bookmarkEnd w:id="2904"/>
    <w:p w:rsidR="00BC2202" w:rsidRDefault="00BC2202">
      <w: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BC2202" w:rsidRDefault="00BC2202">
      <w: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BC2202" w:rsidRDefault="00BC2202">
      <w: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труппе, дома, на улице; рассказывать о профессиях, например, повара, врача, дворника, шофера, учителя.</w:t>
      </w:r>
    </w:p>
    <w:p w:rsidR="00BC2202" w:rsidRDefault="00BC2202">
      <w: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BC2202" w:rsidRDefault="00BC2202">
      <w:bookmarkStart w:id="2905" w:name="sub_4038"/>
      <w:r>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bookmarkEnd w:id="2905"/>
    <w:p w:rsidR="00BC2202" w:rsidRDefault="00BC2202">
      <w:r>
        <w:t>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rsidR="00BC2202" w:rsidRDefault="00BC2202">
      <w:bookmarkStart w:id="2906" w:name="sub_4039"/>
      <w:r>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bookmarkEnd w:id="2906"/>
    <w:p w:rsidR="00BC2202" w:rsidRDefault="00BC2202">
      <w: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BC2202" w:rsidRDefault="00BC2202">
      <w:bookmarkStart w:id="2907" w:name="sub_4040"/>
      <w:r>
        <w:t>40.2.9.8. Содержанием коррекционной работы являются также развитие слухового восприятия, обучение произношению и обучение грамоте.</w:t>
      </w:r>
    </w:p>
    <w:bookmarkEnd w:id="2907"/>
    <w:p w:rsidR="00BC2202" w:rsidRDefault="00BC2202">
      <w:r>
        <w:t>Развитие слухового восприятия.</w:t>
      </w:r>
    </w:p>
    <w:p w:rsidR="00BC2202" w:rsidRDefault="00BC2202">
      <w: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BC2202" w:rsidRDefault="00BC2202">
      <w: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BC2202" w:rsidRDefault="00BC2202">
      <w:bookmarkStart w:id="2908" w:name="sub_4041"/>
      <w: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BC2202" w:rsidRDefault="00BC2202">
      <w:bookmarkStart w:id="2909" w:name="sub_4042"/>
      <w:bookmarkEnd w:id="2908"/>
      <w:r>
        <w:t>2) различать и воспроизводить звуки разной интенсивности, высоты, производящиеся в разном темпе;</w:t>
      </w:r>
    </w:p>
    <w:p w:rsidR="00BC2202" w:rsidRDefault="00BC2202">
      <w:bookmarkStart w:id="2910" w:name="sub_4043"/>
      <w:bookmarkEnd w:id="2909"/>
      <w:r>
        <w:t>3) узнавать голоса педагогических работников и обучающихся, их эмоциональное состояние, соотносить с конкретным человеком;</w:t>
      </w:r>
    </w:p>
    <w:p w:rsidR="00BC2202" w:rsidRDefault="00BC2202">
      <w:bookmarkStart w:id="2911" w:name="sub_4044"/>
      <w:bookmarkEnd w:id="2910"/>
      <w:r>
        <w:t>4) узнавать при прослушивании записи (в природе, в кино, ТВ) голоса птиц и животных;</w:t>
      </w:r>
    </w:p>
    <w:p w:rsidR="00BC2202" w:rsidRDefault="00BC2202">
      <w:bookmarkStart w:id="2912" w:name="sub_4045"/>
      <w:bookmarkEnd w:id="2911"/>
      <w:r>
        <w:t>5) узнавать при прослушивании записи звуки различных музыкальных инструментов;</w:t>
      </w:r>
    </w:p>
    <w:p w:rsidR="00BC2202" w:rsidRDefault="00BC2202">
      <w:bookmarkStart w:id="2913" w:name="sub_4046"/>
      <w:bookmarkEnd w:id="2912"/>
      <w:r>
        <w:t>6) различать разнообразные музыкальные ритмы, двигаться под них, воспроизводить их на шумовых музыкальных инструментах;</w:t>
      </w:r>
    </w:p>
    <w:p w:rsidR="00BC2202" w:rsidRDefault="00BC2202">
      <w:bookmarkStart w:id="2914" w:name="sub_4047"/>
      <w:bookmarkEnd w:id="2913"/>
      <w:r>
        <w:t>7) различать на слух и воспроизводить разнообразные речевые ритмы (в том числе при изменяющихся темпе, громкости и высоте).</w:t>
      </w:r>
    </w:p>
    <w:p w:rsidR="00BC2202" w:rsidRDefault="00BC2202">
      <w:bookmarkStart w:id="2915" w:name="sub_4048"/>
      <w:bookmarkEnd w:id="2914"/>
      <w:r>
        <w:t>40.2.9.9. 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bookmarkEnd w:id="2915"/>
    <w:p w:rsidR="00BC2202" w:rsidRDefault="00BC2202">
      <w: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BC2202" w:rsidRDefault="00BC2202">
      <w:bookmarkStart w:id="2916" w:name="sub_4049"/>
      <w:r>
        <w:t>40.2.9.10. Обучение произношению.</w:t>
      </w:r>
    </w:p>
    <w:bookmarkEnd w:id="2916"/>
    <w:p w:rsidR="00BC2202" w:rsidRDefault="00BC2202">
      <w:r>
        <w:t>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BC2202" w:rsidRDefault="00BC2202">
      <w:r>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BC2202" w:rsidRDefault="00BC2202">
      <w:r>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BC2202" w:rsidRDefault="00BC2202">
      <w:bookmarkStart w:id="2917" w:name="sub_4050"/>
      <w:r>
        <w:t>40.2.9.11. Обучение грамоте.</w:t>
      </w:r>
    </w:p>
    <w:bookmarkEnd w:id="2917"/>
    <w:p w:rsidR="00BC2202" w:rsidRDefault="00BC2202">
      <w:r>
        <w:t>Особое значение в коррекционной работе с дошкольниками с КИ имеет обучение грамоте: аналитическому чтению и письму печатными буквами.</w:t>
      </w:r>
    </w:p>
    <w:p w:rsidR="00BC2202" w:rsidRDefault="00BC2202">
      <w: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BC2202" w:rsidRDefault="00BC2202">
      <w: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p w:rsidR="00BC2202" w:rsidRDefault="00BC2202">
      <w:bookmarkStart w:id="2918" w:name="sub_4051"/>
      <w:r>
        <w:t>40.2.10. Содержание коррекционно-развивающей работы с оглохшими детьми с КИ.</w:t>
      </w:r>
    </w:p>
    <w:bookmarkEnd w:id="2918"/>
    <w:p w:rsidR="00BC2202" w:rsidRDefault="00BC2202">
      <w: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BC2202" w:rsidRDefault="00BC2202">
      <w:r>
        <w:t>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w:t>
      </w:r>
    </w:p>
    <w:p w:rsidR="00BC2202" w:rsidRDefault="00BC2202">
      <w:r>
        <w:t>слова - по значению, предложения - по смыслу.</w:t>
      </w:r>
    </w:p>
    <w:p w:rsidR="00BC2202" w:rsidRDefault="00BC2202">
      <w:r>
        <w:t>На каждом занятии ведется работа по всем 7 направлениям:</w:t>
      </w:r>
    </w:p>
    <w:p w:rsidR="00BC2202" w:rsidRDefault="00BC2202">
      <w:bookmarkStart w:id="2919" w:name="sub_4053"/>
      <w:r>
        <w:t>1. Работа по запоминанию, дифференциации и идентификации окружающих бытовых звуков.</w:t>
      </w:r>
    </w:p>
    <w:bookmarkEnd w:id="2919"/>
    <w:p w:rsidR="00BC2202" w:rsidRDefault="00BC2202">
      <w: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BC2202" w:rsidRDefault="00BC2202">
      <w:r>
        <w:t>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BC2202" w:rsidRDefault="00BC2202">
      <w:r>
        <w:t>дифференцировать при выборе из 2-х заметно различающиеся музыкальные звучания (например, барабан и гармошка);</w:t>
      </w:r>
    </w:p>
    <w:p w:rsidR="00BC2202" w:rsidRDefault="00BC2202">
      <w: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BC2202" w:rsidRDefault="00BC2202">
      <w:r>
        <w:t>различать и воспроизводить длительность звучаний, их ритмы;</w:t>
      </w:r>
    </w:p>
    <w:p w:rsidR="00BC2202" w:rsidRDefault="00BC2202">
      <w:r>
        <w:t>определять регистр на фортепиано высоту звучания (низкий, средний, высокий).</w:t>
      </w:r>
    </w:p>
    <w:p w:rsidR="00BC2202" w:rsidRDefault="00BC2202">
      <w:bookmarkStart w:id="2920" w:name="sub_4054"/>
      <w:r>
        <w:t>2. Работа над восприятием просодики речевых стимулов (сила, высота, тембр, ритм, словесное ударение, логическое ударение, интонация):</w:t>
      </w:r>
    </w:p>
    <w:bookmarkEnd w:id="2920"/>
    <w:p w:rsidR="00BC2202" w:rsidRDefault="00BC2202">
      <w:r>
        <w:t>определение громкости звучаний, например, звукоподражаний - пипипиили кукареку, произносимый разной силой голоса - Угадай, где мышонок: далеко или близко? Какой петушок кричит: большой или маленький?;</w:t>
      </w:r>
    </w:p>
    <w:p w:rsidR="00BC2202" w:rsidRDefault="00BC2202">
      <w: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BC2202" w:rsidRDefault="00BC2202">
      <w:r>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зАмок-замОк, Ирис - ирИс;</w:t>
      </w:r>
    </w:p>
    <w:p w:rsidR="00BC2202" w:rsidRDefault="00BC2202">
      <w: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BC2202" w:rsidRDefault="00BC2202">
      <w: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BC2202" w:rsidRDefault="00BC2202">
      <w:bookmarkStart w:id="2921" w:name="sub_4055"/>
      <w:r>
        <w:t>3. Работа над восприятием звуков русской речи.</w:t>
      </w:r>
    </w:p>
    <w:bookmarkEnd w:id="2921"/>
    <w:p w:rsidR="00BC2202" w:rsidRDefault="00BC2202">
      <w: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BC2202" w:rsidRDefault="00BC2202">
      <w:r>
        <w:t>идентификация гласных звуков (а, о, у, и, позже э, ы);</w:t>
      </w:r>
    </w:p>
    <w:p w:rsidR="00BC2202" w:rsidRDefault="00BC2202">
      <w:r>
        <w:t>дифференциация звонких и глухих согласных (п-б, т-д, к-г, ш-ж, ф-в, с-з);</w:t>
      </w:r>
    </w:p>
    <w:p w:rsidR="00BC2202" w:rsidRDefault="00BC2202">
      <w:r>
        <w:t>дифференциация твердых и мягких согласных (да-дя, мы-ми, ат-атъ);</w:t>
      </w:r>
    </w:p>
    <w:p w:rsidR="00BC2202" w:rsidRDefault="00BC2202">
      <w:r>
        <w:t>идентификация йотированных гласных (я, е, ё, ю);</w:t>
      </w:r>
    </w:p>
    <w:p w:rsidR="00BC2202" w:rsidRDefault="00BC2202">
      <w:r>
        <w:t>дифференциация и идентификация звуков (с-ш, ж-з, р-л);</w:t>
      </w:r>
    </w:p>
    <w:p w:rsidR="00BC2202" w:rsidRDefault="00BC2202">
      <w:r>
        <w:t>дифференциация и идентификация глухих взрывных (п-т-к) и звонких взрывных (б-д-г);</w:t>
      </w:r>
    </w:p>
    <w:p w:rsidR="00BC2202" w:rsidRDefault="00BC2202">
      <w:r>
        <w:t>дифференциация и идентификация звуков (в-з, с-ф);</w:t>
      </w:r>
    </w:p>
    <w:p w:rsidR="00BC2202" w:rsidRDefault="00BC2202">
      <w:r>
        <w:t>дифференциация и идентификация глухих шипящих (ш-щ-ч);</w:t>
      </w:r>
    </w:p>
    <w:p w:rsidR="00BC2202" w:rsidRDefault="00BC2202">
      <w:r>
        <w:t>дифференциация и идентификация аффрикат и их составляющих (ц-т-с, ч-щ-ш);</w:t>
      </w:r>
    </w:p>
    <w:p w:rsidR="00BC2202" w:rsidRDefault="00BC2202">
      <w:r>
        <w:t>дифференциация и идентификация звуков (j(й)-ль);</w:t>
      </w:r>
    </w:p>
    <w:p w:rsidR="00BC2202" w:rsidRDefault="00BC2202">
      <w:r>
        <w:t>дифференциация и идентификация звуков (м-н-л).</w:t>
      </w:r>
    </w:p>
    <w:p w:rsidR="00BC2202" w:rsidRDefault="00BC2202">
      <w:bookmarkStart w:id="2922" w:name="sub_4056"/>
      <w:r>
        <w:t>4. Работа по восприятию слов: длина слова, идентификация слов при закрытом открытом выборе:</w:t>
      </w:r>
    </w:p>
    <w:bookmarkEnd w:id="2922"/>
    <w:p w:rsidR="00BC2202" w:rsidRDefault="00BC2202">
      <w:r>
        <w:t>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BC2202" w:rsidRDefault="00BC2202">
      <w:r>
        <w:t>идентификация слов при выборе из 2-3. (Угадай, какое слово я скажу? - выбор из соответствующих картинок, например: дом - машина, лампа - стрекоза, рак - шуба - паровоз.)</w:t>
      </w:r>
    </w:p>
    <w:p w:rsidR="00BC2202" w:rsidRDefault="00BC2202">
      <w: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BC2202" w:rsidRDefault="00BC2202">
      <w:r>
        <w:t>восприятие и воспроизведение определенных групп слов:</w:t>
      </w:r>
    </w:p>
    <w:p w:rsidR="00BC2202" w:rsidRDefault="00BC2202">
      <w:r>
        <w:t>слова приветствия (добрый день, здравствуй, привет);</w:t>
      </w:r>
    </w:p>
    <w:p w:rsidR="00BC2202" w:rsidRDefault="00BC2202">
      <w:r>
        <w:t>слова прощания (до свидания, всего хорошего, счастливого пути);</w:t>
      </w:r>
    </w:p>
    <w:p w:rsidR="00BC2202" w:rsidRDefault="00BC2202">
      <w:r>
        <w:t>слова вежливости (пожалуйста, спасибо, будьте добры);</w:t>
      </w:r>
    </w:p>
    <w:p w:rsidR="00BC2202" w:rsidRDefault="00BC2202">
      <w:r>
        <w:t>вопросительные слова (где, когда, куда, зачем, что);</w:t>
      </w:r>
    </w:p>
    <w:p w:rsidR="00BC2202" w:rsidRDefault="00BC2202">
      <w:r>
        <w:t>названия дней недели;</w:t>
      </w:r>
    </w:p>
    <w:p w:rsidR="00BC2202" w:rsidRDefault="00BC2202">
      <w:r>
        <w:t>названия месяцев;</w:t>
      </w:r>
    </w:p>
    <w:p w:rsidR="00BC2202" w:rsidRDefault="00BC2202">
      <w:r>
        <w:t>названия чисел (числовой ряд);</w:t>
      </w:r>
    </w:p>
    <w:p w:rsidR="00BC2202" w:rsidRDefault="00BC2202">
      <w:r>
        <w:t>личные местоимения (я, ты, он, она);</w:t>
      </w:r>
    </w:p>
    <w:p w:rsidR="00BC2202" w:rsidRDefault="00BC2202">
      <w:r>
        <w:t>слова-поручения (дай, убери, покажи, прочитай, реши);</w:t>
      </w:r>
    </w:p>
    <w:p w:rsidR="00BC2202" w:rsidRDefault="00BC2202">
      <w:r>
        <w:t>глаголы в разном времени (спит, спала, будет спать);</w:t>
      </w:r>
    </w:p>
    <w:p w:rsidR="00BC2202" w:rsidRDefault="00BC2202">
      <w:r>
        <w:t>однокоренные слова: их помогает отбирать ребенок, а педагогический работник дополняет, объясняя значение (например: лёд, ледяной, льдина, льдинка, подлёдный, заледенел, леденец, ледовое, ледник, ледышка).</w:t>
      </w:r>
    </w:p>
    <w:p w:rsidR="00BC2202" w:rsidRDefault="00BC2202">
      <w:r>
        <w:t>дифференциация и идентификация слов на отрабатываемые пары звуков (с-ш, в-з);</w:t>
      </w:r>
    </w:p>
    <w:p w:rsidR="00BC2202" w:rsidRDefault="00BC2202">
      <w:r>
        <w:t>восприятие ("угадывание") 10 случайных слов - открытый выбор, (ребенок поощряется, если он дает близкие по звучанию замены - "Молодец, очень похоже");</w:t>
      </w:r>
    </w:p>
    <w:p w:rsidR="00BC2202" w:rsidRDefault="00BC2202">
      <w:r>
        <w:t>от занятия к занятию количество угаданных слов должно увеличиваться, что вызывает у ребенка гордость.</w:t>
      </w:r>
    </w:p>
    <w:p w:rsidR="00BC2202" w:rsidRDefault="00BC2202">
      <w:bookmarkStart w:id="2923" w:name="sub_4057"/>
      <w:r>
        <w:t>5. Работа над восприятием словосочетаний и предложений:</w:t>
      </w:r>
    </w:p>
    <w:bookmarkEnd w:id="2923"/>
    <w:p w:rsidR="00BC2202" w:rsidRDefault="00BC2202">
      <w:r>
        <w:t>восприятие 10-15 предложений по известной ребенку теме, например, "Спальня":</w:t>
      </w:r>
    </w:p>
    <w:p w:rsidR="00BC2202" w:rsidRDefault="00BC2202">
      <w:r>
        <w:t>1. Пора спать.</w:t>
      </w:r>
    </w:p>
    <w:p w:rsidR="00BC2202" w:rsidRDefault="00BC2202">
      <w:r>
        <w:t>2. Ночью все люди спят.</w:t>
      </w:r>
    </w:p>
    <w:p w:rsidR="00BC2202" w:rsidRDefault="00BC2202">
      <w:r>
        <w:t>3. Почему в спальне беспорядок?</w:t>
      </w:r>
    </w:p>
    <w:p w:rsidR="00BC2202" w:rsidRDefault="00BC2202">
      <w:r>
        <w:t>4. Какая у тебя красивая пижама!</w:t>
      </w:r>
    </w:p>
    <w:p w:rsidR="00BC2202" w:rsidRDefault="00BC2202">
      <w:r>
        <w:t>5. Закрой занавески (штору, дверь), чтобы свет не мешал спать,</w:t>
      </w:r>
    </w:p>
    <w:p w:rsidR="00BC2202" w:rsidRDefault="00BC2202">
      <w:r>
        <w:t>6. Ты очень хорошо заправила свою кровать (постель).</w:t>
      </w:r>
    </w:p>
    <w:p w:rsidR="00BC2202" w:rsidRDefault="00BC2202">
      <w:r>
        <w:t>7. Ох, я проспала!</w:t>
      </w:r>
    </w:p>
    <w:p w:rsidR="00BC2202" w:rsidRDefault="00BC2202">
      <w:r>
        <w:t>8. Где твоя подушка?</w:t>
      </w:r>
    </w:p>
    <w:p w:rsidR="00BC2202" w:rsidRDefault="00BC2202">
      <w:r>
        <w:t>9. У тебя теплое одеяло.</w:t>
      </w:r>
    </w:p>
    <w:p w:rsidR="00BC2202" w:rsidRDefault="00BC2202">
      <w:r>
        <w:t>10. Спокойной ночи!</w:t>
      </w:r>
    </w:p>
    <w:p w:rsidR="00BC2202" w:rsidRDefault="00BC2202">
      <w:r>
        <w:t>11. Доброе утро!</w:t>
      </w:r>
    </w:p>
    <w:p w:rsidR="00BC2202" w:rsidRDefault="00BC2202">
      <w:bookmarkStart w:id="2924" w:name="sub_4058"/>
      <w:r>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BC2202" w:rsidRDefault="00BC2202">
      <w:bookmarkStart w:id="2925" w:name="sub_4059"/>
      <w:bookmarkEnd w:id="2924"/>
      <w:r>
        <w:t>7. Работа над восприятием текстов:</w:t>
      </w:r>
    </w:p>
    <w:bookmarkEnd w:id="2925"/>
    <w:p w:rsidR="00BC2202" w:rsidRDefault="00BC2202">
      <w:r>
        <w:t>узнавание знакомых стихотворений, строчек из стихотворений ("Повтори", "Продолжи");</w:t>
      </w:r>
    </w:p>
    <w:p w:rsidR="00BC2202" w:rsidRDefault="00BC2202">
      <w:r>
        <w:t>узнавание текста знакомых загадок ("Повтори", "Отгадай"); восприятие отгадки;</w:t>
      </w:r>
    </w:p>
    <w:p w:rsidR="00BC2202" w:rsidRDefault="00BC2202">
      <w:r>
        <w:t>узнавание знакомых сказок, их пересказ, повторное восприятие перефразированного текста знакомой сказки;</w:t>
      </w:r>
    </w:p>
    <w:p w:rsidR="00BC2202" w:rsidRDefault="00BC2202">
      <w:r>
        <w:t>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BC2202" w:rsidRDefault="00BC2202">
      <w:bookmarkStart w:id="2926" w:name="sub_4060"/>
      <w:r>
        <w:t>8. Работа над диалогической речью:</w:t>
      </w:r>
    </w:p>
    <w:bookmarkEnd w:id="2926"/>
    <w:p w:rsidR="00BC2202" w:rsidRDefault="00BC2202">
      <w:r>
        <w:t>чтение по ролям знакомых сказок и стихотворений, где есть диалог ("Теремок", "Лиса и заяц", "Что у вас?");</w:t>
      </w:r>
    </w:p>
    <w:p w:rsidR="00BC2202" w:rsidRDefault="00BC2202">
      <w: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BC2202" w:rsidRDefault="00BC2202">
      <w:r>
        <w:t>восприятие вопросов по рассмотренной и затем закрытой картинке, по серии картинок, по знакомому тексту с последующими ответами на них;</w:t>
      </w:r>
    </w:p>
    <w:p w:rsidR="00BC2202" w:rsidRDefault="00BC2202">
      <w: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BC2202" w:rsidRDefault="00BC2202">
      <w:bookmarkStart w:id="2927" w:name="sub_4052"/>
      <w:r>
        <w:t>40.2.11. Организация коррекционной работы с детьми с КИ:</w:t>
      </w:r>
    </w:p>
    <w:bookmarkEnd w:id="2927"/>
    <w:p w:rsidR="00BC2202" w:rsidRDefault="00BC2202">
      <w:r>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BC2202" w:rsidRDefault="00BC2202">
      <w:r>
        <w:t>Последующий этап реабилитации:</w:t>
      </w:r>
    </w:p>
    <w:p w:rsidR="00BC2202" w:rsidRDefault="00BC2202">
      <w:bookmarkStart w:id="2928" w:name="sub_4061"/>
      <w:r>
        <w:t>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BC2202" w:rsidRDefault="00BC2202">
      <w:bookmarkStart w:id="2929" w:name="sub_4062"/>
      <w:bookmarkEnd w:id="2928"/>
      <w: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BC2202" w:rsidRDefault="00BC2202">
      <w:bookmarkStart w:id="2930" w:name="sub_4063"/>
      <w:bookmarkEnd w:id="2929"/>
      <w:r>
        <w:t>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BC2202" w:rsidRDefault="00BC2202">
      <w:bookmarkStart w:id="2931" w:name="sub_4064"/>
      <w:bookmarkEnd w:id="2930"/>
      <w: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BC2202" w:rsidRDefault="00BC2202">
      <w:bookmarkStart w:id="2932" w:name="sub_4065"/>
      <w:bookmarkEnd w:id="2931"/>
      <w: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BC2202" w:rsidRDefault="00BC2202">
      <w:bookmarkStart w:id="2933" w:name="sub_4066"/>
      <w:bookmarkEnd w:id="2932"/>
      <w:r>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bookmarkEnd w:id="2933"/>
    <w:p w:rsidR="00BC2202" w:rsidRDefault="00BC2202">
      <w: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BC2202" w:rsidRDefault="00BC2202">
      <w:bookmarkStart w:id="2934" w:name="sub_1041"/>
      <w:r>
        <w:t>41. Программа коррекционно-развивающей работы с детьми с нарушением зрения.</w:t>
      </w:r>
    </w:p>
    <w:p w:rsidR="00BC2202" w:rsidRDefault="00BC2202">
      <w:bookmarkStart w:id="2935" w:name="sub_1257"/>
      <w:bookmarkEnd w:id="2934"/>
      <w:r>
        <w:t>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bookmarkEnd w:id="2935"/>
    <w:p w:rsidR="00BC2202" w:rsidRDefault="00BC2202">
      <w:r>
        <w:t>Формирование умений поисковых движений и действий:</w:t>
      </w:r>
    </w:p>
    <w:p w:rsidR="00BC2202" w:rsidRDefault="00BC2202">
      <w:bookmarkStart w:id="2936" w:name="sub_4067"/>
      <w:r>
        <w:t>1)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BC2202" w:rsidRDefault="00BC2202">
      <w:bookmarkStart w:id="2937" w:name="sub_4068"/>
      <w:bookmarkEnd w:id="2936"/>
      <w: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BC2202" w:rsidRDefault="00BC2202">
      <w:bookmarkStart w:id="2938" w:name="sub_4069"/>
      <w:bookmarkEnd w:id="2937"/>
      <w:r>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BC2202" w:rsidRDefault="00BC2202">
      <w:bookmarkStart w:id="2939" w:name="sub_4070"/>
      <w:bookmarkEnd w:id="2938"/>
      <w: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BC2202" w:rsidRDefault="00BC2202">
      <w:bookmarkStart w:id="2940" w:name="sub_1258"/>
      <w:bookmarkEnd w:id="2939"/>
      <w:r>
        <w:t>41.2. Развитие сенсорных способностей:</w:t>
      </w:r>
    </w:p>
    <w:bookmarkEnd w:id="2940"/>
    <w:p w:rsidR="00BC2202" w:rsidRDefault="00BC2202">
      <w: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BC2202" w:rsidRDefault="00BC2202">
      <w:r>
        <w:t>к тактильной локализации фактурного элемента на многофактурном поле.</w:t>
      </w:r>
    </w:p>
    <w:p w:rsidR="00BC2202" w:rsidRDefault="00BC2202">
      <w: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BC2202" w:rsidRDefault="00BC2202">
      <w:bookmarkStart w:id="2941" w:name="sub_1259"/>
      <w:r>
        <w:t>41.3. Развитие умений выполнять действия соотнесения: "положить на, в", "наложения", "совмещения", "раскладывания в ряд, по кругу":</w:t>
      </w:r>
    </w:p>
    <w:bookmarkEnd w:id="2941"/>
    <w:p w:rsidR="00BC2202" w:rsidRDefault="00BC2202">
      <w: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BC2202" w:rsidRDefault="00BC2202">
      <w:bookmarkStart w:id="2942" w:name="sub_1260"/>
      <w: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BC2202" w:rsidRDefault="00BC2202">
      <w:bookmarkStart w:id="2943" w:name="sub_4071"/>
      <w:bookmarkEnd w:id="2942"/>
      <w:r>
        <w:t>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BC2202" w:rsidRDefault="00BC2202">
      <w:bookmarkStart w:id="2944" w:name="sub_4072"/>
      <w:bookmarkEnd w:id="2943"/>
      <w:r>
        <w:t>2. Формирование умений и навыков предметно-пространственной ориентировки.</w:t>
      </w:r>
    </w:p>
    <w:p w:rsidR="00BC2202" w:rsidRDefault="00BC2202">
      <w:bookmarkStart w:id="2945" w:name="sub_4073"/>
      <w:bookmarkEnd w:id="2944"/>
      <w: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BC2202" w:rsidRDefault="00BC2202">
      <w:bookmarkStart w:id="2946" w:name="sub_4074"/>
      <w:bookmarkEnd w:id="2945"/>
      <w: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BC2202" w:rsidRDefault="00BC2202">
      <w:bookmarkStart w:id="2947" w:name="sub_1261"/>
      <w:bookmarkEnd w:id="2946"/>
      <w:r>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BC2202" w:rsidRDefault="00BC2202">
      <w:bookmarkStart w:id="2948" w:name="sub_1262"/>
      <w:bookmarkEnd w:id="2947"/>
      <w:r>
        <w:t>41.6. Развитие восприятия пространства.</w:t>
      </w:r>
    </w:p>
    <w:p w:rsidR="00BC2202" w:rsidRDefault="00BC2202">
      <w:bookmarkStart w:id="2949" w:name="sub_1263"/>
      <w:bookmarkEnd w:id="2948"/>
      <w:r>
        <w:t>41.7.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BC2202" w:rsidRDefault="00BC2202">
      <w:bookmarkStart w:id="2950" w:name="sub_1264"/>
      <w:bookmarkEnd w:id="2949"/>
      <w:r>
        <w:t>41.8. Развитие слухового пространственного восприятия:</w:t>
      </w:r>
    </w:p>
    <w:p w:rsidR="00BC2202" w:rsidRDefault="00BC2202">
      <w:bookmarkStart w:id="2951" w:name="sub_4075"/>
      <w:bookmarkEnd w:id="2950"/>
      <w:r>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 "Подойди ко мне", "Иди вперед", "Поверни направо (налево)", "Развернись и иди назад".</w:t>
      </w:r>
    </w:p>
    <w:p w:rsidR="00BC2202" w:rsidRDefault="00BC2202">
      <w:bookmarkStart w:id="2952" w:name="sub_4076"/>
      <w:bookmarkEnd w:id="2951"/>
      <w: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BC2202" w:rsidRDefault="00BC2202">
      <w:bookmarkStart w:id="2953" w:name="sub_1265"/>
      <w:bookmarkEnd w:id="2952"/>
      <w:r>
        <w:t>41.9. 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p w:rsidR="00BC2202" w:rsidRDefault="00BC2202">
      <w:bookmarkStart w:id="2954" w:name="sub_4077"/>
      <w:bookmarkEnd w:id="2953"/>
      <w:r>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BC2202" w:rsidRDefault="00BC2202">
      <w:bookmarkStart w:id="2955" w:name="sub_4078"/>
      <w:bookmarkEnd w:id="2954"/>
      <w: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BC2202" w:rsidRDefault="00BC2202">
      <w:bookmarkStart w:id="2956" w:name="sub_4079"/>
      <w:bookmarkEnd w:id="2955"/>
      <w: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BC2202" w:rsidRDefault="00BC2202">
      <w:bookmarkStart w:id="2957" w:name="sub_4080"/>
      <w:bookmarkEnd w:id="2956"/>
      <w: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BC2202" w:rsidRDefault="00BC2202">
      <w:bookmarkStart w:id="2958" w:name="sub_4081"/>
      <w:bookmarkEnd w:id="2957"/>
      <w:r>
        <w:t>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BC2202" w:rsidRDefault="00BC2202">
      <w:bookmarkStart w:id="2959" w:name="sub_1266"/>
      <w:bookmarkEnd w:id="2958"/>
      <w:r>
        <w:t>41.10. Развитие и коррекция способов познавательной деятельности, формирование сенсорно-перцептивных умений и навыков.</w:t>
      </w:r>
    </w:p>
    <w:bookmarkEnd w:id="2959"/>
    <w:p w:rsidR="00BC2202" w:rsidRDefault="00BC2202">
      <w:r>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BC2202" w:rsidRDefault="00BC2202">
      <w:bookmarkStart w:id="2960" w:name="sub_1267"/>
      <w:r>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BC2202" w:rsidRDefault="00BC2202">
      <w:bookmarkStart w:id="2961" w:name="sub_1268"/>
      <w:bookmarkEnd w:id="2960"/>
      <w:r>
        <w:t>41.12.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BC2202" w:rsidRDefault="00BC2202">
      <w:bookmarkStart w:id="2962" w:name="sub_1269"/>
      <w:bookmarkEnd w:id="2961"/>
      <w: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BC2202" w:rsidRDefault="00BC2202">
      <w:bookmarkStart w:id="2963" w:name="sub_4082"/>
      <w:bookmarkEnd w:id="2962"/>
      <w:r>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BC2202" w:rsidRDefault="00BC2202">
      <w:bookmarkStart w:id="2964" w:name="sub_4083"/>
      <w:bookmarkEnd w:id="2963"/>
      <w:r>
        <w:t>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BC2202" w:rsidRDefault="00BC2202">
      <w:bookmarkStart w:id="2965" w:name="sub_4084"/>
      <w:bookmarkEnd w:id="2964"/>
      <w: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w:t>
      </w:r>
    </w:p>
    <w:p w:rsidR="00BC2202" w:rsidRDefault="00BC2202">
      <w:bookmarkStart w:id="2966" w:name="sub_4085"/>
      <w:bookmarkEnd w:id="2965"/>
      <w:r>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BC2202" w:rsidRDefault="00BC2202">
      <w:bookmarkStart w:id="2967" w:name="sub_4086"/>
      <w:bookmarkEnd w:id="2966"/>
      <w: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BC2202" w:rsidRDefault="00BC2202">
      <w:bookmarkStart w:id="2968" w:name="sub_4087"/>
      <w:bookmarkEnd w:id="2967"/>
      <w:r>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BC2202" w:rsidRDefault="00BC2202">
      <w:bookmarkStart w:id="2969" w:name="sub_1270"/>
      <w:bookmarkEnd w:id="2968"/>
      <w:r>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BC2202" w:rsidRDefault="00BC2202">
      <w:bookmarkStart w:id="2970" w:name="sub_1271"/>
      <w:bookmarkEnd w:id="2969"/>
      <w:r>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BC2202" w:rsidRDefault="00BC2202">
      <w:bookmarkStart w:id="2971" w:name="sub_1272"/>
      <w:bookmarkEnd w:id="2970"/>
      <w:r>
        <w:t>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bookmarkEnd w:id="2971"/>
    <w:p w:rsidR="00BC2202" w:rsidRDefault="00BC2202">
      <w: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BC2202" w:rsidRDefault="00BC2202">
      <w:bookmarkStart w:id="2972" w:name="sub_1273"/>
      <w: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BC2202" w:rsidRDefault="00BC2202">
      <w:bookmarkStart w:id="2973" w:name="sub_4088"/>
      <w:bookmarkEnd w:id="2972"/>
      <w:r>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BC2202" w:rsidRDefault="00BC2202">
      <w:bookmarkStart w:id="2974" w:name="sub_4089"/>
      <w:bookmarkEnd w:id="2973"/>
      <w:r>
        <w:t>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BC2202" w:rsidRDefault="00BC2202">
      <w:bookmarkStart w:id="2975" w:name="sub_4090"/>
      <w:bookmarkEnd w:id="2974"/>
      <w:r>
        <w:t>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BC2202" w:rsidRDefault="00BC2202">
      <w:bookmarkStart w:id="2976" w:name="sub_4091"/>
      <w:bookmarkEnd w:id="2975"/>
      <w:r>
        <w:t>4. Четвертый этап. Повторное целостное восприятие протяженности и структуры предмета. Оценка ощущений.</w:t>
      </w:r>
    </w:p>
    <w:bookmarkEnd w:id="2976"/>
    <w:p w:rsidR="00BC2202" w:rsidRDefault="00BC2202">
      <w: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BC2202" w:rsidRDefault="00BC2202">
      <w:bookmarkStart w:id="2977" w:name="sub_4092"/>
      <w: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BC2202" w:rsidRDefault="00BC2202">
      <w:bookmarkStart w:id="2978" w:name="sub_4093"/>
      <w:bookmarkEnd w:id="2977"/>
      <w:r>
        <w:t>2) восприятие, определение, материала, из которого состоит предмет, осмысление их логических связей с уточнением назначения предмета;</w:t>
      </w:r>
    </w:p>
    <w:p w:rsidR="00BC2202" w:rsidRDefault="00BC2202">
      <w:bookmarkStart w:id="2979" w:name="sub_4094"/>
      <w:bookmarkEnd w:id="2978"/>
      <w:r>
        <w:t>3) восприятие звуковых свойств предмета, звуков действий с ним как опознавательных признаков;</w:t>
      </w:r>
    </w:p>
    <w:p w:rsidR="00BC2202" w:rsidRDefault="00BC2202">
      <w:bookmarkStart w:id="2980" w:name="sub_4095"/>
      <w:bookmarkEnd w:id="2979"/>
      <w: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BC2202" w:rsidRDefault="00BC2202">
      <w:bookmarkStart w:id="2981" w:name="sub_4096"/>
      <w:bookmarkEnd w:id="2980"/>
      <w:r>
        <w:t>5) актуализация обонятельных впечатлений с определением опознавательных, уточнением отличительных признаков предмета;</w:t>
      </w:r>
    </w:p>
    <w:p w:rsidR="00BC2202" w:rsidRDefault="00BC2202">
      <w:bookmarkStart w:id="2982" w:name="sub_4097"/>
      <w:bookmarkEnd w:id="2981"/>
      <w:r>
        <w:t>6) обобщение чувственного познания предмета с категоризацией образа;</w:t>
      </w:r>
    </w:p>
    <w:p w:rsidR="00BC2202" w:rsidRDefault="00BC2202">
      <w:bookmarkStart w:id="2983" w:name="sub_4098"/>
      <w:bookmarkEnd w:id="2982"/>
      <w:r>
        <w:t>7) определение назначения предмета. Раскрытие действий и способов использования предмета, действий с его частями;</w:t>
      </w:r>
    </w:p>
    <w:p w:rsidR="00BC2202" w:rsidRDefault="00BC2202">
      <w:bookmarkStart w:id="2984" w:name="sub_4099"/>
      <w:bookmarkEnd w:id="2983"/>
      <w: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BC2202" w:rsidRDefault="00BC2202">
      <w:bookmarkStart w:id="2985" w:name="sub_1274"/>
      <w:bookmarkEnd w:id="2984"/>
      <w:r>
        <w:t>41.18. Развитие первичных умений создавать концепцию пространства общения.</w:t>
      </w:r>
    </w:p>
    <w:p w:rsidR="00BC2202" w:rsidRDefault="00BC2202">
      <w:bookmarkStart w:id="2986" w:name="sub_1275"/>
      <w:bookmarkEnd w:id="2985"/>
      <w:r>
        <w:t>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bookmarkEnd w:id="2986"/>
    <w:p w:rsidR="00BC2202" w:rsidRDefault="00BC2202">
      <w: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w:t>
      </w:r>
    </w:p>
    <w:p w:rsidR="00BC2202" w:rsidRDefault="00BC2202">
      <w:r>
        <w:t>Развитие ритуальных действий общения. Развитие первичных представлений об информативности смеха.</w:t>
      </w:r>
    </w:p>
    <w:p w:rsidR="00BC2202" w:rsidRDefault="00BC2202">
      <w:bookmarkStart w:id="2987" w:name="sub_1276"/>
      <w:r>
        <w:t>41.20. Развитие пространственной ориентировки на слух в ситуации общения в группе субъектов общения.</w:t>
      </w:r>
    </w:p>
    <w:p w:rsidR="00BC2202" w:rsidRDefault="00BC2202">
      <w:bookmarkStart w:id="2988" w:name="sub_1277"/>
      <w:bookmarkEnd w:id="2987"/>
      <w:r>
        <w:t>41.21. Подготовка к освоению рельефно-точечного шрифта, письму и чтению по системе Брайля:</w:t>
      </w:r>
    </w:p>
    <w:bookmarkEnd w:id="2988"/>
    <w:p w:rsidR="00BC2202" w:rsidRDefault="00BC2202">
      <w:r>
        <w:t>развитие праксиса рук:</w:t>
      </w:r>
    </w:p>
    <w:p w:rsidR="00BC2202" w:rsidRDefault="00BC2202">
      <w:r>
        <w:t>статического (умение выполнять позы);</w:t>
      </w:r>
    </w:p>
    <w:p w:rsidR="00BC2202" w:rsidRDefault="00BC2202">
      <w:r>
        <w:t>динамического со способностью к переключению с одного действия на другое, выполнения цепочки действий;</w:t>
      </w:r>
    </w:p>
    <w:p w:rsidR="00BC2202" w:rsidRDefault="00BC2202">
      <w:r>
        <w:t>конструктивного (умений выкладывать, копировать из палочек фигуры);</w:t>
      </w:r>
    </w:p>
    <w:p w:rsidR="00BC2202" w:rsidRDefault="00BC2202">
      <w: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BC2202" w:rsidRDefault="00BC2202">
      <w:bookmarkStart w:id="2989" w:name="sub_1278"/>
      <w:r>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BC2202" w:rsidRDefault="00BC2202">
      <w:bookmarkStart w:id="2990" w:name="sub_4100"/>
      <w:bookmarkEnd w:id="2989"/>
      <w:r>
        <w:t>1. Формирование образов букв, умений их воспроизведения на колодке шеститочия.</w:t>
      </w:r>
    </w:p>
    <w:p w:rsidR="00BC2202" w:rsidRDefault="00BC2202">
      <w:bookmarkStart w:id="2991" w:name="sub_4101"/>
      <w:bookmarkEnd w:id="2990"/>
      <w: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BC2202" w:rsidRDefault="00BC2202">
      <w:bookmarkStart w:id="2992" w:name="sub_1279"/>
      <w:bookmarkEnd w:id="2991"/>
      <w:r>
        <w:t>41.23. Развитие остаточного зрения. Первый уровень:</w:t>
      </w:r>
    </w:p>
    <w:p w:rsidR="00BC2202" w:rsidRDefault="00BC2202">
      <w:bookmarkStart w:id="2993" w:name="sub_4102"/>
      <w:bookmarkEnd w:id="2992"/>
      <w:r>
        <w:t>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BC2202" w:rsidRDefault="00BC2202">
      <w:bookmarkStart w:id="2994" w:name="sub_4103"/>
      <w:bookmarkEnd w:id="2993"/>
      <w: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BC2202" w:rsidRDefault="00BC2202">
      <w:bookmarkStart w:id="2995" w:name="sub_4104"/>
      <w:bookmarkEnd w:id="2994"/>
      <w: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BC2202" w:rsidRDefault="00BC2202">
      <w:bookmarkStart w:id="2996" w:name="sub_4105"/>
      <w:bookmarkEnd w:id="2995"/>
      <w:r>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BC2202" w:rsidRDefault="00BC2202">
      <w:bookmarkStart w:id="2997" w:name="sub_4106"/>
      <w:bookmarkEnd w:id="2996"/>
      <w:r>
        <w:t>5. Активизация зрительных реакций: зрачковой реакции, защитной реакции, поворот глаз и головы к источнику света, и мигательного рефлекса.</w:t>
      </w:r>
    </w:p>
    <w:p w:rsidR="00BC2202" w:rsidRDefault="00BC2202">
      <w:bookmarkStart w:id="2998" w:name="sub_4107"/>
      <w:bookmarkEnd w:id="2997"/>
      <w:r>
        <w:t>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BC2202" w:rsidRDefault="00BC2202">
      <w:bookmarkStart w:id="2999" w:name="sub_4108"/>
      <w:bookmarkEnd w:id="2998"/>
      <w: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BC2202" w:rsidRDefault="00BC2202">
      <w:bookmarkStart w:id="3000" w:name="sub_4109"/>
      <w:bookmarkEnd w:id="2999"/>
      <w: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BC2202" w:rsidRDefault="00BC2202">
      <w:bookmarkStart w:id="3001" w:name="sub_4110"/>
      <w:bookmarkEnd w:id="3000"/>
      <w:r>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BC2202" w:rsidRDefault="00BC2202">
      <w:bookmarkStart w:id="3002" w:name="sub_4111"/>
      <w:bookmarkEnd w:id="3001"/>
      <w:r>
        <w:t>10. Развитие опыта цветоразличения (реагирование): действиях игрушками, элементами которых выступают цветные огоньки, восприятие цветных огоньков в сенсорной комнате.</w:t>
      </w:r>
    </w:p>
    <w:p w:rsidR="00BC2202" w:rsidRDefault="00BC2202">
      <w:bookmarkStart w:id="3003" w:name="sub_1280"/>
      <w:bookmarkEnd w:id="3002"/>
      <w:r>
        <w:t>41.24. Развитие остаточного зрения. Второй уровень:</w:t>
      </w:r>
    </w:p>
    <w:p w:rsidR="00BC2202" w:rsidRDefault="00BC2202">
      <w:bookmarkStart w:id="3004" w:name="sub_4112"/>
      <w:bookmarkEnd w:id="3003"/>
      <w: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BC2202" w:rsidRDefault="00BC2202">
      <w:bookmarkStart w:id="3005" w:name="sub_4113"/>
      <w:bookmarkEnd w:id="3004"/>
      <w: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BC2202" w:rsidRDefault="00BC2202">
      <w:bookmarkStart w:id="3006" w:name="sub_4114"/>
      <w:bookmarkEnd w:id="3005"/>
      <w: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BC2202" w:rsidRDefault="00BC2202">
      <w:bookmarkStart w:id="3007" w:name="sub_4115"/>
      <w:bookmarkEnd w:id="3006"/>
      <w:r>
        <w:t>4. Развивать непрерывное взаимодействие зрительно-моторной системы, добиваясь достаточно точного движения руки к предмету.</w:t>
      </w:r>
    </w:p>
    <w:p w:rsidR="00BC2202" w:rsidRDefault="00BC2202">
      <w:bookmarkStart w:id="3008" w:name="sub_4116"/>
      <w:bookmarkEnd w:id="3007"/>
      <w: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BC2202" w:rsidRDefault="00BC2202">
      <w:bookmarkStart w:id="3009" w:name="sub_4117"/>
      <w:bookmarkEnd w:id="3008"/>
      <w: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BC2202" w:rsidRDefault="00BC2202">
      <w:bookmarkStart w:id="3010" w:name="sub_4118"/>
      <w:bookmarkEnd w:id="3009"/>
      <w:r>
        <w:t>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BC2202" w:rsidRDefault="00BC2202">
      <w:bookmarkStart w:id="3011" w:name="sub_4119"/>
      <w:bookmarkEnd w:id="3010"/>
      <w: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BC2202" w:rsidRDefault="00BC2202">
      <w:bookmarkStart w:id="3012" w:name="sub_4120"/>
      <w:bookmarkEnd w:id="3011"/>
      <w:r>
        <w:t>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BC2202" w:rsidRDefault="00BC2202">
      <w:bookmarkStart w:id="3013" w:name="sub_4121"/>
      <w:bookmarkEnd w:id="3012"/>
      <w:r>
        <w:t>10. Развивать способность следить за движением руки педагогического работника, действующего рядом с ребенком. Расширять опыт связи рука-предмет, обогащение опыта установления связи предмет-предмет.</w:t>
      </w:r>
    </w:p>
    <w:p w:rsidR="00BC2202" w:rsidRDefault="00BC2202">
      <w:bookmarkStart w:id="3014" w:name="sub_4122"/>
      <w:bookmarkEnd w:id="3013"/>
      <w: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BC2202" w:rsidRDefault="00BC2202">
      <w:bookmarkStart w:id="3015" w:name="sub_4123"/>
      <w:bookmarkEnd w:id="3014"/>
      <w:r>
        <w:t>12. Обогащать опыт в установлении контакта "глаза в глаза" с субъектом по общению.</w:t>
      </w:r>
    </w:p>
    <w:p w:rsidR="00BC2202" w:rsidRDefault="00BC2202">
      <w:bookmarkStart w:id="3016" w:name="sub_4124"/>
      <w:bookmarkEnd w:id="3015"/>
      <w: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BC2202" w:rsidRDefault="00BC2202">
      <w:bookmarkStart w:id="3017" w:name="sub_1281"/>
      <w:bookmarkEnd w:id="3016"/>
      <w:r>
        <w:t>41.25. Развитие остаточного зрения. Третий уровень:</w:t>
      </w:r>
    </w:p>
    <w:p w:rsidR="00BC2202" w:rsidRDefault="00BC2202">
      <w:bookmarkStart w:id="3018" w:name="sub_4125"/>
      <w:bookmarkEnd w:id="3017"/>
      <w:r>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w:t>
      </w:r>
    </w:p>
    <w:bookmarkEnd w:id="3018"/>
    <w:p w:rsidR="00BC2202" w:rsidRDefault="00BC2202">
      <w:r>
        <w:t>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BC2202" w:rsidRDefault="00BC2202">
      <w:bookmarkStart w:id="3019" w:name="sub_4126"/>
      <w:r>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BC2202" w:rsidRDefault="00BC2202">
      <w:bookmarkStart w:id="3020" w:name="sub_4127"/>
      <w:bookmarkEnd w:id="3019"/>
      <w: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BC2202" w:rsidRDefault="00BC2202">
      <w:bookmarkStart w:id="3021" w:name="sub_4128"/>
      <w:bookmarkEnd w:id="3020"/>
      <w:r>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BC2202" w:rsidRDefault="00BC2202">
      <w:bookmarkStart w:id="3022" w:name="sub_4129"/>
      <w:bookmarkEnd w:id="3021"/>
      <w:r>
        <w:t>5. Развивать умение в составлении целого предметного изображения из двух частей.</w:t>
      </w:r>
    </w:p>
    <w:p w:rsidR="00BC2202" w:rsidRDefault="00BC2202">
      <w:bookmarkStart w:id="3023" w:name="sub_4130"/>
      <w:bookmarkEnd w:id="3022"/>
      <w:r>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BC2202" w:rsidRDefault="00BC2202">
      <w:bookmarkStart w:id="3024" w:name="sub_4131"/>
      <w:bookmarkEnd w:id="3023"/>
      <w:r>
        <w:t>7. Формировать зрительные образы о собственных руках, пальцах, о собственном лице, облике (восприятие в зеркале).</w:t>
      </w:r>
    </w:p>
    <w:p w:rsidR="00BC2202" w:rsidRDefault="00BC2202">
      <w:bookmarkStart w:id="3025" w:name="sub_4132"/>
      <w:bookmarkEnd w:id="3024"/>
      <w: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BC2202" w:rsidRDefault="00BC2202">
      <w:bookmarkStart w:id="3026" w:name="sub_4133"/>
      <w:bookmarkEnd w:id="3025"/>
      <w:r>
        <w:t>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BC2202" w:rsidRDefault="00BC2202">
      <w:bookmarkStart w:id="3027" w:name="sub_4134"/>
      <w:bookmarkEnd w:id="3026"/>
      <w: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BC2202" w:rsidRDefault="00BC2202">
      <w:bookmarkStart w:id="3028" w:name="sub_4135"/>
      <w:bookmarkEnd w:id="3027"/>
      <w: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BC2202" w:rsidRDefault="00BC2202">
      <w:bookmarkStart w:id="3029" w:name="sub_4136"/>
      <w:bookmarkEnd w:id="3028"/>
      <w: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BC2202" w:rsidRDefault="00BC2202">
      <w:bookmarkStart w:id="3030" w:name="sub_4137"/>
      <w:bookmarkEnd w:id="3029"/>
      <w:r>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BC2202" w:rsidRDefault="00BC2202">
      <w:bookmarkStart w:id="3031" w:name="sub_4138"/>
      <w:bookmarkEnd w:id="3030"/>
      <w: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BC2202" w:rsidRDefault="00BC2202">
      <w:bookmarkStart w:id="3032" w:name="sub_4139"/>
      <w:bookmarkEnd w:id="3031"/>
      <w: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BC2202" w:rsidRDefault="00BC2202">
      <w:bookmarkStart w:id="3033" w:name="sub_1282"/>
      <w:bookmarkEnd w:id="3032"/>
      <w:r>
        <w:t>41.26. Основные направления программы психокоррекции и психологического сопровождения:</w:t>
      </w:r>
    </w:p>
    <w:p w:rsidR="00BC2202" w:rsidRDefault="00BC2202">
      <w:bookmarkStart w:id="3034" w:name="sub_4140"/>
      <w:bookmarkEnd w:id="3033"/>
      <w:r>
        <w:t>1. Коррекция и развитие дефицитарных функций, психических процессов: памяти, мышления, воображения.</w:t>
      </w:r>
    </w:p>
    <w:p w:rsidR="00BC2202" w:rsidRDefault="00BC2202">
      <w:bookmarkStart w:id="3035" w:name="sub_4141"/>
      <w:bookmarkEnd w:id="3034"/>
      <w: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BC2202" w:rsidRDefault="00BC2202">
      <w:bookmarkStart w:id="3036" w:name="sub_4142"/>
      <w:bookmarkEnd w:id="3035"/>
      <w:r>
        <w:t>3. Актуализация индивидуальных креативных образований личностного развития ребенка.</w:t>
      </w:r>
    </w:p>
    <w:p w:rsidR="00BC2202" w:rsidRDefault="00BC2202">
      <w:bookmarkStart w:id="3037" w:name="sub_4143"/>
      <w:bookmarkEnd w:id="3036"/>
      <w:r>
        <w:t>4. Формирование концепции "Я".</w:t>
      </w:r>
    </w:p>
    <w:p w:rsidR="00BC2202" w:rsidRDefault="00BC2202">
      <w:bookmarkStart w:id="3038" w:name="sub_1283"/>
      <w:bookmarkEnd w:id="3037"/>
      <w:r>
        <w:t>41.27. Основные направления программы речевого развития:</w:t>
      </w:r>
    </w:p>
    <w:p w:rsidR="00BC2202" w:rsidRDefault="00BC2202">
      <w:bookmarkStart w:id="3039" w:name="sub_4144"/>
      <w:bookmarkEnd w:id="3038"/>
      <w:r>
        <w:t>1. Развитие речедвигательного аппарата. Формирование умений и навыков правильного звукопроизношения.</w:t>
      </w:r>
    </w:p>
    <w:p w:rsidR="00BC2202" w:rsidRDefault="00BC2202">
      <w:bookmarkStart w:id="3040" w:name="sub_4145"/>
      <w:bookmarkEnd w:id="3039"/>
      <w: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BC2202" w:rsidRDefault="00BC2202">
      <w:bookmarkStart w:id="3041" w:name="sub_4146"/>
      <w:bookmarkEnd w:id="3040"/>
      <w:r>
        <w:t>3. Развитие словаря, лексических средств выразительности речи, повышение познавательных возможностей.</w:t>
      </w:r>
    </w:p>
    <w:p w:rsidR="00BC2202" w:rsidRDefault="00BC2202">
      <w:bookmarkStart w:id="3042" w:name="sub_4147"/>
      <w:bookmarkEnd w:id="3041"/>
      <w:r>
        <w:t>4. Развитие просодической стороны речи, ее компенсаторной роли в общении.</w:t>
      </w:r>
    </w:p>
    <w:p w:rsidR="00BC2202" w:rsidRDefault="00BC2202">
      <w:bookmarkStart w:id="3043" w:name="sub_1042"/>
      <w:bookmarkEnd w:id="3042"/>
      <w:r>
        <w:t>42. 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BC2202" w:rsidRDefault="00BC2202">
      <w:bookmarkStart w:id="3044" w:name="sub_1284"/>
      <w:bookmarkEnd w:id="3043"/>
      <w:r>
        <w:t>42.1 Коррекционно-развивающая программа "Развитие зрительного восприятия" (коррекционно-развивающая деятельность тифлопедагога).</w:t>
      </w:r>
    </w:p>
    <w:bookmarkEnd w:id="3044"/>
    <w:p w:rsidR="00BC2202" w:rsidRDefault="00BC2202">
      <w:r>
        <w:t>Цель 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BC2202" w:rsidRDefault="00BC2202">
      <w:r>
        <w:t>Организационно-методические подходы (рекомендации) к развитию зрения и зрительного восприятия у дошкольников.</w:t>
      </w:r>
    </w:p>
    <w:p w:rsidR="00BC2202" w:rsidRDefault="00BC2202">
      <w:bookmarkStart w:id="3045" w:name="sub_1285"/>
      <w:r>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bookmarkEnd w:id="3045"/>
    <w:p w:rsidR="00BC2202" w:rsidRDefault="00BC2202">
      <w:r>
        <w:t>ориентация на этапы онтогенетического развития зрительных функций в период дошкольного детства;</w:t>
      </w:r>
    </w:p>
    <w:p w:rsidR="00BC2202" w:rsidRDefault="00BC2202">
      <w:r>
        <w:t>знание закономерностей сенсорно-перцептивного развития в дошкольном детстве;</w:t>
      </w:r>
    </w:p>
    <w:p w:rsidR="00BC2202" w:rsidRDefault="00BC2202">
      <w:r>
        <w:t>понимание сущностной характеристики нарушенного зрения в целом и отдельных зрительных функций, их особенностей, степени слабовидения;</w:t>
      </w:r>
    </w:p>
    <w:p w:rsidR="00BC2202" w:rsidRDefault="00BC2202">
      <w:r>
        <w:t>выявление и ориентация на уровень развития зрительного восприятия у слабовидящего дошкольника.</w:t>
      </w:r>
    </w:p>
    <w:p w:rsidR="00BC2202" w:rsidRDefault="00BC2202">
      <w:bookmarkStart w:id="3046" w:name="sub_1286"/>
      <w:r>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BC2202" w:rsidRDefault="00BC2202">
      <w:bookmarkStart w:id="3047" w:name="sub_4148"/>
      <w:bookmarkEnd w:id="3046"/>
      <w:r>
        <w:t>42.3.1. Центральное зрение полное с показателями остроты зрения:</w:t>
      </w:r>
    </w:p>
    <w:bookmarkEnd w:id="3047"/>
    <w:p w:rsidR="00BC2202" w:rsidRDefault="00BC2202">
      <w:r>
        <w:t>3 года - 0,6-1,0;</w:t>
      </w:r>
    </w:p>
    <w:p w:rsidR="00BC2202" w:rsidRDefault="00BC2202">
      <w:r>
        <w:t>4 года - 0,7-1,0;</w:t>
      </w:r>
    </w:p>
    <w:p w:rsidR="00BC2202" w:rsidRDefault="00BC2202">
      <w:r>
        <w:t>5 лет - 0,8-1,0;</w:t>
      </w:r>
    </w:p>
    <w:p w:rsidR="00BC2202" w:rsidRDefault="00BC2202">
      <w:r>
        <w:t>6-7 лет - 0,9-1,0.</w:t>
      </w:r>
    </w:p>
    <w:p w:rsidR="00BC2202" w:rsidRDefault="00BC2202">
      <w:r>
        <w:t>Цветоощущение - полноценное.</w:t>
      </w:r>
    </w:p>
    <w:p w:rsidR="00BC2202" w:rsidRDefault="00BC2202">
      <w:r>
        <w:t>Поле зрения - полное.</w:t>
      </w:r>
    </w:p>
    <w:p w:rsidR="00BC2202" w:rsidRDefault="00BC2202">
      <w:r>
        <w:t>Бинокулярное зрение - полноценное к 7-ми годам.</w:t>
      </w:r>
    </w:p>
    <w:p w:rsidR="00BC2202" w:rsidRDefault="00BC2202">
      <w:bookmarkStart w:id="3048" w:name="sub_4149"/>
      <w:r>
        <w:t>42.3.2. Основные виды нарушений зрительных функций:</w:t>
      </w:r>
    </w:p>
    <w:bookmarkEnd w:id="3048"/>
    <w:p w:rsidR="00BC2202" w:rsidRDefault="00BC2202">
      <w:r>
        <w:t>отсутствие бинокулярного зрения - монокулярный характер зрения;</w:t>
      </w:r>
    </w:p>
    <w:p w:rsidR="00BC2202" w:rsidRDefault="00BC2202">
      <w:r>
        <w:t>снижение центрального зрения - нарушение остроты зрения;</w:t>
      </w:r>
    </w:p>
    <w:p w:rsidR="00BC2202" w:rsidRDefault="00BC2202">
      <w:r>
        <w:t>нарушение поля зрения - сужение границ, скотомы;</w:t>
      </w:r>
    </w:p>
    <w:p w:rsidR="00BC2202" w:rsidRDefault="00BC2202">
      <w: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BC2202" w:rsidRDefault="00BC2202">
      <w:r>
        <w:t>нарушение цветового зрения - цветоаномалии, цветослабость (трихомазия, редуцированная по силе);</w:t>
      </w:r>
    </w:p>
    <w:p w:rsidR="00BC2202" w:rsidRDefault="00BC2202">
      <w:r>
        <w:t>нарушение светочувствительности - повышенная светочувствительность; пониженная светочувствительность;</w:t>
      </w:r>
    </w:p>
    <w:p w:rsidR="00BC2202" w:rsidRDefault="00BC2202">
      <w:r>
        <w:t>нарушение глазодвигательных функций - косоглазие, нистагм, дефекты подвижности глаз.</w:t>
      </w:r>
    </w:p>
    <w:p w:rsidR="00BC2202" w:rsidRDefault="00BC2202">
      <w:bookmarkStart w:id="3049" w:name="sub_1287"/>
      <w:r>
        <w:t>42.4. Стратегии работы с ребенком:</w:t>
      </w:r>
    </w:p>
    <w:bookmarkEnd w:id="3049"/>
    <w:p w:rsidR="00BC2202" w:rsidRDefault="00BC2202">
      <w:r>
        <w:t>соблюдение режима зрительных нагрузок: чередование работы глаз с их отдыхом;</w:t>
      </w:r>
    </w:p>
    <w:p w:rsidR="00BC2202" w:rsidRDefault="00BC2202">
      <w:r>
        <w:t>создание комфортных для зрительной работы условий с соблюдением санитарно-гигиенических требований;</w:t>
      </w:r>
    </w:p>
    <w:p w:rsidR="00BC2202" w:rsidRDefault="00BC2202">
      <w:r>
        <w:t>организация процесса зрительного восприятия с повышением подвижности глаз и актуализацией перефокусировки;</w:t>
      </w:r>
    </w:p>
    <w:p w:rsidR="00BC2202" w:rsidRDefault="00BC2202">
      <w: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BC2202" w:rsidRDefault="00BC2202">
      <w:r>
        <w:t>тифлопедагогические основы использования двух групп методов:</w:t>
      </w:r>
    </w:p>
    <w:p w:rsidR="00BC2202" w:rsidRDefault="00BC2202">
      <w: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BC2202" w:rsidRDefault="00BC2202">
      <w: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BC2202" w:rsidRDefault="00BC2202">
      <w:r>
        <w:t>Программное содержание коррекционно-развивающей работы уточняется в соответствии:</w:t>
      </w:r>
    </w:p>
    <w:p w:rsidR="00BC2202" w:rsidRDefault="00BC2202">
      <w:r>
        <w:t>1) со способностью свободно опознавать объекты и предметы действительности, изображения разной сложности и модальности;</w:t>
      </w:r>
    </w:p>
    <w:p w:rsidR="00BC2202" w:rsidRDefault="00BC2202">
      <w:r>
        <w:t>2) уровнем развития константности восприятия;</w:t>
      </w:r>
    </w:p>
    <w:p w:rsidR="00BC2202" w:rsidRDefault="00BC2202">
      <w:r>
        <w:t>3) владением сенсорными эталонами и их системами;</w:t>
      </w:r>
    </w:p>
    <w:p w:rsidR="00BC2202" w:rsidRDefault="00BC2202">
      <w:r>
        <w:t>4) готовностью и умением выполнять сенсорные операции - поиск, сличение, локализация, идентификация, соотнесение, узнавание;</w:t>
      </w:r>
    </w:p>
    <w:p w:rsidR="00BC2202" w:rsidRDefault="00BC2202">
      <w: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BC2202" w:rsidRDefault="00BC2202">
      <w:r>
        <w:t>6) учетом общих возможностей организма и его систем у слабовидящих обучающихся, имеющих сочетанные зрительному диагнозу нарушения развития.</w:t>
      </w:r>
    </w:p>
    <w:p w:rsidR="00BC2202" w:rsidRDefault="00BC2202">
      <w:bookmarkStart w:id="3050" w:name="sub_4150"/>
      <w:r>
        <w:t>42.4.1. Четвертый уровень.</w:t>
      </w:r>
    </w:p>
    <w:bookmarkEnd w:id="3050"/>
    <w:p w:rsidR="00BC2202" w:rsidRDefault="00BC2202">
      <w:r>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BC2202" w:rsidRDefault="00BC2202">
      <w:r>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BC2202" w:rsidRDefault="00BC2202">
      <w:r>
        <w:t>Объективные показатели к освоению уровня:</w:t>
      </w:r>
    </w:p>
    <w:p w:rsidR="00BC2202" w:rsidRDefault="00BC2202">
      <w:bookmarkStart w:id="3051" w:name="sub_4167"/>
      <w:r>
        <w:t>1. Достаточное для поисковых и ориентировочных действий поле обзора.</w:t>
      </w:r>
    </w:p>
    <w:p w:rsidR="00BC2202" w:rsidRDefault="00BC2202">
      <w:bookmarkStart w:id="3052" w:name="sub_4168"/>
      <w:bookmarkEnd w:id="3051"/>
      <w:r>
        <w:t>2. Устойчивая элементарная ЗМК: способность перекладывать предметы из одной руки в другую под контролем зрения, протягивание рук к близким.</w:t>
      </w:r>
    </w:p>
    <w:p w:rsidR="00BC2202" w:rsidRDefault="00BC2202">
      <w:bookmarkStart w:id="3053" w:name="sub_4169"/>
      <w:bookmarkEnd w:id="3052"/>
      <w:r>
        <w:t>3. Устойчивая эмоциональная отзывчивость на видимое окружение.</w:t>
      </w:r>
    </w:p>
    <w:p w:rsidR="00BC2202" w:rsidRDefault="00BC2202">
      <w:bookmarkStart w:id="3054" w:name="sub_4170"/>
      <w:bookmarkEnd w:id="3053"/>
      <w:r>
        <w:t>4. Зрительное поведение.</w:t>
      </w:r>
    </w:p>
    <w:bookmarkEnd w:id="3054"/>
    <w:p w:rsidR="00BC2202" w:rsidRDefault="00BC2202">
      <w:r>
        <w:t>Параметры оценки достижений уровня:</w:t>
      </w:r>
    </w:p>
    <w:p w:rsidR="00BC2202" w:rsidRDefault="00BC2202">
      <w:r>
        <w:t>ориентация в захвате и действиях с предметами окружения на основе зрительной оценки их величины и основной формы;</w:t>
      </w:r>
    </w:p>
    <w:p w:rsidR="00BC2202" w:rsidRDefault="00BC2202">
      <w:r>
        <w:t>проявление интереса к происходящему на удаленном расстоянии;</w:t>
      </w:r>
    </w:p>
    <w:p w:rsidR="00BC2202" w:rsidRDefault="00BC2202">
      <w: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BC2202" w:rsidRDefault="00BC2202">
      <w:r>
        <w:t>успешное перемещение в пространстве под контролем зрения;</w:t>
      </w:r>
    </w:p>
    <w:p w:rsidR="00BC2202" w:rsidRDefault="00BC2202">
      <w:r>
        <w:t>потребность в восприятии картинок и иллюстраций.</w:t>
      </w:r>
    </w:p>
    <w:p w:rsidR="00BC2202" w:rsidRDefault="00BC2202">
      <w:r>
        <w:t>Программные задачи четвертого уровня:</w:t>
      </w:r>
    </w:p>
    <w:p w:rsidR="00BC2202" w:rsidRDefault="00BC2202">
      <w:bookmarkStart w:id="3055" w:name="sub_4153"/>
      <w:r>
        <w:t>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BC2202" w:rsidRDefault="00BC2202">
      <w:bookmarkStart w:id="3056" w:name="sub_4154"/>
      <w:bookmarkEnd w:id="3055"/>
      <w: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BC2202" w:rsidRDefault="00BC2202">
      <w:bookmarkStart w:id="3057" w:name="sub_4155"/>
      <w:bookmarkEnd w:id="3056"/>
      <w: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BC2202" w:rsidRDefault="00BC2202">
      <w:bookmarkStart w:id="3058" w:name="sub_4156"/>
      <w:bookmarkEnd w:id="3057"/>
      <w:r>
        <w:t>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BC2202" w:rsidRDefault="00BC2202">
      <w:bookmarkStart w:id="3059" w:name="sub_4157"/>
      <w:bookmarkEnd w:id="3058"/>
      <w:r>
        <w:t>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BC2202" w:rsidRDefault="00BC2202">
      <w:bookmarkStart w:id="3060" w:name="sub_4158"/>
      <w:bookmarkEnd w:id="3059"/>
      <w: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BC2202" w:rsidRDefault="00BC2202">
      <w:bookmarkStart w:id="3061" w:name="sub_4159"/>
      <w:bookmarkEnd w:id="3060"/>
      <w:r>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BC2202" w:rsidRDefault="00BC2202">
      <w:bookmarkStart w:id="3062" w:name="sub_4160"/>
      <w:bookmarkEnd w:id="3061"/>
      <w:r>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w:t>
      </w:r>
    </w:p>
    <w:p w:rsidR="00BC2202" w:rsidRDefault="00BC2202">
      <w:bookmarkStart w:id="3063" w:name="sub_4161"/>
      <w:bookmarkEnd w:id="3062"/>
      <w:r>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заптумленного. Обогащать опыт узнавания светлых и темных объектов на темном и светлом фонах.</w:t>
      </w:r>
    </w:p>
    <w:p w:rsidR="00BC2202" w:rsidRDefault="00BC2202">
      <w:bookmarkStart w:id="3064" w:name="sub_4162"/>
      <w:bookmarkEnd w:id="3063"/>
      <w:r>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BC2202" w:rsidRDefault="00BC2202">
      <w:bookmarkStart w:id="3065" w:name="sub_4163"/>
      <w:bookmarkEnd w:id="3064"/>
      <w:r>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BC2202" w:rsidRDefault="00BC2202">
      <w:bookmarkStart w:id="3066" w:name="sub_4164"/>
      <w:bookmarkEnd w:id="3065"/>
      <w:r>
        <w:t>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BC2202" w:rsidRDefault="00BC2202">
      <w:bookmarkStart w:id="3067" w:name="sub_4165"/>
      <w:bookmarkEnd w:id="3066"/>
      <w: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BC2202" w:rsidRDefault="00BC2202">
      <w:bookmarkStart w:id="3068" w:name="sub_4166"/>
      <w:bookmarkEnd w:id="3067"/>
      <w: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BC2202" w:rsidRDefault="00BC2202">
      <w:bookmarkStart w:id="3069" w:name="sub_4151"/>
      <w:bookmarkEnd w:id="3068"/>
      <w:r>
        <w:t>42.4.2. Пятый уровень.</w:t>
      </w:r>
    </w:p>
    <w:bookmarkEnd w:id="3069"/>
    <w:p w:rsidR="00BC2202" w:rsidRDefault="00BC2202">
      <w: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BC2202" w:rsidRDefault="00BC2202">
      <w:r>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BC2202" w:rsidRDefault="00BC2202">
      <w:r>
        <w:t>Объективные показатели к освоению уровня:</w:t>
      </w:r>
    </w:p>
    <w:p w:rsidR="00BC2202" w:rsidRDefault="00BC2202">
      <w:r>
        <w:t>1. Острота зрения на лучше видящий глаз или на амблиопичный глаз в условиях оптической коррекции от 0,2 до 0,05.</w:t>
      </w:r>
    </w:p>
    <w:p w:rsidR="00BC2202" w:rsidRDefault="00BC2202">
      <w:r>
        <w:t>2. Ограничение обзора из-за нарушения поля зрения или большого угла косоглазия.</w:t>
      </w:r>
    </w:p>
    <w:p w:rsidR="00BC2202" w:rsidRDefault="00BC2202">
      <w:r>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BC2202" w:rsidRDefault="00BC2202">
      <w:r>
        <w:t>4. Слабовыраженная познавательная активность.</w:t>
      </w:r>
    </w:p>
    <w:p w:rsidR="00BC2202" w:rsidRDefault="00BC2202">
      <w:r>
        <w:t>Параметры оценки достижений уровня:</w:t>
      </w:r>
    </w:p>
    <w:p w:rsidR="00BC2202" w:rsidRDefault="00BC2202">
      <w:r>
        <w:t>устойчивость проявления свойств восприятия;</w:t>
      </w:r>
    </w:p>
    <w:p w:rsidR="00BC2202" w:rsidRDefault="00BC2202">
      <w:r>
        <w:t>повышение способности к достаточно тонкой зрительной дифференциации;</w:t>
      </w:r>
    </w:p>
    <w:p w:rsidR="00BC2202" w:rsidRDefault="00BC2202">
      <w:r>
        <w:t>развитие умений и обогащение опыта формирования точных, полных, осмысленных зрительных образов.</w:t>
      </w:r>
    </w:p>
    <w:p w:rsidR="00BC2202" w:rsidRDefault="00BC2202">
      <w:r>
        <w:t>Программные задачи пятого уровня:</w:t>
      </w:r>
    </w:p>
    <w:p w:rsidR="00BC2202" w:rsidRDefault="00BC2202">
      <w:bookmarkStart w:id="3070" w:name="sub_4171"/>
      <w: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BC2202" w:rsidRDefault="00BC2202">
      <w:bookmarkStart w:id="3071" w:name="sub_4172"/>
      <w:bookmarkEnd w:id="3070"/>
      <w:r>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BC2202" w:rsidRDefault="00BC2202">
      <w:bookmarkStart w:id="3072" w:name="sub_4173"/>
      <w:bookmarkEnd w:id="3071"/>
      <w:r>
        <w:t>3. 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BC2202" w:rsidRDefault="00BC2202">
      <w:bookmarkStart w:id="3073" w:name="sub_4174"/>
      <w:bookmarkEnd w:id="3072"/>
      <w:r>
        <w:t>4. Активно развивать механизмы ЗМК:</w:t>
      </w:r>
    </w:p>
    <w:bookmarkEnd w:id="3073"/>
    <w:p w:rsidR="00BC2202" w:rsidRDefault="00BC2202">
      <w:r>
        <w:t>действия заданного зрительного прослеживания (глазомерные действия), подвижность (моторика) глаз;</w:t>
      </w:r>
    </w:p>
    <w:p w:rsidR="00BC2202" w:rsidRDefault="00BC2202">
      <w:r>
        <w:t>сенсорный компонент зрения;</w:t>
      </w:r>
    </w:p>
    <w:p w:rsidR="00BC2202" w:rsidRDefault="00BC2202">
      <w:r>
        <w:t>чувства зрительно-ручной координации;</w:t>
      </w:r>
    </w:p>
    <w:p w:rsidR="00BC2202" w:rsidRDefault="00BC2202">
      <w:r>
        <w:t>ручной праксис;</w:t>
      </w:r>
    </w:p>
    <w:p w:rsidR="00BC2202" w:rsidRDefault="00BC2202">
      <w:r>
        <w:t>совершенствовать нервно-мышечный тонус и мышечную силу;</w:t>
      </w:r>
    </w:p>
    <w:p w:rsidR="00BC2202" w:rsidRDefault="00BC2202">
      <w:r>
        <w:t>антиципацию;</w:t>
      </w:r>
    </w:p>
    <w:p w:rsidR="00BC2202" w:rsidRDefault="00BC2202">
      <w: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BC2202" w:rsidRDefault="00BC2202">
      <w:r>
        <w:t>обогащать опыт выполнения игровых действий (предметная игра) и функциональных действий с предметами окружения;</w:t>
      </w:r>
    </w:p>
    <w:p w:rsidR="00BC2202" w:rsidRDefault="00BC2202">
      <w:r>
        <w:t>учить некоторым видам продуктивной деятельности (раскрашиванию, элементарному конструированию);</w:t>
      </w:r>
    </w:p>
    <w:p w:rsidR="00BC2202" w:rsidRDefault="00BC2202">
      <w:r>
        <w:t>учить выполнять и расширять опыт функциональных действий с дидактическими игрушками;</w:t>
      </w:r>
    </w:p>
    <w:p w:rsidR="00BC2202" w:rsidRDefault="00BC2202">
      <w:r>
        <w:t>формировать обследовательские познавательные действия (ориентировочно-исследовательская деятельность).</w:t>
      </w:r>
    </w:p>
    <w:p w:rsidR="00BC2202" w:rsidRDefault="00BC2202">
      <w:bookmarkStart w:id="3074" w:name="sub_4175"/>
      <w:r>
        <w:t>5. Обогащая опыт выполнения игровых действий, развивать:</w:t>
      </w:r>
    </w:p>
    <w:p w:rsidR="00BC2202" w:rsidRDefault="00BC2202">
      <w:bookmarkStart w:id="3075" w:name="sub_4176"/>
      <w:bookmarkEnd w:id="3074"/>
      <w: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BC2202" w:rsidRDefault="00BC2202">
      <w:bookmarkStart w:id="3076" w:name="sub_4177"/>
      <w:bookmarkEnd w:id="3075"/>
      <w: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BC2202" w:rsidRDefault="00BC2202">
      <w:bookmarkStart w:id="3077" w:name="sub_4178"/>
      <w:bookmarkEnd w:id="3076"/>
      <w:r>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BC2202" w:rsidRDefault="00BC2202">
      <w:bookmarkStart w:id="3078" w:name="sub_4179"/>
      <w:bookmarkEnd w:id="3077"/>
      <w:r>
        <w:t>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пространственной локализации деталей (частей) объектов окружения.</w:t>
      </w:r>
    </w:p>
    <w:p w:rsidR="00BC2202" w:rsidRDefault="00BC2202">
      <w:bookmarkStart w:id="3079" w:name="sub_4180"/>
      <w:bookmarkEnd w:id="3078"/>
      <w:r>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BC2202" w:rsidRDefault="00BC2202">
      <w:bookmarkStart w:id="3080" w:name="sub_4181"/>
      <w:bookmarkEnd w:id="3079"/>
      <w:r>
        <w:t>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BC2202" w:rsidRDefault="00BC2202">
      <w:bookmarkStart w:id="3081" w:name="sub_4182"/>
      <w:bookmarkEnd w:id="3080"/>
      <w: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BC2202" w:rsidRDefault="00BC2202">
      <w:bookmarkStart w:id="3082" w:name="sub_4183"/>
      <w:bookmarkEnd w:id="3081"/>
      <w: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BC2202" w:rsidRDefault="00BC2202">
      <w:bookmarkStart w:id="3083" w:name="sub_4184"/>
      <w:bookmarkEnd w:id="3082"/>
      <w:r>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BC2202" w:rsidRDefault="00BC2202">
      <w:bookmarkStart w:id="3084" w:name="sub_4185"/>
      <w:bookmarkEnd w:id="3083"/>
      <w: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BC2202" w:rsidRDefault="00BC2202">
      <w:bookmarkStart w:id="3085" w:name="sub_4186"/>
      <w:bookmarkEnd w:id="3084"/>
      <w:r>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BC2202" w:rsidRDefault="00BC2202">
      <w:bookmarkStart w:id="3086" w:name="sub_4187"/>
      <w:bookmarkEnd w:id="3085"/>
      <w:r>
        <w:t>15. Учить рассматривать предмет и предметные изображения (картинки) по алгоритму:</w:t>
      </w:r>
    </w:p>
    <w:bookmarkEnd w:id="3086"/>
    <w:p w:rsidR="00BC2202" w:rsidRDefault="00BC2202">
      <w:r>
        <w:t>восприятие целостного облика с ответами на вопрос "кто это?", "что это?";</w:t>
      </w:r>
    </w:p>
    <w:p w:rsidR="00BC2202" w:rsidRDefault="00BC2202">
      <w:r>
        <w:t>обращение внимания на яркие внешние отличительные признаки (цвет, форма, величина);</w:t>
      </w:r>
    </w:p>
    <w:p w:rsidR="00BC2202" w:rsidRDefault="00BC2202">
      <w:r>
        <w:t>последовательное выделение частей с их точным обозначением, определением отличительных признаков и уточнением местоположения;</w:t>
      </w:r>
    </w:p>
    <w:p w:rsidR="00BC2202" w:rsidRDefault="00BC2202">
      <w:r>
        <w:t>аналогично выделение мелких деталей;</w:t>
      </w:r>
    </w:p>
    <w:p w:rsidR="00BC2202" w:rsidRDefault="00BC2202">
      <w:r>
        <w:t>повторное восприятие целостного облика;</w:t>
      </w:r>
    </w:p>
    <w:p w:rsidR="00BC2202" w:rsidRDefault="00BC2202">
      <w:bookmarkStart w:id="3087" w:name="sub_4188"/>
      <w:r>
        <w:t>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BC2202" w:rsidRDefault="00BC2202">
      <w:bookmarkStart w:id="3088" w:name="sub_4189"/>
      <w:bookmarkEnd w:id="3087"/>
      <w: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BC2202" w:rsidRDefault="00BC2202">
      <w:bookmarkStart w:id="3089" w:name="sub_4190"/>
      <w:bookmarkEnd w:id="3088"/>
      <w:r>
        <w:t>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BC2202" w:rsidRDefault="00BC2202">
      <w:bookmarkStart w:id="3090" w:name="sub_4191"/>
      <w:bookmarkEnd w:id="3089"/>
      <w:r>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BC2202" w:rsidRDefault="00BC2202">
      <w:bookmarkStart w:id="3091" w:name="sub_4192"/>
      <w:bookmarkEnd w:id="3090"/>
      <w:r>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BC2202" w:rsidRDefault="00BC2202">
      <w:bookmarkStart w:id="3092" w:name="sub_4193"/>
      <w:bookmarkEnd w:id="3091"/>
      <w:r>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BC2202" w:rsidRDefault="00BC2202">
      <w:bookmarkStart w:id="3093" w:name="sub_4194"/>
      <w:bookmarkEnd w:id="3092"/>
      <w:r>
        <w:t>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BC2202" w:rsidRDefault="00BC2202">
      <w:bookmarkStart w:id="3094" w:name="sub_4195"/>
      <w:bookmarkEnd w:id="3093"/>
      <w: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BC2202" w:rsidRDefault="00BC2202">
      <w:bookmarkStart w:id="3095" w:name="sub_4196"/>
      <w:bookmarkEnd w:id="3094"/>
      <w: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BC2202" w:rsidRDefault="00BC2202">
      <w:bookmarkStart w:id="3096" w:name="sub_4197"/>
      <w:bookmarkEnd w:id="3095"/>
      <w: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BC2202" w:rsidRDefault="00BC2202">
      <w:bookmarkStart w:id="3097" w:name="sub_4152"/>
      <w:bookmarkEnd w:id="3096"/>
      <w:r>
        <w:t>42.4.3. Шестой уровень.</w:t>
      </w:r>
    </w:p>
    <w:bookmarkEnd w:id="3097"/>
    <w:p w:rsidR="00BC2202" w:rsidRDefault="00BC2202">
      <w:r>
        <w:t>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BC2202" w:rsidRDefault="00BC2202">
      <w:r>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BC2202" w:rsidRDefault="00BC2202">
      <w:r>
        <w:t>Объективные показания к освоению уровня:</w:t>
      </w:r>
    </w:p>
    <w:p w:rsidR="00BC2202" w:rsidRDefault="00BC2202">
      <w:r>
        <w:t>1. Острота зрения на лучше видящий глаз в условиях оптической коррекции не менее 0,4-0,3.</w:t>
      </w:r>
    </w:p>
    <w:p w:rsidR="00BC2202" w:rsidRDefault="00BC2202">
      <w:r>
        <w:t>2. Острота зрения благополучного глаза при монокулярном характере видения не менее 0,5.</w:t>
      </w:r>
    </w:p>
    <w:p w:rsidR="00BC2202" w:rsidRDefault="00BC2202">
      <w:r>
        <w:t>3. Косоглазие и (или) расстройство бинокулярной фиксации с высокой остротой зрения.</w:t>
      </w:r>
    </w:p>
    <w:p w:rsidR="00BC2202" w:rsidRDefault="00BC2202">
      <w:r>
        <w:t>4. Устойчивая зрительная ориентировочная деятельность.</w:t>
      </w:r>
    </w:p>
    <w:p w:rsidR="00BC2202" w:rsidRDefault="00BC2202">
      <w:r>
        <w:t>5. Уровни развитости зрительного восприятия - средний, высокий.</w:t>
      </w:r>
    </w:p>
    <w:p w:rsidR="00BC2202" w:rsidRDefault="00BC2202">
      <w:r>
        <w:t>Параметры оценки достижений уровня:</w:t>
      </w:r>
    </w:p>
    <w:p w:rsidR="00BC2202" w:rsidRDefault="00BC2202">
      <w:r>
        <w:t>Темп и уровень развития зрительно восприятия в целом соотносится с возрастными особенностями.</w:t>
      </w:r>
    </w:p>
    <w:p w:rsidR="00BC2202" w:rsidRDefault="00BC2202">
      <w:bookmarkStart w:id="3098" w:name="sub_4198"/>
      <w:r>
        <w:t>42.4.3.1. Программные задачи шестого уровня. 1-й год обучения. 1-е полугодие:</w:t>
      </w:r>
    </w:p>
    <w:p w:rsidR="00BC2202" w:rsidRDefault="00BC2202">
      <w:bookmarkStart w:id="3099" w:name="sub_4205"/>
      <w:bookmarkEnd w:id="3098"/>
      <w:r>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BC2202" w:rsidRDefault="00BC2202">
      <w:bookmarkStart w:id="3100" w:name="sub_4206"/>
      <w:bookmarkEnd w:id="3099"/>
      <w:r>
        <w:t>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BC2202" w:rsidRDefault="00BC2202">
      <w:bookmarkStart w:id="3101" w:name="sub_4207"/>
      <w:bookmarkEnd w:id="3100"/>
      <w:r>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BC2202" w:rsidRDefault="00BC2202">
      <w:bookmarkStart w:id="3102" w:name="sub_4208"/>
      <w:bookmarkEnd w:id="3101"/>
      <w: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BC2202" w:rsidRDefault="00BC2202">
      <w:bookmarkStart w:id="3103" w:name="sub_4199"/>
      <w:bookmarkEnd w:id="3102"/>
      <w:r>
        <w:t>42.4.3.2. Программные задачи шестого уровня. 1-й год обучения. 2-е полугодие:</w:t>
      </w:r>
    </w:p>
    <w:p w:rsidR="00BC2202" w:rsidRDefault="00BC2202">
      <w:bookmarkStart w:id="3104" w:name="sub_4209"/>
      <w:bookmarkEnd w:id="3103"/>
      <w: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BC2202" w:rsidRDefault="00BC2202">
      <w:bookmarkStart w:id="3105" w:name="sub_4210"/>
      <w:bookmarkEnd w:id="3104"/>
      <w:r>
        <w:t>2. 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BC2202" w:rsidRDefault="00BC2202">
      <w:bookmarkStart w:id="3106" w:name="sub_4211"/>
      <w:bookmarkEnd w:id="3105"/>
      <w: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BC2202" w:rsidRDefault="00BC2202">
      <w:bookmarkStart w:id="3107" w:name="sub_4212"/>
      <w:bookmarkEnd w:id="3106"/>
      <w:r>
        <w:t>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BC2202" w:rsidRDefault="00BC2202">
      <w:bookmarkStart w:id="3108" w:name="sub_4213"/>
      <w:bookmarkEnd w:id="3107"/>
      <w:r>
        <w:t>5. Учить осязательно-зрительным способом поэтапному обследованию предмета:</w:t>
      </w:r>
    </w:p>
    <w:p w:rsidR="00BC2202" w:rsidRDefault="00BC2202">
      <w:bookmarkStart w:id="3109" w:name="sub_4214"/>
      <w:bookmarkEnd w:id="3108"/>
      <w:r>
        <w:t>1) рассмотри весь предмет (педагогический работник обводит контур, ребенок выполняет практическое обследование действия);</w:t>
      </w:r>
    </w:p>
    <w:p w:rsidR="00BC2202" w:rsidRDefault="00BC2202">
      <w:bookmarkStart w:id="3110" w:name="sub_4215"/>
      <w:bookmarkEnd w:id="3109"/>
      <w:r>
        <w:t>2) узнай и назови форму, цвет;</w:t>
      </w:r>
    </w:p>
    <w:p w:rsidR="00BC2202" w:rsidRDefault="00BC2202">
      <w:bookmarkStart w:id="3111" w:name="sub_4216"/>
      <w:bookmarkEnd w:id="3110"/>
      <w:r>
        <w:t>3) узнай и назови форму (предмет имеет простую конфигурацию или форму, идентичную эталону);</w:t>
      </w:r>
    </w:p>
    <w:p w:rsidR="00BC2202" w:rsidRDefault="00BC2202">
      <w:bookmarkStart w:id="3112" w:name="sub_4217"/>
      <w:bookmarkEnd w:id="3111"/>
      <w:r>
        <w:t>4) в предметах сложной конфигурации узнать, показать, назвать основные части.</w:t>
      </w:r>
    </w:p>
    <w:bookmarkEnd w:id="3112"/>
    <w:p w:rsidR="00BC2202" w:rsidRDefault="00BC2202">
      <w:r>
        <w:t>В последующем переводить на зрительное обследование знакомого объекта.</w:t>
      </w:r>
    </w:p>
    <w:p w:rsidR="00BC2202" w:rsidRDefault="00BC2202">
      <w:bookmarkStart w:id="3113" w:name="sub_4218"/>
      <w: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BC2202" w:rsidRDefault="00BC2202">
      <w:bookmarkStart w:id="3114" w:name="sub_4219"/>
      <w:bookmarkEnd w:id="3113"/>
      <w:r>
        <w:t>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BC2202" w:rsidRDefault="00BC2202">
      <w:bookmarkStart w:id="3115" w:name="sub_4220"/>
      <w:bookmarkEnd w:id="3114"/>
      <w: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BC2202" w:rsidRDefault="00BC2202">
      <w:bookmarkStart w:id="3116" w:name="sub_4221"/>
      <w:bookmarkEnd w:id="3115"/>
      <w: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BC2202" w:rsidRDefault="00BC2202">
      <w:bookmarkStart w:id="3117" w:name="sub_4222"/>
      <w:bookmarkEnd w:id="3116"/>
      <w:r>
        <w:t>10. 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BC2202" w:rsidRDefault="00BC2202">
      <w:bookmarkStart w:id="3118" w:name="sub_4223"/>
      <w:bookmarkEnd w:id="3117"/>
      <w: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BC2202" w:rsidRDefault="00BC2202">
      <w:bookmarkStart w:id="3119" w:name="sub_4200"/>
      <w:bookmarkEnd w:id="3118"/>
      <w:r>
        <w:t>42.4.3.3. Программные задачи шестого уровня. 2-й год обучения. 1-е полугодие:</w:t>
      </w:r>
    </w:p>
    <w:p w:rsidR="00BC2202" w:rsidRDefault="00BC2202">
      <w:bookmarkStart w:id="3120" w:name="sub_4224"/>
      <w:bookmarkEnd w:id="3119"/>
      <w:r>
        <w:t>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BC2202" w:rsidRDefault="00BC2202">
      <w:bookmarkStart w:id="3121" w:name="sub_4225"/>
      <w:bookmarkEnd w:id="3120"/>
      <w:r>
        <w:t>2. 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BC2202" w:rsidRDefault="00BC2202">
      <w:bookmarkStart w:id="3122" w:name="sub_4226"/>
      <w:bookmarkEnd w:id="3121"/>
      <w:r>
        <w:t>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BC2202" w:rsidRDefault="00BC2202">
      <w:bookmarkStart w:id="3123" w:name="sub_4227"/>
      <w:bookmarkEnd w:id="3122"/>
      <w:r>
        <w:t>4. 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BC2202" w:rsidRDefault="00BC2202">
      <w:bookmarkStart w:id="3124" w:name="sub_4228"/>
      <w:bookmarkEnd w:id="3123"/>
      <w: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BC2202" w:rsidRDefault="00BC2202">
      <w:bookmarkStart w:id="3125" w:name="sub_4229"/>
      <w:bookmarkEnd w:id="3124"/>
      <w:r>
        <w:t>6. Учить при рассматривании предмета или его изображения:</w:t>
      </w:r>
    </w:p>
    <w:p w:rsidR="00BC2202" w:rsidRDefault="00BC2202">
      <w:bookmarkStart w:id="3126" w:name="sub_4230"/>
      <w:bookmarkEnd w:id="3125"/>
      <w:r>
        <w:t>1) прослеживанию его контура, целостному восприятию;</w:t>
      </w:r>
    </w:p>
    <w:p w:rsidR="00BC2202" w:rsidRDefault="00BC2202">
      <w:bookmarkStart w:id="3127" w:name="sub_4231"/>
      <w:bookmarkEnd w:id="3126"/>
      <w:r>
        <w:t>2) выделению цвета с уточнением оттенка (темный, светлый);</w:t>
      </w:r>
    </w:p>
    <w:p w:rsidR="00BC2202" w:rsidRDefault="00BC2202">
      <w:bookmarkStart w:id="3128" w:name="sub_4232"/>
      <w:bookmarkEnd w:id="3127"/>
      <w:r>
        <w:t>3) узнаванию и показу основных частей предмета (3-4); при первоначальном знакомстве с предметом части выделяются дополнительными средствами;</w:t>
      </w:r>
    </w:p>
    <w:p w:rsidR="00BC2202" w:rsidRDefault="00BC2202">
      <w:bookmarkStart w:id="3129" w:name="sub_4233"/>
      <w:bookmarkEnd w:id="3128"/>
      <w:r>
        <w:t>4) определению эталонной формы выделенной части (при наличии образца);</w:t>
      </w:r>
    </w:p>
    <w:p w:rsidR="00BC2202" w:rsidRDefault="00BC2202">
      <w:bookmarkStart w:id="3130" w:name="sub_4234"/>
      <w:bookmarkEnd w:id="3129"/>
      <w:r>
        <w:t>5) определению величины каждой выделенной части относительно основной;</w:t>
      </w:r>
    </w:p>
    <w:p w:rsidR="00BC2202" w:rsidRDefault="00BC2202">
      <w:bookmarkStart w:id="3131" w:name="sub_4235"/>
      <w:bookmarkEnd w:id="3130"/>
      <w:r>
        <w:t>6) повторному практическому способу выделения контура предмета.</w:t>
      </w:r>
    </w:p>
    <w:bookmarkEnd w:id="3131"/>
    <w:p w:rsidR="00BC2202" w:rsidRDefault="00BC2202">
      <w: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BC2202" w:rsidRDefault="00BC2202">
      <w:bookmarkStart w:id="3132" w:name="sub_4236"/>
      <w:r>
        <w:t>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BC2202" w:rsidRDefault="00BC2202">
      <w:bookmarkStart w:id="3133" w:name="sub_4201"/>
      <w:bookmarkEnd w:id="3132"/>
      <w:r>
        <w:t>42.4.3.4. Программные задачи шестого уровня. 2-й год обучения. 2-е полугодие:</w:t>
      </w:r>
    </w:p>
    <w:p w:rsidR="00BC2202" w:rsidRDefault="00BC2202">
      <w:bookmarkStart w:id="3134" w:name="sub_4237"/>
      <w:bookmarkEnd w:id="3133"/>
      <w:r>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BC2202" w:rsidRDefault="00BC2202">
      <w:bookmarkStart w:id="3135" w:name="sub_4238"/>
      <w:bookmarkEnd w:id="3134"/>
      <w:r>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BC2202" w:rsidRDefault="00BC2202">
      <w:bookmarkStart w:id="3136" w:name="sub_4239"/>
      <w:bookmarkEnd w:id="3135"/>
      <w:r>
        <w:t>3. 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BC2202" w:rsidRDefault="00BC2202">
      <w:bookmarkStart w:id="3137" w:name="sub_4240"/>
      <w:bookmarkEnd w:id="3136"/>
      <w:r>
        <w:t>4. 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BC2202" w:rsidRDefault="00BC2202">
      <w:bookmarkStart w:id="3138" w:name="sub_4241"/>
      <w:bookmarkEnd w:id="3137"/>
      <w: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BC2202" w:rsidRDefault="00BC2202">
      <w:bookmarkStart w:id="3139" w:name="sub_4242"/>
      <w:bookmarkEnd w:id="3138"/>
      <w:r>
        <w:t>6. Учить находить различие в двух одинаковых по сюжету картинках (1-2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BC2202" w:rsidRDefault="00BC2202">
      <w:bookmarkStart w:id="3140" w:name="sub_4243"/>
      <w:bookmarkEnd w:id="3139"/>
      <w:r>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BC2202" w:rsidRDefault="00BC2202">
      <w:bookmarkStart w:id="3141" w:name="sub_4244"/>
      <w:bookmarkEnd w:id="3140"/>
      <w:r>
        <w:t>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BC2202" w:rsidRDefault="00BC2202">
      <w:bookmarkStart w:id="3142" w:name="sub_4245"/>
      <w:bookmarkEnd w:id="3141"/>
      <w:r>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BC2202" w:rsidRDefault="00BC2202">
      <w:bookmarkStart w:id="3143" w:name="sub_4202"/>
      <w:bookmarkEnd w:id="3142"/>
      <w:r>
        <w:t>42.4.3.5. Программные задачи шестого уровня. 3-й год обучения. 1-е полугодие:</w:t>
      </w:r>
    </w:p>
    <w:p w:rsidR="00BC2202" w:rsidRDefault="00BC2202">
      <w:bookmarkStart w:id="3144" w:name="sub_4246"/>
      <w:bookmarkEnd w:id="3143"/>
      <w: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BC2202" w:rsidRDefault="00BC2202">
      <w:bookmarkStart w:id="3145" w:name="sub_4247"/>
      <w:bookmarkEnd w:id="3144"/>
      <w:r>
        <w:t>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BC2202" w:rsidRDefault="00BC2202">
      <w:bookmarkStart w:id="3146" w:name="sub_4248"/>
      <w:bookmarkEnd w:id="3145"/>
      <w: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BC2202" w:rsidRDefault="00BC2202">
      <w:bookmarkStart w:id="3147" w:name="sub_4249"/>
      <w:bookmarkEnd w:id="3146"/>
      <w:r>
        <w:t>4. 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 прямоугольник). Формировать обобщающие понятия "круглая форма", "угольная форма", включать их в речь ребенка.</w:t>
      </w:r>
    </w:p>
    <w:p w:rsidR="00BC2202" w:rsidRDefault="00BC2202">
      <w:bookmarkStart w:id="3148" w:name="sub_4250"/>
      <w:bookmarkEnd w:id="3147"/>
      <w:r>
        <w:t>5. 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BC2202" w:rsidRDefault="00BC2202">
      <w:bookmarkStart w:id="3149" w:name="sub_4251"/>
      <w:bookmarkEnd w:id="3148"/>
      <w:r>
        <w:t>6. 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BC2202" w:rsidRDefault="00BC2202">
      <w:bookmarkStart w:id="3150" w:name="sub_4252"/>
      <w:bookmarkEnd w:id="3149"/>
      <w: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BC2202" w:rsidRDefault="00BC2202">
      <w:bookmarkStart w:id="3151" w:name="sub_4253"/>
      <w:bookmarkEnd w:id="3150"/>
      <w: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BC2202" w:rsidRDefault="00BC2202">
      <w:bookmarkStart w:id="3152" w:name="sub_4254"/>
      <w:bookmarkEnd w:id="3151"/>
      <w: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BC2202" w:rsidRDefault="00BC2202">
      <w:bookmarkStart w:id="3153" w:name="sub_4255"/>
      <w:bookmarkEnd w:id="3152"/>
      <w:r>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BC2202" w:rsidRDefault="00BC2202">
      <w:bookmarkStart w:id="3154" w:name="sub_4203"/>
      <w:bookmarkEnd w:id="3153"/>
      <w:r>
        <w:t>42.4.3.6. Программные задачи шестого уровня. 3-й год обучения. 2-е полугодие.</w:t>
      </w:r>
    </w:p>
    <w:p w:rsidR="00BC2202" w:rsidRDefault="00BC2202">
      <w:bookmarkStart w:id="3155" w:name="sub_4256"/>
      <w:bookmarkEnd w:id="3154"/>
      <w:r>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BC2202" w:rsidRDefault="00BC2202">
      <w:bookmarkStart w:id="3156" w:name="sub_4257"/>
      <w:bookmarkEnd w:id="3155"/>
      <w:r>
        <w:t>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BC2202" w:rsidRDefault="00BC2202">
      <w:bookmarkStart w:id="3157" w:name="sub_4258"/>
      <w:bookmarkEnd w:id="3156"/>
      <w:r>
        <w:t>3. Показать детям на примере "ухода" дороги линейную перспективу.</w:t>
      </w:r>
    </w:p>
    <w:p w:rsidR="00BC2202" w:rsidRDefault="00BC2202">
      <w:bookmarkStart w:id="3158" w:name="sub_4259"/>
      <w:bookmarkEnd w:id="3157"/>
      <w:r>
        <w:t>4. 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BC2202" w:rsidRDefault="00BC2202">
      <w:bookmarkStart w:id="3159" w:name="sub_4260"/>
      <w:bookmarkEnd w:id="3158"/>
      <w:r>
        <w:t>5. Учить видеть зависимость изменения характеристик предмета от изменения пространственных отношений между частями.</w:t>
      </w:r>
    </w:p>
    <w:p w:rsidR="00BC2202" w:rsidRDefault="00BC2202">
      <w:bookmarkStart w:id="3160" w:name="sub_4261"/>
      <w:bookmarkEnd w:id="3159"/>
      <w:r>
        <w:t>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BC2202" w:rsidRDefault="00BC2202">
      <w:bookmarkStart w:id="3161" w:name="sub_4262"/>
      <w:bookmarkEnd w:id="3160"/>
      <w:r>
        <w:t>7. Продолжать учить рассматривать сюжетную картину по плану (вопросам педагогического работника):</w:t>
      </w:r>
    </w:p>
    <w:p w:rsidR="00BC2202" w:rsidRDefault="00BC2202">
      <w:bookmarkStart w:id="3162" w:name="sub_4263"/>
      <w:bookmarkEnd w:id="3161"/>
      <w:r>
        <w:t>1) обведи взором всю картину (педагогический работник направляет восприятие);</w:t>
      </w:r>
    </w:p>
    <w:p w:rsidR="00BC2202" w:rsidRDefault="00BC2202">
      <w:bookmarkStart w:id="3163" w:name="sub_4264"/>
      <w:bookmarkEnd w:id="3162"/>
      <w:r>
        <w:t>2) внимательно рассмотри и узнай предметы на 1, 2, 3-м планах;</w:t>
      </w:r>
    </w:p>
    <w:p w:rsidR="00BC2202" w:rsidRDefault="00BC2202">
      <w:bookmarkStart w:id="3164" w:name="sub_4265"/>
      <w:bookmarkEnd w:id="3163"/>
      <w:r>
        <w:t>3) о ком эта картина? (ребенку предлагается выделить и назвать действующих лиц);</w:t>
      </w:r>
    </w:p>
    <w:p w:rsidR="00BC2202" w:rsidRDefault="00BC2202">
      <w:bookmarkStart w:id="3165" w:name="sub_4266"/>
      <w:bookmarkEnd w:id="3164"/>
      <w:r>
        <w:t>4) что случилось? (Почему так думаешь?);</w:t>
      </w:r>
    </w:p>
    <w:p w:rsidR="00BC2202" w:rsidRDefault="00BC2202">
      <w:bookmarkStart w:id="3166" w:name="sub_4267"/>
      <w:bookmarkEnd w:id="3165"/>
      <w:r>
        <w:t>5) где находятся персонажи? (Как узнал?);</w:t>
      </w:r>
    </w:p>
    <w:p w:rsidR="00BC2202" w:rsidRDefault="00BC2202">
      <w:bookmarkStart w:id="3167" w:name="sub_4268"/>
      <w:bookmarkEnd w:id="3166"/>
      <w:r>
        <w:t>6) в какое время суток это происходит? (Как определил?).</w:t>
      </w:r>
    </w:p>
    <w:bookmarkEnd w:id="3167"/>
    <w:p w:rsidR="00BC2202" w:rsidRDefault="00BC2202">
      <w: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BC2202" w:rsidRDefault="00BC2202">
      <w: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BC2202" w:rsidRDefault="00BC2202">
      <w:bookmarkStart w:id="3168" w:name="sub_4269"/>
      <w:r>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BC2202" w:rsidRDefault="00BC2202">
      <w:bookmarkStart w:id="3169" w:name="sub_4270"/>
      <w:bookmarkEnd w:id="3168"/>
      <w:r>
        <w:t>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BC2202" w:rsidRDefault="00BC2202">
      <w:bookmarkStart w:id="3170" w:name="sub_4271"/>
      <w:bookmarkEnd w:id="3169"/>
      <w: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BC2202" w:rsidRDefault="00BC2202">
      <w:bookmarkStart w:id="3171" w:name="sub_4272"/>
      <w:bookmarkEnd w:id="3170"/>
      <w:r>
        <w:t>11. Развивать и обогащать чувство нового при восприятии элементов новизны в знакомой предметно-пространственной обстановке.</w:t>
      </w:r>
    </w:p>
    <w:p w:rsidR="00BC2202" w:rsidRDefault="00BC2202">
      <w:bookmarkStart w:id="3172" w:name="sub_4273"/>
      <w:bookmarkEnd w:id="3171"/>
      <w:r>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BC2202" w:rsidRDefault="00BC2202">
      <w:bookmarkStart w:id="3173" w:name="sub_4274"/>
      <w:bookmarkEnd w:id="3172"/>
      <w:r>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BC2202" w:rsidRDefault="00BC2202">
      <w:bookmarkStart w:id="3174" w:name="sub_4204"/>
      <w:bookmarkEnd w:id="3173"/>
      <w:r>
        <w:t>42.4.3.7. Программные задачи шестого уровня. 4-й год обучения:</w:t>
      </w:r>
    </w:p>
    <w:p w:rsidR="00BC2202" w:rsidRDefault="00BC2202">
      <w:bookmarkStart w:id="3175" w:name="sub_4275"/>
      <w:bookmarkEnd w:id="3174"/>
      <w: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BC2202" w:rsidRDefault="00BC2202">
      <w:bookmarkStart w:id="3176" w:name="sub_4276"/>
      <w:bookmarkEnd w:id="3175"/>
      <w:r>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BC2202" w:rsidRDefault="00BC2202">
      <w:bookmarkStart w:id="3177" w:name="sub_4277"/>
      <w:bookmarkEnd w:id="3176"/>
      <w:r>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BC2202" w:rsidRDefault="00BC2202">
      <w:bookmarkStart w:id="3178" w:name="sub_4278"/>
      <w:bookmarkEnd w:id="3177"/>
      <w: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BC2202" w:rsidRDefault="00BC2202">
      <w:bookmarkStart w:id="3179" w:name="sub_4279"/>
      <w:bookmarkEnd w:id="3178"/>
      <w:r>
        <w:t>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BC2202" w:rsidRDefault="00BC2202">
      <w:bookmarkStart w:id="3180" w:name="sub_4280"/>
      <w:bookmarkEnd w:id="3179"/>
      <w:r>
        <w:t>6. Развивать тонкую зрительную дифференциацию расстояний между 4-5-ю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BC2202" w:rsidRDefault="00BC2202">
      <w:bookmarkStart w:id="3181" w:name="sub_4281"/>
      <w:bookmarkEnd w:id="3180"/>
      <w: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BC2202" w:rsidRDefault="00BC2202">
      <w:bookmarkStart w:id="3182" w:name="sub_4282"/>
      <w:bookmarkEnd w:id="3181"/>
      <w:r>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BC2202" w:rsidRDefault="00BC2202">
      <w:bookmarkStart w:id="3183" w:name="sub_4283"/>
      <w:bookmarkEnd w:id="3182"/>
      <w:r>
        <w:t>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BC2202" w:rsidRDefault="00BC2202">
      <w:bookmarkStart w:id="3184" w:name="sub_4284"/>
      <w:bookmarkEnd w:id="3183"/>
      <w: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BC2202" w:rsidRDefault="00BC2202">
      <w:bookmarkStart w:id="3185" w:name="sub_4285"/>
      <w:bookmarkEnd w:id="3184"/>
      <w: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BC2202" w:rsidRDefault="00BC2202">
      <w:bookmarkStart w:id="3186" w:name="sub_4286"/>
      <w:bookmarkEnd w:id="3185"/>
      <w: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bookmarkEnd w:id="3186"/>
    <w:p w:rsidR="00BC2202" w:rsidRDefault="00BC2202">
      <w:r>
        <w:t>повышать ритмичность движений;</w:t>
      </w:r>
    </w:p>
    <w:p w:rsidR="00BC2202" w:rsidRDefault="00BC2202">
      <w:r>
        <w:t>совершенствовать способность синхронно переключаться на новое положение рук, пальцев с одного движения на другое;</w:t>
      </w:r>
    </w:p>
    <w:p w:rsidR="00BC2202" w:rsidRDefault="00BC2202">
      <w:r>
        <w:t>повышать точность, дифференцированность движений пальцев.</w:t>
      </w:r>
    </w:p>
    <w:p w:rsidR="00BC2202" w:rsidRDefault="00BC2202">
      <w:bookmarkStart w:id="3187" w:name="sub_4287"/>
      <w:r>
        <w:t>13. Совершенствовать динамическую организацию двигательного акта.</w:t>
      </w:r>
    </w:p>
    <w:p w:rsidR="00BC2202" w:rsidRDefault="00BC2202">
      <w:bookmarkStart w:id="3188" w:name="sub_4288"/>
      <w:bookmarkEnd w:id="3187"/>
      <w: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BC2202" w:rsidRDefault="00BC2202">
      <w:bookmarkStart w:id="3189" w:name="sub_4289"/>
      <w:bookmarkEnd w:id="3188"/>
      <w:r>
        <w:t>15. Формировать умение копирования:</w:t>
      </w:r>
    </w:p>
    <w:bookmarkEnd w:id="3189"/>
    <w:p w:rsidR="00BC2202" w:rsidRDefault="00BC2202">
      <w:r>
        <w:t>узнай и назови фигуру, которую предстоит копировать;</w:t>
      </w:r>
    </w:p>
    <w:p w:rsidR="00BC2202" w:rsidRDefault="00BC2202">
      <w:r>
        <w:t>выдели (покажи и(или) назови) каждый элемент;</w:t>
      </w:r>
    </w:p>
    <w:p w:rsidR="00BC2202" w:rsidRDefault="00BC2202">
      <w:r>
        <w:t>определи элемент, с которого начнешь копирование формы и последовательность копирования;</w:t>
      </w:r>
    </w:p>
    <w:p w:rsidR="00BC2202" w:rsidRDefault="00BC2202">
      <w:r>
        <w:t>определи пространственное положение элемента относительно других и оцени протяженность относительно целого;</w:t>
      </w:r>
    </w:p>
    <w:p w:rsidR="00BC2202" w:rsidRDefault="00BC2202">
      <w:r>
        <w:t>приступай к копированию.</w:t>
      </w:r>
    </w:p>
    <w:p w:rsidR="00BC2202" w:rsidRDefault="00BC2202">
      <w:bookmarkStart w:id="3190" w:name="sub_4290"/>
      <w: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BC2202" w:rsidRDefault="00BC2202">
      <w:bookmarkStart w:id="3191" w:name="sub_4291"/>
      <w:bookmarkEnd w:id="3190"/>
      <w: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BC2202" w:rsidRDefault="00BC2202">
      <w:bookmarkStart w:id="3192" w:name="sub_1288"/>
      <w:bookmarkEnd w:id="3191"/>
      <w:r>
        <w:t>42.5. Адаптивная компенсаторно-развивающая программа.</w:t>
      </w:r>
    </w:p>
    <w:bookmarkEnd w:id="3192"/>
    <w:p w:rsidR="00BC2202" w:rsidRDefault="00BC2202">
      <w:r>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BC2202" w:rsidRDefault="00BC2202">
      <w:bookmarkStart w:id="3193" w:name="sub_4292"/>
      <w:r>
        <w:t>42.5.1. Развитие слуха и слухового восприятия.</w:t>
      </w:r>
    </w:p>
    <w:bookmarkEnd w:id="3193"/>
    <w:p w:rsidR="00BC2202" w:rsidRDefault="00BC2202">
      <w:r>
        <w:t>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BC2202" w:rsidRDefault="00BC2202">
      <w:r>
        <w:t>Способствовать запоминанию и умению правильно произносить имена окружающих (ближайший социум).</w:t>
      </w:r>
    </w:p>
    <w:p w:rsidR="00BC2202" w:rsidRDefault="00BC2202">
      <w:bookmarkStart w:id="3194" w:name="sub_4293"/>
      <w:r>
        <w:t>42.5.2. Развитие осязания и моторики рук.</w:t>
      </w:r>
    </w:p>
    <w:bookmarkEnd w:id="3194"/>
    <w:p w:rsidR="00BC2202" w:rsidRDefault="00BC2202">
      <w: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BC2202" w:rsidRDefault="00BC2202">
      <w:r>
        <w:t>Развитие праксиса рук:</w:t>
      </w:r>
    </w:p>
    <w:p w:rsidR="00BC2202" w:rsidRDefault="00BC2202">
      <w:r>
        <w:t>статического (умение выполнять позы);</w:t>
      </w:r>
    </w:p>
    <w:p w:rsidR="00BC2202" w:rsidRDefault="00BC2202">
      <w:r>
        <w:t>динамического со способностью к переключению с одного действия на другое, выполнения цепочки действий;</w:t>
      </w:r>
    </w:p>
    <w:p w:rsidR="00BC2202" w:rsidRDefault="00BC2202">
      <w:r>
        <w:t>конструктивного (умений выкладывать, копировать из палочек фигуры).</w:t>
      </w:r>
    </w:p>
    <w:p w:rsidR="00BC2202" w:rsidRDefault="00BC2202">
      <w: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BC2202" w:rsidRDefault="00BC2202">
      <w: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BC2202" w:rsidRDefault="00BC2202">
      <w: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BC2202" w:rsidRDefault="00BC2202">
      <w:bookmarkStart w:id="3195" w:name="sub_4294"/>
      <w:r>
        <w:t>42.5.3. Развитие основ невербальных средств общения.</w:t>
      </w:r>
    </w:p>
    <w:bookmarkEnd w:id="3195"/>
    <w:p w:rsidR="00BC2202" w:rsidRDefault="00BC2202">
      <w:r>
        <w:t>Обогащение опыта восприятия и воспроизведения разных положений частей лица, их движений:</w:t>
      </w:r>
    </w:p>
    <w:p w:rsidR="00BC2202" w:rsidRDefault="00BC2202">
      <w:r>
        <w:t>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w:t>
      </w:r>
    </w:p>
    <w:p w:rsidR="00BC2202" w:rsidRDefault="00BC2202">
      <w:r>
        <w:t>Формирование жестовых умений: узнавать и показывать жестами приветствие, прощание, запрет, удивление.</w:t>
      </w:r>
    </w:p>
    <w:p w:rsidR="00BC2202" w:rsidRDefault="00BC2202">
      <w: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BC2202" w:rsidRDefault="00BC2202">
      <w:bookmarkStart w:id="3196" w:name="sub_4295"/>
      <w:r>
        <w:t>42.5.4. Развитие умений и навыков пространственной ориентировки.</w:t>
      </w:r>
    </w:p>
    <w:bookmarkEnd w:id="3196"/>
    <w:p w:rsidR="00BC2202" w:rsidRDefault="00BC2202">
      <w:r>
        <w:t>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BC2202" w:rsidRDefault="00BC2202">
      <w: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BC2202" w:rsidRDefault="00BC2202">
      <w: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BC2202" w:rsidRDefault="00BC2202">
      <w:r>
        <w:t>Формирование представлений о клеточном и линейном полях (листы) с развитием опыта выполнения слабовидящим ребенком графических заданий под контролем</w:t>
      </w:r>
    </w:p>
    <w:p w:rsidR="00BC2202" w:rsidRDefault="00BC2202">
      <w:r>
        <w:t>зрения (для части слабовидящих с высоким слабовидением - линейное поле).</w:t>
      </w:r>
    </w:p>
    <w:p w:rsidR="00BC2202" w:rsidRDefault="00BC2202">
      <w:bookmarkStart w:id="3197" w:name="sub_1043"/>
      <w:r>
        <w:t>43. Программа коррекционно-развивающей работы с детьми с ТНР.</w:t>
      </w:r>
    </w:p>
    <w:p w:rsidR="00BC2202" w:rsidRDefault="00BC2202">
      <w:bookmarkStart w:id="3198" w:name="sub_1289"/>
      <w:bookmarkEnd w:id="3197"/>
      <w:r>
        <w:t>43.1. Программа коррекционной работы обеспечивает:</w:t>
      </w:r>
    </w:p>
    <w:bookmarkEnd w:id="3198"/>
    <w:p w:rsidR="00BC2202" w:rsidRDefault="00BC2202">
      <w:r>
        <w:t>выявление особых образовательных потребностей обучающихся с ТНР, обусловленных недостатками в их психофизическом и речевом развитии;</w:t>
      </w:r>
    </w:p>
    <w:p w:rsidR="00BC2202" w:rsidRDefault="00BC2202">
      <w: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BC2202" w:rsidRDefault="00BC2202">
      <w:r>
        <w:t>возможность освоения детьми с ТНР адаптированной основной образовательной программы дошкольного образования.</w:t>
      </w:r>
    </w:p>
    <w:p w:rsidR="00BC2202" w:rsidRDefault="00BC2202">
      <w:bookmarkStart w:id="3199" w:name="sub_1290"/>
      <w:r>
        <w:t>43.2. Задачи программы:</w:t>
      </w:r>
    </w:p>
    <w:bookmarkEnd w:id="3199"/>
    <w:p w:rsidR="00BC2202" w:rsidRDefault="00BC2202">
      <w: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BC2202" w:rsidRDefault="00BC2202">
      <w:r>
        <w:t>коррекция речевых нарушений на основе координации педагогических, психологических и медицинских средств воздействия;</w:t>
      </w:r>
    </w:p>
    <w:p w:rsidR="00BC2202" w:rsidRDefault="00BC2202">
      <w: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BC2202" w:rsidRDefault="00BC2202">
      <w:bookmarkStart w:id="3200" w:name="sub_1291"/>
      <w:r>
        <w:t>43.3. Программа коррекционной работы предусматривает:</w:t>
      </w:r>
    </w:p>
    <w:bookmarkEnd w:id="3200"/>
    <w:p w:rsidR="00BC2202" w:rsidRDefault="00BC2202">
      <w: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BC2202" w:rsidRDefault="00BC2202">
      <w: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BC2202" w:rsidRDefault="00BC2202">
      <w:r>
        <w:t>обеспечение коррекционной направленности при реализации содержания образовательных областей и воспитательных мероприятий;</w:t>
      </w:r>
    </w:p>
    <w:p w:rsidR="00BC2202" w:rsidRDefault="00BC2202">
      <w: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BC2202" w:rsidRDefault="00BC2202">
      <w:bookmarkStart w:id="3201" w:name="sub_1292"/>
      <w:r>
        <w:t>43.4. Коррекционно-развивающая работа всех педагогических работников дошкольной образовательной организации включает:</w:t>
      </w:r>
    </w:p>
    <w:bookmarkEnd w:id="3201"/>
    <w:p w:rsidR="00BC2202" w:rsidRDefault="00BC2202">
      <w: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BC2202" w:rsidRDefault="00BC2202">
      <w:r>
        <w:t>социально-коммуникативное развитие;</w:t>
      </w:r>
    </w:p>
    <w:p w:rsidR="00BC2202" w:rsidRDefault="00BC2202">
      <w:r>
        <w:t>развитие и коррекцию сенсорных, моторных, психических функций у обучающихся с ТНР;</w:t>
      </w:r>
    </w:p>
    <w:p w:rsidR="00BC2202" w:rsidRDefault="00BC2202">
      <w:r>
        <w:t>познавательное развитие,</w:t>
      </w:r>
    </w:p>
    <w:p w:rsidR="00BC2202" w:rsidRDefault="00BC2202">
      <w:r>
        <w:t>развитие высших психических функций;</w:t>
      </w:r>
    </w:p>
    <w:p w:rsidR="00BC2202" w:rsidRDefault="00BC2202">
      <w:r>
        <w:t>коррекцию нарушений развития личности, эмоционально - волевой сферы с целью максимальной социальной адаптации ребёнка с ТНР;</w:t>
      </w:r>
    </w:p>
    <w:p w:rsidR="00BC2202" w:rsidRDefault="00BC2202">
      <w: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BC2202" w:rsidRDefault="00BC2202">
      <w:bookmarkStart w:id="3202" w:name="sub_1293"/>
      <w:r>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BC2202" w:rsidRDefault="00BC2202">
      <w:bookmarkStart w:id="3203" w:name="sub_1294"/>
      <w:bookmarkEnd w:id="3202"/>
      <w: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BC2202" w:rsidRDefault="00BC2202">
      <w:bookmarkStart w:id="3204" w:name="sub_1295"/>
      <w:bookmarkEnd w:id="3203"/>
      <w:r>
        <w:t>43.7. Общими ориентирами в достижении результатов программы коррекционной работы являются:</w:t>
      </w:r>
    </w:p>
    <w:bookmarkEnd w:id="3204"/>
    <w:p w:rsidR="00BC2202" w:rsidRDefault="00BC2202">
      <w:r>
        <w:t>сформированность фонетического компонента языковой способности в соответствии с онтогенетическими закономерностями его становления;</w:t>
      </w:r>
    </w:p>
    <w:p w:rsidR="00BC2202" w:rsidRDefault="00BC2202">
      <w: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BC2202" w:rsidRDefault="00BC2202">
      <w:r>
        <w:t>овладение арсеналом языковых единиц различных уровней, усвоение правил их использования в речевой деятельности;</w:t>
      </w:r>
    </w:p>
    <w:p w:rsidR="00BC2202" w:rsidRDefault="00BC2202">
      <w: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BC2202" w:rsidRDefault="00BC2202">
      <w:r>
        <w:t>сформированность психофизиологического, психологического и языкового уровней, обеспечивающих в будущем овладение чтением и письмом.</w:t>
      </w:r>
    </w:p>
    <w:p w:rsidR="00BC2202" w:rsidRDefault="00BC2202">
      <w:bookmarkStart w:id="3205" w:name="sub_1296"/>
      <w:r>
        <w:t>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BC2202" w:rsidRDefault="00BC2202">
      <w:bookmarkStart w:id="3206" w:name="sub_1297"/>
      <w:bookmarkEnd w:id="3205"/>
      <w:r>
        <w:t>43.9. Специальные условия для получения образования детьми с тяжелыми нарушениями речи:</w:t>
      </w:r>
    </w:p>
    <w:p w:rsidR="00BC2202" w:rsidRDefault="00BC2202">
      <w:bookmarkStart w:id="3207" w:name="sub_4296"/>
      <w:bookmarkEnd w:id="3206"/>
      <w:r>
        <w:t>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bookmarkEnd w:id="3207"/>
    <w:p w:rsidR="00BC2202" w:rsidRDefault="00BC2202">
      <w: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BC2202" w:rsidRDefault="00BC2202">
      <w:bookmarkStart w:id="3208" w:name="sub_4297"/>
      <w:r>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BC2202" w:rsidRDefault="00BC2202">
      <w:bookmarkStart w:id="3209" w:name="sub_4298"/>
      <w:bookmarkEnd w:id="3208"/>
      <w: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bookmarkEnd w:id="3209"/>
    <w:p w:rsidR="00BC2202" w:rsidRDefault="00BC2202">
      <w: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BC2202" w:rsidRDefault="00BC2202">
      <w: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BC2202" w:rsidRDefault="00BC2202">
      <w: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BC2202" w:rsidRDefault="00BC2202">
      <w:bookmarkStart w:id="3210" w:name="sub_4299"/>
      <w: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BC2202" w:rsidRDefault="00BC2202">
      <w:bookmarkStart w:id="3211" w:name="sub_4300"/>
      <w:bookmarkEnd w:id="3210"/>
      <w: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BC2202" w:rsidRDefault="00BC2202">
      <w:bookmarkStart w:id="3212" w:name="sub_4301"/>
      <w:bookmarkEnd w:id="3211"/>
      <w: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BC2202" w:rsidRDefault="00BC2202">
      <w:bookmarkStart w:id="3213" w:name="sub_1298"/>
      <w:bookmarkEnd w:id="3212"/>
      <w:r>
        <w:t>43.10. Содержание дифференциальной диагностики речевых и неречевых функций обучающихся с тяжелыми нарушениями речи.</w:t>
      </w:r>
    </w:p>
    <w:bookmarkEnd w:id="3213"/>
    <w:p w:rsidR="00BC2202" w:rsidRDefault="00BC2202">
      <w: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BC2202" w:rsidRDefault="00BC2202">
      <w: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BC2202" w:rsidRDefault="00BC2202">
      <w: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BC2202" w:rsidRDefault="00BC2202">
      <w:bookmarkStart w:id="3214" w:name="sub_4302"/>
      <w:r>
        <w:t>43.10.1. Обследование словарного запаса.</w:t>
      </w:r>
    </w:p>
    <w:bookmarkEnd w:id="3214"/>
    <w:p w:rsidR="00BC2202" w:rsidRDefault="00BC2202">
      <w: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BC2202" w:rsidRDefault="00BC2202">
      <w:bookmarkStart w:id="3215" w:name="sub_4303"/>
      <w:r>
        <w:t>43.10.2. Обследование грамматического строя языка.</w:t>
      </w:r>
    </w:p>
    <w:bookmarkEnd w:id="3215"/>
    <w:p w:rsidR="00BC2202" w:rsidRDefault="00BC2202">
      <w: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BC2202" w:rsidRDefault="00BC2202">
      <w:bookmarkStart w:id="3216" w:name="sub_4304"/>
      <w:r>
        <w:t>43.10.3. Обследование связной речи.</w:t>
      </w:r>
    </w:p>
    <w:bookmarkEnd w:id="3216"/>
    <w:p w:rsidR="00BC2202" w:rsidRDefault="00BC2202">
      <w: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BC2202" w:rsidRDefault="00BC2202">
      <w:bookmarkStart w:id="3217" w:name="sub_4305"/>
      <w:r>
        <w:t>43.10.4. Обследование фонетических и фонематических процессов.</w:t>
      </w:r>
    </w:p>
    <w:bookmarkEnd w:id="3217"/>
    <w:p w:rsidR="00BC2202" w:rsidRDefault="00BC2202">
      <w: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BC2202" w:rsidRDefault="00BC2202">
      <w:r>
        <w:t>В процессе комплексного обследования изучается состояние пространственно-зрительных ориентировок и моторно-графических навыков.</w:t>
      </w:r>
    </w:p>
    <w:p w:rsidR="00BC2202" w:rsidRDefault="00BC2202">
      <w: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BC2202" w:rsidRDefault="00BC2202">
      <w:bookmarkStart w:id="3218" w:name="sub_1299"/>
      <w:r>
        <w:t>43.11. Осуществление квалифицированной коррекции нарушений речеязыкового развития обучающихся с ТНР.</w:t>
      </w:r>
    </w:p>
    <w:bookmarkEnd w:id="3218"/>
    <w:p w:rsidR="00BC2202" w:rsidRDefault="00BC2202">
      <w: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BC2202" w:rsidRDefault="00BC2202">
      <w:bookmarkStart w:id="3219" w:name="sub_4306"/>
      <w:r>
        <w:t>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BC2202" w:rsidRDefault="00BC2202">
      <w:bookmarkStart w:id="3220" w:name="sub_4307"/>
      <w:bookmarkEnd w:id="3219"/>
      <w:r>
        <w:t>43.11.2. Обучение обучающихся с начатками фразовой речи (со вторым уровнем речевого развития) предполагает несколько направлений:</w:t>
      </w:r>
    </w:p>
    <w:p w:rsidR="00BC2202" w:rsidRDefault="00BC2202">
      <w:bookmarkStart w:id="3221" w:name="sub_4310"/>
      <w:bookmarkEnd w:id="3220"/>
      <w: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BC2202" w:rsidRDefault="00BC2202">
      <w:bookmarkStart w:id="3222" w:name="sub_4311"/>
      <w:bookmarkEnd w:id="3221"/>
      <w: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BC2202" w:rsidRDefault="00BC2202">
      <w:bookmarkStart w:id="3223" w:name="sub_4312"/>
      <w:bookmarkEnd w:id="3222"/>
      <w: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BC2202" w:rsidRDefault="00BC2202">
      <w:bookmarkStart w:id="3224" w:name="sub_4313"/>
      <w:bookmarkEnd w:id="3223"/>
      <w: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bookmarkEnd w:id="3224"/>
    <w:p w:rsidR="00BC2202" w:rsidRDefault="00BC2202">
      <w: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BC2202" w:rsidRDefault="00BC2202">
      <w: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BC2202" w:rsidRDefault="00BC2202">
      <w:bookmarkStart w:id="3225" w:name="sub_4308"/>
      <w: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BC2202" w:rsidRDefault="00BC2202">
      <w:bookmarkStart w:id="3226" w:name="sub_4314"/>
      <w:bookmarkEnd w:id="3225"/>
      <w: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BC2202" w:rsidRDefault="00BC2202">
      <w:bookmarkStart w:id="3227" w:name="sub_4315"/>
      <w:bookmarkEnd w:id="3226"/>
      <w:r>
        <w:t>2. Развитие умения дифференцировать на слух оппозиционные звуки речи: свистящие - шипящие, звонкие - глухие, твердые - мягкие, сонорные.</w:t>
      </w:r>
    </w:p>
    <w:p w:rsidR="00BC2202" w:rsidRDefault="00BC2202">
      <w:bookmarkStart w:id="3228" w:name="sub_4316"/>
      <w:bookmarkEnd w:id="3227"/>
      <w: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BC2202" w:rsidRDefault="00BC2202">
      <w:bookmarkStart w:id="3229" w:name="sub_4317"/>
      <w:bookmarkEnd w:id="3228"/>
      <w: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BC2202" w:rsidRDefault="00BC2202">
      <w:bookmarkStart w:id="3230" w:name="sub_4318"/>
      <w:bookmarkEnd w:id="3229"/>
      <w: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BC2202" w:rsidRDefault="00BC2202">
      <w:bookmarkStart w:id="3231" w:name="sub_4319"/>
      <w:bookmarkEnd w:id="3230"/>
      <w: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BC2202" w:rsidRDefault="00BC2202">
      <w:bookmarkStart w:id="3232" w:name="sub_4309"/>
      <w:bookmarkEnd w:id="3231"/>
      <w:r>
        <w:t>43.11.4.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BC2202" w:rsidRDefault="00BC2202">
      <w:bookmarkStart w:id="3233" w:name="sub_4320"/>
      <w:bookmarkEnd w:id="3232"/>
      <w: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BC2202" w:rsidRDefault="00BC2202">
      <w:bookmarkStart w:id="3234" w:name="sub_4321"/>
      <w:bookmarkEnd w:id="3233"/>
      <w: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BC2202" w:rsidRDefault="00BC2202">
      <w:bookmarkStart w:id="3235" w:name="sub_4322"/>
      <w:bookmarkEnd w:id="3234"/>
      <w:r>
        <w:t>3. Совершенствование связной речи: закрепление навыка рассказа, пересказа с элементами фантазийных и творческих сюжетов.</w:t>
      </w:r>
    </w:p>
    <w:p w:rsidR="00BC2202" w:rsidRDefault="00BC2202">
      <w:bookmarkStart w:id="3236" w:name="sub_4323"/>
      <w:bookmarkEnd w:id="3235"/>
      <w: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BC2202" w:rsidRDefault="00BC2202">
      <w:bookmarkStart w:id="3237" w:name="sub_4324"/>
      <w:bookmarkEnd w:id="3236"/>
      <w: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bookmarkEnd w:id="3237"/>
    <w:p w:rsidR="00BC2202" w:rsidRDefault="00BC2202">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BC2202" w:rsidRDefault="00BC2202">
      <w:bookmarkStart w:id="3238" w:name="sub_4325"/>
      <w: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bookmarkEnd w:id="3238"/>
    <w:p w:rsidR="00BC2202" w:rsidRDefault="00BC2202">
      <w: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BC2202" w:rsidRDefault="00BC2202">
      <w:r>
        <w:t>различать понятия "звук", "слог", "слово", "предложение", оперируя ими на практическом уровне;</w:t>
      </w:r>
    </w:p>
    <w:p w:rsidR="00BC2202" w:rsidRDefault="00BC2202">
      <w:r>
        <w:t>определять последовательность слов в предложении, звуков и слогов в словах;</w:t>
      </w:r>
    </w:p>
    <w:p w:rsidR="00BC2202" w:rsidRDefault="00BC2202">
      <w:r>
        <w:t>находить в предложении слова с заданным звуком, определять место звука в слове;</w:t>
      </w:r>
    </w:p>
    <w:p w:rsidR="00BC2202" w:rsidRDefault="00BC2202">
      <w:r>
        <w:t>овладеть интонационными средствами выразительности речи, реализации этих средств в разных видах речевых высказываний.</w:t>
      </w:r>
    </w:p>
    <w:p w:rsidR="00BC2202" w:rsidRDefault="00BC2202">
      <w:bookmarkStart w:id="3239" w:name="sub_4326"/>
      <w:r>
        <w:t>43.11.4.2. Для обучающихся подготовительной к школе группы предполагается обучить их:</w:t>
      </w:r>
    </w:p>
    <w:bookmarkEnd w:id="3239"/>
    <w:p w:rsidR="00BC2202" w:rsidRDefault="00BC2202">
      <w:r>
        <w:t>правильно артикулировать и четко дифференцировать звуки речи;</w:t>
      </w:r>
    </w:p>
    <w:p w:rsidR="00BC2202" w:rsidRDefault="00BC2202">
      <w:r>
        <w:t>различать понятия "звук", "слог", "слово", "предложение", "твердые-мягкие звуки", "звонкие - глухие звуки", оперируя ими на практическом уровне;</w:t>
      </w:r>
    </w:p>
    <w:p w:rsidR="00BC2202" w:rsidRDefault="00BC2202">
      <w:r>
        <w:t>определять и называть последовательность слов в предложении, звуков и слогов в словах;</w:t>
      </w:r>
    </w:p>
    <w:p w:rsidR="00BC2202" w:rsidRDefault="00BC2202">
      <w:r>
        <w:t>производить элементарный звуковой анализ и синтез;</w:t>
      </w:r>
    </w:p>
    <w:p w:rsidR="00BC2202" w:rsidRDefault="00BC2202">
      <w:r>
        <w:t>знать некоторые буквы и производить отдельные действия с ними (выкладывать некоторые слоги, слова).</w:t>
      </w:r>
    </w:p>
    <w:p w:rsidR="00BC2202" w:rsidRDefault="00BC2202">
      <w:bookmarkStart w:id="3240" w:name="sub_4327"/>
      <w:r>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bookmarkEnd w:id="3240"/>
    <w:p w:rsidR="00BC2202" w:rsidRDefault="00BC2202">
      <w:r>
        <w:t>пользоваться самостоятельной речью с соблюдением ее темпо-ритмической организации;</w:t>
      </w:r>
    </w:p>
    <w:p w:rsidR="00BC2202" w:rsidRDefault="00BC2202">
      <w:r>
        <w:t>грамотно формулировать простые предложения и распространять их;</w:t>
      </w:r>
    </w:p>
    <w:p w:rsidR="00BC2202" w:rsidRDefault="00BC2202">
      <w:r>
        <w:t>использовать в речи основные средства передачи ее содержания;</w:t>
      </w:r>
    </w:p>
    <w:p w:rsidR="00BC2202" w:rsidRDefault="00BC2202">
      <w:r>
        <w:t>соблюдать мелодико-интонационную структуру речи.</w:t>
      </w:r>
    </w:p>
    <w:p w:rsidR="00BC2202" w:rsidRDefault="00BC2202">
      <w:bookmarkStart w:id="3241" w:name="sub_4328"/>
      <w:r>
        <w:t>43.11.4.4. Обучающиеся подготовительной к школе группы могут:</w:t>
      </w:r>
    </w:p>
    <w:bookmarkEnd w:id="3241"/>
    <w:p w:rsidR="00BC2202" w:rsidRDefault="00BC2202">
      <w:r>
        <w:t>овладеть разными формами самостоятельной контекстной речи (рассказ, пересказ);</w:t>
      </w:r>
    </w:p>
    <w:p w:rsidR="00BC2202" w:rsidRDefault="00BC2202">
      <w:r>
        <w:t>свободно пользоваться плавной речью различной сложности в разных ситуациях общения;</w:t>
      </w:r>
    </w:p>
    <w:p w:rsidR="00BC2202" w:rsidRDefault="00BC2202">
      <w:r>
        <w:t>адаптироваться к различным условиям общения;</w:t>
      </w:r>
    </w:p>
    <w:p w:rsidR="00BC2202" w:rsidRDefault="00BC2202">
      <w:r>
        <w:t>преодолевать индивидуальные коммуникативные затруднения.</w:t>
      </w:r>
    </w:p>
    <w:p w:rsidR="00BC2202" w:rsidRDefault="00BC2202">
      <w: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BC2202" w:rsidRDefault="00BC2202">
      <w:bookmarkStart w:id="3242" w:name="sub_1044"/>
      <w:r>
        <w:t>44. Программа коррекционно-развивающей работы с детьми с НОДА.</w:t>
      </w:r>
    </w:p>
    <w:bookmarkEnd w:id="3242"/>
    <w:p w:rsidR="00BC2202" w:rsidRDefault="00BC2202">
      <w: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BC2202" w:rsidRDefault="00BC2202">
      <w: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BC2202" w:rsidRDefault="00BC2202">
      <w:r>
        <w:t>Необходимо гибкое сочетание различных видов и форм коррекционно-педагогической работы (индивидуальных, подгрупповых и фронтальных).</w:t>
      </w:r>
    </w:p>
    <w:p w:rsidR="00BC2202" w:rsidRDefault="00BC2202">
      <w: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BC2202" w:rsidRDefault="00BC2202">
      <w:bookmarkStart w:id="3243" w:name="sub_1300"/>
      <w:r>
        <w:t>44.1. Основными направлениями коррекционно-педагогической работы в раннем возрасте являются:</w:t>
      </w:r>
    </w:p>
    <w:bookmarkEnd w:id="3243"/>
    <w:p w:rsidR="00BC2202" w:rsidRDefault="00BC2202">
      <w: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BC2202" w:rsidRDefault="00BC2202">
      <w:r>
        <w:t>формирование наглядно-действенного мышления, произвольного, устойчивого внимания;</w:t>
      </w:r>
    </w:p>
    <w:p w:rsidR="00BC2202" w:rsidRDefault="00BC2202">
      <w: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BC2202" w:rsidRDefault="00BC2202">
      <w:r>
        <w:t>развитие знаний и представлений об окружающем (с обобщающей функцией слова);</w:t>
      </w:r>
    </w:p>
    <w:p w:rsidR="00BC2202" w:rsidRDefault="00BC2202">
      <w:r>
        <w:t>стимуляция сенсорной активности (зрительного, слухового, кинестетического восприятия);</w:t>
      </w:r>
    </w:p>
    <w:p w:rsidR="00BC2202" w:rsidRDefault="00BC2202">
      <w:r>
        <w:t>формирование функциональных возможностей кистей и пальцев рук;</w:t>
      </w:r>
    </w:p>
    <w:p w:rsidR="00BC2202" w:rsidRDefault="00BC2202">
      <w:r>
        <w:t>развитие зрительно-моторной координации,</w:t>
      </w:r>
    </w:p>
    <w:p w:rsidR="00BC2202" w:rsidRDefault="00BC2202">
      <w:r>
        <w:t>развитие навыков опрятности и самообслуживания.</w:t>
      </w:r>
    </w:p>
    <w:p w:rsidR="00BC2202" w:rsidRDefault="00BC2202">
      <w:bookmarkStart w:id="3244" w:name="sub_1301"/>
      <w:r>
        <w:t>44.2. Основными направлениями коррекционной работы в дошкольном возрасте являются:</w:t>
      </w:r>
    </w:p>
    <w:bookmarkEnd w:id="3244"/>
    <w:p w:rsidR="00BC2202" w:rsidRDefault="00BC2202">
      <w:r>
        <w:t>развитие двигательной деятельности (общей моторики и функциональных возможностей кистей и пальцев рук);</w:t>
      </w:r>
    </w:p>
    <w:p w:rsidR="00BC2202" w:rsidRDefault="00BC2202">
      <w:r>
        <w:t>развитие навыков самообслуживания и гигиены;</w:t>
      </w:r>
    </w:p>
    <w:p w:rsidR="00BC2202" w:rsidRDefault="00BC2202">
      <w:r>
        <w:t>развитие игровой деятельности;</w:t>
      </w:r>
    </w:p>
    <w:p w:rsidR="00BC2202" w:rsidRDefault="00BC2202">
      <w:r>
        <w:t>формирования конструирования и изобразительной деятельности;</w:t>
      </w:r>
    </w:p>
    <w:p w:rsidR="00BC2202" w:rsidRDefault="00BC2202">
      <w:r>
        <w:t>развитие всех сторон речи и коррекция речевых нарушений;</w:t>
      </w:r>
    </w:p>
    <w:p w:rsidR="00BC2202" w:rsidRDefault="00BC2202">
      <w:r>
        <w:t>расширение запаса знаний и представлений об окружающем;</w:t>
      </w:r>
    </w:p>
    <w:p w:rsidR="00BC2202" w:rsidRDefault="00BC2202">
      <w:r>
        <w:t>развитие сенсорных функций;</w:t>
      </w:r>
    </w:p>
    <w:p w:rsidR="00BC2202" w:rsidRDefault="00BC2202">
      <w:r>
        <w:t>формирование пространственных и временных представлений, коррекция их нарушений.</w:t>
      </w:r>
    </w:p>
    <w:p w:rsidR="00BC2202" w:rsidRDefault="00BC2202">
      <w:r>
        <w:t>формирование элементарных математических представлений;</w:t>
      </w:r>
    </w:p>
    <w:p w:rsidR="00BC2202" w:rsidRDefault="00BC2202">
      <w:r>
        <w:t>подготовка к школе.</w:t>
      </w:r>
    </w:p>
    <w:p w:rsidR="00BC2202" w:rsidRDefault="00BC2202">
      <w:bookmarkStart w:id="3245" w:name="sub_1302"/>
      <w:r>
        <w:t>44.3. Развитие двигательной деятельности (общей моторики и функциональных возможностей кистей и пальцев рук).</w:t>
      </w:r>
    </w:p>
    <w:bookmarkEnd w:id="3245"/>
    <w:p w:rsidR="00BC2202" w:rsidRDefault="00BC2202">
      <w:r>
        <w:t>Особое значение имеет ранняя стимуляция развития основных двигательных навыков.</w:t>
      </w:r>
    </w:p>
    <w:p w:rsidR="00BC2202" w:rsidRDefault="00BC2202">
      <w: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BC2202" w:rsidRDefault="00BC2202">
      <w:bookmarkStart w:id="3246" w:name="sub_4329"/>
      <w:r>
        <w:t>44.3.1. В ходе коррекционной работы необходимо решить следующие задачи:</w:t>
      </w:r>
    </w:p>
    <w:bookmarkEnd w:id="3246"/>
    <w:p w:rsidR="00BC2202" w:rsidRDefault="00BC2202">
      <w:r>
        <w:t>формирование контроля над положением головы и ее движениями;</w:t>
      </w:r>
    </w:p>
    <w:p w:rsidR="00BC2202" w:rsidRDefault="00BC2202">
      <w:r>
        <w:t>обучение разгибанию верхней части туловища;</w:t>
      </w:r>
    </w:p>
    <w:p w:rsidR="00BC2202" w:rsidRDefault="00BC2202">
      <w:r>
        <w:t>тренировка опорной функции рук (опора на предплечья и кисти);</w:t>
      </w:r>
    </w:p>
    <w:p w:rsidR="00BC2202" w:rsidRDefault="00BC2202">
      <w:r>
        <w:t>развитие поворотов туловища (переворачивания со спины на живот и с живота на спину);</w:t>
      </w:r>
    </w:p>
    <w:p w:rsidR="00BC2202" w:rsidRDefault="00BC2202">
      <w:r>
        <w:t>формирование функции сидения и самостоятельного присаживания;</w:t>
      </w:r>
    </w:p>
    <w:p w:rsidR="00BC2202" w:rsidRDefault="00BC2202">
      <w:r>
        <w:t>обучение вставанию на четвереньки, развитие равновесия и ползания в этом положении;</w:t>
      </w:r>
    </w:p>
    <w:p w:rsidR="00BC2202" w:rsidRDefault="00BC2202">
      <w:r>
        <w:t>обучение вставанию на колени, затем на ноги;</w:t>
      </w:r>
    </w:p>
    <w:p w:rsidR="00BC2202" w:rsidRDefault="00BC2202">
      <w:r>
        <w:t>развитие возможности удержания вертикальной позы и ходьбы с поддержкой;</w:t>
      </w:r>
    </w:p>
    <w:p w:rsidR="00BC2202" w:rsidRDefault="00BC2202">
      <w:r>
        <w:t>стимуляция самостоятельной ходьбы и коррекция ее нарушений.</w:t>
      </w:r>
    </w:p>
    <w:p w:rsidR="00BC2202" w:rsidRDefault="00BC2202">
      <w: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BC2202" w:rsidRDefault="00BC2202">
      <w:bookmarkStart w:id="3247" w:name="sub_4330"/>
      <w:r>
        <w:t>44.3.2. Вариативные задачи в сфере двигательного развития обучающихся с НОДА решаются в зависимости тяжести двигательной патологии:</w:t>
      </w:r>
    </w:p>
    <w:bookmarkEnd w:id="3247"/>
    <w:p w:rsidR="00BC2202" w:rsidRDefault="00BC2202">
      <w: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BC2202" w:rsidRDefault="00BC2202">
      <w: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BC2202" w:rsidRDefault="00BC2202">
      <w: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BC2202" w:rsidRDefault="00BC2202">
      <w:bookmarkStart w:id="3248" w:name="sub_4331"/>
      <w:r>
        <w:t>44.3.3. Ведущую роль в развитии движений у обучающихся с НОДА играют лечебная физкультура (далее - ЛФК) и массаж:</w:t>
      </w:r>
    </w:p>
    <w:p w:rsidR="00BC2202" w:rsidRDefault="00BC2202">
      <w:bookmarkStart w:id="3249" w:name="sub_4332"/>
      <w:bookmarkEnd w:id="3248"/>
      <w: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BC2202" w:rsidRDefault="00BC2202">
      <w:bookmarkStart w:id="3250" w:name="sub_4333"/>
      <w:bookmarkEnd w:id="3249"/>
      <w:r>
        <w:t>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BC2202" w:rsidRDefault="00BC2202">
      <w:bookmarkStart w:id="3251" w:name="sub_4334"/>
      <w:bookmarkEnd w:id="3250"/>
      <w:r>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bookmarkEnd w:id="3251"/>
    <w:p w:rsidR="00BC2202" w:rsidRDefault="00BC2202">
      <w: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BC2202" w:rsidRDefault="00BC2202">
      <w: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BC2202" w:rsidRDefault="00BC2202">
      <w:bookmarkStart w:id="3252" w:name="sub_4335"/>
      <w:r>
        <w:t>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BC2202" w:rsidRDefault="00BC2202">
      <w:bookmarkStart w:id="3253" w:name="sub_4336"/>
      <w:bookmarkEnd w:id="3252"/>
      <w:r>
        <w:t>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bookmarkEnd w:id="3253"/>
    <w:p w:rsidR="00BC2202" w:rsidRDefault="00BC2202">
      <w: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BC2202" w:rsidRDefault="00BC2202">
      <w: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BC2202" w:rsidRDefault="00BC2202">
      <w:bookmarkStart w:id="3254" w:name="sub_4337"/>
      <w:r>
        <w:t>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bookmarkEnd w:id="3254"/>
    <w:p w:rsidR="00BC2202" w:rsidRDefault="00BC2202">
      <w: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BC2202" w:rsidRDefault="00BC2202">
      <w: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BC2202" w:rsidRDefault="00BC2202">
      <w: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BC2202" w:rsidRDefault="00BC2202">
      <w:bookmarkStart w:id="3255" w:name="sub_4338"/>
      <w:r>
        <w:t>44.3.8. Полезно включать в занятия, а также рекомендовать родителям (законным представителям) для выполнения дома, с детьми следующие виды упражнений:</w:t>
      </w:r>
    </w:p>
    <w:bookmarkEnd w:id="3255"/>
    <w:p w:rsidR="00BC2202" w:rsidRDefault="00BC2202">
      <w:r>
        <w:t>разгладить лист бумаги, ладонью правой руки, придерживая его левой рукой, и наоборот;</w:t>
      </w:r>
    </w:p>
    <w:p w:rsidR="00BC2202" w:rsidRDefault="00BC2202">
      <w:r>
        <w:t>постучать по столу расслабленной кистью правой (левой) руки;</w:t>
      </w:r>
    </w:p>
    <w:p w:rsidR="00BC2202" w:rsidRDefault="00BC2202">
      <w:r>
        <w:t>повернуть правую руку на ребро, согнуть пальцы в кулак, выпрямить, положить руку на ладонь; сделать то же левой рукой;</w:t>
      </w:r>
    </w:p>
    <w:p w:rsidR="00BC2202" w:rsidRDefault="00BC2202">
      <w:r>
        <w:t>руки полусогнуты, опора на локти - встряхивание по очереди кистями ("звонок");</w:t>
      </w:r>
    </w:p>
    <w:p w:rsidR="00BC2202" w:rsidRDefault="00BC2202">
      <w:r>
        <w:t>руки перед собой, опора на предплечья, по очереди смена положения кистей, правой и левой (согнуть-разогнуть, повернуть ладонью к лицу - к столу);</w:t>
      </w:r>
    </w:p>
    <w:p w:rsidR="00BC2202" w:rsidRDefault="00BC2202">
      <w:r>
        <w:t>фиксировать левой рукой правое запястье - поглаживать ладонью правой руки, постучать ладонью по столу.</w:t>
      </w:r>
    </w:p>
    <w:p w:rsidR="00BC2202" w:rsidRDefault="00BC2202">
      <w:r>
        <w:t>Одновременно проводится работа и по развитию движений пальцев рук, особенно правой руки:</w:t>
      </w:r>
    </w:p>
    <w:p w:rsidR="00BC2202" w:rsidRDefault="00BC2202">
      <w:r>
        <w:t>соединить концевые фаланги выпрямленных пальцев рук ("домик");</w:t>
      </w:r>
    </w:p>
    <w:p w:rsidR="00BC2202" w:rsidRDefault="00BC2202">
      <w:r>
        <w:t>соединить лучезапястные суставы, кисти разогнуть, пальцы отвести ("корзиночка").</w:t>
      </w:r>
    </w:p>
    <w:p w:rsidR="00BC2202" w:rsidRDefault="00BC2202">
      <w: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BC2202" w:rsidRDefault="00BC2202">
      <w:r>
        <w:t>сжать пальцы правой руки в кулак - выпрямить;</w:t>
      </w:r>
    </w:p>
    <w:p w:rsidR="00BC2202" w:rsidRDefault="00BC2202">
      <w:r>
        <w:t>согнуть пальцы одновременно и поочередно;</w:t>
      </w:r>
    </w:p>
    <w:p w:rsidR="00BC2202" w:rsidRDefault="00BC2202">
      <w:r>
        <w:t>противопоставить первому пальцу все остальные поочередно;</w:t>
      </w:r>
    </w:p>
    <w:p w:rsidR="00BC2202" w:rsidRDefault="00BC2202">
      <w:r>
        <w:t>постучать каждым пальцем по столу под счет "один, один-два, один-два-три";</w:t>
      </w:r>
    </w:p>
    <w:p w:rsidR="00BC2202" w:rsidRDefault="00BC2202">
      <w:r>
        <w:t>отвести и привести пальцы, согнуть и разогнуть с усилием ("кошка выпустила коготки");</w:t>
      </w:r>
    </w:p>
    <w:p w:rsidR="00BC2202" w:rsidRDefault="00BC2202">
      <w:r>
        <w:t>многократно сгибать и разгибать пальцы, легко касаясь концевой фалангой первого пальца остальных ("сыпать зерно для птиц").</w:t>
      </w:r>
    </w:p>
    <w:p w:rsidR="00BC2202" w:rsidRDefault="00BC2202">
      <w: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BC2202" w:rsidRDefault="00BC2202">
      <w:bookmarkStart w:id="3256" w:name="sub_1303"/>
      <w:r>
        <w:t>44.4. Развитие навыков самообслуживания и гигиены.</w:t>
      </w:r>
    </w:p>
    <w:bookmarkEnd w:id="3256"/>
    <w:p w:rsidR="00BC2202" w:rsidRDefault="00BC2202">
      <w: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BC2202" w:rsidRDefault="00BC2202">
      <w:r>
        <w:t>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w:t>
      </w:r>
    </w:p>
    <w:p w:rsidR="00BC2202" w:rsidRDefault="00BC2202">
      <w: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BC2202" w:rsidRDefault="00BC2202">
      <w: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BC2202" w:rsidRDefault="00BC2202">
      <w: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BC2202" w:rsidRDefault="00BC2202">
      <w: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BC2202" w:rsidRDefault="00BC2202">
      <w: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BC2202" w:rsidRDefault="00BC2202">
      <w: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BC2202" w:rsidRDefault="00BC2202">
      <w: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BC2202" w:rsidRDefault="00BC2202">
      <w: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BC2202" w:rsidRDefault="00BC2202">
      <w: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BC2202" w:rsidRDefault="00BC2202">
      <w:bookmarkStart w:id="3257" w:name="sub_1304"/>
      <w:r>
        <w:t>44.5. Развитие игровой деятельности.</w:t>
      </w:r>
    </w:p>
    <w:bookmarkEnd w:id="3257"/>
    <w:p w:rsidR="00BC2202" w:rsidRDefault="00BC2202">
      <w: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BC2202" w:rsidRDefault="00BC2202">
      <w: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BC2202" w:rsidRDefault="00BC2202">
      <w: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BC2202" w:rsidRDefault="00BC2202">
      <w:r>
        <w:t>пассивно-активные действия, при понимании ребенком с НОДА функционального;</w:t>
      </w:r>
    </w:p>
    <w:p w:rsidR="00BC2202" w:rsidRDefault="00BC2202">
      <w:r>
        <w:t>назначения всех предметов и игрушек, темы и сюжета игры. Помощь можно оказывать при захватывании и удержании игрушки;</w:t>
      </w:r>
    </w:p>
    <w:p w:rsidR="00BC2202" w:rsidRDefault="00BC2202">
      <w:r>
        <w:t>включение ребенка с НОДА в игру лишь при условии правильного планирования игровых действий, сопровождаемых речью;</w:t>
      </w:r>
    </w:p>
    <w:p w:rsidR="00BC2202" w:rsidRDefault="00BC2202">
      <w:r>
        <w:t>самостоятельное осуществление игровых действий с их планированием, оценкой под руководством педагогических работников.</w:t>
      </w:r>
    </w:p>
    <w:p w:rsidR="00BC2202" w:rsidRDefault="00BC2202">
      <w:r>
        <w:t>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BC2202" w:rsidRDefault="00BC2202">
      <w: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BC2202" w:rsidRDefault="00BC2202">
      <w: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BC2202" w:rsidRDefault="00BC2202">
      <w:bookmarkStart w:id="3258" w:name="sub_1305"/>
      <w:r>
        <w:t>44.6. Формирование конструирования и изобразительной деятельности.</w:t>
      </w:r>
    </w:p>
    <w:bookmarkEnd w:id="3258"/>
    <w:p w:rsidR="00BC2202" w:rsidRDefault="00BC2202">
      <w: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BC2202" w:rsidRDefault="00BC2202">
      <w:r>
        <w:t>На занятиях изобразительной деятельностью с детьми НОДА, необходимо решать следующие задачи:</w:t>
      </w:r>
    </w:p>
    <w:p w:rsidR="00BC2202" w:rsidRDefault="00BC2202">
      <w:r>
        <w:t>развивать мелкую моторику руки и зрительно-двигательную координацию для подготовки к овладению навыками письма;</w:t>
      </w:r>
    </w:p>
    <w:p w:rsidR="00BC2202" w:rsidRDefault="00BC2202">
      <w:r>
        <w:t>формировать правильное восприятие формы, величины, цвета и умение передать их в изображении;</w:t>
      </w:r>
    </w:p>
    <w:p w:rsidR="00BC2202" w:rsidRDefault="00BC2202">
      <w:r>
        <w:t>формировать правильное восприятие пространства, корригировать нарушения зрительно-пространственного восприятия;</w:t>
      </w:r>
    </w:p>
    <w:p w:rsidR="00BC2202" w:rsidRDefault="00BC2202">
      <w: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BC2202" w:rsidRDefault="00BC2202">
      <w:r>
        <w:t>развивать навыки конструирования;</w:t>
      </w:r>
    </w:p>
    <w:p w:rsidR="00BC2202" w:rsidRDefault="00BC2202">
      <w:r>
        <w:t>воспитывать положительное эмоциональное отношение к изобразительной деятельности и ее результатам;</w:t>
      </w:r>
    </w:p>
    <w:p w:rsidR="00BC2202" w:rsidRDefault="00BC2202">
      <w:r>
        <w:t>развивать любознательность, воображение;</w:t>
      </w:r>
    </w:p>
    <w:p w:rsidR="00BC2202" w:rsidRDefault="00BC2202">
      <w:r>
        <w:t>расширять запас знаний и представлений.</w:t>
      </w:r>
    </w:p>
    <w:p w:rsidR="00BC2202" w:rsidRDefault="00BC2202">
      <w: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BC2202" w:rsidRDefault="00BC2202">
      <w: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BC2202" w:rsidRDefault="00BC2202">
      <w: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BC2202" w:rsidRDefault="00BC2202">
      <w:r>
        <w:t>Тренировочное рисование - система графических упражнений для развития манипулятивной деятельности кисти руки.</w:t>
      </w:r>
    </w:p>
    <w:p w:rsidR="00BC2202" w:rsidRDefault="00BC2202">
      <w: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BC2202" w:rsidRDefault="00BC2202">
      <w: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BC2202" w:rsidRDefault="00BC2202">
      <w: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BC2202" w:rsidRDefault="00BC2202">
      <w: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BC2202" w:rsidRDefault="00BC2202">
      <w: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BC2202" w:rsidRDefault="00BC2202">
      <w:bookmarkStart w:id="3259" w:name="sub_1306"/>
      <w:r>
        <w:t>44.7. Развитие всех сторон речи и коррекция речевых нарушений.</w:t>
      </w:r>
    </w:p>
    <w:bookmarkEnd w:id="3259"/>
    <w:p w:rsidR="00BC2202" w:rsidRDefault="00BC2202">
      <w:r>
        <w:t>Для коррекции речевых нарушений необходимо:</w:t>
      </w:r>
    </w:p>
    <w:p w:rsidR="00BC2202" w:rsidRDefault="00BC2202">
      <w: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BC2202" w:rsidRDefault="00BC2202">
      <w: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BC2202" w:rsidRDefault="00BC2202">
      <w:r>
        <w:t>Нормализация просодической системы речи (мелодико-интонационных и темпо-ритмических характеристик речи).</w:t>
      </w:r>
    </w:p>
    <w:p w:rsidR="00BC2202" w:rsidRDefault="00BC2202">
      <w:r>
        <w:t>Формирование артикуляционного праксиса на этапе постановки, автоматизации и дифференциации звуков речи.</w:t>
      </w:r>
    </w:p>
    <w:p w:rsidR="00BC2202" w:rsidRDefault="00BC2202">
      <w:r>
        <w:t>Развитие фонематического восприятия и звукового анализа.</w:t>
      </w:r>
    </w:p>
    <w:p w:rsidR="00BC2202" w:rsidRDefault="00BC2202">
      <w:r>
        <w:t>Развитие функциональных возможностей кистей и пальцев рук.</w:t>
      </w:r>
    </w:p>
    <w:p w:rsidR="00BC2202" w:rsidRDefault="00BC2202">
      <w:r>
        <w:t>Нормализация лексико-грамматических навыков экспрессивной речи.</w:t>
      </w:r>
    </w:p>
    <w:p w:rsidR="00BC2202" w:rsidRDefault="00BC2202">
      <w: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BC2202" w:rsidRDefault="00BC2202">
      <w: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BC2202" w:rsidRDefault="00BC2202">
      <w:bookmarkStart w:id="3260" w:name="sub_1307"/>
      <w:r>
        <w:t>44.8. Расширение запаса знаний и представлений об окружающем мире.</w:t>
      </w:r>
    </w:p>
    <w:bookmarkEnd w:id="3260"/>
    <w:p w:rsidR="00BC2202" w:rsidRDefault="00BC2202">
      <w: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BC2202" w:rsidRDefault="00BC2202">
      <w: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BC2202" w:rsidRDefault="00BC2202">
      <w: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BC2202" w:rsidRDefault="00BC2202">
      <w: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BC2202" w:rsidRDefault="00BC2202">
      <w:bookmarkStart w:id="3261" w:name="sub_1308"/>
      <w:r>
        <w:t>44.9. Развитие сенсорных функций.</w:t>
      </w:r>
    </w:p>
    <w:bookmarkEnd w:id="3261"/>
    <w:p w:rsidR="00BC2202" w:rsidRDefault="00BC2202">
      <w: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BC2202" w:rsidRDefault="00BC2202">
      <w:bookmarkStart w:id="3262" w:name="sub_1309"/>
      <w:r>
        <w:t>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bookmarkEnd w:id="3262"/>
    <w:p w:rsidR="00BC2202" w:rsidRDefault="00BC2202">
      <w: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BC2202" w:rsidRDefault="00BC2202">
      <w: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BC2202" w:rsidRDefault="00BC2202">
      <w: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BC2202" w:rsidRDefault="00BC2202">
      <w:r>
        <w:t>Кроме постоянных упражнений в быту, следует проводить специальные дидактические игры.</w:t>
      </w:r>
    </w:p>
    <w:p w:rsidR="00BC2202" w:rsidRDefault="00BC2202">
      <w:bookmarkStart w:id="3263" w:name="sub_1310"/>
      <w:r>
        <w:t>44.11.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bookmarkEnd w:id="3263"/>
    <w:p w:rsidR="00BC2202" w:rsidRDefault="00BC2202">
      <w: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BC2202" w:rsidRDefault="00BC2202">
      <w: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BC2202" w:rsidRDefault="00BC2202">
      <w:bookmarkStart w:id="3264" w:name="sub_1311"/>
      <w:r>
        <w:t>44.12. 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BC2202" w:rsidRDefault="00BC2202">
      <w:bookmarkStart w:id="3265" w:name="sub_1312"/>
      <w:bookmarkEnd w:id="3264"/>
      <w:r>
        <w:t>44.13. Развитие пространственных представлений.</w:t>
      </w:r>
    </w:p>
    <w:bookmarkEnd w:id="3265"/>
    <w:p w:rsidR="00BC2202" w:rsidRDefault="00BC2202">
      <w: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BC2202" w:rsidRDefault="00BC2202">
      <w:r>
        <w:t>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BC2202" w:rsidRDefault="00BC2202">
      <w:r>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BC2202" w:rsidRDefault="00BC2202">
      <w: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BC2202" w:rsidRDefault="00BC2202">
      <w: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BC2202" w:rsidRDefault="00BC2202">
      <w:r>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BC2202" w:rsidRDefault="00BC2202">
      <w:r>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rsidR="00BC2202" w:rsidRDefault="00BC2202">
      <w:bookmarkStart w:id="3266" w:name="sub_1313"/>
      <w:r>
        <w:t>44.14. Формирование временных представлений.</w:t>
      </w:r>
    </w:p>
    <w:bookmarkEnd w:id="3266"/>
    <w:p w:rsidR="00BC2202" w:rsidRDefault="00BC2202">
      <w: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BC2202" w:rsidRDefault="00BC2202">
      <w:r>
        <w:t>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rsidR="00BC2202" w:rsidRDefault="00BC2202">
      <w: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BC2202" w:rsidRDefault="00BC2202">
      <w:r>
        <w:t>С целью закрепления представлений о частях суток можно использовать цветовые карточки.</w:t>
      </w:r>
    </w:p>
    <w:p w:rsidR="00BC2202" w:rsidRDefault="00BC2202">
      <w: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BC2202" w:rsidRDefault="00BC2202">
      <w: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BC2202" w:rsidRDefault="00BC2202">
      <w: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BC2202" w:rsidRDefault="00BC2202">
      <w:r>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BC2202" w:rsidRDefault="00BC2202">
      <w: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BC2202" w:rsidRDefault="00BC2202">
      <w:r>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BC2202" w:rsidRDefault="00BC2202">
      <w:bookmarkStart w:id="3267" w:name="sub_1314"/>
      <w:r>
        <w:t>44.15. Формирование элементарных математических представлений.</w:t>
      </w:r>
    </w:p>
    <w:bookmarkEnd w:id="3267"/>
    <w:p w:rsidR="00BC2202" w:rsidRDefault="00BC2202">
      <w: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BC2202" w:rsidRDefault="00BC2202">
      <w: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BC2202" w:rsidRDefault="00BC2202">
      <w: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BC2202" w:rsidRDefault="00BC2202">
      <w: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BC2202" w:rsidRDefault="00BC2202">
      <w: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BC2202" w:rsidRDefault="00BC2202">
      <w: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BC2202" w:rsidRDefault="00BC2202">
      <w:r>
        <w:t>Развитию и закреплению элементарных математических понятий способствуют занятия по ручному труду, рисованию, лепке.</w:t>
      </w:r>
    </w:p>
    <w:p w:rsidR="00BC2202" w:rsidRDefault="00BC2202">
      <w: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BC2202" w:rsidRDefault="00BC2202">
      <w:bookmarkStart w:id="3268" w:name="sub_1315"/>
      <w:r>
        <w:t>44.16. Подготовка к школе.</w:t>
      </w:r>
    </w:p>
    <w:bookmarkEnd w:id="3268"/>
    <w:p w:rsidR="00BC2202" w:rsidRDefault="00BC2202">
      <w: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BC2202" w:rsidRDefault="00BC2202">
      <w:bookmarkStart w:id="3269" w:name="sub_4339"/>
      <w:r>
        <w:t>44.16.1. Обучение грамоте (добукварный период). Формирование первоначальных навыков чтения и письма.</w:t>
      </w:r>
    </w:p>
    <w:bookmarkEnd w:id="3269"/>
    <w:p w:rsidR="00BC2202" w:rsidRDefault="00BC2202">
      <w: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BC2202" w:rsidRDefault="00BC2202">
      <w:r>
        <w:t>формирование произвольной стороны речи;</w:t>
      </w:r>
    </w:p>
    <w:p w:rsidR="00BC2202" w:rsidRDefault="00BC2202">
      <w:r>
        <w:t>развитие слухового внимания и речеслуховой памяти;</w:t>
      </w:r>
    </w:p>
    <w:p w:rsidR="00BC2202" w:rsidRDefault="00BC2202">
      <w:r>
        <w:t>формирование фонематического восприятия;</w:t>
      </w:r>
    </w:p>
    <w:p w:rsidR="00BC2202" w:rsidRDefault="00BC2202">
      <w:r>
        <w:t>нормализация оптико-пространственного гнозиса;</w:t>
      </w:r>
    </w:p>
    <w:p w:rsidR="00BC2202" w:rsidRDefault="00BC2202">
      <w:r>
        <w:t>подготовка мелкой моторики руки к процессу письма;</w:t>
      </w:r>
    </w:p>
    <w:p w:rsidR="00BC2202" w:rsidRDefault="00BC2202">
      <w:r>
        <w:t>формирование психологической базы речи;</w:t>
      </w:r>
    </w:p>
    <w:p w:rsidR="00BC2202" w:rsidRDefault="00BC2202">
      <w:r>
        <w:t>формирование мыслительных операций;</w:t>
      </w:r>
    </w:p>
    <w:p w:rsidR="00BC2202" w:rsidRDefault="00BC2202">
      <w:r>
        <w:t>Программа подготовительного периода в обучении грамоте имеет несколько разделов, которые тесно связаны между собой:</w:t>
      </w:r>
    </w:p>
    <w:p w:rsidR="00BC2202" w:rsidRDefault="00BC2202">
      <w:bookmarkStart w:id="3270" w:name="sub_4346"/>
      <w:r>
        <w:t>1. Формирование навыков произношения.</w:t>
      </w:r>
    </w:p>
    <w:p w:rsidR="00BC2202" w:rsidRDefault="00BC2202">
      <w:bookmarkStart w:id="3271" w:name="sub_4347"/>
      <w:bookmarkEnd w:id="3270"/>
      <w:r>
        <w:t>2. Развитие фонематического восприятия, формирование звукового анализа и синтеза.</w:t>
      </w:r>
    </w:p>
    <w:p w:rsidR="00BC2202" w:rsidRDefault="00BC2202">
      <w:bookmarkStart w:id="3272" w:name="sub_4348"/>
      <w:bookmarkEnd w:id="3271"/>
      <w:r>
        <w:t>3. Развитие ритмической и звуко-слоговой структуры слова.</w:t>
      </w:r>
    </w:p>
    <w:p w:rsidR="00BC2202" w:rsidRDefault="00BC2202">
      <w:bookmarkStart w:id="3273" w:name="sub_4340"/>
      <w:bookmarkEnd w:id="3272"/>
      <w:r>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BC2202" w:rsidRDefault="00BC2202">
      <w:bookmarkStart w:id="3274" w:name="sub_4341"/>
      <w:bookmarkEnd w:id="3273"/>
      <w:r>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bookmarkEnd w:id="3274"/>
    <w:p w:rsidR="00BC2202" w:rsidRDefault="00BC2202">
      <w: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BC2202" w:rsidRDefault="00BC2202">
      <w: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BC2202" w:rsidRDefault="00BC2202">
      <w: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BC2202" w:rsidRDefault="00BC2202">
      <w: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BC2202" w:rsidRDefault="00BC2202">
      <w:bookmarkStart w:id="3275" w:name="sub_4342"/>
      <w:r>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bookmarkEnd w:id="3275"/>
    <w:p w:rsidR="00BC2202" w:rsidRDefault="00BC2202">
      <w:r>
        <w:t>подбор позы и "рефлекс-запрещающих" позиций, при которых нарушения мышечного тонуса и интенсивность гиперкинезов были бы минимальными;</w:t>
      </w:r>
    </w:p>
    <w:p w:rsidR="00BC2202" w:rsidRDefault="00BC2202">
      <w:r>
        <w:t>применение специальных приспособлений для фиксации конечностей и головы ребенка;</w:t>
      </w:r>
    </w:p>
    <w:p w:rsidR="00BC2202" w:rsidRDefault="00BC2202">
      <w:r>
        <w:t>отработка общей позы при письме и обучение среднему положению головы, поворотам и наклонам при строго определенном положении рук;</w:t>
      </w:r>
    </w:p>
    <w:p w:rsidR="00BC2202" w:rsidRDefault="00BC2202">
      <w:r>
        <w:t>развитие зрительного контроля за движением рук в разных направлениях.</w:t>
      </w:r>
    </w:p>
    <w:p w:rsidR="00BC2202" w:rsidRDefault="00BC2202">
      <w:bookmarkStart w:id="3276" w:name="sub_4343"/>
      <w:r>
        <w:t>44.16.5. Формирование элементарных математических представлений.</w:t>
      </w:r>
    </w:p>
    <w:bookmarkEnd w:id="3276"/>
    <w:p w:rsidR="00BC2202" w:rsidRDefault="00BC2202">
      <w: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BC2202" w:rsidRDefault="00BC2202">
      <w:r>
        <w:t>накопление конкретных фактов о различных свойствах предметов окружающей действительности;</w:t>
      </w:r>
    </w:p>
    <w:p w:rsidR="00BC2202" w:rsidRDefault="00BC2202">
      <w: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BC2202" w:rsidRDefault="00BC2202">
      <w:r>
        <w:t>накопление представлений о количестве, величине и форме предмета;</w:t>
      </w:r>
    </w:p>
    <w:p w:rsidR="00BC2202" w:rsidRDefault="00BC2202">
      <w:r>
        <w:t>развитие ориентировки во времени и пространстве;</w:t>
      </w:r>
    </w:p>
    <w:p w:rsidR="00BC2202" w:rsidRDefault="00BC2202">
      <w:r>
        <w:t>образование множеств, их соотношение с заданным образцом (количеством); усвоение элементарного математического счета.</w:t>
      </w:r>
    </w:p>
    <w:p w:rsidR="00BC2202" w:rsidRDefault="00BC2202">
      <w:bookmarkStart w:id="3277" w:name="sub_4344"/>
      <w:r>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BC2202" w:rsidRDefault="00BC2202">
      <w:bookmarkStart w:id="3278" w:name="sub_4345"/>
      <w:bookmarkEnd w:id="3277"/>
      <w:r>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bookmarkEnd w:id="3278"/>
    <w:p w:rsidR="00BC2202" w:rsidRDefault="00BC2202">
      <w:r>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BC2202" w:rsidRDefault="00BC2202">
      <w:bookmarkStart w:id="3279" w:name="sub_1045"/>
      <w:r>
        <w:t>45. Программа коррекционно-развивающей работы с детьми с ЗПР.</w:t>
      </w:r>
    </w:p>
    <w:p w:rsidR="00BC2202" w:rsidRDefault="00BC2202">
      <w:bookmarkStart w:id="3280" w:name="sub_1316"/>
      <w:bookmarkEnd w:id="3279"/>
      <w:r>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BC2202" w:rsidRDefault="00BC2202">
      <w:bookmarkStart w:id="3281" w:name="sub_1317"/>
      <w:bookmarkEnd w:id="3280"/>
      <w:r>
        <w:t>45.2. Задачи:</w:t>
      </w:r>
    </w:p>
    <w:bookmarkEnd w:id="3281"/>
    <w:p w:rsidR="00BC2202" w:rsidRDefault="00BC2202">
      <w: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BC2202" w:rsidRDefault="00BC2202">
      <w:r>
        <w:t>проектирование и реализация содержания коррекционно-развивающей работы в соответствии с особыми образовательными потребностями ребенка;</w:t>
      </w:r>
    </w:p>
    <w:p w:rsidR="00BC2202" w:rsidRDefault="00BC2202">
      <w: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BC2202" w:rsidRDefault="00BC2202">
      <w: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BC2202" w:rsidRDefault="00BC2202">
      <w:r>
        <w:t>целенаправленное преодоление недостатков и развитие высших психических функций и речи;</w:t>
      </w:r>
    </w:p>
    <w:p w:rsidR="00BC2202" w:rsidRDefault="00BC2202">
      <w: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BC2202" w:rsidRDefault="00BC2202">
      <w:r>
        <w:t>создание условий для достижения детьми целевых ориентиров ДО на завершающих его этапах;</w:t>
      </w:r>
    </w:p>
    <w:p w:rsidR="00BC2202" w:rsidRDefault="00BC2202">
      <w: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BC2202" w:rsidRDefault="00BC2202">
      <w: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BC2202" w:rsidRDefault="00BC2202">
      <w:bookmarkStart w:id="3282" w:name="sub_1318"/>
      <w: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BC2202" w:rsidRDefault="00BC2202">
      <w:bookmarkStart w:id="3283" w:name="sub_4349"/>
      <w:bookmarkEnd w:id="3282"/>
      <w: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BC2202" w:rsidRDefault="00BC2202">
      <w:bookmarkStart w:id="3284" w:name="sub_4350"/>
      <w:bookmarkEnd w:id="3283"/>
      <w:r>
        <w:t>2. Коррекционно-развивающий модуль включает следующие направления:</w:t>
      </w:r>
    </w:p>
    <w:bookmarkEnd w:id="3284"/>
    <w:p w:rsidR="00BC2202" w:rsidRDefault="00BC2202">
      <w:r>
        <w:t>коррекция недостатков и развитие двигательных навыков и психомоторики;</w:t>
      </w:r>
    </w:p>
    <w:p w:rsidR="00BC2202" w:rsidRDefault="00BC2202">
      <w:r>
        <w:t>предупреждение и преодоление недостатков в эмоционально-личностной, волевой и поведенческой сферах;</w:t>
      </w:r>
    </w:p>
    <w:p w:rsidR="00BC2202" w:rsidRDefault="00BC2202">
      <w:r>
        <w:t>развитие коммуникативной деятельности;</w:t>
      </w:r>
    </w:p>
    <w:p w:rsidR="00BC2202" w:rsidRDefault="00BC2202">
      <w: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BC2202" w:rsidRDefault="00BC2202">
      <w:r>
        <w:t>коррекция недостатков и развитие сенсорных функций, всех видов восприятия и формирование эталонных представлений;</w:t>
      </w:r>
    </w:p>
    <w:p w:rsidR="00BC2202" w:rsidRDefault="00BC2202">
      <w:r>
        <w:t>коррекция недостатков и развитие всех свойств внимания и произвольной регуляции;</w:t>
      </w:r>
    </w:p>
    <w:p w:rsidR="00BC2202" w:rsidRDefault="00BC2202">
      <w:r>
        <w:t>коррекция недостатков и развитие зрительной и слухоречевой памяти;</w:t>
      </w:r>
    </w:p>
    <w:p w:rsidR="00BC2202" w:rsidRDefault="00BC2202">
      <w: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BC2202" w:rsidRDefault="00BC2202">
      <w:r>
        <w:t>формирование пространственных и временных представлений;</w:t>
      </w:r>
    </w:p>
    <w:p w:rsidR="00BC2202" w:rsidRDefault="00BC2202">
      <w:r>
        <w:t>развитие предметной и игровой деятельности;</w:t>
      </w:r>
    </w:p>
    <w:p w:rsidR="00BC2202" w:rsidRDefault="00BC2202">
      <w:r>
        <w:t>формирование предпосылок к учебной деятельности во всех структурных компонентах;</w:t>
      </w:r>
    </w:p>
    <w:p w:rsidR="00BC2202" w:rsidRDefault="00BC2202">
      <w:r>
        <w:t>стимуляция познавательной и творческой активности.</w:t>
      </w:r>
    </w:p>
    <w:p w:rsidR="00BC2202" w:rsidRDefault="00BC2202">
      <w:bookmarkStart w:id="3285" w:name="sub_4351"/>
      <w: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BC2202" w:rsidRDefault="00BC2202">
      <w:bookmarkStart w:id="3286" w:name="sub_4352"/>
      <w:bookmarkEnd w:id="3285"/>
      <w: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bookmarkEnd w:id="3286"/>
    <w:p w:rsidR="00BC2202" w:rsidRDefault="00BC2202">
      <w: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BC2202" w:rsidRDefault="00BC2202">
      <w:bookmarkStart w:id="3287" w:name="sub_1319"/>
      <w:r>
        <w:t>45.4. Процесс коррекционной работы условно можно разделить на три этапа:</w:t>
      </w:r>
    </w:p>
    <w:p w:rsidR="00BC2202" w:rsidRDefault="00BC2202">
      <w:bookmarkStart w:id="3288" w:name="sub_4353"/>
      <w:bookmarkEnd w:id="3287"/>
      <w: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bookmarkEnd w:id="3288"/>
    <w:p w:rsidR="00BC2202" w:rsidRDefault="00BC2202">
      <w: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BC2202" w:rsidRDefault="00BC2202">
      <w: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BC2202" w:rsidRDefault="00BC2202">
      <w: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BC2202" w:rsidRDefault="00BC2202">
      <w: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BC2202" w:rsidRDefault="00BC2202">
      <w:bookmarkStart w:id="3289" w:name="sub_4354"/>
      <w:r>
        <w:t>б) на II этапе планируется целенаправленное формирование и развитие высших психических функций. Необходимыми компонентами являются:</w:t>
      </w:r>
    </w:p>
    <w:bookmarkEnd w:id="3289"/>
    <w:p w:rsidR="00BC2202" w:rsidRDefault="00BC2202">
      <w: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BC2202" w:rsidRDefault="00BC2202">
      <w:r>
        <w:t>сенсорное воспитание и формирование эталонных представлений;</w:t>
      </w:r>
    </w:p>
    <w:p w:rsidR="00BC2202" w:rsidRDefault="00BC2202">
      <w:r>
        <w:t>развитие зрительной и слухоречевой памяти;</w:t>
      </w:r>
    </w:p>
    <w:p w:rsidR="00BC2202" w:rsidRDefault="00BC2202">
      <w:r>
        <w:t>развитие всех свойств внимания и произвольной регуляции деятельности;</w:t>
      </w:r>
    </w:p>
    <w:p w:rsidR="00BC2202" w:rsidRDefault="00BC2202">
      <w: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BC2202" w:rsidRDefault="00BC2202">
      <w:r>
        <w:t>развитие всех сторон речи: ее функций и формирование языковых средств:</w:t>
      </w:r>
    </w:p>
    <w:p w:rsidR="00BC2202" w:rsidRDefault="00BC2202">
      <w: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BC2202" w:rsidRDefault="00BC2202">
      <w:r>
        <w:t>целенаправленное формирование предметной и игровой деятельностей.</w:t>
      </w:r>
    </w:p>
    <w:p w:rsidR="00BC2202" w:rsidRDefault="00BC2202">
      <w: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BC2202" w:rsidRDefault="00BC2202">
      <w:r>
        <w:t>В процессе работы не следует забывать о развитии творческих способностей.</w:t>
      </w:r>
    </w:p>
    <w:p w:rsidR="00BC2202" w:rsidRDefault="00BC2202">
      <w: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BC2202" w:rsidRDefault="00BC2202">
      <w: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BC2202" w:rsidRDefault="00BC2202">
      <w: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BC2202" w:rsidRDefault="00BC2202">
      <w: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BC2202" w:rsidRDefault="00BC2202">
      <w:bookmarkStart w:id="3290" w:name="sub_4355"/>
      <w: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BC2202" w:rsidRDefault="00BC2202">
      <w:bookmarkStart w:id="3291" w:name="sub_1320"/>
      <w:bookmarkEnd w:id="3290"/>
      <w: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BC2202" w:rsidRDefault="00BC2202">
      <w:bookmarkStart w:id="3292" w:name="sub_1321"/>
      <w:bookmarkEnd w:id="3291"/>
      <w:r>
        <w:t>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BC2202" w:rsidRDefault="00BC2202">
      <w:bookmarkStart w:id="3293" w:name="sub_1322"/>
      <w:bookmarkEnd w:id="3292"/>
      <w:r>
        <w:t>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BC2202" w:rsidRDefault="00BC2202">
      <w:bookmarkStart w:id="3294" w:name="sub_1323"/>
      <w:bookmarkEnd w:id="3293"/>
      <w: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bookmarkEnd w:id="3294"/>
    <w:p w:rsidR="00BC2202" w:rsidRDefault="00BC2202">
      <w: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BC2202" w:rsidRDefault="00BC2202">
      <w:bookmarkStart w:id="3295" w:name="sub_1324"/>
      <w:r>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bookmarkEnd w:id="3295"/>
    <w:p w:rsidR="00BC2202" w:rsidRDefault="00BC2202">
      <w: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BC2202" w:rsidRDefault="00BC2202">
      <w:bookmarkStart w:id="3296" w:name="sub_1325"/>
      <w: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bookmarkEnd w:id="3296"/>
    <w:p w:rsidR="00BC2202" w:rsidRDefault="00BC2202">
      <w: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BC2202" w:rsidRDefault="00BC2202">
      <w:r>
        <w:t xml:space="preserve">Содержание коррекционной работы может быть реализовано в каждой образовательной области, предусмотренной </w:t>
      </w:r>
      <w:hyperlink r:id="rId53" w:history="1">
        <w:r>
          <w:rPr>
            <w:rStyle w:val="a4"/>
            <w:rFonts w:cs="Times New Roman CYR"/>
          </w:rPr>
          <w:t>Стандартом</w:t>
        </w:r>
      </w:hyperlink>
      <w:r>
        <w:t>. При этом учитываются рекомендации ПМПК и результаты углубленной психолого-педагогической диагностики.</w:t>
      </w:r>
    </w:p>
    <w:p w:rsidR="00BC2202" w:rsidRDefault="00BC2202">
      <w:bookmarkStart w:id="3297" w:name="sub_1326"/>
      <w: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BC2202" w:rsidRDefault="00BC2202">
      <w:bookmarkStart w:id="3298" w:name="sub_1327"/>
      <w:bookmarkEnd w:id="3297"/>
      <w:r>
        <w:t xml:space="preserve">45.12. </w:t>
      </w:r>
      <w:hyperlink r:id="rId54" w:history="1">
        <w:r>
          <w:rPr>
            <w:rStyle w:val="a4"/>
            <w:rFonts w:cs="Times New Roman CYR"/>
          </w:rPr>
          <w:t>Стандарт</w:t>
        </w:r>
      </w:hyperlink>
      <w:r>
        <w:t xml:space="preserve">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bookmarkEnd w:id="3298"/>
    <w:p w:rsidR="00BC2202" w:rsidRDefault="00BC2202">
      <w:r>
        <w:t>Результаты педагогической диагностики (мониторинга) могут использоваться исключительно для решения следующих образовательных задач:</w:t>
      </w:r>
    </w:p>
    <w:p w:rsidR="00BC2202" w:rsidRDefault="00BC2202">
      <w:bookmarkStart w:id="3299" w:name="sub_4356"/>
      <w: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C2202" w:rsidRDefault="00BC2202">
      <w:bookmarkStart w:id="3300" w:name="sub_4357"/>
      <w:bookmarkEnd w:id="3299"/>
      <w:r>
        <w:t>2) оптимизации работы с группой обучающихся.</w:t>
      </w:r>
    </w:p>
    <w:bookmarkEnd w:id="3300"/>
    <w:p w:rsidR="00BC2202" w:rsidRDefault="00BC2202">
      <w: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BC2202" w:rsidRDefault="00BC2202">
      <w: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BC2202" w:rsidRDefault="00BC2202">
      <w:bookmarkStart w:id="3301" w:name="sub_1328"/>
      <w:r>
        <w:t>45.13. Технология психолого-педагогического сопровождения обучающихся с ЗПР предполагает решение следующих задач в рамках диагностической работы:</w:t>
      </w:r>
    </w:p>
    <w:bookmarkEnd w:id="3301"/>
    <w:p w:rsidR="00BC2202" w:rsidRDefault="00BC2202">
      <w:r>
        <w:t>изучение и анализ данных и рекомендаций, представленных в заключении психолого-медико-педагогической комиссии;</w:t>
      </w:r>
    </w:p>
    <w:p w:rsidR="00BC2202" w:rsidRDefault="00BC2202">
      <w: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BC2202" w:rsidRDefault="00BC2202">
      <w: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BC2202" w:rsidRDefault="00BC2202">
      <w:r>
        <w:t>изучение социальной ситуации развития и условий семейного воспитания обучающихся с ЗПР;</w:t>
      </w:r>
    </w:p>
    <w:p w:rsidR="00BC2202" w:rsidRDefault="00BC2202">
      <w:r>
        <w:t>изучение динамики развития ребенка в условиях коррекционно-развивающего обучения, определение его образовательного маршрута;</w:t>
      </w:r>
    </w:p>
    <w:p w:rsidR="00BC2202" w:rsidRDefault="00BC2202">
      <w: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BC2202" w:rsidRDefault="00BC2202">
      <w: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BC2202" w:rsidRDefault="00BC2202">
      <w: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C2202" w:rsidRDefault="00BC2202">
      <w: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BC2202" w:rsidRDefault="00BC2202">
      <w: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BC2202" w:rsidRDefault="00BC2202">
      <w: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BC2202" w:rsidRDefault="00BC2202">
      <w: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BC2202" w:rsidRDefault="00BC2202">
      <w:bookmarkStart w:id="3302" w:name="sub_1329"/>
      <w:r>
        <w:t>45.14. Содержание образовательной деятельности по профессиональной коррекции недостатков в развитии обучающихся с ЗПР.</w:t>
      </w:r>
    </w:p>
    <w:bookmarkEnd w:id="3302"/>
    <w:p w:rsidR="00BC2202" w:rsidRDefault="00BC2202">
      <w:r>
        <w:t xml:space="preserve">Коррекционно-развивающая и профилактическая работа с детьми с ЗПР пронизывает все образовательные области, предусмотренные </w:t>
      </w:r>
      <w:hyperlink r:id="rId55" w:history="1">
        <w:r>
          <w:rPr>
            <w:rStyle w:val="a4"/>
            <w:rFonts w:cs="Times New Roman CYR"/>
          </w:rPr>
          <w:t>Стандартом</w:t>
        </w:r>
      </w:hyperlink>
      <w:r>
        <w:t>.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BC2202" w:rsidRDefault="00BC2202">
      <w:bookmarkStart w:id="3303" w:name="sub_4358"/>
      <w:r>
        <w:t>45.14.1. Коррекционно-развивающая работа в образовательной области "Социально-коммуникативное развитие".</w:t>
      </w:r>
    </w:p>
    <w:bookmarkEnd w:id="3303"/>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9"/>
        <w:gridCol w:w="6931"/>
      </w:tblGrid>
      <w:tr w:rsidR="00BC2202" w:rsidRPr="00DE2BE9">
        <w:tblPrEx>
          <w:tblCellMar>
            <w:top w:w="0" w:type="dxa"/>
            <w:bottom w:w="0" w:type="dxa"/>
          </w:tblCellMar>
        </w:tblPrEx>
        <w:tc>
          <w:tcPr>
            <w:tcW w:w="3149" w:type="dxa"/>
            <w:tcBorders>
              <w:top w:val="single" w:sz="4" w:space="0" w:color="auto"/>
              <w:bottom w:val="single" w:sz="4" w:space="0" w:color="auto"/>
              <w:right w:val="single" w:sz="4" w:space="0" w:color="auto"/>
            </w:tcBorders>
          </w:tcPr>
          <w:p w:rsidR="00BC2202" w:rsidRPr="00DE2BE9" w:rsidRDefault="00BC2202">
            <w:pPr>
              <w:pStyle w:val="a9"/>
            </w:pPr>
            <w:r w:rsidRPr="00DE2BE9">
              <w:t>Разделы</w:t>
            </w:r>
          </w:p>
        </w:tc>
        <w:tc>
          <w:tcPr>
            <w:tcW w:w="6931" w:type="dxa"/>
            <w:tcBorders>
              <w:top w:val="single" w:sz="4" w:space="0" w:color="auto"/>
              <w:left w:val="single" w:sz="4" w:space="0" w:color="auto"/>
              <w:bottom w:val="single" w:sz="4" w:space="0" w:color="auto"/>
            </w:tcBorders>
          </w:tcPr>
          <w:p w:rsidR="00BC2202" w:rsidRPr="00DE2BE9" w:rsidRDefault="00BC2202">
            <w:pPr>
              <w:pStyle w:val="a9"/>
            </w:pPr>
            <w:r w:rsidRPr="00DE2BE9">
              <w:t>Задачи и педагогические условия реализации программы коррекционной работы</w:t>
            </w:r>
          </w:p>
        </w:tc>
      </w:tr>
      <w:tr w:rsidR="00BC2202" w:rsidRPr="00DE2BE9">
        <w:tblPrEx>
          <w:tblCellMar>
            <w:top w:w="0" w:type="dxa"/>
            <w:bottom w:w="0" w:type="dxa"/>
          </w:tblCellMar>
        </w:tblPrEx>
        <w:tc>
          <w:tcPr>
            <w:tcW w:w="3149"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работы в рамках социализации, развития общения, нравственного, патриотического воспитания.</w:t>
            </w:r>
          </w:p>
          <w:p w:rsidR="00BC2202" w:rsidRPr="00DE2BE9" w:rsidRDefault="00BC2202">
            <w:pPr>
              <w:pStyle w:val="a7"/>
            </w:pPr>
            <w:r w:rsidRPr="00DE2BE9">
              <w:t>Ребенок в семье и сообществе</w:t>
            </w:r>
          </w:p>
        </w:tc>
        <w:tc>
          <w:tcPr>
            <w:tcW w:w="6931" w:type="dxa"/>
            <w:tcBorders>
              <w:top w:val="single" w:sz="4" w:space="0" w:color="auto"/>
              <w:left w:val="single" w:sz="4" w:space="0" w:color="auto"/>
              <w:bottom w:val="single" w:sz="4" w:space="0" w:color="auto"/>
            </w:tcBorders>
          </w:tcPr>
          <w:p w:rsidR="00BC2202" w:rsidRPr="00DE2BE9" w:rsidRDefault="00BC2202">
            <w:pPr>
              <w:pStyle w:val="a7"/>
            </w:pPr>
            <w:r w:rsidRPr="00DE2BE9">
              <w:t>Создание условий для эмоционального и ситуативно-делового общения с педагогическим работником и другими детьми:</w:t>
            </w:r>
          </w:p>
          <w:p w:rsidR="00BC2202" w:rsidRPr="00DE2BE9" w:rsidRDefault="00BC2202">
            <w:pPr>
              <w:pStyle w:val="a7"/>
            </w:pPr>
            <w:r w:rsidRPr="00DE2BE9">
              <w:t>1) устанавливать эмоциональный контакт, пробуждать чувство доверия и желание сотрудничать с педагогическим работником;</w:t>
            </w:r>
          </w:p>
          <w:p w:rsidR="00BC2202" w:rsidRPr="00DE2BE9" w:rsidRDefault="00BC2202">
            <w:pPr>
              <w:pStyle w:val="a7"/>
            </w:pPr>
            <w:r w:rsidRPr="00DE2BE9">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BC2202" w:rsidRPr="00DE2BE9" w:rsidRDefault="00BC2202">
            <w:pPr>
              <w:pStyle w:val="a7"/>
            </w:pPr>
            <w:r w:rsidRPr="00DE2BE9">
              <w:t>3) поддерживать инициативу обучающихся к совместной деятельности и к играм рядом, вместе;</w:t>
            </w:r>
          </w:p>
          <w:p w:rsidR="00BC2202" w:rsidRPr="00DE2BE9" w:rsidRDefault="00BC2202">
            <w:pPr>
              <w:pStyle w:val="a7"/>
            </w:pPr>
            <w:r w:rsidRPr="00DE2BE9">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BC2202" w:rsidRPr="00DE2BE9" w:rsidRDefault="00BC2202">
            <w:pPr>
              <w:pStyle w:val="a7"/>
            </w:pPr>
            <w:r w:rsidRPr="00DE2BE9">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BC2202" w:rsidRPr="00DE2BE9" w:rsidRDefault="00BC2202">
            <w:pPr>
              <w:pStyle w:val="a7"/>
            </w:pPr>
            <w:r w:rsidRPr="00DE2BE9">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BC2202" w:rsidRPr="00DE2BE9" w:rsidRDefault="00BC2202">
            <w:pPr>
              <w:pStyle w:val="a7"/>
            </w:pPr>
            <w:r w:rsidRPr="00DE2BE9">
              <w:t>Создание условий для формирования у ребенка первоначальных представлений о себе:</w:t>
            </w:r>
          </w:p>
          <w:p w:rsidR="00BC2202" w:rsidRPr="00DE2BE9" w:rsidRDefault="00BC2202">
            <w:pPr>
              <w:pStyle w:val="a7"/>
            </w:pPr>
            <w:r w:rsidRPr="00DE2BE9">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BC2202" w:rsidRPr="00DE2BE9" w:rsidRDefault="00BC2202">
            <w:pPr>
              <w:pStyle w:val="a7"/>
            </w:pPr>
            <w:r w:rsidRPr="00DE2BE9">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BC2202" w:rsidRPr="00DE2BE9" w:rsidRDefault="00BC2202">
            <w:pPr>
              <w:pStyle w:val="a7"/>
            </w:pPr>
            <w:r w:rsidRPr="00DE2BE9">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BC2202" w:rsidRPr="00DE2BE9" w:rsidRDefault="00BC2202">
            <w:pPr>
              <w:pStyle w:val="a7"/>
            </w:pPr>
            <w:r w:rsidRPr="00DE2BE9">
              <w:t>Создание условий для привлечения внимания и интереса к другим детям, к взаимодействию с ними:</w:t>
            </w:r>
          </w:p>
          <w:p w:rsidR="00BC2202" w:rsidRPr="00DE2BE9" w:rsidRDefault="00BC2202">
            <w:pPr>
              <w:pStyle w:val="a7"/>
            </w:pPr>
            <w:r w:rsidRPr="00DE2BE9">
              <w:t>1) учить выражать расположение путем ласковых прикосновений, поглаживания, визуального контакта;</w:t>
            </w:r>
          </w:p>
          <w:p w:rsidR="00BC2202" w:rsidRPr="00DE2BE9" w:rsidRDefault="00BC2202">
            <w:pPr>
              <w:pStyle w:val="a7"/>
            </w:pPr>
            <w:r w:rsidRPr="00DE2BE9">
              <w:t>2) учить обучающихся взаимодействовать на положительной эмоциональной основе, не причиняя друг другу вреда, обмениваться игрушками;</w:t>
            </w:r>
          </w:p>
          <w:p w:rsidR="00BC2202" w:rsidRPr="00DE2BE9" w:rsidRDefault="00BC2202">
            <w:pPr>
              <w:pStyle w:val="a7"/>
            </w:pPr>
            <w:r w:rsidRPr="00DE2BE9">
              <w:t>3) создавать условия для совместных действий обучающихся и педагогических работников (игры с одним предметом - мячом, с песком, с водой);</w:t>
            </w:r>
          </w:p>
          <w:p w:rsidR="00BC2202" w:rsidRPr="00DE2BE9" w:rsidRDefault="00BC2202">
            <w:pPr>
              <w:pStyle w:val="a7"/>
            </w:pPr>
            <w:r w:rsidRPr="00DE2BE9">
              <w:t>4) использовать психокоррекционные игры и приемы для снятия эмоционального напряжения, негативных поведенческих реакций;</w:t>
            </w:r>
          </w:p>
          <w:p w:rsidR="00BC2202" w:rsidRPr="00DE2BE9" w:rsidRDefault="00BC2202">
            <w:pPr>
              <w:pStyle w:val="a7"/>
            </w:pPr>
            <w:r w:rsidRPr="00DE2BE9">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BC2202" w:rsidRPr="00DE2BE9" w:rsidRDefault="00BC2202">
            <w:pPr>
              <w:pStyle w:val="a7"/>
            </w:pPr>
            <w:r w:rsidRPr="00DE2BE9">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BC2202" w:rsidRPr="00DE2BE9" w:rsidRDefault="00BC2202">
            <w:pPr>
              <w:pStyle w:val="a7"/>
            </w:pPr>
            <w:r w:rsidRPr="00DE2BE9">
              <w:t>2) развивать представления о социальных отношениях в процессе наблюдений, сюжетно-ролевых игр, бесед, чтения художественной литературы;</w:t>
            </w:r>
          </w:p>
          <w:p w:rsidR="00BC2202" w:rsidRPr="00DE2BE9" w:rsidRDefault="00BC2202">
            <w:pPr>
              <w:pStyle w:val="a7"/>
            </w:pPr>
            <w:r w:rsidRPr="00DE2BE9">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BC2202" w:rsidRPr="00DE2BE9" w:rsidRDefault="00BC2202">
            <w:pPr>
              <w:pStyle w:val="a7"/>
            </w:pPr>
            <w:r w:rsidRPr="00DE2BE9">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BC2202" w:rsidRPr="00DE2BE9" w:rsidRDefault="00BC2202">
            <w:pPr>
              <w:pStyle w:val="a7"/>
            </w:pPr>
            <w:r w:rsidRPr="00DE2BE9">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BC2202" w:rsidRPr="00DE2BE9" w:rsidRDefault="00BC2202">
            <w:pPr>
              <w:pStyle w:val="a7"/>
            </w:pPr>
            <w:r w:rsidRPr="00DE2BE9">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w:t>
            </w:r>
          </w:p>
          <w:p w:rsidR="00BC2202" w:rsidRPr="00DE2BE9" w:rsidRDefault="00BC2202">
            <w:pPr>
              <w:pStyle w:val="a7"/>
            </w:pPr>
            <w:r w:rsidRPr="00DE2BE9">
              <w:t>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BC2202" w:rsidRPr="00DE2BE9">
        <w:tblPrEx>
          <w:tblCellMar>
            <w:top w:w="0" w:type="dxa"/>
            <w:bottom w:w="0" w:type="dxa"/>
          </w:tblCellMar>
        </w:tblPrEx>
        <w:tc>
          <w:tcPr>
            <w:tcW w:w="3149"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работы по формированию навыков</w:t>
            </w:r>
          </w:p>
          <w:p w:rsidR="00BC2202" w:rsidRPr="00DE2BE9" w:rsidRDefault="00BC2202">
            <w:pPr>
              <w:pStyle w:val="a7"/>
            </w:pPr>
            <w:r w:rsidRPr="00DE2BE9">
              <w:t>самообслуживания, трудовому воспитанию</w:t>
            </w:r>
          </w:p>
        </w:tc>
        <w:tc>
          <w:tcPr>
            <w:tcW w:w="6931" w:type="dxa"/>
            <w:tcBorders>
              <w:top w:val="single" w:sz="4" w:space="0" w:color="auto"/>
              <w:left w:val="single" w:sz="4" w:space="0" w:color="auto"/>
              <w:bottom w:val="single" w:sz="4" w:space="0" w:color="auto"/>
            </w:tcBorders>
          </w:tcPr>
          <w:p w:rsidR="00BC2202" w:rsidRPr="00DE2BE9" w:rsidRDefault="00BC2202">
            <w:pPr>
              <w:pStyle w:val="a7"/>
            </w:pPr>
            <w:r w:rsidRPr="00DE2BE9">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BC2202" w:rsidRPr="00DE2BE9" w:rsidRDefault="00BC2202">
            <w:pPr>
              <w:pStyle w:val="a7"/>
            </w:pPr>
            <w:r w:rsidRPr="00DE2BE9">
              <w:t>1) бережно относиться ко всем проявлениям самостоятельности обучающихся в быту, во время игры;</w:t>
            </w:r>
          </w:p>
          <w:p w:rsidR="00BC2202" w:rsidRPr="00DE2BE9" w:rsidRDefault="00BC2202">
            <w:pPr>
              <w:pStyle w:val="a7"/>
            </w:pPr>
            <w:r w:rsidRPr="00DE2BE9">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BC2202" w:rsidRPr="00DE2BE9" w:rsidRDefault="00BC2202">
            <w:pPr>
              <w:pStyle w:val="a7"/>
            </w:pPr>
            <w:r w:rsidRPr="00DE2BE9">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BC2202" w:rsidRPr="00DE2BE9" w:rsidRDefault="00BC2202">
            <w:pPr>
              <w:pStyle w:val="a7"/>
            </w:pPr>
            <w:r w:rsidRPr="00DE2BE9">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BC2202" w:rsidRPr="00DE2BE9" w:rsidRDefault="00BC2202">
            <w:pPr>
              <w:pStyle w:val="a7"/>
            </w:pPr>
            <w:r w:rsidRPr="00DE2BE9">
              <w:t>5) воспитывать осознание важности бережного отношения к результатам труда человека (предметам быта, одежде, игрушкам);</w:t>
            </w:r>
          </w:p>
          <w:p w:rsidR="00BC2202" w:rsidRPr="00DE2BE9" w:rsidRDefault="00BC2202">
            <w:pPr>
              <w:pStyle w:val="a7"/>
            </w:pPr>
            <w:r w:rsidRPr="00DE2BE9">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BC2202" w:rsidRPr="00DE2BE9" w:rsidRDefault="00BC2202">
            <w:pPr>
              <w:pStyle w:val="a7"/>
            </w:pPr>
            <w:r w:rsidRPr="00DE2BE9">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BC2202" w:rsidRPr="00DE2BE9" w:rsidRDefault="00BC2202">
            <w:pPr>
              <w:pStyle w:val="a7"/>
            </w:pPr>
            <w:r w:rsidRPr="00DE2BE9">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BC2202" w:rsidRPr="00DE2BE9" w:rsidRDefault="00BC2202">
            <w:pPr>
              <w:pStyle w:val="a7"/>
            </w:pPr>
            <w:r w:rsidRPr="00DE2BE9">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BC2202" w:rsidRPr="00DE2BE9" w:rsidRDefault="00BC2202">
            <w:pPr>
              <w:pStyle w:val="a7"/>
            </w:pPr>
            <w:r w:rsidRPr="00DE2BE9">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BC2202" w:rsidRPr="00DE2BE9" w:rsidRDefault="00BC2202">
            <w:pPr>
              <w:pStyle w:val="a7"/>
            </w:pPr>
            <w:r w:rsidRPr="00DE2BE9">
              <w:t>11) закреплять умения сервировать стол по предварительному плану-инструкции (вместе с педагогическим работником);</w:t>
            </w:r>
          </w:p>
          <w:p w:rsidR="00BC2202" w:rsidRPr="00DE2BE9" w:rsidRDefault="00BC2202">
            <w:pPr>
              <w:pStyle w:val="a7"/>
            </w:pPr>
            <w:r w:rsidRPr="00DE2BE9">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BC2202" w:rsidRPr="00DE2BE9">
        <w:tblPrEx>
          <w:tblCellMar>
            <w:top w:w="0" w:type="dxa"/>
            <w:bottom w:w="0" w:type="dxa"/>
          </w:tblCellMar>
        </w:tblPrEx>
        <w:tc>
          <w:tcPr>
            <w:tcW w:w="3149" w:type="dxa"/>
            <w:tcBorders>
              <w:top w:val="single" w:sz="4" w:space="0" w:color="auto"/>
              <w:bottom w:val="single" w:sz="4" w:space="0" w:color="auto"/>
              <w:right w:val="single" w:sz="4" w:space="0" w:color="auto"/>
            </w:tcBorders>
          </w:tcPr>
          <w:p w:rsidR="00BC2202" w:rsidRPr="00DE2BE9" w:rsidRDefault="00BC2202">
            <w:pPr>
              <w:pStyle w:val="a7"/>
            </w:pPr>
            <w:r w:rsidRPr="00DE2BE9">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tcBorders>
          </w:tcPr>
          <w:p w:rsidR="00BC2202" w:rsidRPr="00DE2BE9" w:rsidRDefault="00BC2202">
            <w:pPr>
              <w:pStyle w:val="a7"/>
            </w:pPr>
            <w:r w:rsidRPr="00DE2BE9">
              <w:t>Развитие осмысленного отношения к факторам опасности для человека и безопасного поведения:</w:t>
            </w:r>
          </w:p>
          <w:p w:rsidR="00BC2202" w:rsidRPr="00DE2BE9" w:rsidRDefault="00BC2202">
            <w:pPr>
              <w:pStyle w:val="a7"/>
            </w:pPr>
            <w:r w:rsidRPr="00DE2BE9">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BC2202" w:rsidRPr="00DE2BE9" w:rsidRDefault="00BC2202">
            <w:pPr>
              <w:pStyle w:val="a7"/>
            </w:pPr>
            <w:r w:rsidRPr="00DE2BE9">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BC2202" w:rsidRPr="00DE2BE9" w:rsidRDefault="00BC2202">
            <w:pPr>
              <w:pStyle w:val="a7"/>
            </w:pPr>
            <w:r w:rsidRPr="00DE2BE9">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BC2202" w:rsidRPr="00DE2BE9" w:rsidRDefault="00BC2202">
            <w:pPr>
              <w:pStyle w:val="a7"/>
            </w:pPr>
            <w:r w:rsidRPr="00DE2BE9">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BC2202" w:rsidRPr="00DE2BE9" w:rsidRDefault="00BC2202">
            <w:pPr>
              <w:pStyle w:val="a7"/>
            </w:pPr>
            <w:r w:rsidRPr="00DE2BE9">
              <w:t>5) соблюдать гигиенический режим жизнедеятельности обучающихся, обеспечивать здоровьесберегающий и щадящий режимы нагрузок;</w:t>
            </w:r>
          </w:p>
          <w:p w:rsidR="00BC2202" w:rsidRPr="00DE2BE9" w:rsidRDefault="00BC2202">
            <w:pPr>
              <w:pStyle w:val="a7"/>
            </w:pPr>
            <w:r w:rsidRPr="00DE2BE9">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BC2202" w:rsidRPr="00DE2BE9" w:rsidRDefault="00BC2202">
            <w:pPr>
              <w:pStyle w:val="a7"/>
            </w:pPr>
            <w:r w:rsidRPr="00DE2BE9">
              <w:t>7) способствовать осознанию опасности тех или иных предметов и ситуаций с опорой на мультфильмы, иллюстрации, литературные произведения;</w:t>
            </w:r>
          </w:p>
          <w:p w:rsidR="00BC2202" w:rsidRPr="00DE2BE9" w:rsidRDefault="00BC2202">
            <w:pPr>
              <w:pStyle w:val="a7"/>
            </w:pPr>
            <w:r w:rsidRPr="00DE2BE9">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BC2202" w:rsidRPr="00DE2BE9" w:rsidRDefault="00BC2202">
            <w:pPr>
              <w:pStyle w:val="a7"/>
            </w:pPr>
            <w:r w:rsidRPr="00DE2BE9">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BC2202" w:rsidRPr="00DE2BE9" w:rsidRDefault="00BC2202">
            <w:pPr>
              <w:pStyle w:val="a7"/>
            </w:pPr>
            <w:r w:rsidRPr="00DE2BE9">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BC2202" w:rsidRPr="00DE2BE9" w:rsidRDefault="00BC2202">
            <w:pPr>
              <w:pStyle w:val="a7"/>
            </w:pPr>
            <w:r w:rsidRPr="00DE2BE9">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BC2202" w:rsidRPr="00DE2BE9" w:rsidRDefault="00BC2202">
            <w:pPr>
              <w:pStyle w:val="a7"/>
            </w:pPr>
            <w:r w:rsidRPr="00DE2BE9">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BC2202" w:rsidRPr="00DE2BE9" w:rsidRDefault="00BC2202">
            <w:pPr>
              <w:pStyle w:val="a7"/>
            </w:pPr>
            <w:r w:rsidRPr="00DE2BE9">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BC2202" w:rsidRPr="00DE2BE9" w:rsidRDefault="00BC2202">
            <w:pPr>
              <w:pStyle w:val="a7"/>
            </w:pPr>
            <w:r w:rsidRPr="00DE2BE9">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BC2202" w:rsidRPr="00DE2BE9" w:rsidRDefault="00BC2202">
            <w:pPr>
              <w:pStyle w:val="a7"/>
            </w:pPr>
            <w:r w:rsidRPr="00DE2BE9">
              <w:t>15) поощрять проявления осмотрительности и осторожности у обучающихся в нестандартных и потенциально опасных ситуациях;</w:t>
            </w:r>
          </w:p>
          <w:p w:rsidR="00BC2202" w:rsidRPr="00DE2BE9" w:rsidRDefault="00BC2202">
            <w:pPr>
              <w:pStyle w:val="a7"/>
            </w:pPr>
            <w:r w:rsidRPr="00DE2BE9">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BC2202" w:rsidRPr="00DE2BE9" w:rsidRDefault="00BC2202">
            <w:pPr>
              <w:pStyle w:val="a7"/>
            </w:pPr>
            <w:r w:rsidRPr="00DE2BE9">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BC2202" w:rsidRDefault="00BC2202"/>
    <w:p w:rsidR="00BC2202" w:rsidRDefault="00BC2202">
      <w:bookmarkStart w:id="3304" w:name="sub_4359"/>
      <w:r>
        <w:t>45.14.2. Коррекционно-развивающая работа в образовательной области "Познавательное развитие".</w:t>
      </w:r>
    </w:p>
    <w:bookmarkEnd w:id="3304"/>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2"/>
        <w:gridCol w:w="6758"/>
      </w:tblGrid>
      <w:tr w:rsidR="00BC2202" w:rsidRPr="00DE2BE9">
        <w:tblPrEx>
          <w:tblCellMar>
            <w:top w:w="0" w:type="dxa"/>
            <w:bottom w:w="0" w:type="dxa"/>
          </w:tblCellMar>
        </w:tblPrEx>
        <w:tc>
          <w:tcPr>
            <w:tcW w:w="3322"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Разделы</w:t>
            </w:r>
          </w:p>
        </w:tc>
        <w:tc>
          <w:tcPr>
            <w:tcW w:w="6758"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Задачи и педагогические условия реализации программы коррекционной работы</w:t>
            </w:r>
          </w:p>
        </w:tc>
      </w:tr>
      <w:tr w:rsidR="00BC2202" w:rsidRPr="00DE2BE9">
        <w:tblPrEx>
          <w:tblCellMar>
            <w:top w:w="0" w:type="dxa"/>
            <w:bottom w:w="0" w:type="dxa"/>
          </w:tblCellMar>
        </w:tblPrEx>
        <w:tc>
          <w:tcPr>
            <w:tcW w:w="3322"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работы по сенсорному развитию</w:t>
            </w:r>
          </w:p>
        </w:tc>
        <w:tc>
          <w:tcPr>
            <w:tcW w:w="6758" w:type="dxa"/>
            <w:tcBorders>
              <w:top w:val="single" w:sz="4" w:space="0" w:color="auto"/>
              <w:left w:val="single" w:sz="4" w:space="0" w:color="auto"/>
              <w:bottom w:val="single" w:sz="4" w:space="0" w:color="auto"/>
            </w:tcBorders>
          </w:tcPr>
          <w:p w:rsidR="00BC2202" w:rsidRPr="00DE2BE9" w:rsidRDefault="00BC2202">
            <w:pPr>
              <w:pStyle w:val="a7"/>
            </w:pPr>
            <w:r w:rsidRPr="00DE2BE9">
              <w:t>Развитие сенсорных способностей в предметно-практической деятельности:</w:t>
            </w:r>
          </w:p>
          <w:p w:rsidR="00BC2202" w:rsidRPr="00DE2BE9" w:rsidRDefault="00BC2202">
            <w:pPr>
              <w:pStyle w:val="a7"/>
            </w:pPr>
            <w:r w:rsidRPr="00DE2BE9">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BC2202" w:rsidRPr="00DE2BE9" w:rsidRDefault="00BC2202">
            <w:pPr>
              <w:pStyle w:val="a7"/>
            </w:pPr>
            <w:r w:rsidRPr="00DE2BE9">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BC2202" w:rsidRPr="00DE2BE9" w:rsidRDefault="00BC2202">
            <w:pPr>
              <w:pStyle w:val="a7"/>
            </w:pPr>
            <w:r w:rsidRPr="00DE2BE9">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BC2202" w:rsidRPr="00DE2BE9" w:rsidRDefault="00BC2202">
            <w:pPr>
              <w:pStyle w:val="a7"/>
            </w:pPr>
            <w:r w:rsidRPr="00DE2BE9">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BC2202" w:rsidRPr="00DE2BE9" w:rsidRDefault="00BC2202">
            <w:pPr>
              <w:pStyle w:val="a7"/>
            </w:pPr>
            <w:r w:rsidRPr="00DE2BE9">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BC2202" w:rsidRPr="00DE2BE9" w:rsidRDefault="00BC2202">
            <w:pPr>
              <w:pStyle w:val="a7"/>
            </w:pPr>
            <w:r w:rsidRPr="00DE2BE9">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BC2202" w:rsidRPr="00DE2BE9" w:rsidRDefault="00BC2202">
            <w:pPr>
              <w:pStyle w:val="a7"/>
            </w:pPr>
            <w:r w:rsidRPr="00DE2BE9">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BC2202" w:rsidRPr="00DE2BE9" w:rsidRDefault="00BC2202">
            <w:pPr>
              <w:pStyle w:val="a7"/>
            </w:pPr>
            <w:r w:rsidRPr="00DE2BE9">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BC2202" w:rsidRPr="00DE2BE9" w:rsidRDefault="00BC2202">
            <w:pPr>
              <w:pStyle w:val="a7"/>
            </w:pPr>
            <w:r w:rsidRPr="00DE2BE9">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BC2202" w:rsidRPr="00DE2BE9" w:rsidRDefault="00BC2202">
            <w:pPr>
              <w:pStyle w:val="a7"/>
            </w:pPr>
            <w:r w:rsidRPr="00DE2BE9">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BC2202" w:rsidRPr="00DE2BE9" w:rsidRDefault="00BC2202">
            <w:pPr>
              <w:pStyle w:val="a7"/>
            </w:pPr>
            <w:r w:rsidRPr="00DE2BE9">
              <w:t>11) развивать стереогноз - определять на ощупь фактуру материалов, величину предметов, узнавать и называть их;</w:t>
            </w:r>
          </w:p>
          <w:p w:rsidR="00BC2202" w:rsidRPr="00DE2BE9" w:rsidRDefault="00BC2202">
            <w:pPr>
              <w:pStyle w:val="a7"/>
            </w:pPr>
            <w:r w:rsidRPr="00DE2BE9">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BC2202" w:rsidRPr="00DE2BE9" w:rsidRDefault="00BC2202">
            <w:pPr>
              <w:pStyle w:val="a7"/>
            </w:pPr>
            <w:r w:rsidRPr="00DE2BE9">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BC2202" w:rsidRPr="00DE2BE9" w:rsidRDefault="00BC2202">
            <w:pPr>
              <w:pStyle w:val="a7"/>
            </w:pPr>
            <w:r w:rsidRPr="00DE2BE9">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BC2202" w:rsidRPr="00DE2BE9" w:rsidRDefault="00BC2202">
            <w:pPr>
              <w:pStyle w:val="a7"/>
            </w:pPr>
            <w:r w:rsidRPr="00DE2BE9">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BC2202" w:rsidRPr="00DE2BE9">
        <w:tblPrEx>
          <w:tblCellMar>
            <w:top w:w="0" w:type="dxa"/>
            <w:bottom w:w="0" w:type="dxa"/>
          </w:tblCellMar>
        </w:tblPrEx>
        <w:tc>
          <w:tcPr>
            <w:tcW w:w="3322"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в работе по развитию конструктивной деятельности</w:t>
            </w:r>
          </w:p>
        </w:tc>
        <w:tc>
          <w:tcPr>
            <w:tcW w:w="6758" w:type="dxa"/>
            <w:tcBorders>
              <w:top w:val="single" w:sz="4" w:space="0" w:color="auto"/>
              <w:left w:val="single" w:sz="4" w:space="0" w:color="auto"/>
              <w:bottom w:val="single" w:sz="4" w:space="0" w:color="auto"/>
            </w:tcBorders>
          </w:tcPr>
          <w:p w:rsidR="00BC2202" w:rsidRPr="00DE2BE9" w:rsidRDefault="00BC2202">
            <w:pPr>
              <w:pStyle w:val="a7"/>
            </w:pPr>
            <w:r w:rsidRPr="00DE2BE9">
              <w:t>Развитие конструктивного праксиса, наглядно-образного мышления, способности к моделированию:</w:t>
            </w:r>
          </w:p>
          <w:p w:rsidR="00BC2202" w:rsidRPr="00DE2BE9" w:rsidRDefault="00BC2202">
            <w:pPr>
              <w:pStyle w:val="a7"/>
            </w:pPr>
            <w:r w:rsidRPr="00DE2BE9">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BC2202" w:rsidRPr="00DE2BE9" w:rsidRDefault="00BC2202">
            <w:pPr>
              <w:pStyle w:val="a7"/>
            </w:pPr>
            <w:r w:rsidRPr="00DE2BE9">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BC2202" w:rsidRPr="00DE2BE9" w:rsidRDefault="00BC2202">
            <w:pPr>
              <w:pStyle w:val="a7"/>
            </w:pPr>
            <w:r w:rsidRPr="00DE2BE9">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BC2202" w:rsidRPr="00DE2BE9" w:rsidRDefault="00BC2202">
            <w:pPr>
              <w:pStyle w:val="a7"/>
            </w:pPr>
            <w:r w:rsidRPr="00DE2BE9">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BC2202" w:rsidRPr="00DE2BE9" w:rsidRDefault="00BC2202">
            <w:pPr>
              <w:pStyle w:val="a7"/>
            </w:pPr>
            <w:r w:rsidRPr="00DE2BE9">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BC2202" w:rsidRPr="00DE2BE9" w:rsidRDefault="00BC2202">
            <w:pPr>
              <w:pStyle w:val="a7"/>
            </w:pPr>
            <w:r w:rsidRPr="00DE2BE9">
              <w:t>6) развивать умение действовать двумя руками под контролем зрения в ходе создания построек;</w:t>
            </w:r>
          </w:p>
          <w:p w:rsidR="00BC2202" w:rsidRPr="00DE2BE9" w:rsidRDefault="00BC2202">
            <w:pPr>
              <w:pStyle w:val="a7"/>
            </w:pPr>
            <w:r w:rsidRPr="00DE2BE9">
              <w:t>7) развивать операционально-технические умения обучающихся, используя разнообразный строительный материал;</w:t>
            </w:r>
          </w:p>
          <w:p w:rsidR="00BC2202" w:rsidRPr="00DE2BE9" w:rsidRDefault="00BC2202">
            <w:pPr>
              <w:pStyle w:val="a7"/>
            </w:pPr>
            <w:r w:rsidRPr="00DE2BE9">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BC2202" w:rsidRPr="00DE2BE9" w:rsidRDefault="00BC2202">
            <w:pPr>
              <w:pStyle w:val="a7"/>
            </w:pPr>
            <w:r w:rsidRPr="00DE2BE9">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BC2202" w:rsidRPr="00DE2BE9" w:rsidRDefault="00BC2202">
            <w:pPr>
              <w:pStyle w:val="a7"/>
            </w:pPr>
            <w:r w:rsidRPr="00DE2BE9">
              <w:t>10) побуждать к совместному с педагогическим работником, а затем - к самостоятельному обыгрыванию построек;</w:t>
            </w:r>
          </w:p>
          <w:p w:rsidR="00BC2202" w:rsidRPr="00DE2BE9" w:rsidRDefault="00BC2202">
            <w:pPr>
              <w:pStyle w:val="a7"/>
            </w:pPr>
            <w:r w:rsidRPr="00DE2BE9">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BC2202" w:rsidRPr="00DE2BE9" w:rsidRDefault="00BC2202">
            <w:pPr>
              <w:pStyle w:val="a7"/>
            </w:pPr>
            <w:r w:rsidRPr="00DE2BE9">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BC2202" w:rsidRPr="00DE2BE9" w:rsidRDefault="00BC2202">
            <w:pPr>
              <w:pStyle w:val="a7"/>
            </w:pPr>
            <w:r w:rsidRPr="00DE2BE9">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BC2202" w:rsidRPr="00DE2BE9" w:rsidRDefault="00BC2202">
            <w:pPr>
              <w:pStyle w:val="a7"/>
            </w:pPr>
            <w:r w:rsidRPr="00DE2BE9">
              <w:t>14) закреплять представления обучающихся о форме, величине, пространственных отношениях элементов в конструкции, отражать это в речи;</w:t>
            </w:r>
          </w:p>
          <w:p w:rsidR="00BC2202" w:rsidRPr="00DE2BE9" w:rsidRDefault="00BC2202">
            <w:pPr>
              <w:pStyle w:val="a7"/>
            </w:pPr>
            <w:r w:rsidRPr="00DE2BE9">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BC2202" w:rsidRPr="00DE2BE9" w:rsidRDefault="00BC2202">
            <w:pPr>
              <w:pStyle w:val="a7"/>
            </w:pPr>
            <w:r w:rsidRPr="00DE2BE9">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BC2202" w:rsidRPr="00DE2BE9" w:rsidRDefault="00BC2202">
            <w:pPr>
              <w:pStyle w:val="a7"/>
            </w:pPr>
            <w:r w:rsidRPr="00DE2BE9">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BC2202" w:rsidRPr="00DE2BE9" w:rsidRDefault="00BC2202">
            <w:pPr>
              <w:pStyle w:val="a7"/>
            </w:pPr>
            <w:r w:rsidRPr="00DE2BE9">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BC2202" w:rsidRPr="00DE2BE9" w:rsidRDefault="00BC2202">
            <w:pPr>
              <w:pStyle w:val="a7"/>
            </w:pPr>
            <w:r w:rsidRPr="00DE2BE9">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BC2202" w:rsidRPr="00DE2BE9">
        <w:tblPrEx>
          <w:tblCellMar>
            <w:top w:w="0" w:type="dxa"/>
            <w:bottom w:w="0" w:type="dxa"/>
          </w:tblCellMar>
        </w:tblPrEx>
        <w:tc>
          <w:tcPr>
            <w:tcW w:w="3322"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работы по формированию элементарных математических представлений</w:t>
            </w:r>
          </w:p>
        </w:tc>
        <w:tc>
          <w:tcPr>
            <w:tcW w:w="6758" w:type="dxa"/>
            <w:tcBorders>
              <w:top w:val="single" w:sz="4" w:space="0" w:color="auto"/>
              <w:left w:val="single" w:sz="4" w:space="0" w:color="auto"/>
              <w:bottom w:val="single" w:sz="4" w:space="0" w:color="auto"/>
            </w:tcBorders>
          </w:tcPr>
          <w:p w:rsidR="00BC2202" w:rsidRPr="00DE2BE9" w:rsidRDefault="00BC2202">
            <w:pPr>
              <w:pStyle w:val="a7"/>
            </w:pPr>
            <w:r w:rsidRPr="00DE2BE9">
              <w:t>Создавать условия и предпосылки для развития элементарных математических представлений в дочисловой период:</w:t>
            </w:r>
          </w:p>
          <w:p w:rsidR="00BC2202" w:rsidRPr="00DE2BE9" w:rsidRDefault="00BC2202">
            <w:pPr>
              <w:pStyle w:val="a7"/>
            </w:pPr>
            <w:r w:rsidRPr="00DE2BE9">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BC2202" w:rsidRPr="00DE2BE9" w:rsidRDefault="00BC2202">
            <w:pPr>
              <w:pStyle w:val="a7"/>
            </w:pPr>
            <w:r w:rsidRPr="00DE2BE9">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BC2202" w:rsidRPr="00DE2BE9" w:rsidRDefault="00BC2202">
            <w:pPr>
              <w:pStyle w:val="a7"/>
            </w:pPr>
            <w:r w:rsidRPr="00DE2BE9">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BC2202" w:rsidRPr="00DE2BE9" w:rsidRDefault="00BC2202">
            <w:pPr>
              <w:pStyle w:val="a7"/>
            </w:pPr>
            <w:r w:rsidRPr="00DE2BE9">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BC2202" w:rsidRPr="00DE2BE9" w:rsidRDefault="00BC2202">
            <w:pPr>
              <w:pStyle w:val="a7"/>
            </w:pPr>
            <w:r w:rsidRPr="00DE2BE9">
              <w:t>Развивать понимание количественных отношений, количественной характеристики чисел:</w:t>
            </w:r>
          </w:p>
          <w:p w:rsidR="00BC2202" w:rsidRPr="00DE2BE9" w:rsidRDefault="00BC2202">
            <w:pPr>
              <w:pStyle w:val="a7"/>
            </w:pPr>
            <w:r w:rsidRPr="00DE2BE9">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BC2202" w:rsidRPr="00DE2BE9" w:rsidRDefault="00BC2202">
            <w:pPr>
              <w:pStyle w:val="a7"/>
            </w:pPr>
            <w:r w:rsidRPr="00DE2BE9">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BC2202" w:rsidRPr="00DE2BE9" w:rsidRDefault="00BC2202">
            <w:pPr>
              <w:pStyle w:val="a7"/>
            </w:pPr>
            <w:r w:rsidRPr="00DE2BE9">
              <w:t>3) при затруднениях в использовании математической символики уделять внимание практическим и активно-пассивным действиям с рукой ребенка;</w:t>
            </w:r>
          </w:p>
          <w:p w:rsidR="00BC2202" w:rsidRPr="00DE2BE9" w:rsidRDefault="00BC2202">
            <w:pPr>
              <w:pStyle w:val="a7"/>
            </w:pPr>
            <w:r w:rsidRPr="00DE2BE9">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BC2202" w:rsidRPr="00DE2BE9" w:rsidRDefault="00BC2202">
            <w:pPr>
              <w:pStyle w:val="a7"/>
            </w:pPr>
            <w:r w:rsidRPr="00DE2BE9">
              <w:t>5) совершенствовать счетные действия обучающихся с множествами предметов на основе слухового, тактильного и зрительного восприятия;</w:t>
            </w:r>
          </w:p>
          <w:p w:rsidR="00BC2202" w:rsidRPr="00DE2BE9" w:rsidRDefault="00BC2202">
            <w:pPr>
              <w:pStyle w:val="a7"/>
            </w:pPr>
            <w:r w:rsidRPr="00DE2BE9">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BC2202" w:rsidRPr="00DE2BE9" w:rsidRDefault="00BC2202">
            <w:pPr>
              <w:pStyle w:val="a7"/>
            </w:pPr>
            <w:r w:rsidRPr="00DE2BE9">
              <w:t>7) прорабатывать до полного осознания и понимания состав числа из единиц на различном раздаточном материале;</w:t>
            </w:r>
          </w:p>
          <w:p w:rsidR="00BC2202" w:rsidRPr="00DE2BE9" w:rsidRDefault="00BC2202">
            <w:pPr>
              <w:pStyle w:val="a7"/>
            </w:pPr>
            <w:r w:rsidRPr="00DE2BE9">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BC2202" w:rsidRPr="00DE2BE9" w:rsidRDefault="00BC2202">
            <w:pPr>
              <w:pStyle w:val="a7"/>
            </w:pPr>
            <w:r w:rsidRPr="00DE2BE9">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BC2202" w:rsidRPr="00DE2BE9" w:rsidRDefault="00BC2202">
            <w:pPr>
              <w:pStyle w:val="a7"/>
            </w:pPr>
            <w:r w:rsidRPr="00DE2BE9">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BC2202" w:rsidRPr="00DE2BE9" w:rsidRDefault="00BC2202">
            <w:pPr>
              <w:pStyle w:val="a7"/>
            </w:pPr>
            <w:r w:rsidRPr="00DE2BE9">
              <w:t>Знакомство обучающихся с элементарными арифметическими задачами с опорой на наглядность и практические действия:</w:t>
            </w:r>
          </w:p>
          <w:p w:rsidR="00BC2202" w:rsidRPr="00DE2BE9" w:rsidRDefault="00BC2202">
            <w:pPr>
              <w:pStyle w:val="a7"/>
            </w:pPr>
            <w:r w:rsidRPr="00DE2BE9">
              <w:t>1) приучать выслушивать данные задачи, выделять вопрос;</w:t>
            </w:r>
          </w:p>
          <w:p w:rsidR="00BC2202" w:rsidRPr="00DE2BE9" w:rsidRDefault="00BC2202">
            <w:pPr>
              <w:pStyle w:val="a7"/>
            </w:pPr>
            <w:r w:rsidRPr="00DE2BE9">
              <w:t>2) применять способ передачи ее содержания в форме диалога (один говорит первую часть условия, второй - другую, третий задает вопрос);</w:t>
            </w:r>
          </w:p>
          <w:p w:rsidR="00BC2202" w:rsidRPr="00DE2BE9" w:rsidRDefault="00BC2202">
            <w:pPr>
              <w:pStyle w:val="a7"/>
            </w:pPr>
            <w:r w:rsidRPr="00DE2BE9">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BC2202" w:rsidRPr="00DE2BE9" w:rsidRDefault="00BC2202">
            <w:pPr>
              <w:pStyle w:val="a7"/>
            </w:pPr>
            <w:r w:rsidRPr="00DE2BE9">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BC2202" w:rsidRPr="00DE2BE9" w:rsidRDefault="00BC2202">
            <w:pPr>
              <w:pStyle w:val="a7"/>
            </w:pPr>
            <w:r w:rsidRPr="00DE2BE9">
              <w:t>5) развивать зрительное внимание, учить замечать: изменения в цвете, форме, количестве предметов;</w:t>
            </w:r>
          </w:p>
          <w:p w:rsidR="00BC2202" w:rsidRPr="00DE2BE9" w:rsidRDefault="00BC2202">
            <w:pPr>
              <w:pStyle w:val="a7"/>
            </w:pPr>
            <w:r w:rsidRPr="00DE2BE9">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rsidR="00BC2202" w:rsidRPr="00DE2BE9" w:rsidRDefault="00BC2202">
            <w:pPr>
              <w:pStyle w:val="a7"/>
            </w:pPr>
            <w:r w:rsidRPr="00DE2BE9">
              <w:t>1) закреплять представления о частях тела на начальных этапах работы;</w:t>
            </w:r>
          </w:p>
          <w:p w:rsidR="00BC2202" w:rsidRPr="00DE2BE9" w:rsidRDefault="00BC2202">
            <w:pPr>
              <w:pStyle w:val="a7"/>
            </w:pPr>
            <w:r w:rsidRPr="00DE2BE9">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BC2202" w:rsidRPr="00DE2BE9" w:rsidRDefault="00BC2202">
            <w:pPr>
              <w:pStyle w:val="a7"/>
            </w:pPr>
            <w:r w:rsidRPr="00DE2BE9">
              <w:t>3) развивать ориентировку в пространстве "от себя" (вверху-внизу, впереди-сзади, справа-слева);</w:t>
            </w:r>
          </w:p>
          <w:p w:rsidR="00BC2202" w:rsidRPr="00DE2BE9" w:rsidRDefault="00BC2202">
            <w:pPr>
              <w:pStyle w:val="a7"/>
            </w:pPr>
            <w:r w:rsidRPr="00DE2BE9">
              <w:t>4) учить воспринимать и воспроизводить пространственные отношения, между объектами по подражанию, образцу и словесной инструкции;</w:t>
            </w:r>
          </w:p>
          <w:p w:rsidR="00BC2202" w:rsidRPr="00DE2BE9" w:rsidRDefault="00BC2202">
            <w:pPr>
              <w:pStyle w:val="a7"/>
            </w:pPr>
            <w:r w:rsidRPr="00DE2BE9">
              <w:t>5) обращать внимание на понимание и употребление предлогов с пространственным значением;</w:t>
            </w:r>
          </w:p>
          <w:p w:rsidR="00BC2202" w:rsidRPr="00DE2BE9" w:rsidRDefault="00BC2202">
            <w:pPr>
              <w:pStyle w:val="a7"/>
            </w:pPr>
            <w:r w:rsidRPr="00DE2BE9">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BC2202" w:rsidRPr="00DE2BE9" w:rsidRDefault="00BC2202">
            <w:pPr>
              <w:pStyle w:val="a7"/>
            </w:pPr>
            <w:r w:rsidRPr="00DE2BE9">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BC2202" w:rsidRPr="00DE2BE9" w:rsidRDefault="00BC2202">
            <w:pPr>
              <w:pStyle w:val="a7"/>
            </w:pPr>
            <w:r w:rsidRPr="00DE2BE9">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BC2202" w:rsidRPr="00DE2BE9" w:rsidRDefault="00BC2202">
            <w:pPr>
              <w:pStyle w:val="a7"/>
            </w:pPr>
            <w:r w:rsidRPr="00DE2BE9">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BC2202" w:rsidRPr="00DE2BE9" w:rsidRDefault="00BC2202">
            <w:pPr>
              <w:pStyle w:val="a7"/>
            </w:pPr>
            <w:r w:rsidRPr="00DE2BE9">
              <w:t>10) формировать ориентировку на листе, закреплять при выполнении зрительных и слуховых диктантов;</w:t>
            </w:r>
          </w:p>
          <w:p w:rsidR="00BC2202" w:rsidRPr="00DE2BE9" w:rsidRDefault="00BC2202">
            <w:pPr>
              <w:pStyle w:val="a7"/>
            </w:pPr>
            <w:r w:rsidRPr="00DE2BE9">
              <w:t>11) формировать ориентировку в теле человека, стоящего напротив;</w:t>
            </w:r>
          </w:p>
          <w:p w:rsidR="00BC2202" w:rsidRPr="00DE2BE9" w:rsidRDefault="00BC2202">
            <w:pPr>
              <w:pStyle w:val="a7"/>
            </w:pPr>
            <w:r w:rsidRPr="00DE2BE9">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BC2202" w:rsidRPr="00DE2BE9" w:rsidRDefault="00BC2202">
            <w:pPr>
              <w:pStyle w:val="a7"/>
            </w:pPr>
            <w:r w:rsidRPr="00DE2BE9">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BC2202" w:rsidRPr="00DE2BE9" w:rsidRDefault="00BC2202">
            <w:pPr>
              <w:pStyle w:val="a7"/>
            </w:pPr>
            <w:r w:rsidRPr="00DE2BE9">
              <w:t>14) формировать ориентировку на листе и на плоскости;</w:t>
            </w:r>
          </w:p>
          <w:p w:rsidR="00BC2202" w:rsidRPr="00DE2BE9" w:rsidRDefault="00BC2202">
            <w:pPr>
              <w:pStyle w:val="a7"/>
            </w:pPr>
            <w:r w:rsidRPr="00DE2BE9">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BC2202" w:rsidRPr="00DE2BE9" w:rsidRDefault="00BC2202">
            <w:pPr>
              <w:pStyle w:val="a7"/>
            </w:pPr>
            <w:r w:rsidRPr="00DE2BE9">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w:t>
            </w:r>
          </w:p>
          <w:p w:rsidR="00BC2202" w:rsidRPr="00DE2BE9" w:rsidRDefault="00BC2202">
            <w:pPr>
              <w:pStyle w:val="a7"/>
            </w:pPr>
            <w:r w:rsidRPr="00DE2BE9">
              <w:t>Формирование временных представлений:</w:t>
            </w:r>
          </w:p>
          <w:p w:rsidR="00BC2202" w:rsidRPr="00DE2BE9" w:rsidRDefault="00BC2202">
            <w:pPr>
              <w:pStyle w:val="a7"/>
            </w:pPr>
            <w:r w:rsidRPr="00DE2BE9">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BC2202" w:rsidRPr="00DE2BE9" w:rsidRDefault="00BC2202">
            <w:pPr>
              <w:pStyle w:val="a7"/>
            </w:pPr>
            <w:r w:rsidRPr="00DE2BE9">
              <w:t>2) использовать наглядные модели при формировании временных представлений;</w:t>
            </w:r>
          </w:p>
          <w:p w:rsidR="00BC2202" w:rsidRPr="00DE2BE9" w:rsidRDefault="00BC2202">
            <w:pPr>
              <w:pStyle w:val="a7"/>
            </w:pPr>
            <w:r w:rsidRPr="00DE2BE9">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BC2202" w:rsidRPr="00DE2BE9" w:rsidRDefault="00BC2202">
            <w:pPr>
              <w:pStyle w:val="a7"/>
            </w:pPr>
            <w:r w:rsidRPr="00DE2BE9">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BC2202" w:rsidRPr="00DE2BE9" w:rsidRDefault="00BC2202">
            <w:pPr>
              <w:pStyle w:val="a7"/>
            </w:pPr>
            <w:r w:rsidRPr="00DE2BE9">
              <w:t>5) развивать чувство времени с использованием песочных часов.</w:t>
            </w:r>
          </w:p>
        </w:tc>
      </w:tr>
      <w:tr w:rsidR="00BC2202" w:rsidRPr="00DE2BE9">
        <w:tblPrEx>
          <w:tblCellMar>
            <w:top w:w="0" w:type="dxa"/>
            <w:bottom w:w="0" w:type="dxa"/>
          </w:tblCellMar>
        </w:tblPrEx>
        <w:tc>
          <w:tcPr>
            <w:tcW w:w="3322"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работы по формированию целостной картины мира, расширению кругозора</w:t>
            </w:r>
          </w:p>
        </w:tc>
        <w:tc>
          <w:tcPr>
            <w:tcW w:w="6758" w:type="dxa"/>
            <w:tcBorders>
              <w:top w:val="single" w:sz="4" w:space="0" w:color="auto"/>
              <w:left w:val="single" w:sz="4" w:space="0" w:color="auto"/>
              <w:bottom w:val="single" w:sz="4" w:space="0" w:color="auto"/>
            </w:tcBorders>
          </w:tcPr>
          <w:p w:rsidR="00BC2202" w:rsidRPr="00DE2BE9" w:rsidRDefault="00BC2202">
            <w:pPr>
              <w:pStyle w:val="a7"/>
            </w:pPr>
            <w:r w:rsidRPr="00DE2BE9">
              <w:t>Создание предпосылок для развития элементарных естественнонаучных представлений:</w:t>
            </w:r>
          </w:p>
          <w:p w:rsidR="00BC2202" w:rsidRPr="00DE2BE9" w:rsidRDefault="00BC2202">
            <w:pPr>
              <w:pStyle w:val="a7"/>
            </w:pPr>
            <w:r w:rsidRPr="00DE2BE9">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BC2202" w:rsidRPr="00DE2BE9" w:rsidRDefault="00BC2202">
            <w:pPr>
              <w:pStyle w:val="a7"/>
            </w:pPr>
            <w:r w:rsidRPr="00DE2BE9">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BC2202" w:rsidRPr="00DE2BE9" w:rsidRDefault="00BC2202">
            <w:pPr>
              <w:pStyle w:val="a7"/>
            </w:pPr>
            <w:r w:rsidRPr="00DE2BE9">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BC2202" w:rsidRPr="00DE2BE9" w:rsidRDefault="00BC2202">
            <w:pPr>
              <w:pStyle w:val="a7"/>
            </w:pPr>
            <w:r w:rsidRPr="00DE2BE9">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BC2202" w:rsidRPr="00DE2BE9" w:rsidRDefault="00BC2202">
            <w:pPr>
              <w:pStyle w:val="a7"/>
            </w:pPr>
            <w:r w:rsidRPr="00DE2BE9">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BC2202" w:rsidRPr="00DE2BE9" w:rsidRDefault="00BC2202">
            <w:pPr>
              <w:pStyle w:val="a7"/>
            </w:pPr>
            <w:r w:rsidRPr="00DE2BE9">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BC2202" w:rsidRPr="00DE2BE9" w:rsidRDefault="00BC2202">
            <w:pPr>
              <w:pStyle w:val="a7"/>
            </w:pPr>
            <w:r w:rsidRPr="00DE2BE9">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BC2202" w:rsidRPr="00DE2BE9" w:rsidRDefault="00BC2202">
            <w:pPr>
              <w:pStyle w:val="a7"/>
            </w:pPr>
            <w:r w:rsidRPr="00DE2BE9">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BC2202" w:rsidRPr="00DE2BE9" w:rsidRDefault="00BC2202">
            <w:pPr>
              <w:pStyle w:val="a7"/>
            </w:pPr>
            <w:r w:rsidRPr="00DE2BE9">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BC2202" w:rsidRPr="00DE2BE9" w:rsidRDefault="00BC2202">
            <w:pPr>
              <w:pStyle w:val="a7"/>
            </w:pPr>
            <w:r w:rsidRPr="00DE2BE9">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BC2202" w:rsidRPr="00DE2BE9" w:rsidRDefault="00BC2202">
            <w:pPr>
              <w:pStyle w:val="a7"/>
            </w:pPr>
            <w:r w:rsidRPr="00DE2BE9">
              <w:t>5) расширять и углублять представления обучающихся о местах обитания, образе жизни, способах питания животных и растений;</w:t>
            </w:r>
          </w:p>
          <w:p w:rsidR="00BC2202" w:rsidRPr="00DE2BE9" w:rsidRDefault="00BC2202">
            <w:pPr>
              <w:pStyle w:val="a7"/>
            </w:pPr>
            <w:r w:rsidRPr="00DE2BE9">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BC2202" w:rsidRPr="00DE2BE9" w:rsidRDefault="00BC2202">
            <w:pPr>
              <w:pStyle w:val="a7"/>
            </w:pPr>
            <w:r w:rsidRPr="00DE2BE9">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BC2202" w:rsidRPr="00DE2BE9" w:rsidRDefault="00BC2202">
            <w:pPr>
              <w:pStyle w:val="a7"/>
            </w:pPr>
            <w:r w:rsidRPr="00DE2BE9">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BC2202" w:rsidRPr="00DE2BE9" w:rsidRDefault="00BC2202">
            <w:pPr>
              <w:pStyle w:val="a7"/>
            </w:pPr>
            <w:r w:rsidRPr="00DE2BE9">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BC2202" w:rsidRPr="00DE2BE9" w:rsidRDefault="00BC2202">
            <w:pPr>
              <w:pStyle w:val="a7"/>
            </w:pPr>
            <w:r w:rsidRPr="00DE2BE9">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BC2202" w:rsidRPr="00DE2BE9" w:rsidRDefault="00BC2202">
            <w:pPr>
              <w:pStyle w:val="a7"/>
            </w:pPr>
            <w:r w:rsidRPr="00DE2BE9">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BC2202" w:rsidRPr="00DE2BE9" w:rsidRDefault="00BC2202">
            <w:pPr>
              <w:pStyle w:val="a7"/>
            </w:pPr>
            <w:r w:rsidRPr="00DE2BE9">
              <w:t>12) расширять словарный запас, связанный с содержанием эмоционального, бытового, предметного, социального и игрового опыта обучающихся.</w:t>
            </w:r>
          </w:p>
        </w:tc>
      </w:tr>
      <w:tr w:rsidR="00BC2202" w:rsidRPr="00DE2BE9">
        <w:tblPrEx>
          <w:tblCellMar>
            <w:top w:w="0" w:type="dxa"/>
            <w:bottom w:w="0" w:type="dxa"/>
          </w:tblCellMar>
        </w:tblPrEx>
        <w:tc>
          <w:tcPr>
            <w:tcW w:w="3322"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в работе по развитию высших психических функций</w:t>
            </w:r>
          </w:p>
        </w:tc>
        <w:tc>
          <w:tcPr>
            <w:tcW w:w="6758" w:type="dxa"/>
            <w:tcBorders>
              <w:top w:val="single" w:sz="4" w:space="0" w:color="auto"/>
              <w:left w:val="single" w:sz="4" w:space="0" w:color="auto"/>
              <w:bottom w:val="single" w:sz="4" w:space="0" w:color="auto"/>
            </w:tcBorders>
          </w:tcPr>
          <w:p w:rsidR="00BC2202" w:rsidRPr="00DE2BE9" w:rsidRDefault="00BC2202">
            <w:pPr>
              <w:pStyle w:val="a7"/>
            </w:pPr>
            <w:r w:rsidRPr="00DE2BE9">
              <w:t>Развитие мыслительных операций:</w:t>
            </w:r>
          </w:p>
          <w:p w:rsidR="00BC2202" w:rsidRPr="00DE2BE9" w:rsidRDefault="00BC2202">
            <w:pPr>
              <w:pStyle w:val="a7"/>
            </w:pPr>
            <w:r w:rsidRPr="00DE2BE9">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BC2202" w:rsidRPr="00DE2BE9" w:rsidRDefault="00BC2202">
            <w:pPr>
              <w:pStyle w:val="a7"/>
            </w:pPr>
            <w:r w:rsidRPr="00DE2BE9">
              <w:t>2) поддерживать мотивацию к достижению цели при решении наглядных задач; учить способам проб, примеривания, зрительного соотнесения;</w:t>
            </w:r>
          </w:p>
          <w:p w:rsidR="00BC2202" w:rsidRPr="00DE2BE9" w:rsidRDefault="00BC2202">
            <w:pPr>
              <w:pStyle w:val="a7"/>
            </w:pPr>
            <w:r w:rsidRPr="00DE2BE9">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BC2202" w:rsidRPr="00DE2BE9" w:rsidRDefault="00BC2202">
            <w:pPr>
              <w:pStyle w:val="a7"/>
            </w:pPr>
            <w:r w:rsidRPr="00DE2BE9">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BC2202" w:rsidRPr="00DE2BE9" w:rsidRDefault="00BC2202">
            <w:pPr>
              <w:pStyle w:val="a7"/>
            </w:pPr>
            <w:r w:rsidRPr="00DE2BE9">
              <w:t>5) формировать у обучающихся операции анализа, сравнения, синтеза на основе наглядно воспринимаемых признаков;</w:t>
            </w:r>
          </w:p>
          <w:p w:rsidR="00BC2202" w:rsidRPr="00DE2BE9" w:rsidRDefault="00BC2202">
            <w:pPr>
              <w:pStyle w:val="a7"/>
            </w:pPr>
            <w:r w:rsidRPr="00DE2BE9">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BC2202" w:rsidRPr="00DE2BE9" w:rsidRDefault="00BC2202">
            <w:pPr>
              <w:pStyle w:val="a7"/>
            </w:pPr>
            <w:r w:rsidRPr="00DE2BE9">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BC2202" w:rsidRPr="00DE2BE9" w:rsidRDefault="00BC2202">
            <w:pPr>
              <w:pStyle w:val="a7"/>
            </w:pPr>
            <w:r w:rsidRPr="00DE2BE9">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BC2202" w:rsidRPr="00DE2BE9" w:rsidRDefault="00BC2202">
            <w:pPr>
              <w:pStyle w:val="a7"/>
            </w:pPr>
            <w:r w:rsidRPr="00DE2BE9">
              <w:t>9) развивать наглядно-образное мышление в заданиях по узнаванию целого по фрагментам (чьи лапы, хвосты, уши; дом - по элементам);</w:t>
            </w:r>
          </w:p>
          <w:p w:rsidR="00BC2202" w:rsidRPr="00DE2BE9" w:rsidRDefault="00BC2202">
            <w:pPr>
              <w:pStyle w:val="a7"/>
            </w:pPr>
            <w:r w:rsidRPr="00DE2BE9">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BC2202" w:rsidRPr="00DE2BE9" w:rsidRDefault="00BC2202">
            <w:pPr>
              <w:pStyle w:val="a7"/>
            </w:pPr>
            <w:r w:rsidRPr="00DE2BE9">
              <w:t>11) учить обучающихся сравнивать предметные и сюжетные изображения, выделяя в них сходные и различные элементы и детали (2-3 элемента);</w:t>
            </w:r>
          </w:p>
          <w:p w:rsidR="00BC2202" w:rsidRPr="00DE2BE9" w:rsidRDefault="00BC2202">
            <w:pPr>
              <w:pStyle w:val="a7"/>
            </w:pPr>
            <w:r w:rsidRPr="00DE2BE9">
              <w:t>12) развивать зрительный гнозис, предлагая детям узнавать зашумленные, наложенные, перечеркнутые, конфликтные изображения;</w:t>
            </w:r>
          </w:p>
          <w:p w:rsidR="00BC2202" w:rsidRPr="00DE2BE9" w:rsidRDefault="00BC2202">
            <w:pPr>
              <w:pStyle w:val="a7"/>
            </w:pPr>
            <w:r w:rsidRPr="00DE2BE9">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BC2202" w:rsidRPr="00DE2BE9" w:rsidRDefault="00BC2202">
            <w:pPr>
              <w:pStyle w:val="a7"/>
            </w:pPr>
            <w:r w:rsidRPr="00DE2BE9">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BC2202" w:rsidRPr="00DE2BE9" w:rsidRDefault="00BC2202">
            <w:pPr>
              <w:pStyle w:val="a7"/>
            </w:pPr>
            <w:r w:rsidRPr="00DE2BE9">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BC2202" w:rsidRPr="00DE2BE9" w:rsidRDefault="00BC2202">
            <w:pPr>
              <w:pStyle w:val="a7"/>
            </w:pPr>
            <w:r w:rsidRPr="00DE2BE9">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BC2202" w:rsidRPr="00DE2BE9" w:rsidRDefault="00BC2202">
            <w:pPr>
              <w:pStyle w:val="a7"/>
            </w:pPr>
            <w:r w:rsidRPr="00DE2BE9">
              <w:t>17) формировать обобщающие понятия, учить делать обобщения на основе существенных признаков, осуществлять классификацию;</w:t>
            </w:r>
          </w:p>
          <w:p w:rsidR="00BC2202" w:rsidRPr="00DE2BE9" w:rsidRDefault="00BC2202">
            <w:pPr>
              <w:pStyle w:val="a7"/>
            </w:pPr>
            <w:r w:rsidRPr="00DE2BE9">
              <w:t>18) подводить к пониманию текстов со скрытой моралью;</w:t>
            </w:r>
          </w:p>
          <w:p w:rsidR="00BC2202" w:rsidRPr="00DE2BE9" w:rsidRDefault="00BC2202">
            <w:pPr>
              <w:pStyle w:val="a7"/>
            </w:pPr>
            <w:r w:rsidRPr="00DE2BE9">
              <w:t>Развитие мнестической деятельности:</w:t>
            </w:r>
          </w:p>
          <w:p w:rsidR="00BC2202" w:rsidRPr="00DE2BE9" w:rsidRDefault="00BC2202">
            <w:pPr>
              <w:pStyle w:val="a7"/>
            </w:pPr>
            <w:r w:rsidRPr="00DE2BE9">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BC2202" w:rsidRPr="00DE2BE9" w:rsidRDefault="00BC2202">
            <w:pPr>
              <w:pStyle w:val="a7"/>
            </w:pPr>
            <w:r w:rsidRPr="00DE2BE9">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BC2202" w:rsidRPr="00DE2BE9" w:rsidRDefault="00BC2202">
            <w:pPr>
              <w:pStyle w:val="a7"/>
            </w:pPr>
            <w:r w:rsidRPr="00DE2BE9">
              <w:t>Развитие внимания:</w:t>
            </w:r>
          </w:p>
          <w:p w:rsidR="00BC2202" w:rsidRPr="00DE2BE9" w:rsidRDefault="00BC2202">
            <w:pPr>
              <w:pStyle w:val="a7"/>
            </w:pPr>
            <w:r w:rsidRPr="00DE2BE9">
              <w:t>1) развивать слуховое и зрительное сосредоточение на ранних этапах работы;</w:t>
            </w:r>
          </w:p>
          <w:p w:rsidR="00BC2202" w:rsidRPr="00DE2BE9" w:rsidRDefault="00BC2202">
            <w:pPr>
              <w:pStyle w:val="a7"/>
            </w:pPr>
            <w:r w:rsidRPr="00DE2BE9">
              <w:t>2) развивать устойчивость, концентрацию и объем внимания в разных видах деятельности и посредством специально подобранных упражнений;</w:t>
            </w:r>
          </w:p>
          <w:p w:rsidR="00BC2202" w:rsidRPr="00DE2BE9" w:rsidRDefault="00BC2202">
            <w:pPr>
              <w:pStyle w:val="a7"/>
            </w:pPr>
            <w:r w:rsidRPr="00DE2BE9">
              <w:t>3) развивать способность к переключению и к распределению внимания;</w:t>
            </w:r>
          </w:p>
          <w:p w:rsidR="00BC2202" w:rsidRPr="00DE2BE9" w:rsidRDefault="00BC2202">
            <w:pPr>
              <w:pStyle w:val="a7"/>
            </w:pPr>
            <w:r w:rsidRPr="00DE2BE9">
              <w:t>4) развивать произвольную регуляцию и самоконтроль при выполнении бытовых, игровых, трудовых действий и в специальных упражнениях</w:t>
            </w:r>
          </w:p>
        </w:tc>
      </w:tr>
    </w:tbl>
    <w:p w:rsidR="00BC2202" w:rsidRDefault="00BC2202"/>
    <w:p w:rsidR="00BC2202" w:rsidRDefault="00BC2202">
      <w:bookmarkStart w:id="3305" w:name="sub_4360"/>
      <w:r>
        <w:t>45.14.3. Коррекционно-развивающая работа в образовательной области "Речевое развитие".</w:t>
      </w:r>
    </w:p>
    <w:bookmarkEnd w:id="3305"/>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840"/>
      </w:tblGrid>
      <w:tr w:rsidR="00BC2202" w:rsidRPr="00DE2BE9">
        <w:tblPrEx>
          <w:tblCellMar>
            <w:top w:w="0" w:type="dxa"/>
            <w:bottom w:w="0" w:type="dxa"/>
          </w:tblCellMar>
        </w:tblPrEx>
        <w:tc>
          <w:tcPr>
            <w:tcW w:w="324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Разделы</w:t>
            </w:r>
          </w:p>
        </w:tc>
        <w:tc>
          <w:tcPr>
            <w:tcW w:w="684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Задачи и педагогические условия реализации программы коррекционной работы</w:t>
            </w:r>
          </w:p>
        </w:tc>
      </w:tr>
      <w:tr w:rsidR="00BC2202" w:rsidRPr="00DE2BE9">
        <w:tblPrEx>
          <w:tblCellMar>
            <w:top w:w="0" w:type="dxa"/>
            <w:bottom w:w="0" w:type="dxa"/>
          </w:tblCellMar>
        </w:tblPrEx>
        <w:tc>
          <w:tcPr>
            <w:tcW w:w="3240"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работы по развитию речи</w:t>
            </w:r>
          </w:p>
        </w:tc>
        <w:tc>
          <w:tcPr>
            <w:tcW w:w="6840" w:type="dxa"/>
            <w:tcBorders>
              <w:top w:val="single" w:sz="4" w:space="0" w:color="auto"/>
              <w:left w:val="single" w:sz="4" w:space="0" w:color="auto"/>
              <w:bottom w:val="single" w:sz="4" w:space="0" w:color="auto"/>
            </w:tcBorders>
          </w:tcPr>
          <w:p w:rsidR="00BC2202" w:rsidRPr="00DE2BE9" w:rsidRDefault="00BC2202">
            <w:pPr>
              <w:pStyle w:val="a7"/>
            </w:pPr>
            <w:r w:rsidRPr="00DE2BE9">
              <w:t>Развитие импрессивной стороны речи:</w:t>
            </w:r>
          </w:p>
          <w:p w:rsidR="00BC2202" w:rsidRPr="00DE2BE9" w:rsidRDefault="00BC2202">
            <w:pPr>
              <w:pStyle w:val="a7"/>
            </w:pPr>
            <w:r w:rsidRPr="00DE2BE9">
              <w:t>1) развивать понимание обращенной речи с опорой на совместные с педагогическим работником действия, наглядные ситуации, игровые действия;</w:t>
            </w:r>
          </w:p>
          <w:p w:rsidR="00BC2202" w:rsidRPr="00DE2BE9" w:rsidRDefault="00BC2202">
            <w:pPr>
              <w:pStyle w:val="a7"/>
            </w:pPr>
            <w:r w:rsidRPr="00DE2BE9">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BC2202" w:rsidRPr="00DE2BE9" w:rsidRDefault="00BC2202">
            <w:pPr>
              <w:pStyle w:val="a7"/>
            </w:pPr>
            <w:r w:rsidRPr="00DE2BE9">
              <w:t>3) развивать понимание речи на основе выполнения словесной инструкции и подражания с помощью куклы-помощника;</w:t>
            </w:r>
          </w:p>
          <w:p w:rsidR="00BC2202" w:rsidRPr="00DE2BE9" w:rsidRDefault="00BC2202">
            <w:pPr>
              <w:pStyle w:val="a7"/>
            </w:pPr>
            <w:r w:rsidRPr="00DE2BE9">
              <w:t>4) в процессе работы над лексикой проводить разъяснение семантических особенностей слов и высказываний;</w:t>
            </w:r>
          </w:p>
          <w:p w:rsidR="00BC2202" w:rsidRPr="00DE2BE9" w:rsidRDefault="00BC2202">
            <w:pPr>
              <w:pStyle w:val="a7"/>
            </w:pPr>
            <w:r w:rsidRPr="00DE2BE9">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BC2202" w:rsidRPr="00DE2BE9" w:rsidRDefault="00BC2202">
            <w:pPr>
              <w:pStyle w:val="a7"/>
            </w:pPr>
            <w:r w:rsidRPr="00DE2BE9">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BC2202" w:rsidRPr="00DE2BE9" w:rsidRDefault="00BC2202">
            <w:pPr>
              <w:pStyle w:val="a7"/>
            </w:pPr>
            <w:r w:rsidRPr="00DE2BE9">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BC2202" w:rsidRPr="00DE2BE9" w:rsidRDefault="00BC2202">
            <w:pPr>
              <w:pStyle w:val="a7"/>
            </w:pPr>
            <w:r w:rsidRPr="00DE2BE9">
              <w:t>8) работать над пониманием многозначности слов русского языка;</w:t>
            </w:r>
          </w:p>
          <w:p w:rsidR="00BC2202" w:rsidRPr="00DE2BE9" w:rsidRDefault="00BC2202">
            <w:pPr>
              <w:pStyle w:val="a7"/>
            </w:pPr>
            <w:r w:rsidRPr="00DE2BE9">
              <w:t>9) разъяснять смысловое значение пословиц, метафор, крылатых выражений;</w:t>
            </w:r>
          </w:p>
          <w:p w:rsidR="00BC2202" w:rsidRPr="00DE2BE9" w:rsidRDefault="00BC2202">
            <w:pPr>
              <w:pStyle w:val="a7"/>
            </w:pPr>
            <w:r w:rsidRPr="00DE2BE9">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BC2202" w:rsidRPr="00DE2BE9" w:rsidRDefault="00BC2202">
            <w:pPr>
              <w:pStyle w:val="a7"/>
            </w:pPr>
            <w:r w:rsidRPr="00DE2BE9">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BC2202" w:rsidRPr="00DE2BE9" w:rsidRDefault="00BC2202">
            <w:pPr>
              <w:pStyle w:val="a7"/>
            </w:pPr>
            <w:r w:rsidRPr="00DE2BE9">
              <w:t>Стимуляция речевого общения:</w:t>
            </w:r>
          </w:p>
          <w:p w:rsidR="00BC2202" w:rsidRPr="00DE2BE9" w:rsidRDefault="00BC2202">
            <w:pPr>
              <w:pStyle w:val="a7"/>
            </w:pPr>
            <w:r w:rsidRPr="00DE2BE9">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BC2202" w:rsidRPr="00DE2BE9" w:rsidRDefault="00BC2202">
            <w:pPr>
              <w:pStyle w:val="a7"/>
            </w:pPr>
            <w:r w:rsidRPr="00DE2BE9">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BC2202" w:rsidRPr="00DE2BE9" w:rsidRDefault="00BC2202">
            <w:pPr>
              <w:pStyle w:val="a7"/>
            </w:pPr>
            <w:r w:rsidRPr="00DE2BE9">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BC2202" w:rsidRPr="00DE2BE9" w:rsidRDefault="00BC2202">
            <w:pPr>
              <w:pStyle w:val="a7"/>
            </w:pPr>
            <w:r w:rsidRPr="00DE2BE9">
              <w:t>4) обучение обучающихся умению отстаивать свое мнение, доказывать, убеждать, разрешать конфликтные ситуации с помощью речи.</w:t>
            </w:r>
          </w:p>
          <w:p w:rsidR="00BC2202" w:rsidRPr="00DE2BE9" w:rsidRDefault="00BC2202">
            <w:pPr>
              <w:pStyle w:val="a7"/>
            </w:pPr>
            <w:r w:rsidRPr="00DE2BE9">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BC2202" w:rsidRPr="00DE2BE9" w:rsidRDefault="00BC2202">
            <w:pPr>
              <w:pStyle w:val="a7"/>
            </w:pPr>
            <w:r w:rsidRPr="00DE2BE9">
              <w:t>1) закреплять и автоматизировать правильное произнесение всех звуков в слогах, словах, фразах, спонтанной речи по заданиям учителя-логопеда;</w:t>
            </w:r>
          </w:p>
          <w:p w:rsidR="00BC2202" w:rsidRPr="00DE2BE9" w:rsidRDefault="00BC2202">
            <w:pPr>
              <w:pStyle w:val="a7"/>
            </w:pPr>
            <w:r w:rsidRPr="00DE2BE9">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BC2202" w:rsidRPr="00DE2BE9" w:rsidRDefault="00BC2202">
            <w:pPr>
              <w:pStyle w:val="a7"/>
            </w:pPr>
            <w:r w:rsidRPr="00DE2BE9">
              <w:t>3) формировать умение воспринимать и воспроизводить темпо-ритмические и интонационные особенности предлагаемых речевых образцов;</w:t>
            </w:r>
          </w:p>
          <w:p w:rsidR="00BC2202" w:rsidRPr="00DE2BE9" w:rsidRDefault="00BC2202">
            <w:pPr>
              <w:pStyle w:val="a7"/>
            </w:pPr>
            <w:r w:rsidRPr="00DE2BE9">
              <w:t>4) воспринимать и символически обозначать (зарисовывать) ритмические структуры (ритм повтора, ритм чередования, ритм симметрии);</w:t>
            </w:r>
          </w:p>
          <w:p w:rsidR="00BC2202" w:rsidRPr="00DE2BE9" w:rsidRDefault="00BC2202">
            <w:pPr>
              <w:pStyle w:val="a7"/>
            </w:pPr>
            <w:r w:rsidRPr="00DE2BE9">
              <w:t>5) совершенствовать звуко-слоговую структуру, преодолевать недостатки слоговой структуры и звуконаполняемости;</w:t>
            </w:r>
          </w:p>
          <w:p w:rsidR="00BC2202" w:rsidRPr="00DE2BE9" w:rsidRDefault="00BC2202">
            <w:pPr>
              <w:pStyle w:val="a7"/>
            </w:pPr>
            <w:r w:rsidRPr="00DE2BE9">
              <w:t>6) развивать интонационную выразительность речи посредством использования малых фольклорных форм, чтения стихов, игр-драматизаций;</w:t>
            </w:r>
          </w:p>
          <w:p w:rsidR="00BC2202" w:rsidRPr="00DE2BE9" w:rsidRDefault="00BC2202">
            <w:pPr>
              <w:pStyle w:val="a7"/>
            </w:pPr>
            <w:r w:rsidRPr="00DE2BE9">
              <w:t>7) соблюдать голосовой режим, разговаривая и проводя занятия голосом разговорной громкости, не допуская форсирования голоса, крика;</w:t>
            </w:r>
          </w:p>
          <w:p w:rsidR="00BC2202" w:rsidRPr="00DE2BE9" w:rsidRDefault="00BC2202">
            <w:pPr>
              <w:pStyle w:val="a7"/>
            </w:pPr>
            <w:r w:rsidRPr="00DE2BE9">
              <w:t>8) следить за голосовым режимом обучающихся, не допускать голосовых перегрузок;</w:t>
            </w:r>
          </w:p>
          <w:p w:rsidR="00BC2202" w:rsidRPr="00DE2BE9" w:rsidRDefault="00BC2202">
            <w:pPr>
              <w:pStyle w:val="a7"/>
            </w:pPr>
            <w:r w:rsidRPr="00DE2BE9">
              <w:t>9) формировать мягкую атаку голоса при произнесении звуков; работать над плавностью речи;</w:t>
            </w:r>
          </w:p>
          <w:p w:rsidR="00BC2202" w:rsidRPr="00DE2BE9" w:rsidRDefault="00BC2202">
            <w:pPr>
              <w:pStyle w:val="a7"/>
            </w:pPr>
            <w:r w:rsidRPr="00DE2BE9">
              <w:t>10) развивать умение изменять силу голоса: говорить громко, тихо, шепотом;</w:t>
            </w:r>
          </w:p>
          <w:p w:rsidR="00BC2202" w:rsidRPr="00DE2BE9" w:rsidRDefault="00BC2202">
            <w:pPr>
              <w:pStyle w:val="a7"/>
            </w:pPr>
            <w:r w:rsidRPr="00DE2BE9">
              <w:t>11) вырабатывать правильный темп речи;</w:t>
            </w:r>
          </w:p>
          <w:p w:rsidR="00BC2202" w:rsidRPr="00DE2BE9" w:rsidRDefault="00BC2202">
            <w:pPr>
              <w:pStyle w:val="a7"/>
            </w:pPr>
            <w:r w:rsidRPr="00DE2BE9">
              <w:t>12) работать над четкостью дикции;</w:t>
            </w:r>
          </w:p>
          <w:p w:rsidR="00BC2202" w:rsidRPr="00DE2BE9" w:rsidRDefault="00BC2202">
            <w:pPr>
              <w:pStyle w:val="a7"/>
            </w:pPr>
            <w:r w:rsidRPr="00DE2BE9">
              <w:t>13) работать над интонационной выразительностью речи.</w:t>
            </w:r>
          </w:p>
          <w:p w:rsidR="00BC2202" w:rsidRPr="00DE2BE9" w:rsidRDefault="00BC2202">
            <w:pPr>
              <w:pStyle w:val="a7"/>
            </w:pPr>
            <w:r w:rsidRPr="00DE2BE9">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BC2202" w:rsidRPr="00DE2BE9" w:rsidRDefault="00BC2202">
            <w:pPr>
              <w:pStyle w:val="a7"/>
            </w:pPr>
            <w:r w:rsidRPr="00DE2BE9">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BC2202" w:rsidRPr="00DE2BE9" w:rsidRDefault="00BC2202">
            <w:pPr>
              <w:pStyle w:val="a7"/>
            </w:pPr>
            <w:r w:rsidRPr="00DE2BE9">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BC2202" w:rsidRPr="00DE2BE9" w:rsidRDefault="00BC2202">
            <w:pPr>
              <w:pStyle w:val="a7"/>
            </w:pPr>
            <w:r w:rsidRPr="00DE2BE9">
              <w:t>3) на прогулках расширять представлений о звуках природы (шуме ветра, ударах грома), голосах животных, обучать обучающихся подражанию им;</w:t>
            </w:r>
          </w:p>
          <w:p w:rsidR="00BC2202" w:rsidRPr="00DE2BE9" w:rsidRDefault="00BC2202">
            <w:pPr>
              <w:pStyle w:val="a7"/>
            </w:pPr>
            <w:r w:rsidRPr="00DE2BE9">
              <w:t>4) узнавать звучание различных музыкальных инструментов (маракас, металлофон, балалайка, дудочка);</w:t>
            </w:r>
          </w:p>
          <w:p w:rsidR="00BC2202" w:rsidRPr="00DE2BE9" w:rsidRDefault="00BC2202">
            <w:pPr>
              <w:pStyle w:val="a7"/>
            </w:pPr>
            <w:r w:rsidRPr="00DE2BE9">
              <w:t>5) учить воспринимать и дифференцировать предметы и явления по звуковым характеристикам (громко - тихо, длинно - коротко);</w:t>
            </w:r>
          </w:p>
          <w:p w:rsidR="00BC2202" w:rsidRPr="00DE2BE9" w:rsidRDefault="00BC2202">
            <w:pPr>
              <w:pStyle w:val="a7"/>
            </w:pPr>
            <w:r w:rsidRPr="00DE2BE9">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BC2202" w:rsidRPr="00DE2BE9" w:rsidRDefault="00BC2202">
            <w:pPr>
              <w:pStyle w:val="a7"/>
            </w:pPr>
            <w:r w:rsidRPr="00DE2BE9">
              <w:t>7) учить дифференцировать на слух слова с оппозиционными звуками (свистящими и шипящими, твердыми и мягкими, звонкими и глухими согласными);</w:t>
            </w:r>
          </w:p>
          <w:p w:rsidR="00BC2202" w:rsidRPr="00DE2BE9" w:rsidRDefault="00BC2202">
            <w:pPr>
              <w:pStyle w:val="a7"/>
            </w:pPr>
            <w:r w:rsidRPr="00DE2BE9">
              <w:t>8) учить подбирать картинки с предметами, в названии которых слышится заданный звук;</w:t>
            </w:r>
          </w:p>
          <w:p w:rsidR="00BC2202" w:rsidRPr="00DE2BE9" w:rsidRDefault="00BC2202">
            <w:pPr>
              <w:pStyle w:val="a7"/>
            </w:pPr>
            <w:r w:rsidRPr="00DE2BE9">
              <w:t>9) учить выделять гласный под ударением в начале и в конце слова, звонкий согласный в начале слова, глухой согласный - в конце слова;</w:t>
            </w:r>
          </w:p>
          <w:p w:rsidR="00BC2202" w:rsidRPr="00DE2BE9" w:rsidRDefault="00BC2202">
            <w:pPr>
              <w:pStyle w:val="a7"/>
            </w:pPr>
            <w:r w:rsidRPr="00DE2BE9">
              <w:t>10) знакомить с фонетическими характеристиками гласных и согласных звуков, учить обучающихся давать эти характеристики при восприятии звуков.</w:t>
            </w:r>
          </w:p>
          <w:p w:rsidR="00BC2202" w:rsidRPr="00DE2BE9" w:rsidRDefault="00BC2202">
            <w:pPr>
              <w:pStyle w:val="a7"/>
            </w:pPr>
            <w:r w:rsidRPr="00DE2BE9">
              <w:t>Расширение, обогащение, систематизация словаря:</w:t>
            </w:r>
          </w:p>
          <w:p w:rsidR="00BC2202" w:rsidRPr="00DE2BE9" w:rsidRDefault="00BC2202">
            <w:pPr>
              <w:pStyle w:val="a7"/>
            </w:pPr>
            <w:r w:rsidRPr="00DE2BE9">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BC2202" w:rsidRPr="00DE2BE9" w:rsidRDefault="00BC2202">
            <w:pPr>
              <w:pStyle w:val="a7"/>
            </w:pPr>
            <w:r w:rsidRPr="00DE2BE9">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BC2202" w:rsidRPr="00DE2BE9" w:rsidRDefault="00BC2202">
            <w:pPr>
              <w:pStyle w:val="a7"/>
            </w:pPr>
            <w:r w:rsidRPr="00DE2BE9">
              <w:t>3) формировать лексическую системность: учить подбирать антонимы и синонимы на материале существительных, глаголов, прилагательных;</w:t>
            </w:r>
          </w:p>
          <w:p w:rsidR="00BC2202" w:rsidRPr="00DE2BE9" w:rsidRDefault="00BC2202">
            <w:pPr>
              <w:pStyle w:val="a7"/>
            </w:pPr>
            <w:r w:rsidRPr="00DE2BE9">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BC2202" w:rsidRPr="00DE2BE9" w:rsidRDefault="00BC2202">
            <w:pPr>
              <w:pStyle w:val="a7"/>
            </w:pPr>
            <w:r w:rsidRPr="00DE2BE9">
              <w:t>5) формировать предикативную сторону речи за счет обогащения словаря глаголами и прилагательными;</w:t>
            </w:r>
          </w:p>
          <w:p w:rsidR="00BC2202" w:rsidRPr="00DE2BE9" w:rsidRDefault="00BC2202">
            <w:pPr>
              <w:pStyle w:val="a7"/>
            </w:pPr>
            <w:r w:rsidRPr="00DE2BE9">
              <w:t>6) проводить углубленную работу по формированию обобщающих понятий.</w:t>
            </w:r>
          </w:p>
          <w:p w:rsidR="00BC2202" w:rsidRPr="00DE2BE9" w:rsidRDefault="00BC2202">
            <w:pPr>
              <w:pStyle w:val="a7"/>
            </w:pPr>
            <w:r w:rsidRPr="00DE2BE9">
              <w:t>Формирование грамматического строя речи:</w:t>
            </w:r>
          </w:p>
          <w:p w:rsidR="00BC2202" w:rsidRPr="00DE2BE9" w:rsidRDefault="00BC2202">
            <w:pPr>
              <w:pStyle w:val="a7"/>
            </w:pPr>
            <w:r w:rsidRPr="00DE2BE9">
              <w:t>1) развивать словообразовательные умения; создавать условия для освоения продуктивных и непродуктивных словообразовательных моделей;</w:t>
            </w:r>
          </w:p>
          <w:p w:rsidR="00BC2202" w:rsidRPr="00DE2BE9" w:rsidRDefault="00BC2202">
            <w:pPr>
              <w:pStyle w:val="a7"/>
            </w:pPr>
            <w:r w:rsidRPr="00DE2BE9">
              <w:t>2) уточнять грамматическое значение существительных, прилагательных, глаголов;</w:t>
            </w:r>
          </w:p>
          <w:p w:rsidR="00BC2202" w:rsidRPr="00DE2BE9" w:rsidRDefault="00BC2202">
            <w:pPr>
              <w:pStyle w:val="a7"/>
            </w:pPr>
            <w:r w:rsidRPr="00DE2BE9">
              <w:t>3) развивать систему словоизменения; ориентировочные умения при овладении морфологическими категориями;</w:t>
            </w:r>
          </w:p>
          <w:p w:rsidR="00BC2202" w:rsidRPr="00DE2BE9" w:rsidRDefault="00BC2202">
            <w:pPr>
              <w:pStyle w:val="a7"/>
            </w:pPr>
            <w:r w:rsidRPr="00DE2BE9">
              <w:t>4) формировать умения морфолого-синтаксического оформления словосочетаний и простых распространенных предложений различных моделей;</w:t>
            </w:r>
          </w:p>
          <w:p w:rsidR="00BC2202" w:rsidRPr="00DE2BE9" w:rsidRDefault="00BC2202">
            <w:pPr>
              <w:pStyle w:val="a7"/>
            </w:pPr>
            <w:r w:rsidRPr="00DE2BE9">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BC2202" w:rsidRPr="00DE2BE9" w:rsidRDefault="00BC2202">
            <w:pPr>
              <w:pStyle w:val="a7"/>
            </w:pPr>
            <w:r w:rsidRPr="00DE2BE9">
              <w:t>6) работать над пониманием и построением предложно-падежных конструкций;</w:t>
            </w:r>
          </w:p>
          <w:p w:rsidR="00BC2202" w:rsidRPr="00DE2BE9" w:rsidRDefault="00BC2202">
            <w:pPr>
              <w:pStyle w:val="a7"/>
            </w:pPr>
            <w:r w:rsidRPr="00DE2BE9">
              <w:t>7) развивать умение анализировать выраженную в предложении ситуацию;</w:t>
            </w:r>
          </w:p>
          <w:p w:rsidR="00BC2202" w:rsidRPr="00DE2BE9" w:rsidRDefault="00BC2202">
            <w:pPr>
              <w:pStyle w:val="a7"/>
            </w:pPr>
            <w:r w:rsidRPr="00DE2BE9">
              <w:t>8) учить понимать и строить логико-грамматические конструкции;</w:t>
            </w:r>
          </w:p>
          <w:p w:rsidR="00BC2202" w:rsidRPr="00DE2BE9" w:rsidRDefault="00BC2202">
            <w:pPr>
              <w:pStyle w:val="a7"/>
            </w:pPr>
            <w:r w:rsidRPr="00DE2BE9">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BC2202" w:rsidRPr="00DE2BE9" w:rsidRDefault="00BC2202">
            <w:pPr>
              <w:pStyle w:val="a7"/>
            </w:pPr>
            <w:r w:rsidRPr="00DE2BE9">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BC2202" w:rsidRPr="00DE2BE9" w:rsidRDefault="00BC2202">
            <w:pPr>
              <w:pStyle w:val="a7"/>
            </w:pPr>
            <w:r w:rsidRPr="00DE2BE9">
              <w:t>2) стимулировать речевое общение: предлагать образцы речи, моделировать диалоги - от реплики до развернутой речи;</w:t>
            </w:r>
          </w:p>
          <w:p w:rsidR="00BC2202" w:rsidRPr="00DE2BE9" w:rsidRDefault="00BC2202">
            <w:pPr>
              <w:pStyle w:val="a7"/>
            </w:pPr>
            <w:r w:rsidRPr="00DE2BE9">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BC2202" w:rsidRPr="00DE2BE9" w:rsidRDefault="00BC2202">
            <w:pPr>
              <w:pStyle w:val="a7"/>
            </w:pPr>
            <w:r w:rsidRPr="00DE2BE9">
              <w:t>4) работать над фразой (с использованием внешних опор в виде предметных и сюжетных картинок, различных фишек и схем);</w:t>
            </w:r>
          </w:p>
          <w:p w:rsidR="00BC2202" w:rsidRPr="00DE2BE9" w:rsidRDefault="00BC2202">
            <w:pPr>
              <w:pStyle w:val="a7"/>
            </w:pPr>
            <w:r w:rsidRPr="00DE2BE9">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BC2202" w:rsidRPr="00DE2BE9" w:rsidRDefault="00BC2202">
            <w:pPr>
              <w:pStyle w:val="a7"/>
            </w:pPr>
            <w:r w:rsidRPr="00DE2BE9">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BC2202" w:rsidRPr="00DE2BE9" w:rsidRDefault="00BC2202">
            <w:pPr>
              <w:pStyle w:val="a7"/>
            </w:pPr>
            <w:r w:rsidRPr="00DE2BE9">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BC2202" w:rsidRPr="00DE2BE9" w:rsidRDefault="00BC2202">
            <w:pPr>
              <w:pStyle w:val="a7"/>
            </w:pPr>
            <w:r w:rsidRPr="00DE2BE9">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BC2202" w:rsidRPr="00DE2BE9" w:rsidRDefault="00BC2202">
            <w:pPr>
              <w:pStyle w:val="a7"/>
            </w:pPr>
            <w:r w:rsidRPr="00DE2BE9">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BC2202" w:rsidRPr="00DE2BE9" w:rsidRDefault="00BC2202">
            <w:pPr>
              <w:pStyle w:val="a7"/>
            </w:pPr>
            <w:r w:rsidRPr="00DE2BE9">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BC2202" w:rsidRPr="00DE2BE9" w:rsidRDefault="00BC2202">
            <w:pPr>
              <w:pStyle w:val="a7"/>
            </w:pPr>
            <w:r w:rsidRPr="00DE2BE9">
              <w:t>2) формировать навыки осознанного анализа и моделирования звуко-слогового состава слова с помощью фишек;</w:t>
            </w:r>
          </w:p>
          <w:p w:rsidR="00BC2202" w:rsidRPr="00DE2BE9" w:rsidRDefault="00BC2202">
            <w:pPr>
              <w:pStyle w:val="a7"/>
            </w:pPr>
            <w:r w:rsidRPr="00DE2BE9">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BC2202" w:rsidRPr="00DE2BE9" w:rsidRDefault="00BC2202">
            <w:pPr>
              <w:pStyle w:val="a7"/>
            </w:pPr>
            <w:r w:rsidRPr="00DE2BE9">
              <w:t>4) учить дифференцировать употребление терминов "предложение" и "слово" с использованием условно-графической схемы предложения;</w:t>
            </w:r>
          </w:p>
          <w:p w:rsidR="00BC2202" w:rsidRPr="00DE2BE9" w:rsidRDefault="00BC2202">
            <w:pPr>
              <w:pStyle w:val="a7"/>
            </w:pPr>
            <w:r w:rsidRPr="00DE2BE9">
              <w:t>5) упражнять обучающихся в умении составлять предложения по схемам;</w:t>
            </w:r>
          </w:p>
          <w:p w:rsidR="00BC2202" w:rsidRPr="00DE2BE9" w:rsidRDefault="00BC2202">
            <w:pPr>
              <w:pStyle w:val="a7"/>
            </w:pPr>
            <w:r w:rsidRPr="00DE2BE9">
              <w:t>6) развивать умение выполнять звуковой анализ и синтез на слух, без опоры на условно-графическую схему;</w:t>
            </w:r>
          </w:p>
          <w:p w:rsidR="00BC2202" w:rsidRPr="00DE2BE9" w:rsidRDefault="00BC2202">
            <w:pPr>
              <w:pStyle w:val="a7"/>
            </w:pPr>
            <w:r w:rsidRPr="00DE2BE9">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BC2202" w:rsidRPr="00DE2BE9" w:rsidRDefault="00BC2202">
            <w:pPr>
              <w:pStyle w:val="a7"/>
            </w:pPr>
            <w:r w:rsidRPr="00DE2BE9">
              <w:t>8) закреплять умение давать фонетическую характеристику заданным звукам;</w:t>
            </w:r>
          </w:p>
          <w:p w:rsidR="00BC2202" w:rsidRPr="00DE2BE9" w:rsidRDefault="00BC2202">
            <w:pPr>
              <w:pStyle w:val="a7"/>
            </w:pPr>
            <w:r w:rsidRPr="00DE2BE9">
              <w:t>9) формировать умение соотносить выделенную из слова фонему с определенным зрительным образом буквы;</w:t>
            </w:r>
          </w:p>
          <w:p w:rsidR="00BC2202" w:rsidRPr="00DE2BE9" w:rsidRDefault="00BC2202">
            <w:pPr>
              <w:pStyle w:val="a7"/>
            </w:pPr>
            <w:r w:rsidRPr="00DE2BE9">
              <w:t>10) учить составлять одно-двусложные слова из букв разрезной азбуки;</w:t>
            </w:r>
          </w:p>
          <w:p w:rsidR="00BC2202" w:rsidRPr="00DE2BE9" w:rsidRDefault="00BC2202">
            <w:pPr>
              <w:pStyle w:val="a7"/>
            </w:pPr>
            <w:r w:rsidRPr="00DE2BE9">
              <w:t>11) развивать буквенный гнозис, предлагая узнать букву в условиях наложения, зашумления, написания разными шрифтами.</w:t>
            </w:r>
          </w:p>
          <w:p w:rsidR="00BC2202" w:rsidRPr="00DE2BE9" w:rsidRDefault="00BC2202">
            <w:pPr>
              <w:pStyle w:val="a7"/>
            </w:pPr>
            <w:r w:rsidRPr="00DE2BE9">
              <w:t>Формирование графомоторных навыков и подготовка руки к письму:</w:t>
            </w:r>
          </w:p>
          <w:p w:rsidR="00BC2202" w:rsidRPr="00DE2BE9" w:rsidRDefault="00BC2202">
            <w:pPr>
              <w:pStyle w:val="a7"/>
            </w:pPr>
            <w:r w:rsidRPr="00DE2BE9">
              <w:t>1) формировать базовые графические умения и навыки на нелинованном листе: точки, штрихи, обводка, копирование;</w:t>
            </w:r>
          </w:p>
          <w:p w:rsidR="00BC2202" w:rsidRPr="00DE2BE9" w:rsidRDefault="00BC2202">
            <w:pPr>
              <w:pStyle w:val="a7"/>
            </w:pPr>
            <w:r w:rsidRPr="00DE2BE9">
              <w:t>2) учить выполнять графические задания на тетрадном листе в клетку и линейку по образцу и речевой инструкции;</w:t>
            </w:r>
          </w:p>
          <w:p w:rsidR="00BC2202" w:rsidRPr="00DE2BE9" w:rsidRDefault="00BC2202">
            <w:pPr>
              <w:pStyle w:val="a7"/>
            </w:pPr>
            <w:r w:rsidRPr="00DE2BE9">
              <w:t>3) учить обучающихся копировать точки, изображения узоров из геометрических фигур, соблюдая строку и последовательность элементов;</w:t>
            </w:r>
          </w:p>
          <w:p w:rsidR="00BC2202" w:rsidRPr="00DE2BE9" w:rsidRDefault="00BC2202">
            <w:pPr>
              <w:pStyle w:val="a7"/>
            </w:pPr>
            <w:r w:rsidRPr="00DE2BE9">
              <w:t>4) учить обучающихся выполнять графические диктанты в тетрадях по речевой инструкции;</w:t>
            </w:r>
          </w:p>
          <w:p w:rsidR="00BC2202" w:rsidRPr="00DE2BE9" w:rsidRDefault="00BC2202">
            <w:pPr>
              <w:pStyle w:val="a7"/>
            </w:pPr>
            <w:r w:rsidRPr="00DE2BE9">
              <w:t>5) учить проводить различные линии и штриховку по указателю - стрелке;</w:t>
            </w:r>
          </w:p>
          <w:p w:rsidR="00BC2202" w:rsidRPr="00DE2BE9" w:rsidRDefault="00BC2202">
            <w:pPr>
              <w:pStyle w:val="a7"/>
            </w:pPr>
            <w:r w:rsidRPr="00DE2BE9">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BC2202" w:rsidRPr="00DE2BE9">
        <w:tblPrEx>
          <w:tblCellMar>
            <w:top w:w="0" w:type="dxa"/>
            <w:bottom w:w="0" w:type="dxa"/>
          </w:tblCellMar>
        </w:tblPrEx>
        <w:tc>
          <w:tcPr>
            <w:tcW w:w="3240"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в работе по приобщению к художественной литературе</w:t>
            </w:r>
          </w:p>
        </w:tc>
        <w:tc>
          <w:tcPr>
            <w:tcW w:w="6840" w:type="dxa"/>
            <w:tcBorders>
              <w:top w:val="single" w:sz="4" w:space="0" w:color="auto"/>
              <w:left w:val="single" w:sz="4" w:space="0" w:color="auto"/>
              <w:bottom w:val="single" w:sz="4" w:space="0" w:color="auto"/>
            </w:tcBorders>
          </w:tcPr>
          <w:p w:rsidR="00BC2202" w:rsidRPr="00DE2BE9" w:rsidRDefault="00BC2202">
            <w:pPr>
              <w:pStyle w:val="a7"/>
            </w:pPr>
            <w:r w:rsidRPr="00DE2BE9">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BC2202" w:rsidRPr="00DE2BE9" w:rsidRDefault="00BC2202">
            <w:pPr>
              <w:pStyle w:val="a7"/>
            </w:pPr>
            <w:r w:rsidRPr="00DE2BE9">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BC2202" w:rsidRPr="00DE2BE9" w:rsidRDefault="00BC2202">
            <w:pPr>
              <w:pStyle w:val="a7"/>
            </w:pPr>
            <w:r w:rsidRPr="00DE2BE9">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BC2202" w:rsidRPr="00DE2BE9" w:rsidRDefault="00BC2202">
            <w:pPr>
              <w:pStyle w:val="a7"/>
            </w:pPr>
            <w:r w:rsidRPr="00DE2BE9">
              <w:t>3) направлять внимание обучающихся в процессе чтения и рассказывания на полноценное слушание, фиксируя последовательность событий;</w:t>
            </w:r>
          </w:p>
          <w:p w:rsidR="00BC2202" w:rsidRPr="00DE2BE9" w:rsidRDefault="00BC2202">
            <w:pPr>
              <w:pStyle w:val="a7"/>
            </w:pPr>
            <w:r w:rsidRPr="00DE2BE9">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BC2202" w:rsidRPr="00DE2BE9" w:rsidRDefault="00BC2202">
            <w:pPr>
              <w:pStyle w:val="a7"/>
            </w:pPr>
            <w:r w:rsidRPr="00DE2BE9">
              <w:t>5) использовать схематические зарисовки (на бумаге, специальной доске), отражающие последовательность событий в тексте;</w:t>
            </w:r>
          </w:p>
          <w:p w:rsidR="00BC2202" w:rsidRPr="00DE2BE9" w:rsidRDefault="00BC2202">
            <w:pPr>
              <w:pStyle w:val="a7"/>
            </w:pPr>
            <w:r w:rsidRPr="00DE2BE9">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BC2202" w:rsidRPr="00DE2BE9" w:rsidRDefault="00BC2202">
            <w:pPr>
              <w:pStyle w:val="a7"/>
            </w:pPr>
            <w:r w:rsidRPr="00DE2BE9">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BC2202" w:rsidRPr="00DE2BE9" w:rsidRDefault="00BC2202">
            <w:pPr>
              <w:pStyle w:val="a7"/>
            </w:pPr>
            <w:r w:rsidRPr="00DE2BE9">
              <w:t>8) учить обучающихся передавать содержание по ролям, создавая выразительный образ;</w:t>
            </w:r>
          </w:p>
          <w:p w:rsidR="00BC2202" w:rsidRPr="00DE2BE9" w:rsidRDefault="00BC2202">
            <w:pPr>
              <w:pStyle w:val="a7"/>
            </w:pPr>
            <w:r w:rsidRPr="00DE2BE9">
              <w:t>9) учить обучающихся рассказыванию, связывая с ролевой игрой, театрализованной деятельностью, рисованием;</w:t>
            </w:r>
          </w:p>
          <w:p w:rsidR="00BC2202" w:rsidRPr="00DE2BE9" w:rsidRDefault="00BC2202">
            <w:pPr>
              <w:pStyle w:val="a7"/>
            </w:pPr>
            <w:r w:rsidRPr="00DE2BE9">
              <w:t>10) вводить в занятия предметы-заменители, слова-заместители, символы, широко используя речевые игры, шарады.</w:t>
            </w:r>
          </w:p>
        </w:tc>
      </w:tr>
    </w:tbl>
    <w:p w:rsidR="00BC2202" w:rsidRDefault="00BC2202"/>
    <w:p w:rsidR="00BC2202" w:rsidRDefault="00BC2202">
      <w:bookmarkStart w:id="3306" w:name="sub_4361"/>
      <w:r>
        <w:t>45.14.4. Коррекционно-развивающая работа в образовательной области "Художественно-эстетическое развитие".</w:t>
      </w:r>
    </w:p>
    <w:bookmarkEnd w:id="3306"/>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806"/>
      </w:tblGrid>
      <w:tr w:rsidR="00BC2202" w:rsidRPr="00DE2BE9">
        <w:tblPrEx>
          <w:tblCellMar>
            <w:top w:w="0" w:type="dxa"/>
            <w:bottom w:w="0" w:type="dxa"/>
          </w:tblCellMar>
        </w:tblPrEx>
        <w:tc>
          <w:tcPr>
            <w:tcW w:w="324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Разделы</w:t>
            </w:r>
          </w:p>
        </w:tc>
        <w:tc>
          <w:tcPr>
            <w:tcW w:w="6806"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Задачи и педагогические условия реализации программы коррекционной работы</w:t>
            </w:r>
          </w:p>
        </w:tc>
      </w:tr>
      <w:tr w:rsidR="00BC2202" w:rsidRPr="00DE2BE9">
        <w:tblPrEx>
          <w:tblCellMar>
            <w:top w:w="0" w:type="dxa"/>
            <w:bottom w:w="0" w:type="dxa"/>
          </w:tblCellMar>
        </w:tblPrEx>
        <w:tc>
          <w:tcPr>
            <w:tcW w:w="3240"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в работе по развитию детского творчества</w:t>
            </w:r>
          </w:p>
        </w:tc>
        <w:tc>
          <w:tcPr>
            <w:tcW w:w="6806" w:type="dxa"/>
            <w:tcBorders>
              <w:top w:val="single" w:sz="4" w:space="0" w:color="auto"/>
              <w:left w:val="single" w:sz="4" w:space="0" w:color="auto"/>
              <w:bottom w:val="single" w:sz="4" w:space="0" w:color="auto"/>
            </w:tcBorders>
          </w:tcPr>
          <w:p w:rsidR="00BC2202" w:rsidRPr="00DE2BE9" w:rsidRDefault="00BC2202">
            <w:pPr>
              <w:pStyle w:val="a7"/>
            </w:pPr>
            <w:r w:rsidRPr="00DE2BE9">
              <w:t>Развитие познавательных процессов, речи, мотивационных и регуляционных компонентов деятельности в ее продуктивных видах:</w:t>
            </w:r>
          </w:p>
          <w:p w:rsidR="00BC2202" w:rsidRPr="00DE2BE9" w:rsidRDefault="00BC2202">
            <w:pPr>
              <w:pStyle w:val="a7"/>
            </w:pPr>
            <w:r w:rsidRPr="00DE2BE9">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BC2202" w:rsidRPr="00DE2BE9" w:rsidRDefault="00BC2202">
            <w:pPr>
              <w:pStyle w:val="a7"/>
            </w:pPr>
            <w:r w:rsidRPr="00DE2BE9">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BC2202" w:rsidRPr="00DE2BE9" w:rsidRDefault="00BC2202">
            <w:pPr>
              <w:pStyle w:val="a7"/>
            </w:pPr>
            <w:r w:rsidRPr="00DE2BE9">
              <w:t>3) рисовать для ребенка по его просьбе или специально с целью вызвать у него интерес к изображению и к себе как объекту для изображения;</w:t>
            </w:r>
          </w:p>
          <w:p w:rsidR="00BC2202" w:rsidRPr="00DE2BE9" w:rsidRDefault="00BC2202">
            <w:pPr>
              <w:pStyle w:val="a7"/>
            </w:pPr>
            <w:r w:rsidRPr="00DE2BE9">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BC2202" w:rsidRPr="00DE2BE9" w:rsidRDefault="00BC2202">
            <w:pPr>
              <w:pStyle w:val="a7"/>
            </w:pPr>
            <w:r w:rsidRPr="00DE2BE9">
              <w:t>5) побуждать обучающихся демонстрировать изображенные на рисунке действия по подражанию и самостоятельно;</w:t>
            </w:r>
          </w:p>
          <w:p w:rsidR="00BC2202" w:rsidRPr="00DE2BE9" w:rsidRDefault="00BC2202">
            <w:pPr>
              <w:pStyle w:val="a7"/>
            </w:pPr>
            <w:r w:rsidRPr="00DE2BE9">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BC2202" w:rsidRPr="00DE2BE9" w:rsidRDefault="00BC2202">
            <w:pPr>
              <w:pStyle w:val="a7"/>
            </w:pPr>
            <w:r w:rsidRPr="00DE2BE9">
              <w:t>7) знакомить с изобразительными средствами и формировать изобразительные навыки в совместной деятельности с педагогическим работником;</w:t>
            </w:r>
          </w:p>
          <w:p w:rsidR="00BC2202" w:rsidRPr="00DE2BE9" w:rsidRDefault="00BC2202">
            <w:pPr>
              <w:pStyle w:val="a7"/>
            </w:pPr>
            <w:r w:rsidRPr="00DE2BE9">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BC2202" w:rsidRPr="00DE2BE9" w:rsidRDefault="00BC2202">
            <w:pPr>
              <w:pStyle w:val="a7"/>
            </w:pPr>
            <w:r w:rsidRPr="00DE2BE9">
              <w:t>9) уделять особое внимание рисованию фигуры человека, учить передавать строение человеческого тела, его пропорции;</w:t>
            </w:r>
          </w:p>
          <w:p w:rsidR="00BC2202" w:rsidRPr="00DE2BE9" w:rsidRDefault="00BC2202">
            <w:pPr>
              <w:pStyle w:val="a7"/>
            </w:pPr>
            <w:r w:rsidRPr="00DE2BE9">
              <w:t>10) побуждать экспериментировать с цветом, эстетически воспринимать различные сочетания цветов;</w:t>
            </w:r>
          </w:p>
          <w:p w:rsidR="00BC2202" w:rsidRPr="00DE2BE9" w:rsidRDefault="00BC2202">
            <w:pPr>
              <w:pStyle w:val="a7"/>
            </w:pPr>
            <w:r w:rsidRPr="00DE2BE9">
              <w:t>11) учить понимать сигнальное значение цвета, его теплых и холодных оттенков (зимний пейзаж - летний пейзаж - осенний пейзаж);</w:t>
            </w:r>
          </w:p>
          <w:p w:rsidR="00BC2202" w:rsidRPr="00DE2BE9" w:rsidRDefault="00BC2202">
            <w:pPr>
              <w:pStyle w:val="a7"/>
            </w:pPr>
            <w:r w:rsidRPr="00DE2BE9">
              <w:t>12) развивать целостность восприятия, передавать целостный образ в предметном рисунке, отражая структуру объекта;</w:t>
            </w:r>
          </w:p>
          <w:p w:rsidR="00BC2202" w:rsidRPr="00DE2BE9" w:rsidRDefault="00BC2202">
            <w:pPr>
              <w:pStyle w:val="a7"/>
            </w:pPr>
            <w:r w:rsidRPr="00DE2BE9">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BC2202" w:rsidRPr="00DE2BE9" w:rsidRDefault="00BC2202">
            <w:pPr>
              <w:pStyle w:val="a7"/>
            </w:pPr>
            <w:r w:rsidRPr="00DE2BE9">
              <w:t>14) развивать эстетические чувства, эстетическое восприятие иллюстраций, картин, рисунков;</w:t>
            </w:r>
          </w:p>
          <w:p w:rsidR="00BC2202" w:rsidRPr="00DE2BE9" w:rsidRDefault="00BC2202">
            <w:pPr>
              <w:pStyle w:val="a7"/>
            </w:pPr>
            <w:r w:rsidRPr="00DE2BE9">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BC2202" w:rsidRPr="00DE2BE9" w:rsidRDefault="00BC2202">
            <w:pPr>
              <w:pStyle w:val="a7"/>
            </w:pPr>
            <w:r w:rsidRPr="00DE2BE9">
              <w:t>16) развивать конструктивный праксис, ручную умелость, закрепляя технические навыки лепки;</w:t>
            </w:r>
          </w:p>
          <w:p w:rsidR="00BC2202" w:rsidRPr="00DE2BE9" w:rsidRDefault="00BC2202">
            <w:pPr>
              <w:pStyle w:val="a7"/>
            </w:pPr>
            <w:r w:rsidRPr="00DE2BE9">
              <w:t>17) включать в последующую совместную игру фигурки людей, животных, вылепленных ребенком (собачка просит есть, бегает, спит, "служит");</w:t>
            </w:r>
          </w:p>
          <w:p w:rsidR="00BC2202" w:rsidRPr="00DE2BE9" w:rsidRDefault="00BC2202">
            <w:pPr>
              <w:pStyle w:val="a7"/>
            </w:pPr>
            <w:r w:rsidRPr="00DE2BE9">
              <w:t>18) знакомить с алгоритмами деятельности при изготовлении поделок с помощью аппликации;</w:t>
            </w:r>
          </w:p>
          <w:p w:rsidR="00BC2202" w:rsidRPr="00DE2BE9" w:rsidRDefault="00BC2202">
            <w:pPr>
              <w:pStyle w:val="a7"/>
            </w:pPr>
            <w:r w:rsidRPr="00DE2BE9">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BC2202" w:rsidRPr="00DE2BE9" w:rsidRDefault="00BC2202">
            <w:pPr>
              <w:pStyle w:val="a7"/>
            </w:pPr>
            <w:r w:rsidRPr="00DE2BE9">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BC2202" w:rsidRPr="00DE2BE9" w:rsidRDefault="00BC2202">
            <w:pPr>
              <w:pStyle w:val="a7"/>
            </w:pPr>
            <w:r w:rsidRPr="00DE2BE9">
              <w:t>21) совершенствовать ориентировку в пространстве листа при аппликации по образцу или словесной инструкции;</w:t>
            </w:r>
          </w:p>
          <w:p w:rsidR="00BC2202" w:rsidRPr="00DE2BE9" w:rsidRDefault="00BC2202">
            <w:pPr>
              <w:pStyle w:val="a7"/>
            </w:pPr>
            <w:r w:rsidRPr="00DE2BE9">
              <w:t>22) развивать координацию движений рук, зрительно-двигательную координацию в процессе рисования, лепки, аппликации;</w:t>
            </w:r>
          </w:p>
          <w:p w:rsidR="00BC2202" w:rsidRPr="00DE2BE9" w:rsidRDefault="00BC2202">
            <w:pPr>
              <w:pStyle w:val="a7"/>
            </w:pPr>
            <w:r w:rsidRPr="00DE2BE9">
              <w:t>23) использовать сюжетные рисунки на занятиях по развитию речи для составления наглядной программы высказываний.</w:t>
            </w:r>
          </w:p>
          <w:p w:rsidR="00BC2202" w:rsidRPr="00DE2BE9" w:rsidRDefault="00BC2202">
            <w:pPr>
              <w:pStyle w:val="a7"/>
            </w:pPr>
            <w:r w:rsidRPr="00DE2BE9">
              <w:t>Развитие воображения и творческих способностей обучающихся:</w:t>
            </w:r>
          </w:p>
          <w:p w:rsidR="00BC2202" w:rsidRPr="00DE2BE9" w:rsidRDefault="00BC2202">
            <w:pPr>
              <w:pStyle w:val="a7"/>
            </w:pPr>
            <w:r w:rsidRPr="00DE2BE9">
              <w:t>1) побуждать к самостоятельности и творческой инициативе; положительно оценивать первые попытки участия в творческой деятельности;</w:t>
            </w:r>
          </w:p>
          <w:p w:rsidR="00BC2202" w:rsidRPr="00DE2BE9" w:rsidRDefault="00BC2202">
            <w:pPr>
              <w:pStyle w:val="a7"/>
            </w:pPr>
            <w:r w:rsidRPr="00DE2BE9">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BC2202" w:rsidRPr="00DE2BE9" w:rsidRDefault="00BC2202">
            <w:pPr>
              <w:pStyle w:val="a7"/>
            </w:pPr>
            <w:r w:rsidRPr="00DE2BE9">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BC2202" w:rsidRPr="00DE2BE9" w:rsidRDefault="00BC2202">
            <w:pPr>
              <w:pStyle w:val="a7"/>
            </w:pPr>
            <w:r w:rsidRPr="00DE2BE9">
              <w:t>4) развивать воображение, обучая приемам создания новых образов: путем агглютинации, гиперболизации, акцентирования, схематизации;</w:t>
            </w:r>
          </w:p>
          <w:p w:rsidR="00BC2202" w:rsidRPr="00DE2BE9" w:rsidRDefault="00BC2202">
            <w:pPr>
              <w:pStyle w:val="a7"/>
            </w:pPr>
            <w:r w:rsidRPr="00DE2BE9">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BC2202" w:rsidRPr="00DE2BE9" w:rsidRDefault="00BC2202">
            <w:pPr>
              <w:pStyle w:val="a7"/>
            </w:pPr>
            <w:r w:rsidRPr="00DE2BE9">
              <w:t>6) поддерживать стремление обучающихся к использованию различных средств и материалов в процессе изобразительной деятельности;</w:t>
            </w:r>
          </w:p>
          <w:p w:rsidR="00BC2202" w:rsidRPr="00DE2BE9" w:rsidRDefault="00BC2202">
            <w:pPr>
              <w:pStyle w:val="a7"/>
            </w:pPr>
            <w:r w:rsidRPr="00DE2BE9">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BC2202" w:rsidRPr="00DE2BE9" w:rsidRDefault="00BC2202">
            <w:pPr>
              <w:pStyle w:val="a7"/>
            </w:pPr>
            <w:r w:rsidRPr="00DE2BE9">
              <w:t>8) побуждать обучающихся изображать себя, окружающих;</w:t>
            </w:r>
          </w:p>
          <w:p w:rsidR="00BC2202" w:rsidRPr="00DE2BE9" w:rsidRDefault="00BC2202">
            <w:pPr>
              <w:pStyle w:val="a7"/>
            </w:pPr>
            <w:r w:rsidRPr="00DE2BE9">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BC2202" w:rsidRPr="00DE2BE9" w:rsidRDefault="00BC2202">
            <w:pPr>
              <w:pStyle w:val="a7"/>
            </w:pPr>
            <w:r w:rsidRPr="00DE2BE9">
              <w:t>10) стимулировать желание обучающихся оценивать свои работы путем сопоставления с натурой и образцом, со словесным заданием;</w:t>
            </w:r>
          </w:p>
          <w:p w:rsidR="00BC2202" w:rsidRPr="00DE2BE9" w:rsidRDefault="00BC2202">
            <w:pPr>
              <w:pStyle w:val="a7"/>
            </w:pPr>
            <w:r w:rsidRPr="00DE2BE9">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BC2202" w:rsidRPr="00DE2BE9" w:rsidRDefault="00BC2202">
            <w:pPr>
              <w:pStyle w:val="a7"/>
            </w:pPr>
            <w:r w:rsidRPr="00DE2BE9">
              <w:t>12) развивать у обучающихся чувство ритма в процессе работы кистью, карандашами, фломастерами;</w:t>
            </w:r>
          </w:p>
          <w:p w:rsidR="00BC2202" w:rsidRPr="00DE2BE9" w:rsidRDefault="00BC2202">
            <w:pPr>
              <w:pStyle w:val="a7"/>
            </w:pPr>
            <w:r w:rsidRPr="00DE2BE9">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BC2202" w:rsidRPr="00DE2BE9">
        <w:tblPrEx>
          <w:tblCellMar>
            <w:top w:w="0" w:type="dxa"/>
            <w:bottom w:w="0" w:type="dxa"/>
          </w:tblCellMar>
        </w:tblPrEx>
        <w:tc>
          <w:tcPr>
            <w:tcW w:w="3240"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работы по приобщению к изобразительному искусству</w:t>
            </w:r>
          </w:p>
        </w:tc>
        <w:tc>
          <w:tcPr>
            <w:tcW w:w="6806" w:type="dxa"/>
            <w:tcBorders>
              <w:top w:val="single" w:sz="4" w:space="0" w:color="auto"/>
              <w:left w:val="single" w:sz="4" w:space="0" w:color="auto"/>
              <w:bottom w:val="single" w:sz="4" w:space="0" w:color="auto"/>
            </w:tcBorders>
          </w:tcPr>
          <w:p w:rsidR="00BC2202" w:rsidRPr="00DE2BE9" w:rsidRDefault="00BC2202">
            <w:pPr>
              <w:pStyle w:val="a7"/>
            </w:pPr>
            <w:r w:rsidRPr="00DE2BE9">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BC2202" w:rsidRPr="00DE2BE9" w:rsidRDefault="00BC2202">
            <w:pPr>
              <w:pStyle w:val="a7"/>
            </w:pPr>
            <w:r w:rsidRPr="00DE2BE9">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BC2202" w:rsidRPr="00DE2BE9" w:rsidRDefault="00BC2202">
            <w:pPr>
              <w:pStyle w:val="a7"/>
            </w:pPr>
            <w:r w:rsidRPr="00DE2BE9">
              <w:t>3) закреплять знания обучающихся о произведениях русских художников, используя средства "музейной педагогики";</w:t>
            </w:r>
          </w:p>
          <w:p w:rsidR="00BC2202" w:rsidRPr="00DE2BE9" w:rsidRDefault="00BC2202">
            <w:pPr>
              <w:pStyle w:val="a7"/>
            </w:pPr>
            <w:r w:rsidRPr="00DE2BE9">
              <w:t>4) знакомить обучающихся с народными промыслами, приобщать к некоторым видам росписи, воспитывать эстетические чувства.</w:t>
            </w:r>
          </w:p>
        </w:tc>
      </w:tr>
      <w:tr w:rsidR="00BC2202" w:rsidRPr="00DE2BE9">
        <w:tblPrEx>
          <w:tblCellMar>
            <w:top w:w="0" w:type="dxa"/>
            <w:bottom w:w="0" w:type="dxa"/>
          </w:tblCellMar>
        </w:tblPrEx>
        <w:tc>
          <w:tcPr>
            <w:tcW w:w="3240"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работы в процессе музыкальной деятельности</w:t>
            </w:r>
          </w:p>
        </w:tc>
        <w:tc>
          <w:tcPr>
            <w:tcW w:w="6806" w:type="dxa"/>
            <w:tcBorders>
              <w:top w:val="single" w:sz="4" w:space="0" w:color="auto"/>
              <w:left w:val="single" w:sz="4" w:space="0" w:color="auto"/>
              <w:bottom w:val="single" w:sz="4" w:space="0" w:color="auto"/>
            </w:tcBorders>
          </w:tcPr>
          <w:p w:rsidR="00BC2202" w:rsidRPr="00DE2BE9" w:rsidRDefault="00BC2202">
            <w:pPr>
              <w:pStyle w:val="a7"/>
            </w:pPr>
            <w:r w:rsidRPr="00DE2BE9">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BC2202" w:rsidRPr="00DE2BE9" w:rsidRDefault="00BC2202">
            <w:pPr>
              <w:pStyle w:val="a7"/>
            </w:pPr>
            <w:r w:rsidRPr="00DE2BE9">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BC2202" w:rsidRPr="00DE2BE9" w:rsidRDefault="00BC2202">
            <w:pPr>
              <w:pStyle w:val="a7"/>
            </w:pPr>
            <w:r w:rsidRPr="00DE2BE9">
              <w:t>3) привлекать внимание к темпу звучаний (быстро или медленно), силе звуков (громко или тихо);</w:t>
            </w:r>
          </w:p>
          <w:p w:rsidR="00BC2202" w:rsidRPr="00DE2BE9" w:rsidRDefault="00BC2202">
            <w:pPr>
              <w:pStyle w:val="a7"/>
            </w:pPr>
            <w:r w:rsidRPr="00DE2BE9">
              <w:t>4) побуждать реагировать на изменение темпа и интенсивности, характера движений, произнесения звуков, проговаривания потешек и стихов;</w:t>
            </w:r>
          </w:p>
          <w:p w:rsidR="00BC2202" w:rsidRPr="00DE2BE9" w:rsidRDefault="00BC2202">
            <w:pPr>
              <w:pStyle w:val="a7"/>
            </w:pPr>
            <w:r w:rsidRPr="00DE2BE9">
              <w:t>5) создавать условия для развития внимания при прослушивании музыки, умения реагировать на начало и окончание музыки;</w:t>
            </w:r>
          </w:p>
          <w:p w:rsidR="00BC2202" w:rsidRPr="00DE2BE9" w:rsidRDefault="00BC2202">
            <w:pPr>
              <w:pStyle w:val="a7"/>
            </w:pPr>
            <w:r w:rsidRPr="00DE2BE9">
              <w:t>6) привлекать к прослушиванию музыки, побуждая обучающихся к слуховому сосредоточению и нацеливанию на восприятие музыкальной гармонии;</w:t>
            </w:r>
          </w:p>
          <w:p w:rsidR="00BC2202" w:rsidRPr="00DE2BE9" w:rsidRDefault="00BC2202">
            <w:pPr>
              <w:pStyle w:val="a7"/>
            </w:pPr>
            <w:r w:rsidRPr="00DE2BE9">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BC2202" w:rsidRPr="00DE2BE9" w:rsidRDefault="00BC2202">
            <w:pPr>
              <w:pStyle w:val="a7"/>
            </w:pPr>
            <w:r w:rsidRPr="00DE2BE9">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BC2202" w:rsidRPr="00DE2BE9" w:rsidRDefault="00BC2202">
            <w:pPr>
              <w:pStyle w:val="a7"/>
            </w:pPr>
            <w:r w:rsidRPr="00DE2BE9">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BC2202" w:rsidRPr="00DE2BE9" w:rsidRDefault="00BC2202">
            <w:pPr>
              <w:pStyle w:val="a7"/>
            </w:pPr>
            <w:r w:rsidRPr="00DE2BE9">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BC2202" w:rsidRPr="00DE2BE9" w:rsidRDefault="00BC2202">
            <w:pPr>
              <w:pStyle w:val="a7"/>
            </w:pPr>
            <w:r w:rsidRPr="00DE2BE9">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BC2202" w:rsidRPr="00DE2BE9" w:rsidRDefault="00BC2202">
            <w:pPr>
              <w:pStyle w:val="a7"/>
            </w:pPr>
            <w:r w:rsidRPr="00DE2BE9">
              <w:t>12) развивать память, создавая условия для запоминания и узнавания музыкальных произведений и разученных мелодий;</w:t>
            </w:r>
          </w:p>
          <w:p w:rsidR="00BC2202" w:rsidRPr="00DE2BE9" w:rsidRDefault="00BC2202">
            <w:pPr>
              <w:pStyle w:val="a7"/>
            </w:pPr>
            <w:r w:rsidRPr="00DE2BE9">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BC2202" w:rsidRPr="00DE2BE9" w:rsidRDefault="00BC2202">
            <w:pPr>
              <w:pStyle w:val="a7"/>
            </w:pPr>
            <w:r w:rsidRPr="00DE2BE9">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BC2202" w:rsidRPr="00DE2BE9" w:rsidRDefault="00BC2202">
            <w:pPr>
              <w:pStyle w:val="a7"/>
            </w:pPr>
            <w:r w:rsidRPr="00DE2BE9">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BC2202" w:rsidRPr="00DE2BE9" w:rsidRDefault="00BC2202">
            <w:pPr>
              <w:pStyle w:val="a7"/>
            </w:pPr>
            <w:r w:rsidRPr="00DE2BE9">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BC2202" w:rsidRPr="00DE2BE9" w:rsidRDefault="00BC2202">
            <w:pPr>
              <w:pStyle w:val="a7"/>
            </w:pPr>
            <w:r w:rsidRPr="00DE2BE9">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BC2202" w:rsidRPr="00DE2BE9" w:rsidRDefault="00BC2202">
            <w:pPr>
              <w:pStyle w:val="a7"/>
            </w:pPr>
            <w:r w:rsidRPr="00DE2BE9">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BC2202" w:rsidRPr="00DE2BE9" w:rsidRDefault="00BC2202">
            <w:pPr>
              <w:pStyle w:val="a7"/>
            </w:pPr>
            <w:r w:rsidRPr="00DE2BE9">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BC2202" w:rsidRPr="00DE2BE9" w:rsidRDefault="00BC2202">
            <w:pPr>
              <w:pStyle w:val="a7"/>
            </w:pPr>
            <w:r w:rsidRPr="00DE2BE9">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BC2202" w:rsidRPr="00DE2BE9" w:rsidRDefault="00BC2202">
            <w:pPr>
              <w:pStyle w:val="a7"/>
            </w:pPr>
            <w:r w:rsidRPr="00DE2BE9">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BC2202" w:rsidRPr="00DE2BE9" w:rsidRDefault="00BC2202">
            <w:pPr>
              <w:pStyle w:val="a7"/>
            </w:pPr>
            <w:r w:rsidRPr="00DE2BE9">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BC2202" w:rsidRPr="00DE2BE9" w:rsidRDefault="00BC2202">
            <w:pPr>
              <w:pStyle w:val="a7"/>
            </w:pPr>
            <w:r w:rsidRPr="00DE2BE9">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BC2202" w:rsidRPr="00DE2BE9" w:rsidRDefault="00BC2202">
            <w:pPr>
              <w:pStyle w:val="a7"/>
            </w:pPr>
            <w:r w:rsidRPr="00DE2BE9">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BC2202" w:rsidRPr="00DE2BE9" w:rsidRDefault="00BC2202">
            <w:pPr>
              <w:pStyle w:val="a7"/>
            </w:pPr>
            <w:r w:rsidRPr="00DE2BE9">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BC2202" w:rsidRDefault="00BC2202"/>
    <w:p w:rsidR="00BC2202" w:rsidRDefault="00BC2202">
      <w:bookmarkStart w:id="3307" w:name="sub_4362"/>
      <w:r>
        <w:t>45.14.5. Коррекционно-развивающая работа в образовательной области "Физическое развитие".</w:t>
      </w:r>
    </w:p>
    <w:bookmarkEnd w:id="3307"/>
    <w:p w:rsidR="00BC2202" w:rsidRDefault="00BC2202">
      <w: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BC2202" w:rsidRDefault="00BC2202">
      <w:r>
        <w:t>Задачи коррекционно-развивающей работы в образовательной области "Физическое развитие":</w:t>
      </w:r>
    </w:p>
    <w:p w:rsidR="00BC2202" w:rsidRDefault="00BC2202">
      <w:r>
        <w:t>коррекция недостатков и развитие ручной моторики:</w:t>
      </w:r>
    </w:p>
    <w:p w:rsidR="00BC2202" w:rsidRDefault="00BC2202">
      <w:r>
        <w:t>нормализация мышечного тонуса пальцев и кистей рук;</w:t>
      </w:r>
    </w:p>
    <w:p w:rsidR="00BC2202" w:rsidRDefault="00BC2202">
      <w:r>
        <w:t>развитие техники тонких движений;</w:t>
      </w:r>
    </w:p>
    <w:p w:rsidR="00BC2202" w:rsidRDefault="00BC2202">
      <w:r>
        <w:t>коррекция недостатков и развитие артикуляционной моторики;</w:t>
      </w:r>
    </w:p>
    <w:p w:rsidR="00BC2202" w:rsidRDefault="00BC2202">
      <w:r>
        <w:t>коррекция недостатков и развитие психомоторных функций:</w:t>
      </w:r>
    </w:p>
    <w:p w:rsidR="00BC2202" w:rsidRDefault="00BC2202">
      <w:r>
        <w:t>пространственной организации движений;</w:t>
      </w:r>
    </w:p>
    <w:p w:rsidR="00BC2202" w:rsidRDefault="00BC2202">
      <w:r>
        <w:t>моторной памяти;</w:t>
      </w:r>
    </w:p>
    <w:p w:rsidR="00BC2202" w:rsidRDefault="00BC2202">
      <w:r>
        <w:t>слухо-зрительно-моторной и реципрокной координации движений;</w:t>
      </w:r>
    </w:p>
    <w:p w:rsidR="00BC2202" w:rsidRDefault="00BC2202">
      <w:r>
        <w:t>произвольной регуляции движений.</w:t>
      </w:r>
    </w:p>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826"/>
      </w:tblGrid>
      <w:tr w:rsidR="00BC2202" w:rsidRPr="00DE2BE9">
        <w:tblPrEx>
          <w:tblCellMar>
            <w:top w:w="0" w:type="dxa"/>
            <w:bottom w:w="0" w:type="dxa"/>
          </w:tblCellMar>
        </w:tblPrEx>
        <w:tc>
          <w:tcPr>
            <w:tcW w:w="3254"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Разделы</w:t>
            </w:r>
          </w:p>
        </w:tc>
        <w:tc>
          <w:tcPr>
            <w:tcW w:w="6826"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Задачи и педагогические условия реализации программы коррекционной работы</w:t>
            </w:r>
          </w:p>
        </w:tc>
      </w:tr>
      <w:tr w:rsidR="00BC2202" w:rsidRPr="00DE2BE9">
        <w:tblPrEx>
          <w:tblCellMar>
            <w:top w:w="0" w:type="dxa"/>
            <w:bottom w:w="0" w:type="dxa"/>
          </w:tblCellMar>
        </w:tblPrEx>
        <w:tc>
          <w:tcPr>
            <w:tcW w:w="3254"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в работе по формированию начальных</w:t>
            </w:r>
          </w:p>
          <w:p w:rsidR="00BC2202" w:rsidRPr="00DE2BE9" w:rsidRDefault="00BC2202">
            <w:pPr>
              <w:pStyle w:val="a7"/>
            </w:pPr>
            <w:r w:rsidRPr="00DE2BE9">
              <w:t>представлений о ЗОЖ</w:t>
            </w:r>
          </w:p>
        </w:tc>
        <w:tc>
          <w:tcPr>
            <w:tcW w:w="6826" w:type="dxa"/>
            <w:tcBorders>
              <w:top w:val="single" w:sz="4" w:space="0" w:color="auto"/>
              <w:left w:val="single" w:sz="4" w:space="0" w:color="auto"/>
              <w:bottom w:val="single" w:sz="4" w:space="0" w:color="auto"/>
            </w:tcBorders>
          </w:tcPr>
          <w:p w:rsidR="00BC2202" w:rsidRPr="00DE2BE9" w:rsidRDefault="00BC2202">
            <w:pPr>
              <w:pStyle w:val="a7"/>
            </w:pPr>
            <w:r w:rsidRPr="00DE2BE9">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BC2202" w:rsidRPr="00DE2BE9" w:rsidRDefault="00BC2202">
            <w:pPr>
              <w:pStyle w:val="a7"/>
            </w:pPr>
            <w:r w:rsidRPr="00DE2BE9">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BC2202" w:rsidRPr="00DE2BE9" w:rsidRDefault="00BC2202">
            <w:pPr>
              <w:pStyle w:val="a7"/>
            </w:pPr>
            <w:r w:rsidRPr="00DE2BE9">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BC2202" w:rsidRPr="00DE2BE9" w:rsidRDefault="00BC2202">
            <w:pPr>
              <w:pStyle w:val="a7"/>
            </w:pPr>
            <w:r w:rsidRPr="00DE2BE9">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BC2202" w:rsidRPr="00DE2BE9" w:rsidRDefault="00BC2202">
            <w:pPr>
              <w:pStyle w:val="a7"/>
            </w:pPr>
            <w:r w:rsidRPr="00DE2BE9">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BC2202" w:rsidRPr="00DE2BE9" w:rsidRDefault="00BC2202">
            <w:pPr>
              <w:pStyle w:val="a7"/>
            </w:pPr>
            <w:r w:rsidRPr="00DE2BE9">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BC2202" w:rsidRPr="00DE2BE9" w:rsidRDefault="00BC2202">
            <w:pPr>
              <w:pStyle w:val="a7"/>
            </w:pPr>
            <w:r w:rsidRPr="00DE2BE9">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BC2202" w:rsidRPr="00DE2BE9" w:rsidRDefault="00BC2202">
            <w:pPr>
              <w:pStyle w:val="a7"/>
            </w:pPr>
            <w:r w:rsidRPr="00DE2BE9">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BC2202" w:rsidRPr="00DE2BE9" w:rsidRDefault="00BC2202">
            <w:pPr>
              <w:pStyle w:val="a7"/>
            </w:pPr>
            <w:r w:rsidRPr="00DE2BE9">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BC2202" w:rsidRPr="00DE2BE9" w:rsidRDefault="00BC2202">
            <w:pPr>
              <w:pStyle w:val="a7"/>
            </w:pPr>
            <w:r w:rsidRPr="00DE2BE9">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BC2202" w:rsidRPr="00DE2BE9" w:rsidRDefault="00BC2202">
            <w:pPr>
              <w:pStyle w:val="a7"/>
            </w:pPr>
            <w:r w:rsidRPr="00DE2BE9">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BC2202" w:rsidRPr="00DE2BE9" w:rsidRDefault="00BC2202">
            <w:pPr>
              <w:pStyle w:val="a7"/>
            </w:pPr>
            <w:r w:rsidRPr="00DE2BE9">
              <w:t>12) учить обучающихся элементарно рассказывать о своем самочувствии, объяснять, что болит;</w:t>
            </w:r>
          </w:p>
          <w:p w:rsidR="00BC2202" w:rsidRPr="00DE2BE9" w:rsidRDefault="00BC2202">
            <w:pPr>
              <w:pStyle w:val="a7"/>
            </w:pPr>
            <w:r w:rsidRPr="00DE2BE9">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BC2202" w:rsidRPr="00DE2BE9" w:rsidRDefault="00BC2202">
            <w:pPr>
              <w:pStyle w:val="a7"/>
            </w:pPr>
            <w:r w:rsidRPr="00DE2BE9">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BC2202" w:rsidRPr="00DE2BE9" w:rsidRDefault="00BC2202">
            <w:pPr>
              <w:pStyle w:val="a7"/>
            </w:pPr>
            <w:r w:rsidRPr="00DE2BE9">
              <w:t>15) побуждать обучающихся рассказывать о своем здоровье, о возникающих ситуациях нездоровья;</w:t>
            </w:r>
          </w:p>
          <w:p w:rsidR="00BC2202" w:rsidRPr="00DE2BE9" w:rsidRDefault="00BC2202">
            <w:pPr>
              <w:pStyle w:val="a7"/>
            </w:pPr>
            <w:r w:rsidRPr="00DE2BE9">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BC2202" w:rsidRPr="00DE2BE9">
        <w:tblPrEx>
          <w:tblCellMar>
            <w:top w:w="0" w:type="dxa"/>
            <w:bottom w:w="0" w:type="dxa"/>
          </w:tblCellMar>
        </w:tblPrEx>
        <w:tc>
          <w:tcPr>
            <w:tcW w:w="3254"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Коррекционная направленность в работе по физической культуре</w:t>
            </w:r>
          </w:p>
        </w:tc>
        <w:tc>
          <w:tcPr>
            <w:tcW w:w="6826" w:type="dxa"/>
            <w:tcBorders>
              <w:top w:val="single" w:sz="4" w:space="0" w:color="auto"/>
              <w:left w:val="single" w:sz="4" w:space="0" w:color="auto"/>
              <w:bottom w:val="single" w:sz="4" w:space="0" w:color="auto"/>
            </w:tcBorders>
          </w:tcPr>
          <w:p w:rsidR="00BC2202" w:rsidRPr="00DE2BE9" w:rsidRDefault="00BC2202">
            <w:pPr>
              <w:pStyle w:val="a7"/>
            </w:pPr>
            <w:r w:rsidRPr="00DE2BE9">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BC2202" w:rsidRPr="00DE2BE9" w:rsidRDefault="00BC2202">
            <w:pPr>
              <w:pStyle w:val="a7"/>
            </w:pPr>
            <w:r w:rsidRPr="00DE2BE9">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BC2202" w:rsidRPr="00DE2BE9" w:rsidRDefault="00BC2202">
            <w:pPr>
              <w:pStyle w:val="a7"/>
            </w:pPr>
            <w:r w:rsidRPr="00DE2BE9">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BC2202" w:rsidRPr="00DE2BE9" w:rsidRDefault="00BC2202">
            <w:pPr>
              <w:pStyle w:val="a7"/>
            </w:pPr>
            <w:r w:rsidRPr="00DE2BE9">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BC2202" w:rsidRPr="00DE2BE9" w:rsidRDefault="00BC2202">
            <w:pPr>
              <w:pStyle w:val="a7"/>
            </w:pPr>
            <w:r w:rsidRPr="00DE2BE9">
              <w:t>5) способствовать развитию координационных способностей путём введения сложно-координированных движений;</w:t>
            </w:r>
          </w:p>
          <w:p w:rsidR="00BC2202" w:rsidRPr="00DE2BE9" w:rsidRDefault="00BC2202">
            <w:pPr>
              <w:pStyle w:val="a7"/>
            </w:pPr>
            <w:r w:rsidRPr="00DE2BE9">
              <w:t>6) совершенствование качественной стороны движений - ловкости, гибкости, силы, выносливости;</w:t>
            </w:r>
          </w:p>
          <w:p w:rsidR="00BC2202" w:rsidRPr="00DE2BE9" w:rsidRDefault="00BC2202">
            <w:pPr>
              <w:pStyle w:val="a7"/>
            </w:pPr>
            <w:r w:rsidRPr="00DE2BE9">
              <w:t>7) развивать точность произвольных движений, учить обучающихся переключаться с одного движения на другое;</w:t>
            </w:r>
          </w:p>
          <w:p w:rsidR="00BC2202" w:rsidRPr="00DE2BE9" w:rsidRDefault="00BC2202">
            <w:pPr>
              <w:pStyle w:val="a7"/>
            </w:pPr>
            <w:r w:rsidRPr="00DE2BE9">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rsidR="00BC2202" w:rsidRPr="00DE2BE9" w:rsidRDefault="00BC2202">
            <w:pPr>
              <w:pStyle w:val="a7"/>
            </w:pPr>
            <w:r w:rsidRPr="00DE2BE9">
              <w:t>из двух-четырех движений;</w:t>
            </w:r>
          </w:p>
          <w:p w:rsidR="00BC2202" w:rsidRPr="00DE2BE9" w:rsidRDefault="00BC2202">
            <w:pPr>
              <w:pStyle w:val="a7"/>
            </w:pPr>
            <w:r w:rsidRPr="00DE2BE9">
              <w:t>9) воспитывать умение сохранять правильную осанку в различных видах движений;</w:t>
            </w:r>
          </w:p>
          <w:p w:rsidR="00BC2202" w:rsidRPr="00DE2BE9" w:rsidRDefault="00BC2202">
            <w:pPr>
              <w:pStyle w:val="a7"/>
            </w:pPr>
            <w:r w:rsidRPr="00DE2BE9">
              <w:t>10) формировать у обучающихся навыки контроля динамического и статического равновесия;</w:t>
            </w:r>
          </w:p>
          <w:p w:rsidR="00BC2202" w:rsidRPr="00DE2BE9" w:rsidRDefault="00BC2202">
            <w:pPr>
              <w:pStyle w:val="a7"/>
            </w:pPr>
            <w:r w:rsidRPr="00DE2BE9">
              <w:t>11) учить обучающихся сохранять заданный темп во время ходьбы (быстрый, средний, медленный);</w:t>
            </w:r>
          </w:p>
          <w:p w:rsidR="00BC2202" w:rsidRPr="00DE2BE9" w:rsidRDefault="00BC2202">
            <w:pPr>
              <w:pStyle w:val="a7"/>
            </w:pPr>
            <w:r w:rsidRPr="00DE2BE9">
              <w:t>12) закреплять навыки в разных видах бега: быть ведущим в колонне, при беге парами соизмерять свои движения с движениями партнера;</w:t>
            </w:r>
          </w:p>
          <w:p w:rsidR="00BC2202" w:rsidRPr="00DE2BE9" w:rsidRDefault="00BC2202">
            <w:pPr>
              <w:pStyle w:val="a7"/>
            </w:pPr>
            <w:r w:rsidRPr="00DE2BE9">
              <w:t>13) закреплять навыки в разных видах прыжков, развивать их технику: энергично отталкиваться и мягко приземляться с сохранением равновесия;</w:t>
            </w:r>
          </w:p>
          <w:p w:rsidR="00BC2202" w:rsidRPr="00DE2BE9" w:rsidRDefault="00BC2202">
            <w:pPr>
              <w:pStyle w:val="a7"/>
            </w:pPr>
            <w:r w:rsidRPr="00DE2BE9">
              <w:t>14) учить координировать движения в играх с мячами разных размеров и с набивным мячом, взаимодействовать с партнером при ловле и бросках мяча;</w:t>
            </w:r>
          </w:p>
          <w:p w:rsidR="00BC2202" w:rsidRPr="00DE2BE9" w:rsidRDefault="00BC2202">
            <w:pPr>
              <w:pStyle w:val="a7"/>
            </w:pPr>
            <w:r w:rsidRPr="00DE2BE9">
              <w:t>15) продолжать учить обучающихся самостоятельно организовывать подвижные игры, предлагать свои варианты игр, комбинации движений;</w:t>
            </w:r>
          </w:p>
          <w:p w:rsidR="00BC2202" w:rsidRPr="00DE2BE9" w:rsidRDefault="00BC2202">
            <w:pPr>
              <w:pStyle w:val="a7"/>
            </w:pPr>
            <w:r w:rsidRPr="00DE2BE9">
              <w:t>16) учить запоминать и проговаривать правила подвижных игр, последовательность действий в эстафетах, играх со спортивными элементами;</w:t>
            </w:r>
          </w:p>
          <w:p w:rsidR="00BC2202" w:rsidRPr="00DE2BE9" w:rsidRDefault="00BC2202">
            <w:pPr>
              <w:pStyle w:val="a7"/>
            </w:pPr>
            <w:r w:rsidRPr="00DE2BE9">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BC2202" w:rsidRPr="00DE2BE9" w:rsidRDefault="00BC2202">
            <w:pPr>
              <w:pStyle w:val="a7"/>
            </w:pPr>
            <w:r w:rsidRPr="00DE2BE9">
              <w:t>18) совершенствовать общую моторику, используя корригирующие упражнения для разных мышечных групп;</w:t>
            </w:r>
          </w:p>
          <w:p w:rsidR="00BC2202" w:rsidRPr="00DE2BE9" w:rsidRDefault="00BC2202">
            <w:pPr>
              <w:pStyle w:val="a7"/>
            </w:pPr>
            <w:r w:rsidRPr="00DE2BE9">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BC2202" w:rsidRPr="00DE2BE9" w:rsidRDefault="00BC2202">
            <w:pPr>
              <w:pStyle w:val="a7"/>
            </w:pPr>
            <w:r w:rsidRPr="00DE2BE9">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BC2202" w:rsidRPr="00DE2BE9" w:rsidRDefault="00BC2202">
            <w:pPr>
              <w:pStyle w:val="a7"/>
            </w:pPr>
            <w:r w:rsidRPr="00DE2BE9">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BC2202" w:rsidRPr="00DE2BE9" w:rsidRDefault="00BC2202">
            <w:pPr>
              <w:pStyle w:val="a7"/>
            </w:pPr>
            <w:r w:rsidRPr="00DE2BE9">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BC2202" w:rsidRPr="00DE2BE9" w:rsidRDefault="00BC2202">
            <w:pPr>
              <w:pStyle w:val="a7"/>
            </w:pPr>
            <w:r w:rsidRPr="00DE2BE9">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BC2202" w:rsidRPr="00DE2BE9">
        <w:tblPrEx>
          <w:tblCellMar>
            <w:top w:w="0" w:type="dxa"/>
            <w:bottom w:w="0" w:type="dxa"/>
          </w:tblCellMar>
        </w:tblPrEx>
        <w:tc>
          <w:tcPr>
            <w:tcW w:w="3254"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Коррекция недостатков и развитие ручной моторики</w:t>
            </w:r>
          </w:p>
        </w:tc>
        <w:tc>
          <w:tcPr>
            <w:tcW w:w="6826" w:type="dxa"/>
            <w:tcBorders>
              <w:top w:val="single" w:sz="4" w:space="0" w:color="auto"/>
              <w:left w:val="single" w:sz="4" w:space="0" w:color="auto"/>
              <w:bottom w:val="single" w:sz="4" w:space="0" w:color="auto"/>
            </w:tcBorders>
          </w:tcPr>
          <w:p w:rsidR="00BC2202" w:rsidRPr="00DE2BE9" w:rsidRDefault="00BC2202">
            <w:pPr>
              <w:pStyle w:val="a7"/>
            </w:pPr>
            <w:r w:rsidRPr="00DE2BE9">
              <w:t>1) дифференцированно применять игры и упражнения для нормализации мышечного тонуса;</w:t>
            </w:r>
          </w:p>
          <w:p w:rsidR="00BC2202" w:rsidRPr="00DE2BE9" w:rsidRDefault="00BC2202">
            <w:pPr>
              <w:pStyle w:val="a7"/>
            </w:pPr>
            <w:r w:rsidRPr="00DE2BE9">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BC2202" w:rsidRPr="00DE2BE9" w:rsidRDefault="00BC2202">
            <w:pPr>
              <w:pStyle w:val="a7"/>
            </w:pPr>
            <w:r w:rsidRPr="00DE2BE9">
              <w:t>3) развивать умения удерживать позу пальцев и кистей рук; развивать умение сгибать и разгибать каждый палец на руке;</w:t>
            </w:r>
          </w:p>
          <w:p w:rsidR="00BC2202" w:rsidRPr="00DE2BE9" w:rsidRDefault="00BC2202">
            <w:pPr>
              <w:pStyle w:val="a7"/>
            </w:pPr>
            <w:r w:rsidRPr="00DE2BE9">
              <w:t>4) тренировать активные движения кистей (вращения, похлопывания);</w:t>
            </w:r>
          </w:p>
          <w:p w:rsidR="00BC2202" w:rsidRPr="00DE2BE9" w:rsidRDefault="00BC2202">
            <w:pPr>
              <w:pStyle w:val="a7"/>
            </w:pPr>
            <w:r w:rsidRPr="00DE2BE9">
              <w:t>5) развивать движения хватания, совершенствовать разные виды захвата крупных и мелких предметов разной формы;</w:t>
            </w:r>
          </w:p>
          <w:p w:rsidR="00BC2202" w:rsidRPr="00DE2BE9" w:rsidRDefault="00BC2202">
            <w:pPr>
              <w:pStyle w:val="a7"/>
            </w:pPr>
            <w:r w:rsidRPr="00DE2BE9">
              <w:t>6) применять игровые упражнения для расслабления мышц пальцев и кистей рук при утомлении;</w:t>
            </w:r>
          </w:p>
          <w:p w:rsidR="00BC2202" w:rsidRPr="00DE2BE9" w:rsidRDefault="00BC2202">
            <w:pPr>
              <w:pStyle w:val="a7"/>
            </w:pPr>
            <w:r w:rsidRPr="00DE2BE9">
              <w:t>7) развивать практические умения при выполнении орудийных и соотносящих предметных действий;</w:t>
            </w:r>
          </w:p>
          <w:p w:rsidR="00BC2202" w:rsidRPr="00DE2BE9" w:rsidRDefault="00BC2202">
            <w:pPr>
              <w:pStyle w:val="a7"/>
            </w:pPr>
            <w:r w:rsidRPr="00DE2BE9">
              <w:t>8) развивать умения выполнять ритмичные движения руками под звучание музыкальных инструментов;</w:t>
            </w:r>
          </w:p>
          <w:p w:rsidR="00BC2202" w:rsidRPr="00DE2BE9" w:rsidRDefault="00BC2202">
            <w:pPr>
              <w:pStyle w:val="a7"/>
            </w:pPr>
            <w:r w:rsidRPr="00DE2BE9">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BC2202" w:rsidRPr="00DE2BE9" w:rsidRDefault="00BC2202">
            <w:pPr>
              <w:pStyle w:val="a7"/>
            </w:pPr>
            <w:r w:rsidRPr="00DE2BE9">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BC2202" w:rsidRPr="00DE2BE9" w:rsidRDefault="00BC2202">
            <w:pPr>
              <w:pStyle w:val="a7"/>
            </w:pPr>
            <w:r w:rsidRPr="00DE2BE9">
              <w:t>11) развивать захват мелких или сыпучих материалов указательным типом хватания;</w:t>
            </w:r>
          </w:p>
          <w:p w:rsidR="00BC2202" w:rsidRPr="00DE2BE9" w:rsidRDefault="00BC2202">
            <w:pPr>
              <w:pStyle w:val="a7"/>
            </w:pPr>
            <w:r w:rsidRPr="00DE2BE9">
              <w:t>12) учить обучающихся выкладывать мелкие предметы по заданным ориентирам: точкам, пунктирным линиям;</w:t>
            </w:r>
          </w:p>
          <w:p w:rsidR="00BC2202" w:rsidRPr="00DE2BE9" w:rsidRDefault="00BC2202">
            <w:pPr>
              <w:pStyle w:val="a7"/>
            </w:pPr>
            <w:r w:rsidRPr="00DE2BE9">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BC2202" w:rsidRPr="00DE2BE9" w:rsidRDefault="00BC2202">
            <w:pPr>
              <w:pStyle w:val="a7"/>
            </w:pPr>
            <w:r w:rsidRPr="00DE2BE9">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BC2202" w:rsidRPr="00DE2BE9" w:rsidRDefault="00BC2202">
            <w:pPr>
              <w:pStyle w:val="a7"/>
            </w:pPr>
            <w:r w:rsidRPr="00DE2BE9">
              <w:t>15) развивать динамический праксис, чередование позиций рук "кулак - ладонь", "камень - ножницы");</w:t>
            </w:r>
          </w:p>
          <w:p w:rsidR="00BC2202" w:rsidRPr="00DE2BE9" w:rsidRDefault="00BC2202">
            <w:pPr>
              <w:pStyle w:val="a7"/>
            </w:pPr>
            <w:r w:rsidRPr="00DE2BE9">
              <w:t>16) учить обучающихся выполнению элементов самомассажа каждого пальца от ногтя к основанию;</w:t>
            </w:r>
          </w:p>
          <w:p w:rsidR="00BC2202" w:rsidRPr="00DE2BE9" w:rsidRDefault="00BC2202">
            <w:pPr>
              <w:pStyle w:val="a7"/>
            </w:pPr>
            <w:r w:rsidRPr="00DE2BE9">
              <w:t>17) учить выполнять действия расстегивания и застегивания, используя различные виды застежек (липучки, кнопки, пуговицы).</w:t>
            </w:r>
          </w:p>
          <w:p w:rsidR="00BC2202" w:rsidRPr="00DE2BE9" w:rsidRDefault="00BC2202">
            <w:pPr>
              <w:pStyle w:val="a7"/>
            </w:pPr>
            <w:r w:rsidRPr="00DE2BE9">
              <w:t>Совершенствовать базовые графомоторные навыки и умения:</w:t>
            </w:r>
          </w:p>
          <w:p w:rsidR="00BC2202" w:rsidRPr="00DE2BE9" w:rsidRDefault="00BC2202">
            <w:pPr>
              <w:pStyle w:val="a7"/>
            </w:pPr>
            <w:r w:rsidRPr="00DE2BE9">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BC2202" w:rsidRPr="00DE2BE9" w:rsidRDefault="00BC2202">
            <w:pPr>
              <w:pStyle w:val="a7"/>
            </w:pPr>
            <w:r w:rsidRPr="00DE2BE9">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BC2202" w:rsidRPr="00DE2BE9" w:rsidRDefault="00BC2202">
            <w:pPr>
              <w:pStyle w:val="a7"/>
            </w:pPr>
            <w:r w:rsidRPr="00DE2BE9">
              <w:t>3) развивать точность движений, учить обводить по контуру различные предметы, используя трафареты, линейки, лекала;</w:t>
            </w:r>
          </w:p>
          <w:p w:rsidR="00BC2202" w:rsidRPr="00DE2BE9" w:rsidRDefault="00BC2202">
            <w:pPr>
              <w:pStyle w:val="a7"/>
            </w:pPr>
            <w:r w:rsidRPr="00DE2BE9">
              <w:t>4) развивать графические умения и целостность восприятия при изображении предметов, дорисовывая недостающие части к предложенному образцу;</w:t>
            </w:r>
          </w:p>
          <w:p w:rsidR="00BC2202" w:rsidRPr="00DE2BE9" w:rsidRDefault="00BC2202">
            <w:pPr>
              <w:pStyle w:val="a7"/>
            </w:pPr>
            <w:r w:rsidRPr="00DE2BE9">
              <w:t>5) развивать целостность восприятия и моторную ловкость рук при воспроизведении образца из заданных элементов;</w:t>
            </w:r>
          </w:p>
          <w:p w:rsidR="00BC2202" w:rsidRPr="00DE2BE9" w:rsidRDefault="00BC2202">
            <w:pPr>
              <w:pStyle w:val="a7"/>
            </w:pPr>
            <w:r w:rsidRPr="00DE2BE9">
              <w:t>6) учить обучающихся заштриховывать штриховать контуры простых предметов в различных направлениях;</w:t>
            </w:r>
          </w:p>
          <w:p w:rsidR="00BC2202" w:rsidRPr="00DE2BE9" w:rsidRDefault="00BC2202">
            <w:pPr>
              <w:pStyle w:val="a7"/>
            </w:pPr>
            <w:r w:rsidRPr="00DE2BE9">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BC2202" w:rsidRPr="00DE2BE9">
        <w:tblPrEx>
          <w:tblCellMar>
            <w:top w:w="0" w:type="dxa"/>
            <w:bottom w:w="0" w:type="dxa"/>
          </w:tblCellMar>
        </w:tblPrEx>
        <w:tc>
          <w:tcPr>
            <w:tcW w:w="3254"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Коррекция недостатков и развитие артикуляционной моторики</w:t>
            </w:r>
          </w:p>
        </w:tc>
        <w:tc>
          <w:tcPr>
            <w:tcW w:w="6826" w:type="dxa"/>
            <w:tcBorders>
              <w:top w:val="single" w:sz="4" w:space="0" w:color="auto"/>
              <w:left w:val="single" w:sz="4" w:space="0" w:color="auto"/>
              <w:bottom w:val="single" w:sz="4" w:space="0" w:color="auto"/>
            </w:tcBorders>
          </w:tcPr>
          <w:p w:rsidR="00BC2202" w:rsidRPr="00DE2BE9" w:rsidRDefault="00BC2202">
            <w:pPr>
              <w:pStyle w:val="a7"/>
            </w:pPr>
            <w:r w:rsidRPr="00DE2BE9">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BC2202" w:rsidRPr="00DE2BE9" w:rsidRDefault="00BC2202">
            <w:pPr>
              <w:pStyle w:val="a7"/>
            </w:pPr>
            <w:r w:rsidRPr="00DE2BE9">
              <w:t>2) вырабатывать самоконтроль за положением органов артикуляции;</w:t>
            </w:r>
          </w:p>
          <w:p w:rsidR="00BC2202" w:rsidRPr="00DE2BE9" w:rsidRDefault="00BC2202">
            <w:pPr>
              <w:pStyle w:val="a7"/>
            </w:pPr>
            <w:r w:rsidRPr="00DE2BE9">
              <w:t>3) формировать правильный артикуляционный уклад для всех групп звуков с помощью артикуляционной гимнастики;</w:t>
            </w:r>
          </w:p>
          <w:p w:rsidR="00BC2202" w:rsidRPr="00DE2BE9" w:rsidRDefault="00BC2202">
            <w:pPr>
              <w:pStyle w:val="a7"/>
            </w:pPr>
            <w:r w:rsidRPr="00DE2BE9">
              <w:t>4) развивать статико-динамические ощущения, четкие артикуляционные кинестезии;</w:t>
            </w:r>
          </w:p>
          <w:p w:rsidR="00BC2202" w:rsidRPr="00DE2BE9" w:rsidRDefault="00BC2202">
            <w:pPr>
              <w:pStyle w:val="a7"/>
            </w:pPr>
            <w:r w:rsidRPr="00DE2BE9">
              <w:t>5) формировать фонационное (речевое) дыхание при дифференциации вдоха и выдоха через нос и рот;</w:t>
            </w:r>
          </w:p>
          <w:p w:rsidR="00BC2202" w:rsidRPr="00DE2BE9" w:rsidRDefault="00BC2202">
            <w:pPr>
              <w:pStyle w:val="a7"/>
            </w:pPr>
            <w:r w:rsidRPr="00DE2BE9">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BC2202" w:rsidRPr="00DE2BE9">
        <w:tblPrEx>
          <w:tblCellMar>
            <w:top w:w="0" w:type="dxa"/>
            <w:bottom w:w="0" w:type="dxa"/>
          </w:tblCellMar>
        </w:tblPrEx>
        <w:tc>
          <w:tcPr>
            <w:tcW w:w="3254" w:type="dxa"/>
            <w:tcBorders>
              <w:top w:val="single" w:sz="4" w:space="0" w:color="auto"/>
              <w:bottom w:val="single" w:sz="4" w:space="0" w:color="auto"/>
              <w:right w:val="single" w:sz="4" w:space="0" w:color="auto"/>
            </w:tcBorders>
          </w:tcPr>
          <w:p w:rsidR="00BC2202" w:rsidRPr="00DE2BE9" w:rsidRDefault="00BC2202">
            <w:pPr>
              <w:pStyle w:val="a7"/>
            </w:pPr>
            <w:r w:rsidRPr="00DE2BE9">
              <w:t>Коррекция недостатков и развитие психомоторной сферы</w:t>
            </w:r>
          </w:p>
        </w:tc>
        <w:tc>
          <w:tcPr>
            <w:tcW w:w="6826" w:type="dxa"/>
            <w:tcBorders>
              <w:top w:val="single" w:sz="4" w:space="0" w:color="auto"/>
              <w:left w:val="single" w:sz="4" w:space="0" w:color="auto"/>
              <w:bottom w:val="single" w:sz="4" w:space="0" w:color="auto"/>
            </w:tcBorders>
          </w:tcPr>
          <w:p w:rsidR="00BC2202" w:rsidRPr="00DE2BE9" w:rsidRDefault="00BC2202">
            <w:pPr>
              <w:pStyle w:val="a7"/>
            </w:pPr>
            <w:r w:rsidRPr="00DE2BE9">
              <w:t>Использование музыкально-ритмических упражнений, логопедической и фонетической ритмики:</w:t>
            </w:r>
          </w:p>
          <w:p w:rsidR="00BC2202" w:rsidRPr="00DE2BE9" w:rsidRDefault="00BC2202">
            <w:pPr>
              <w:pStyle w:val="a7"/>
            </w:pPr>
            <w:r w:rsidRPr="00DE2BE9">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BC2202" w:rsidRPr="00DE2BE9" w:rsidRDefault="00BC2202">
            <w:pPr>
              <w:pStyle w:val="a7"/>
            </w:pPr>
            <w:r w:rsidRPr="00DE2BE9">
              <w:t>2) способствовать развитию у обучающихся произвольной регуляции в ходе выполнения двигательных заданий;</w:t>
            </w:r>
          </w:p>
          <w:p w:rsidR="00BC2202" w:rsidRPr="00DE2BE9" w:rsidRDefault="00BC2202">
            <w:pPr>
              <w:pStyle w:val="a7"/>
            </w:pPr>
            <w:r w:rsidRPr="00DE2BE9">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BC2202" w:rsidRPr="00DE2BE9" w:rsidRDefault="00BC2202">
            <w:pPr>
              <w:pStyle w:val="a7"/>
            </w:pPr>
            <w:r w:rsidRPr="00DE2BE9">
              <w:t>4) развивать зрительное внимание и зрительное восприятие с опорой на двигательную активность;</w:t>
            </w:r>
          </w:p>
          <w:p w:rsidR="00BC2202" w:rsidRPr="00DE2BE9" w:rsidRDefault="00BC2202">
            <w:pPr>
              <w:pStyle w:val="a7"/>
            </w:pPr>
            <w:r w:rsidRPr="00DE2BE9">
              <w:t>5) развивать слуховые восприятие, внимание, слухо-моторную и зрительно-моторную координации;</w:t>
            </w:r>
          </w:p>
          <w:p w:rsidR="00BC2202" w:rsidRPr="00DE2BE9" w:rsidRDefault="00BC2202">
            <w:pPr>
              <w:pStyle w:val="a7"/>
            </w:pPr>
            <w:r w:rsidRPr="00DE2BE9">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BC2202" w:rsidRPr="00DE2BE9" w:rsidRDefault="00BC2202">
            <w:pPr>
              <w:pStyle w:val="a7"/>
            </w:pPr>
            <w:r w:rsidRPr="00DE2BE9">
              <w:t>7) развивать у обучающихся двигательную память, предлагая выполнять двигательные цепочки из четырех-шести действий; танцевальных движений;</w:t>
            </w:r>
          </w:p>
          <w:p w:rsidR="00BC2202" w:rsidRPr="00DE2BE9" w:rsidRDefault="00BC2202">
            <w:pPr>
              <w:pStyle w:val="a7"/>
            </w:pPr>
            <w:r w:rsidRPr="00DE2BE9">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BC2202" w:rsidRPr="00DE2BE9" w:rsidRDefault="00BC2202">
            <w:pPr>
              <w:pStyle w:val="a7"/>
            </w:pPr>
            <w:r w:rsidRPr="00DE2BE9">
              <w:t>9) учить обучающихся самостоятельно перестраиваться в звенья, передвигаться с опорой на ориентиры разного цвета, разной формы;</w:t>
            </w:r>
          </w:p>
          <w:p w:rsidR="00BC2202" w:rsidRPr="00DE2BE9" w:rsidRDefault="00BC2202">
            <w:pPr>
              <w:pStyle w:val="a7"/>
            </w:pPr>
            <w:r w:rsidRPr="00DE2BE9">
              <w:t>10) формировать у обучающихся устойчивый навык к произвольному мышечному напряжению и расслаблению под музыку;</w:t>
            </w:r>
          </w:p>
          <w:p w:rsidR="00BC2202" w:rsidRPr="00DE2BE9" w:rsidRDefault="00BC2202">
            <w:pPr>
              <w:pStyle w:val="a7"/>
            </w:pPr>
            <w:r w:rsidRPr="00DE2BE9">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BC2202" w:rsidRPr="00DE2BE9" w:rsidRDefault="00BC2202">
            <w:pPr>
              <w:pStyle w:val="a7"/>
            </w:pPr>
            <w:r w:rsidRPr="00DE2BE9">
              <w:t>12) подчинять движения темпу и ритму речевых и неречевых сигналов и сочетать их выполнение с музыкальным сопровождением, речевым материалом;</w:t>
            </w:r>
          </w:p>
          <w:p w:rsidR="00BC2202" w:rsidRPr="00DE2BE9" w:rsidRDefault="00BC2202">
            <w:pPr>
              <w:pStyle w:val="a7"/>
            </w:pPr>
            <w:r w:rsidRPr="00DE2BE9">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BC2202" w:rsidRPr="00DE2BE9" w:rsidRDefault="00BC2202">
            <w:pPr>
              <w:pStyle w:val="a7"/>
            </w:pPr>
            <w:r w:rsidRPr="00DE2BE9">
              <w:t>14) учить обучающихся отстукивать ритмы по слуховому образцу, затем соотносить ритмическую структуру с графическим образцом.</w:t>
            </w:r>
          </w:p>
        </w:tc>
      </w:tr>
    </w:tbl>
    <w:p w:rsidR="00BC2202" w:rsidRDefault="00BC2202"/>
    <w:p w:rsidR="00BC2202" w:rsidRDefault="00BC2202">
      <w:bookmarkStart w:id="3308" w:name="sub_1046"/>
      <w:r>
        <w:t>46. Программа коррекционно-развивающей работы с детьми с РАС.</w:t>
      </w:r>
    </w:p>
    <w:bookmarkEnd w:id="3308"/>
    <w:p w:rsidR="00BC2202" w:rsidRDefault="00BC2202">
      <w:r>
        <w:t>Помощь детям группы повышенного риска формирования расстройств аутистического спектра в раннем возрасте.</w:t>
      </w:r>
    </w:p>
    <w:p w:rsidR="00BC2202" w:rsidRDefault="00BC2202">
      <w:r>
        <w:t>На этапе помощи в раннем возрасте происходит выявление обучающихся группы повышенного риска формирования РАС (далее - группа риска).</w:t>
      </w:r>
    </w:p>
    <w:p w:rsidR="00BC2202" w:rsidRDefault="00BC2202">
      <w: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BC2202" w:rsidRDefault="00BC2202">
      <w:r>
        <w:t>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BC2202" w:rsidRDefault="00BC2202">
      <w: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BC2202" w:rsidRDefault="00BC2202">
      <w:bookmarkStart w:id="3309" w:name="sub_4363"/>
      <w:r>
        <w:t>1. Развитие эмоциональной сферы.</w:t>
      </w:r>
    </w:p>
    <w:p w:rsidR="00BC2202" w:rsidRDefault="00BC2202">
      <w:bookmarkStart w:id="3310" w:name="sub_4364"/>
      <w:bookmarkEnd w:id="3309"/>
      <w:r>
        <w:t>2. Развитие сенсорно-перцептивной сферы.</w:t>
      </w:r>
    </w:p>
    <w:p w:rsidR="00BC2202" w:rsidRDefault="00BC2202">
      <w:bookmarkStart w:id="3311" w:name="sub_4365"/>
      <w:bookmarkEnd w:id="3310"/>
      <w:r>
        <w:t>3. Формирование предпосылок интеллектуальной деятельности.</w:t>
      </w:r>
    </w:p>
    <w:p w:rsidR="00BC2202" w:rsidRDefault="00BC2202">
      <w:bookmarkStart w:id="3312" w:name="sub_4366"/>
      <w:bookmarkEnd w:id="3311"/>
      <w:r>
        <w:t>4. Формирование и развитие коммуникации.</w:t>
      </w:r>
    </w:p>
    <w:p w:rsidR="00BC2202" w:rsidRDefault="00BC2202">
      <w:bookmarkStart w:id="3313" w:name="sub_4367"/>
      <w:bookmarkEnd w:id="3312"/>
      <w:r>
        <w:t>5. Речевое развитие.</w:t>
      </w:r>
    </w:p>
    <w:p w:rsidR="00BC2202" w:rsidRDefault="00BC2202">
      <w:bookmarkStart w:id="3314" w:name="sub_4368"/>
      <w:bookmarkEnd w:id="3313"/>
      <w:r>
        <w:t>6. Профилактика и коррекция проблем поведения.</w:t>
      </w:r>
    </w:p>
    <w:p w:rsidR="00BC2202" w:rsidRDefault="00BC2202">
      <w:bookmarkStart w:id="3315" w:name="sub_4369"/>
      <w:bookmarkEnd w:id="3314"/>
      <w:r>
        <w:t>7. Развитие двигательной сферы.</w:t>
      </w:r>
    </w:p>
    <w:p w:rsidR="00BC2202" w:rsidRDefault="00BC2202">
      <w:bookmarkStart w:id="3316" w:name="sub_4370"/>
      <w:bookmarkEnd w:id="3315"/>
      <w:r>
        <w:t>8. Формирование навыков самостоятельности.</w:t>
      </w:r>
    </w:p>
    <w:p w:rsidR="00BC2202" w:rsidRDefault="00BC2202">
      <w:bookmarkStart w:id="3317" w:name="sub_4371"/>
      <w:bookmarkEnd w:id="3316"/>
      <w:r>
        <w:t>9. Обучение элементам навыков самообслуживания и бытовых навыков.</w:t>
      </w:r>
    </w:p>
    <w:p w:rsidR="00BC2202" w:rsidRDefault="00BC2202">
      <w:bookmarkStart w:id="3318" w:name="sub_1330"/>
      <w:bookmarkEnd w:id="3317"/>
      <w:r>
        <w:t>46.1. Развитие эмоциональной сферы.</w:t>
      </w:r>
    </w:p>
    <w:bookmarkEnd w:id="3318"/>
    <w:p w:rsidR="00BC2202" w:rsidRDefault="00BC2202">
      <w: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BC2202" w:rsidRDefault="00BC2202">
      <w:r>
        <w:t>Формирование способности эмоционального взаимодействия с другими людьми и окружающим миров в целом:</w:t>
      </w:r>
    </w:p>
    <w:p w:rsidR="00BC2202" w:rsidRDefault="00BC2202">
      <w:r>
        <w:t>формирование способности выделять признаки эмоционального состояния других людей и адекватно на них реагировать;</w:t>
      </w:r>
    </w:p>
    <w:p w:rsidR="00BC2202" w:rsidRDefault="00BC2202">
      <w:r>
        <w:t>развитие способности к эмоциональному резонансу, в перспективе - к сопереживанию, сочувствию, состраданию;</w:t>
      </w:r>
    </w:p>
    <w:p w:rsidR="00BC2202" w:rsidRDefault="00BC2202">
      <w: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rsidR="00BC2202" w:rsidRDefault="00BC2202">
      <w: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BC2202" w:rsidRDefault="00BC2202">
      <w:bookmarkStart w:id="3319" w:name="sub_1331"/>
      <w:r>
        <w:t>46.2. Развитие сенсорно-перцептивной сферы.</w:t>
      </w:r>
    </w:p>
    <w:bookmarkEnd w:id="3319"/>
    <w:p w:rsidR="00BC2202" w:rsidRDefault="00BC2202">
      <w: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BC2202" w:rsidRDefault="00BC2202">
      <w: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BC2202" w:rsidRDefault="00BC2202">
      <w: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BC2202" w:rsidRDefault="00BC2202">
      <w:bookmarkStart w:id="3320" w:name="sub_4372"/>
      <w:r>
        <w:t>46.2.1. Зрительное восприятие:</w:t>
      </w:r>
    </w:p>
    <w:bookmarkEnd w:id="3320"/>
    <w:p w:rsidR="00BC2202" w:rsidRDefault="00BC2202">
      <w:r>
        <w:t>стимулировать фиксацию взгляда на предмете;</w:t>
      </w:r>
    </w:p>
    <w:p w:rsidR="00BC2202" w:rsidRDefault="00BC2202">
      <w:r>
        <w:t>стимулировать функцию прослеживания взором спокойно движущегося объекта;</w:t>
      </w:r>
    </w:p>
    <w:p w:rsidR="00BC2202" w:rsidRDefault="00BC2202">
      <w:r>
        <w:t>создавать условия для фиксации взгляда ребенка на лице педагогического работника, находящегося на расстоянии вытянутой руки;</w:t>
      </w:r>
    </w:p>
    <w:p w:rsidR="00BC2202" w:rsidRDefault="00BC2202">
      <w:r>
        <w:t>стимулировать установление контакта "глаза в глаза";</w:t>
      </w:r>
    </w:p>
    <w:p w:rsidR="00BC2202" w:rsidRDefault="00BC2202">
      <w:r>
        <w:t>стимулировать пространственное восприятие, развивая согласованные движения обоих глаз при использовании движущегося предмета (игрушки);</w:t>
      </w:r>
    </w:p>
    <w:p w:rsidR="00BC2202" w:rsidRDefault="00BC2202">
      <w:r>
        <w:t>стимулировать рассматривание предмета, захватывание его рукой на доступном расстоянии для захвата;</w:t>
      </w:r>
    </w:p>
    <w:p w:rsidR="00BC2202" w:rsidRDefault="00BC2202">
      <w:r>
        <w:t>совершенствовать прослеживание и возникновение связи "глаз-рука" (предпосылки зрительно-моторной координации);</w:t>
      </w:r>
    </w:p>
    <w:p w:rsidR="00BC2202" w:rsidRDefault="00BC2202">
      <w:r>
        <w:t>развивать концентрацию зрительного внимания ребенка на предметах, находящихся рядом с ребенком, а также на небольшом удалении;</w:t>
      </w:r>
    </w:p>
    <w:p w:rsidR="00BC2202" w:rsidRDefault="00BC2202">
      <w: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BC2202" w:rsidRDefault="00BC2202">
      <w: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BC2202" w:rsidRDefault="00BC2202">
      <w:r>
        <w:t>учить различать предметы по цвету, форме, размеру;</w:t>
      </w:r>
    </w:p>
    <w:p w:rsidR="00BC2202" w:rsidRDefault="00BC2202">
      <w: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BC2202" w:rsidRDefault="00BC2202">
      <w:r>
        <w:t>формировать умение выделять изображение объекта из фона;</w:t>
      </w:r>
    </w:p>
    <w:p w:rsidR="00BC2202" w:rsidRDefault="00BC2202">
      <w:r>
        <w:t>создавать условия для накопления опыта реагирования на зрительные стимулы.</w:t>
      </w:r>
    </w:p>
    <w:p w:rsidR="00BC2202" w:rsidRDefault="00BC2202">
      <w:bookmarkStart w:id="3321" w:name="sub_4373"/>
      <w:r>
        <w:t>46.2.2. Слуховое восприятие:</w:t>
      </w:r>
    </w:p>
    <w:bookmarkEnd w:id="3321"/>
    <w:p w:rsidR="00BC2202" w:rsidRDefault="00BC2202">
      <w:r>
        <w:t>развивать слуховые ориентировочные реакции на звучащие стимулы (погремушки, колокольчики, шарманки);</w:t>
      </w:r>
    </w:p>
    <w:p w:rsidR="00BC2202" w:rsidRDefault="00BC2202">
      <w:r>
        <w:t>стимулировать проявления эмоциональных и двигательных реакций на звучание знакомых игрушек;</w:t>
      </w:r>
    </w:p>
    <w:p w:rsidR="00BC2202" w:rsidRDefault="00BC2202">
      <w: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C2202" w:rsidRDefault="00BC2202">
      <w: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BC2202" w:rsidRDefault="00BC2202">
      <w: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C2202" w:rsidRDefault="00BC2202">
      <w:r>
        <w:t>расширять диапазон узнаваемых звуков, знакомя с музыкальными звуками (дудочки, бубен, металлофон);</w:t>
      </w:r>
    </w:p>
    <w:p w:rsidR="00BC2202" w:rsidRDefault="00BC2202">
      <w: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C2202" w:rsidRDefault="00BC2202">
      <w: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BC2202" w:rsidRDefault="00BC2202">
      <w: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C2202" w:rsidRDefault="00BC2202">
      <w:r>
        <w:t>расширять слуховое восприятие звуков природы (шум ветра, шум воды), голосов животных и птиц, подражать им;</w:t>
      </w:r>
    </w:p>
    <w:p w:rsidR="00BC2202" w:rsidRDefault="00BC2202">
      <w: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BC2202" w:rsidRDefault="00BC2202">
      <w: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C2202" w:rsidRDefault="00BC2202">
      <w:r>
        <w:t>учить различать людей по голосу, выделять голос человека на общем звуковом фоне;</w:t>
      </w:r>
    </w:p>
    <w:p w:rsidR="00BC2202" w:rsidRDefault="00BC2202">
      <w: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BC2202" w:rsidRDefault="00BC2202">
      <w:bookmarkStart w:id="3322" w:name="sub_4374"/>
      <w:r>
        <w:t>46.2.3. Тактильное и кинестетическое восприятие:</w:t>
      </w:r>
    </w:p>
    <w:bookmarkEnd w:id="3322"/>
    <w:p w:rsidR="00BC2202" w:rsidRDefault="00BC2202">
      <w:r>
        <w:t>активизировать позитивные эмоциональные реакции на прикосновение, поглаживание и другие тактильные стимулы улыбкой, ласковыми словами;</w:t>
      </w:r>
    </w:p>
    <w:p w:rsidR="00BC2202" w:rsidRDefault="00BC2202">
      <w:r>
        <w:t>вызывать спокойные реакции на контакт с руками другого человека и оказание физической помощи (рука в руке, рука на локте, плече);</w:t>
      </w:r>
    </w:p>
    <w:p w:rsidR="00BC2202" w:rsidRDefault="00BC2202">
      <w: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BC2202" w:rsidRDefault="00BC2202">
      <w: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BC2202" w:rsidRDefault="00BC2202">
      <w:r>
        <w:t>развивать тактильно-кинестетическое восприятие через накопление разнообразных ощущений на исходящую от объектов вибрацию;</w:t>
      </w:r>
    </w:p>
    <w:p w:rsidR="00BC2202" w:rsidRDefault="00BC2202">
      <w: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BC2202" w:rsidRDefault="00BC2202">
      <w: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BC2202" w:rsidRDefault="00BC2202">
      <w: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BC2202" w:rsidRDefault="00BC2202">
      <w:bookmarkStart w:id="3323" w:name="sub_4375"/>
      <w:r>
        <w:t>46.2.4. Восприятие вкуса:</w:t>
      </w:r>
    </w:p>
    <w:bookmarkEnd w:id="3323"/>
    <w:p w:rsidR="00BC2202" w:rsidRDefault="00BC2202">
      <w:r>
        <w:t>различать продукты по вкусовым качествам (сладкий, горький, кислый, соленый);</w:t>
      </w:r>
    </w:p>
    <w:p w:rsidR="00BC2202" w:rsidRDefault="00BC2202">
      <w:r>
        <w:t>узнавать знакомые продукты на вкус (шоколад, груша).</w:t>
      </w:r>
    </w:p>
    <w:p w:rsidR="00BC2202" w:rsidRDefault="00BC2202">
      <w:bookmarkStart w:id="3324" w:name="sub_4376"/>
      <w:r>
        <w:t>46.2.5. Восприятие запаха:</w:t>
      </w:r>
    </w:p>
    <w:bookmarkEnd w:id="3324"/>
    <w:p w:rsidR="00BC2202" w:rsidRDefault="00BC2202">
      <w:r>
        <w:t>вызывать спокойные реакции на запахи (продуктов, растений),</w:t>
      </w:r>
    </w:p>
    <w:p w:rsidR="00BC2202" w:rsidRDefault="00BC2202">
      <w:r>
        <w:t>узнавать объекты по запаху (лимон, банан, какао).</w:t>
      </w:r>
    </w:p>
    <w:p w:rsidR="00BC2202" w:rsidRDefault="00BC2202">
      <w:bookmarkStart w:id="3325" w:name="sub_4377"/>
      <w:r>
        <w:t>46.2.6. Формирование сенсорных эталонов (цвет, форма, величина):</w:t>
      </w:r>
    </w:p>
    <w:bookmarkEnd w:id="3325"/>
    <w:p w:rsidR="00BC2202" w:rsidRDefault="00BC2202">
      <w:r>
        <w:t>обогащать опыт манипулятивной деятельности ребенка с предметами различной формы, величины, разного цвета;</w:t>
      </w:r>
    </w:p>
    <w:p w:rsidR="00BC2202" w:rsidRDefault="00BC2202">
      <w: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BC2202" w:rsidRDefault="00BC2202">
      <w:r>
        <w:t>учить сравнивать внешние свойства предметов ("такой - не такой", "дай такой же");</w:t>
      </w:r>
    </w:p>
    <w:p w:rsidR="00BC2202" w:rsidRDefault="00BC2202">
      <w:r>
        <w:t>формировать способы сравнения разных свойств предметов (путем наложения, сортировки).</w:t>
      </w:r>
    </w:p>
    <w:p w:rsidR="00BC2202" w:rsidRDefault="00BC2202">
      <w:bookmarkStart w:id="3326" w:name="sub_4378"/>
      <w:r>
        <w:t>46.2.7. 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BC2202" w:rsidRDefault="00BC2202">
      <w:bookmarkStart w:id="3327" w:name="sub_1332"/>
      <w:bookmarkEnd w:id="3326"/>
      <w:r>
        <w:t>46.3. Формирование предпосылок интеллектуальной деятельности.</w:t>
      </w:r>
    </w:p>
    <w:bookmarkEnd w:id="3327"/>
    <w:p w:rsidR="00BC2202" w:rsidRDefault="00BC2202">
      <w:r>
        <w:t>Одним из важнейших критериев при выборе и(или) составлении учебного плана является уровень интеллектуального развития ребёнка.</w:t>
      </w:r>
    </w:p>
    <w:p w:rsidR="00BC2202" w:rsidRDefault="00BC2202">
      <w: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BC2202" w:rsidRDefault="00BC2202">
      <w:bookmarkStart w:id="3328" w:name="sub_1333"/>
      <w:r>
        <w:t>46.4. Формирование и развитие коммуникации.</w:t>
      </w:r>
    </w:p>
    <w:bookmarkEnd w:id="3328"/>
    <w:p w:rsidR="00BC2202" w:rsidRDefault="00BC2202">
      <w: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BC2202" w:rsidRDefault="00BC2202">
      <w: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BC2202" w:rsidRDefault="00BC2202">
      <w: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BC2202" w:rsidRDefault="00BC2202">
      <w:r>
        <w:t>Содержание этого приоритетного направления коррекционно-развивающей работы подразделяется на:</w:t>
      </w:r>
    </w:p>
    <w:p w:rsidR="00BC2202" w:rsidRDefault="00BC2202">
      <w: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BC2202" w:rsidRDefault="00BC2202">
      <w:r>
        <w:t>развитие взаимодействия ребенка с другими детьми;</w:t>
      </w:r>
    </w:p>
    <w:p w:rsidR="00BC2202" w:rsidRDefault="00BC2202">
      <w:r>
        <w:t>развитие основ социального поведения, в том числе предпосылок учебного поведения.</w:t>
      </w:r>
    </w:p>
    <w:p w:rsidR="00BC2202" w:rsidRDefault="00BC2202">
      <w:bookmarkStart w:id="3329" w:name="sub_4379"/>
      <w:r>
        <w:t>46.4.1. Формирование потребности в коммуникации.</w:t>
      </w:r>
    </w:p>
    <w:bookmarkEnd w:id="3329"/>
    <w:p w:rsidR="00BC2202" w:rsidRDefault="00BC2202">
      <w:r>
        <w:t>Развитие эмоциональных средств общения ребенка с родителями (законными представителями), другими близкими, педагогическим работником:</w:t>
      </w:r>
    </w:p>
    <w:p w:rsidR="00BC2202" w:rsidRDefault="00BC2202">
      <w: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BC2202" w:rsidRDefault="00BC2202">
      <w: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BC2202" w:rsidRDefault="00BC2202">
      <w:r>
        <w:t>создать условия для пробуждения у ребенка ответных реакций на контакт с родителями (законными представителями), педагогическим работником;</w:t>
      </w:r>
    </w:p>
    <w:p w:rsidR="00BC2202" w:rsidRDefault="00BC2202">
      <w: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BC2202" w:rsidRDefault="00BC2202">
      <w: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BC2202" w:rsidRDefault="00BC2202">
      <w:r>
        <w:t>укреплять визуальный контакт ребенка с родителями (законными представителями), педагогическим работником в процессе телесных игр;</w:t>
      </w:r>
    </w:p>
    <w:p w:rsidR="00BC2202" w:rsidRDefault="00BC2202">
      <w:r>
        <w:t>формировать умение фиксировать взгляд на родителях (законных представителях), педагогическом работнике;</w:t>
      </w:r>
    </w:p>
    <w:p w:rsidR="00BC2202" w:rsidRDefault="00BC2202">
      <w: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BC2202" w:rsidRDefault="00BC2202">
      <w:bookmarkStart w:id="3330" w:name="sub_4380"/>
      <w:r>
        <w:t>46.4.2. Развитие взаимодействия ребенка с педагогическим работником и другими детьми:</w:t>
      </w:r>
    </w:p>
    <w:bookmarkEnd w:id="3330"/>
    <w:p w:rsidR="00BC2202" w:rsidRDefault="00BC2202">
      <w: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BC2202" w:rsidRDefault="00BC2202">
      <w:r>
        <w:t>формировать навыки активного внимания;</w:t>
      </w:r>
    </w:p>
    <w:p w:rsidR="00BC2202" w:rsidRDefault="00BC2202">
      <w:r>
        <w:t>формировать умение отслеживать источник звука взглядом и (или) поворотом головы в сторону источника звука;</w:t>
      </w:r>
    </w:p>
    <w:p w:rsidR="00BC2202" w:rsidRDefault="00BC2202">
      <w:r>
        <w:t>вызывание реакции на голос поворотом головы и взглядом в сторону говорящего;</w:t>
      </w:r>
    </w:p>
    <w:p w:rsidR="00BC2202" w:rsidRDefault="00BC2202">
      <w: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BC2202" w:rsidRDefault="00BC2202">
      <w:r>
        <w:t>вызывать у ребёнка эмоционально положительные голосовые реакции и устанавливать на их основе контакт;</w:t>
      </w:r>
    </w:p>
    <w:p w:rsidR="00BC2202" w:rsidRDefault="00BC2202">
      <w: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BC2202" w:rsidRDefault="00BC2202">
      <w:r>
        <w:t>создавать возможность совместных действий с новым педагогическим работником;</w:t>
      </w:r>
    </w:p>
    <w:p w:rsidR="00BC2202" w:rsidRDefault="00BC2202">
      <w:r>
        <w:t>стимулировать взгляд на объект, на который указывает и смотрит педагогический работник;</w:t>
      </w:r>
    </w:p>
    <w:p w:rsidR="00BC2202" w:rsidRDefault="00BC2202">
      <w:r>
        <w:t>формировать толерантное отношение и (по возможности) интерес к другим детям,</w:t>
      </w:r>
    </w:p>
    <w:p w:rsidR="00BC2202" w:rsidRDefault="00BC2202">
      <w: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BC2202" w:rsidRDefault="00BC2202">
      <w:r>
        <w:t>формировать умение непродолжительное время играть рядом с другими детьми;</w:t>
      </w:r>
    </w:p>
    <w:p w:rsidR="00BC2202" w:rsidRDefault="00BC2202">
      <w:r>
        <w:t>совершенствовать умения действовать по подражанию педагогическому работнику.</w:t>
      </w:r>
    </w:p>
    <w:p w:rsidR="00BC2202" w:rsidRDefault="00BC2202">
      <w:bookmarkStart w:id="3331" w:name="sub_4381"/>
      <w:r>
        <w:t>46.4.3. Развитие основ социального поведения (предпосылок учебного поведения, профилактика и (или) коррекция проблемного поведения):</w:t>
      </w:r>
    </w:p>
    <w:bookmarkEnd w:id="3331"/>
    <w:p w:rsidR="00BC2202" w:rsidRDefault="00BC2202">
      <w:r>
        <w:t>учить откликаться на своё имя;</w:t>
      </w:r>
    </w:p>
    <w:p w:rsidR="00BC2202" w:rsidRDefault="00BC2202">
      <w: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BC2202" w:rsidRDefault="00BC2202">
      <w:r>
        <w:t>учить ориентироваться на оценку своих действий педагогическим работником, изменять свое поведение с учетом этой оценки;</w:t>
      </w:r>
    </w:p>
    <w:p w:rsidR="00BC2202" w:rsidRDefault="00BC2202">
      <w: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BC2202" w:rsidRDefault="00BC2202">
      <w:r>
        <w:t>учить адекватно вести себя на занятиях в паре с другим ребенком, с группой;</w:t>
      </w:r>
    </w:p>
    <w:p w:rsidR="00BC2202" w:rsidRDefault="00BC2202">
      <w: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BC2202" w:rsidRDefault="00BC2202">
      <w:bookmarkStart w:id="3332" w:name="sub_1334"/>
      <w:r>
        <w:t>46.5. Речевое развитие.</w:t>
      </w:r>
    </w:p>
    <w:bookmarkEnd w:id="3332"/>
    <w:p w:rsidR="00BC2202" w:rsidRDefault="00BC2202">
      <w: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BC2202" w:rsidRDefault="00BC2202">
      <w: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BC2202" w:rsidRDefault="00BC2202">
      <w: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BC2202" w:rsidRDefault="00BC2202">
      <w:r>
        <w:t>Программа представлена следующими разделами: развитие потребности в общении, развитие понимания речи и развитие экспрессивной речи.</w:t>
      </w:r>
    </w:p>
    <w:p w:rsidR="00BC2202" w:rsidRDefault="00BC2202">
      <w:bookmarkStart w:id="3333" w:name="sub_4382"/>
      <w:r>
        <w:t>46.5.1. Развитие потребности в общении:</w:t>
      </w:r>
    </w:p>
    <w:bookmarkEnd w:id="3333"/>
    <w:p w:rsidR="00BC2202" w:rsidRDefault="00BC2202">
      <w: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BC2202" w:rsidRDefault="00BC2202">
      <w:r>
        <w:t>развивать эмоциональные средства общения ребенка с родителями (законными представителями), педагогическим работником;</w:t>
      </w:r>
    </w:p>
    <w:p w:rsidR="00BC2202" w:rsidRDefault="00BC2202">
      <w:r>
        <w:t>формировать умение принимать контакт,</w:t>
      </w:r>
    </w:p>
    <w:p w:rsidR="00BC2202" w:rsidRDefault="00BC2202">
      <w:r>
        <w:t>формировать умения откликаться на свое имя;</w:t>
      </w:r>
    </w:p>
    <w:p w:rsidR="00BC2202" w:rsidRDefault="00BC2202">
      <w:r>
        <w:t>формировать потребность в речевых высказываниях с целью общения с педагогическим работником и другими детьми;</w:t>
      </w:r>
    </w:p>
    <w:p w:rsidR="00BC2202" w:rsidRDefault="00BC2202">
      <w: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BC2202" w:rsidRDefault="00BC2202">
      <w:r>
        <w:t>учить использовать доступные средства коммуникации с педагогическим работником (жесты, слова: "привет, пока, на, дай");</w:t>
      </w:r>
    </w:p>
    <w:p w:rsidR="00BC2202" w:rsidRDefault="00BC2202">
      <w:r>
        <w:t>стимулировать речевые проявления и инициативу обучающихся: обращения, просьбы, требования;</w:t>
      </w:r>
    </w:p>
    <w:p w:rsidR="00BC2202" w:rsidRDefault="00BC2202">
      <w:r>
        <w:t>стимулировать речевые реакции в процессе общения с родителями (законными представителями), педагогическим работником.</w:t>
      </w:r>
    </w:p>
    <w:p w:rsidR="00BC2202" w:rsidRDefault="00BC2202">
      <w:bookmarkStart w:id="3334" w:name="sub_4383"/>
      <w:r>
        <w:t>46.5.2. Развитие понимания речи:</w:t>
      </w:r>
    </w:p>
    <w:bookmarkEnd w:id="3334"/>
    <w:p w:rsidR="00BC2202" w:rsidRDefault="00BC2202">
      <w: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BC2202" w:rsidRDefault="00BC2202">
      <w: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BC2202" w:rsidRDefault="00BC2202">
      <w:r>
        <w:t>создавать условия для развития слухового восприятия при использовании различных игр с музыкальными игрушками;</w:t>
      </w:r>
    </w:p>
    <w:p w:rsidR="00BC2202" w:rsidRDefault="00BC2202">
      <w:r>
        <w:t>формировать умение находить близко расположенный предмет, который называет педагогический работник;</w:t>
      </w:r>
    </w:p>
    <w:p w:rsidR="00BC2202" w:rsidRDefault="00BC2202">
      <w:r>
        <w:t>учить по просьбе находить и приносить игрушку, которая расположена далеко от ребенка;</w:t>
      </w:r>
    </w:p>
    <w:p w:rsidR="00BC2202" w:rsidRDefault="00BC2202">
      <w: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C2202" w:rsidRDefault="00BC2202">
      <w:r>
        <w:t>учить выполнять запрет: "Нельзя!", "Стоп!";</w:t>
      </w:r>
    </w:p>
    <w:p w:rsidR="00BC2202" w:rsidRDefault="00BC2202">
      <w:r>
        <w:t>формировать взаимосвязь между движением и его словесным обозначением, комментируя действия ребенка и собственные движения речью;</w:t>
      </w:r>
    </w:p>
    <w:p w:rsidR="00BC2202" w:rsidRDefault="00BC2202">
      <w:r>
        <w:t>учить выполнять просьбы, подкрепленные жестом: "Дай!";</w:t>
      </w:r>
    </w:p>
    <w:p w:rsidR="00BC2202" w:rsidRDefault="00BC2202">
      <w:r>
        <w:t>учить выполнять простые инструкции сопровождаемые, соответствующим жестом: "иди ко мне", "сядь";</w:t>
      </w:r>
    </w:p>
    <w:p w:rsidR="00BC2202" w:rsidRDefault="00BC2202">
      <w:r>
        <w:t>учить выполнять простые инструкции, предъявляемые без жеста;</w:t>
      </w:r>
    </w:p>
    <w:p w:rsidR="00BC2202" w:rsidRDefault="00BC2202">
      <w:r>
        <w:t>учить обучающихся слушать песенки, стихи, фиксировать взгляд на артикуляции педагогического работника;</w:t>
      </w:r>
    </w:p>
    <w:p w:rsidR="00BC2202" w:rsidRDefault="00BC2202">
      <w:r>
        <w:t>активизировать речевые реакции обучающихся, совместно рассматривая предметы, игрушки, картинки;</w:t>
      </w:r>
    </w:p>
    <w:p w:rsidR="00BC2202" w:rsidRDefault="00BC2202">
      <w:r>
        <w:t>учить показывать по просьбе знакомые предметы и их изображения.</w:t>
      </w:r>
    </w:p>
    <w:p w:rsidR="00BC2202" w:rsidRDefault="00BC2202">
      <w:bookmarkStart w:id="3335" w:name="sub_4384"/>
      <w:r>
        <w:t>46.5.3. Развитие экспрессивной речи, в том числе средствами невербальной коммуникации:</w:t>
      </w:r>
    </w:p>
    <w:bookmarkEnd w:id="3335"/>
    <w:p w:rsidR="00BC2202" w:rsidRDefault="00BC2202">
      <w:r>
        <w:t>стимулировать использование жеста, указывающего на желаемый объект, чтобы выразить просьбу;</w:t>
      </w:r>
    </w:p>
    <w:p w:rsidR="00BC2202" w:rsidRDefault="00BC2202">
      <w:r>
        <w:t>учить выражать просьбу с помощью вокализации, которая может сопровождаться взглядом и (или) жестом, указывающим на желаемый предмет;</w:t>
      </w:r>
    </w:p>
    <w:p w:rsidR="00BC2202" w:rsidRDefault="00BC2202">
      <w:r>
        <w:t>учить выражать просьбу о помощи, протягивая предмет педагогическому работнику;</w:t>
      </w:r>
    </w:p>
    <w:p w:rsidR="00BC2202" w:rsidRDefault="00BC2202">
      <w:r>
        <w:t>стимулировать произнесение звуков, слогов, слов по очереди с педагогическим работником;</w:t>
      </w:r>
    </w:p>
    <w:p w:rsidR="00BC2202" w:rsidRDefault="00BC2202">
      <w:r>
        <w:t>учить выражать отказ социально адекватными средствами (например, движением головы или кисти);</w:t>
      </w:r>
    </w:p>
    <w:p w:rsidR="00BC2202" w:rsidRDefault="00BC2202">
      <w:r>
        <w:t>учить указывать пальцем на близко (до 1 м) расположенный желаемый предмет;</w:t>
      </w:r>
    </w:p>
    <w:p w:rsidR="00BC2202" w:rsidRDefault="00BC2202">
      <w:r>
        <w:t>стимулировать фиксацию взгляда на лице педагогического работника, для получения желаемого предмета;</w:t>
      </w:r>
    </w:p>
    <w:p w:rsidR="00BC2202" w:rsidRDefault="00BC2202">
      <w:r>
        <w:t>учить делать выбор, показывая пальцем на один из 2-х предложенных предметов;</w:t>
      </w:r>
    </w:p>
    <w:p w:rsidR="00BC2202" w:rsidRDefault="00BC2202">
      <w:r>
        <w:t>стимулировать использование вокализации, звука, слога, слова и взгляда для выражения просьбы;</w:t>
      </w:r>
    </w:p>
    <w:p w:rsidR="00BC2202" w:rsidRDefault="00BC2202">
      <w:r>
        <w:t>учить показывать указательным пальцем на желаемый отдаленно расположенный (1 и более метров) предмет;</w:t>
      </w:r>
    </w:p>
    <w:p w:rsidR="00BC2202" w:rsidRDefault="00BC2202">
      <w:r>
        <w:t>создавать условия для развития активных вокализаций;</w:t>
      </w:r>
    </w:p>
    <w:p w:rsidR="00BC2202" w:rsidRDefault="00BC2202">
      <w:r>
        <w:t>стимулировать произнесение пяти и более согласных в спонтанной вокализации и лепете;</w:t>
      </w:r>
    </w:p>
    <w:p w:rsidR="00BC2202" w:rsidRDefault="00BC2202">
      <w: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BC2202" w:rsidRDefault="00BC2202">
      <w:r>
        <w:t>учить обучающихся подражать действиям губ педагогического работника в русле простой артикуляционной гимнастики;</w:t>
      </w:r>
    </w:p>
    <w:p w:rsidR="00BC2202" w:rsidRDefault="00BC2202">
      <w:r>
        <w:t>побуждать к звукоподражанию;</w:t>
      </w:r>
    </w:p>
    <w:p w:rsidR="00BC2202" w:rsidRDefault="00BC2202">
      <w:r>
        <w:t>создавать условия для активизации обучающихся к речевым высказываниям в результате действий с игрушками ("паровоз - ту-ту", "самолет - ууу");</w:t>
      </w:r>
    </w:p>
    <w:p w:rsidR="00BC2202" w:rsidRDefault="00BC2202">
      <w: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BC2202" w:rsidRDefault="00BC2202">
      <w:bookmarkStart w:id="3336" w:name="sub_1335"/>
      <w:r>
        <w:t>46.6. Профилактика формирования проблем поведения и их коррекция.</w:t>
      </w:r>
    </w:p>
    <w:bookmarkEnd w:id="3336"/>
    <w:p w:rsidR="00BC2202" w:rsidRDefault="00BC2202">
      <w: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BC2202" w:rsidRDefault="00BC2202">
      <w: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BC2202" w:rsidRDefault="00BC2202">
      <w:r>
        <w:t>Основные составляющие психолого-педагогического сопровождения:</w:t>
      </w:r>
    </w:p>
    <w:p w:rsidR="00BC2202" w:rsidRDefault="00BC2202">
      <w: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BC2202" w:rsidRDefault="00BC2202">
      <w: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BC2202" w:rsidRDefault="00BC2202">
      <w: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BC2202" w:rsidRDefault="00BC2202">
      <w:r>
        <w:t>В случае возникновения эпизода проблемного поведения:</w:t>
      </w:r>
    </w:p>
    <w:p w:rsidR="00BC2202" w:rsidRDefault="00BC2202">
      <w:bookmarkStart w:id="3337" w:name="sub_4387"/>
      <w:r>
        <w:t>а) никаким образом не обнаруживать негативных эмоциональных реакций, так как они могут подкреплять проблемное поведение;</w:t>
      </w:r>
    </w:p>
    <w:p w:rsidR="00BC2202" w:rsidRDefault="00BC2202">
      <w:bookmarkStart w:id="3338" w:name="sub_4388"/>
      <w:bookmarkEnd w:id="3337"/>
      <w: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BC2202" w:rsidRDefault="00BC2202">
      <w:bookmarkStart w:id="3339" w:name="sub_4389"/>
      <w:bookmarkEnd w:id="3338"/>
      <w:r>
        <w:t>в) использовать те или иные способы коррекции проблем поведения (переключение, игнорирование, тайм-аут).</w:t>
      </w:r>
    </w:p>
    <w:p w:rsidR="00BC2202" w:rsidRDefault="00BC2202">
      <w:bookmarkStart w:id="3340" w:name="sub_4385"/>
      <w:bookmarkEnd w:id="3339"/>
      <w:r>
        <w:t>46.6.1. Коррекция стереотипии в раннем возрасте требует особого внимания по нескольким причинам:</w:t>
      </w:r>
    </w:p>
    <w:bookmarkEnd w:id="3340"/>
    <w:p w:rsidR="00BC2202" w:rsidRDefault="00BC2202">
      <w:r>
        <w:t>в раннем возрасте в определённый период стереотипии свойственны типичному развитию;</w:t>
      </w:r>
    </w:p>
    <w:p w:rsidR="00BC2202" w:rsidRDefault="00BC2202">
      <w:r>
        <w:t>стереотипии возможны не только при аутизме, но и при других нарушениях развития (например, при умственной отсталости, ДЦП);</w:t>
      </w:r>
    </w:p>
    <w:p w:rsidR="00BC2202" w:rsidRDefault="00BC2202">
      <w:r>
        <w:t>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BC2202" w:rsidRDefault="00BC2202">
      <w:bookmarkStart w:id="3341" w:name="sub_4386"/>
      <w:r>
        <w:t>46.6.2. Общий алгоритм работы со стереотипиями в раннем возрасте таков:</w:t>
      </w:r>
    </w:p>
    <w:bookmarkEnd w:id="3341"/>
    <w:p w:rsidR="00BC2202" w:rsidRDefault="00BC2202">
      <w: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BC2202" w:rsidRDefault="00BC2202">
      <w:r>
        <w:t>Отнесение стереотипии к возрастным особенностям или к проявлениям нарушений развития, возможное наличие связи с аутизмом;</w:t>
      </w:r>
    </w:p>
    <w:p w:rsidR="00BC2202" w:rsidRDefault="00BC2202">
      <w:r>
        <w:t>Квалификация стереотипии по феноменологическим и патогенетическим признакам;</w:t>
      </w:r>
    </w:p>
    <w:p w:rsidR="00BC2202" w:rsidRDefault="00BC2202">
      <w:r>
        <w:t>Выбор коррекционного подхода, адекватного возрасту, индивидуальным особенностям ребёнка и варианту стереотипии;</w:t>
      </w:r>
    </w:p>
    <w:p w:rsidR="00BC2202" w:rsidRDefault="00BC2202">
      <w:r>
        <w:t>Собственно коррекционная работа с обязательным привлечением к ней семьи.</w:t>
      </w:r>
    </w:p>
    <w:p w:rsidR="00BC2202" w:rsidRDefault="00BC2202">
      <w:r>
        <w:t>Следует отметить, что работа со стереотипиями никогда не заканчивается в пределах ранней помощи и нуждается в продолжении в дальнейшем.</w:t>
      </w:r>
    </w:p>
    <w:p w:rsidR="00BC2202" w:rsidRDefault="00BC2202">
      <w:bookmarkStart w:id="3342" w:name="sub_1336"/>
      <w:r>
        <w:t>46.7. Развитие двигательной сферы и физическое развитие.</w:t>
      </w:r>
    </w:p>
    <w:bookmarkEnd w:id="3342"/>
    <w:p w:rsidR="00BC2202" w:rsidRDefault="00BC2202">
      <w:r>
        <w:t>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BC2202" w:rsidRDefault="00BC2202">
      <w:bookmarkStart w:id="3343" w:name="sub_4390"/>
      <w:r>
        <w:t>46.7.1. Формирование предметно-манипулятивной деятельности:</w:t>
      </w:r>
    </w:p>
    <w:p w:rsidR="00BC2202" w:rsidRDefault="00BC2202">
      <w:bookmarkStart w:id="3344" w:name="sub_4396"/>
      <w:bookmarkEnd w:id="3343"/>
      <w:r>
        <w:t>1) развивать различные виды захвата и удержание предметов в руке;</w:t>
      </w:r>
    </w:p>
    <w:p w:rsidR="00BC2202" w:rsidRDefault="00BC2202">
      <w:bookmarkStart w:id="3345" w:name="sub_4397"/>
      <w:bookmarkEnd w:id="3344"/>
      <w:r>
        <w:t>2) вызывать двигательную активность на интересный, новый, яркий предмет (игрушку), учить тянуться рукой к этому предмету;</w:t>
      </w:r>
    </w:p>
    <w:p w:rsidR="00BC2202" w:rsidRDefault="00BC2202">
      <w:bookmarkStart w:id="3346" w:name="sub_4398"/>
      <w:bookmarkEnd w:id="3345"/>
      <w:r>
        <w:t>3) учить рассматривать игрушку в своей руке, перекладывая ее из одной руки в другую;</w:t>
      </w:r>
    </w:p>
    <w:p w:rsidR="00BC2202" w:rsidRDefault="00BC2202">
      <w:bookmarkStart w:id="3347" w:name="sub_4399"/>
      <w:bookmarkEnd w:id="3346"/>
      <w:r>
        <w:t>4) формировать умение ставить игрушку (предмет) на определенное место;</w:t>
      </w:r>
    </w:p>
    <w:p w:rsidR="00BC2202" w:rsidRDefault="00BC2202">
      <w:bookmarkStart w:id="3348" w:name="sub_4400"/>
      <w:bookmarkEnd w:id="3347"/>
      <w:r>
        <w:t>5) формировать умение удерживать предметы (игрушки) двумя руками и отдавать по просьбе педагогическому работнику;</w:t>
      </w:r>
    </w:p>
    <w:p w:rsidR="00BC2202" w:rsidRDefault="00BC2202">
      <w:bookmarkStart w:id="3349" w:name="sub_4401"/>
      <w:bookmarkEnd w:id="3348"/>
      <w:r>
        <w:t>6) учить снимать и нанизывать шарики и (или) колечки на стержень без учета размера;</w:t>
      </w:r>
    </w:p>
    <w:p w:rsidR="00BC2202" w:rsidRDefault="00BC2202">
      <w:bookmarkStart w:id="3350" w:name="sub_4402"/>
      <w:bookmarkEnd w:id="3349"/>
      <w:r>
        <w:t>7) учить вставлять в прорези коробки соответствующие плоскостные фигурки;</w:t>
      </w:r>
    </w:p>
    <w:p w:rsidR="00BC2202" w:rsidRDefault="00BC2202">
      <w:bookmarkStart w:id="3351" w:name="sub_4403"/>
      <w:bookmarkEnd w:id="3350"/>
      <w:r>
        <w:t>8) вызывать интерес к объемным формам, учить опускать объемные геометрические фигуры в разнообразные прорези коробки (выбор из двух-трёх форм);</w:t>
      </w:r>
    </w:p>
    <w:p w:rsidR="00BC2202" w:rsidRDefault="00BC2202">
      <w:bookmarkStart w:id="3352" w:name="sub_4404"/>
      <w:bookmarkEnd w:id="3351"/>
      <w:r>
        <w:t>9) учить использовать музыкальную игрушку, нажимая на разные кнопки указательным пальцем и прослушивая разные мелодии;</w:t>
      </w:r>
    </w:p>
    <w:p w:rsidR="00BC2202" w:rsidRDefault="00BC2202">
      <w:bookmarkStart w:id="3353" w:name="sub_4405"/>
      <w:bookmarkEnd w:id="3352"/>
      <w:r>
        <w:t>10) создавать ситуации для формирования взаимодействия обеих рук.</w:t>
      </w:r>
    </w:p>
    <w:p w:rsidR="00BC2202" w:rsidRDefault="00BC2202">
      <w:bookmarkStart w:id="3354" w:name="sub_4391"/>
      <w:bookmarkEnd w:id="3353"/>
      <w:r>
        <w:t>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rsidR="00BC2202" w:rsidRDefault="00BC2202">
      <w:bookmarkStart w:id="3355" w:name="sub_4406"/>
      <w:bookmarkEnd w:id="3354"/>
      <w: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bookmarkEnd w:id="3355"/>
    <w:p w:rsidR="00BC2202" w:rsidRDefault="00BC2202">
      <w:r>
        <w:t>знакомить со свойствами отдельных материалов (мягкий, твёрдый, текучий, сыпучий, пластичный);</w:t>
      </w:r>
    </w:p>
    <w:p w:rsidR="00BC2202" w:rsidRDefault="00BC2202">
      <w:bookmarkStart w:id="3356" w:name="sub_4407"/>
      <w:r>
        <w:t>б) действия с предметами (с соблюдением тех же предосторожностей в отношении провоцирования и (или) поддержки формирования стереотипий):</w:t>
      </w:r>
    </w:p>
    <w:bookmarkEnd w:id="3356"/>
    <w:p w:rsidR="00BC2202" w:rsidRDefault="00BC2202">
      <w:r>
        <w:t>развивать манипулятивные действия с предметами (до того момента, когда они перестают соответствовать возрастным нормам);</w:t>
      </w:r>
    </w:p>
    <w:p w:rsidR="00BC2202" w:rsidRDefault="00BC2202">
      <w:r>
        <w:t>формировать умения захватывать, удерживать, отпускать предмет;</w:t>
      </w:r>
    </w:p>
    <w:p w:rsidR="00BC2202" w:rsidRDefault="00BC2202">
      <w:r>
        <w:t>учить толкать предмет от себя и тянуть предмет по направлению к себе;</w:t>
      </w:r>
    </w:p>
    <w:p w:rsidR="00BC2202" w:rsidRDefault="00BC2202">
      <w:r>
        <w:t>формировать умения вращать, нажимать, сжимать предмет (вращений лучше избегать);</w:t>
      </w:r>
    </w:p>
    <w:p w:rsidR="00BC2202" w:rsidRDefault="00BC2202">
      <w:r>
        <w:t>формировать умения вынимать и (или) складывать предметы из ёмкости или в ёмкость, перекладывать предметы из одной ёмкости в другую;</w:t>
      </w:r>
    </w:p>
    <w:p w:rsidR="00BC2202" w:rsidRDefault="00BC2202">
      <w:r>
        <w:t>учить вставлять предметы в отверстия, нанизывать предметы на стержень, нить;</w:t>
      </w:r>
    </w:p>
    <w:p w:rsidR="00BC2202" w:rsidRDefault="00BC2202">
      <w: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стереотипий!);</w:t>
      </w:r>
    </w:p>
    <w:p w:rsidR="00BC2202" w:rsidRDefault="00BC2202">
      <w:r>
        <w:t>формировать способы усвоения общественного опыта на основе ППД (действия по подражанию, образцу и речевой инструкции);</w:t>
      </w:r>
    </w:p>
    <w:p w:rsidR="00BC2202" w:rsidRDefault="00BC2202">
      <w: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BC2202" w:rsidRDefault="00BC2202">
      <w:r>
        <w:t>создавать условия для развития познавательной активности ребенка через выделение предметов из окружающей среды.</w:t>
      </w:r>
    </w:p>
    <w:p w:rsidR="00BC2202" w:rsidRDefault="00BC2202">
      <w:bookmarkStart w:id="3357" w:name="sub_4392"/>
      <w:r>
        <w:t>46.7.3. Общефизическое развитие:</w:t>
      </w:r>
    </w:p>
    <w:p w:rsidR="00BC2202" w:rsidRDefault="00BC2202">
      <w:bookmarkStart w:id="3358" w:name="sub_4408"/>
      <w:bookmarkEnd w:id="3357"/>
      <w: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BC2202" w:rsidRDefault="00BC2202">
      <w:bookmarkStart w:id="3359" w:name="sub_4409"/>
      <w:bookmarkEnd w:id="3358"/>
      <w:r>
        <w:t>2) создавать условия для овладения ползанием: формирование координированного взаимодействия в движениях рук и ног;</w:t>
      </w:r>
    </w:p>
    <w:p w:rsidR="00BC2202" w:rsidRDefault="00BC2202">
      <w:bookmarkStart w:id="3360" w:name="sub_4410"/>
      <w:bookmarkEnd w:id="3359"/>
      <w: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BC2202" w:rsidRDefault="00BC2202">
      <w:bookmarkStart w:id="3361" w:name="sub_4411"/>
      <w:bookmarkEnd w:id="3360"/>
      <w:r>
        <w:t>4) продолжать совершенствовать навык проползать через что-то (ворота, обруч) и перелезать через что-то (гимнастическая скамейка, бревно);</w:t>
      </w:r>
    </w:p>
    <w:p w:rsidR="00BC2202" w:rsidRDefault="00BC2202">
      <w:bookmarkStart w:id="3362" w:name="sub_4412"/>
      <w:bookmarkEnd w:id="3361"/>
      <w:r>
        <w:t>5) учить перешагивать через легко преодолимое препятствие (ручеек, канавку, палку).</w:t>
      </w:r>
    </w:p>
    <w:p w:rsidR="00BC2202" w:rsidRDefault="00BC2202">
      <w:bookmarkStart w:id="3363" w:name="sub_4413"/>
      <w:bookmarkEnd w:id="3362"/>
      <w:r>
        <w:t>6) учить обучающихся играть с мячом ("лови - бросай", бросать в цель);</w:t>
      </w:r>
    </w:p>
    <w:p w:rsidR="00BC2202" w:rsidRDefault="00BC2202">
      <w:bookmarkStart w:id="3364" w:name="sub_4414"/>
      <w:bookmarkEnd w:id="3363"/>
      <w:r>
        <w:t>7) формировать умения удерживать предметы (игрушки) двумя руками, производить с ними некоторые действия (мячи, рули, обручи).</w:t>
      </w:r>
    </w:p>
    <w:p w:rsidR="00BC2202" w:rsidRDefault="00BC2202">
      <w:bookmarkStart w:id="3365" w:name="sub_4415"/>
      <w:bookmarkEnd w:id="3364"/>
      <w:r>
        <w:t>8) создавать условия для овладения умением бегать;</w:t>
      </w:r>
    </w:p>
    <w:p w:rsidR="00BC2202" w:rsidRDefault="00BC2202">
      <w:bookmarkStart w:id="3366" w:name="sub_4416"/>
      <w:bookmarkEnd w:id="3365"/>
      <w:r>
        <w:t>9) учить ходить по лесенке вверх с педагогическим работником, а затем и самостоятельно;</w:t>
      </w:r>
    </w:p>
    <w:p w:rsidR="00BC2202" w:rsidRDefault="00BC2202">
      <w:bookmarkStart w:id="3367" w:name="sub_4417"/>
      <w:bookmarkEnd w:id="3366"/>
      <w:r>
        <w:t>10) формировать у обучающихся потребность в разных видах двигательной деятельности;</w:t>
      </w:r>
    </w:p>
    <w:p w:rsidR="00BC2202" w:rsidRDefault="00BC2202">
      <w:bookmarkStart w:id="3368" w:name="sub_4418"/>
      <w:bookmarkEnd w:id="3367"/>
      <w:r>
        <w:t>11) развивать у обучающихся координацию движений;</w:t>
      </w:r>
    </w:p>
    <w:p w:rsidR="00BC2202" w:rsidRDefault="00BC2202">
      <w:bookmarkStart w:id="3369" w:name="sub_4419"/>
      <w:bookmarkEnd w:id="3368"/>
      <w:r>
        <w:t>12) учить выполнять физические упражнения без предметов и с предметами;</w:t>
      </w:r>
    </w:p>
    <w:p w:rsidR="00BC2202" w:rsidRDefault="00BC2202">
      <w:bookmarkStart w:id="3370" w:name="sub_4420"/>
      <w:bookmarkEnd w:id="3369"/>
      <w:r>
        <w:t>13) учить выполнять упражнения для развития равновесия;</w:t>
      </w:r>
    </w:p>
    <w:p w:rsidR="00BC2202" w:rsidRDefault="00BC2202">
      <w:bookmarkStart w:id="3371" w:name="sub_4421"/>
      <w:bookmarkEnd w:id="3370"/>
      <w:r>
        <w:t>14) учить обучающихся ходить по "дорожке" и "следам";</w:t>
      </w:r>
    </w:p>
    <w:p w:rsidR="00BC2202" w:rsidRDefault="00BC2202">
      <w:bookmarkStart w:id="3372" w:name="sub_4422"/>
      <w:bookmarkEnd w:id="3371"/>
      <w:r>
        <w:t>15) учить переворачиваться из одного положения в другое: из положения "лежа на спине" в положение "лежа на животе" и обратно;</w:t>
      </w:r>
    </w:p>
    <w:p w:rsidR="00BC2202" w:rsidRDefault="00BC2202">
      <w:bookmarkStart w:id="3373" w:name="sub_4423"/>
      <w:bookmarkEnd w:id="3372"/>
      <w:r>
        <w:t>16) учить обучающихся спрыгивать с высоты (с гимнастической скамейки высота 15-20 см);</w:t>
      </w:r>
    </w:p>
    <w:p w:rsidR="00BC2202" w:rsidRDefault="00BC2202">
      <w:bookmarkStart w:id="3374" w:name="sub_4424"/>
      <w:bookmarkEnd w:id="3373"/>
      <w:r>
        <w:t>17) учить обучающихся подползать под веревку, под скамейку;</w:t>
      </w:r>
    </w:p>
    <w:p w:rsidR="00BC2202" w:rsidRDefault="00BC2202">
      <w:bookmarkStart w:id="3375" w:name="sub_4425"/>
      <w:bookmarkEnd w:id="3374"/>
      <w:r>
        <w:t>18) формировать правильную осанку у каждого ребенка;</w:t>
      </w:r>
    </w:p>
    <w:p w:rsidR="00BC2202" w:rsidRDefault="00BC2202">
      <w:bookmarkStart w:id="3376" w:name="sub_4426"/>
      <w:bookmarkEnd w:id="3375"/>
      <w:r>
        <w:t>19) тренировать у обучающихся дыхательную систему,</w:t>
      </w:r>
    </w:p>
    <w:p w:rsidR="00BC2202" w:rsidRDefault="00BC2202">
      <w:bookmarkStart w:id="3377" w:name="sub_4427"/>
      <w:bookmarkEnd w:id="3376"/>
      <w:r>
        <w:t>20) создавать условия в группе для эффективной профилактики простудных и инфекционных заболеваний и для закаливания организма.</w:t>
      </w:r>
    </w:p>
    <w:p w:rsidR="00BC2202" w:rsidRDefault="00BC2202">
      <w:bookmarkStart w:id="3378" w:name="sub_4393"/>
      <w:bookmarkEnd w:id="3377"/>
      <w:r>
        <w:t>46.7.4. Подвижные игры.</w:t>
      </w:r>
    </w:p>
    <w:bookmarkEnd w:id="3378"/>
    <w:p w:rsidR="00BC2202" w:rsidRDefault="00BC2202">
      <w: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BC2202" w:rsidRDefault="00BC2202">
      <w:bookmarkStart w:id="3379" w:name="sub_4428"/>
      <w:r>
        <w:t>1) воспитывать у обучающихся интерес к участию в подвижных играх;</w:t>
      </w:r>
    </w:p>
    <w:p w:rsidR="00BC2202" w:rsidRDefault="00BC2202">
      <w:bookmarkStart w:id="3380" w:name="sub_4429"/>
      <w:bookmarkEnd w:id="3379"/>
      <w:r>
        <w:t>2) закреплять сформированные умения и навыки,</w:t>
      </w:r>
    </w:p>
    <w:p w:rsidR="00BC2202" w:rsidRDefault="00BC2202">
      <w:bookmarkStart w:id="3381" w:name="sub_4430"/>
      <w:bookmarkEnd w:id="3380"/>
      <w:r>
        <w:t>3) стимулировать подвижность, активность обучающихся,</w:t>
      </w:r>
    </w:p>
    <w:p w:rsidR="00BC2202" w:rsidRDefault="00BC2202">
      <w:bookmarkStart w:id="3382" w:name="sub_4431"/>
      <w:bookmarkEnd w:id="3381"/>
      <w:r>
        <w:t>4) развивать взаимодействие с педагогическим работником и другими детьми,</w:t>
      </w:r>
    </w:p>
    <w:p w:rsidR="00BC2202" w:rsidRDefault="00BC2202">
      <w:bookmarkStart w:id="3383" w:name="sub_4432"/>
      <w:bookmarkEnd w:id="3382"/>
      <w: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BC2202" w:rsidRDefault="00BC2202">
      <w:bookmarkStart w:id="3384" w:name="sub_4394"/>
      <w:bookmarkEnd w:id="3383"/>
      <w:r>
        <w:t>46.7.5. Плавание.</w:t>
      </w:r>
    </w:p>
    <w:bookmarkEnd w:id="3384"/>
    <w:p w:rsidR="00BC2202" w:rsidRDefault="00BC2202">
      <w: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BC2202" w:rsidRDefault="00BC2202">
      <w:bookmarkStart w:id="3385" w:name="sub_4433"/>
      <w:r>
        <w:t>1) создавать условия для положительного отношения к воде;</w:t>
      </w:r>
    </w:p>
    <w:p w:rsidR="00BC2202" w:rsidRDefault="00BC2202">
      <w:bookmarkStart w:id="3386" w:name="sub_4434"/>
      <w:bookmarkEnd w:id="3385"/>
      <w:r>
        <w:t>2) учить не бояться воды и спокойно входить в бассейн;</w:t>
      </w:r>
    </w:p>
    <w:p w:rsidR="00BC2202" w:rsidRDefault="00BC2202">
      <w:bookmarkStart w:id="3387" w:name="sub_4435"/>
      <w:bookmarkEnd w:id="3386"/>
      <w:r>
        <w:t>3) окунаться спокойно в воду;</w:t>
      </w:r>
    </w:p>
    <w:p w:rsidR="00BC2202" w:rsidRDefault="00BC2202">
      <w:bookmarkStart w:id="3388" w:name="sub_4436"/>
      <w:bookmarkEnd w:id="3387"/>
      <w:r>
        <w:t>4) учить удерживаться в воде на руках педагогического работника;</w:t>
      </w:r>
    </w:p>
    <w:p w:rsidR="00BC2202" w:rsidRDefault="00BC2202">
      <w:bookmarkStart w:id="3389" w:name="sub_4437"/>
      <w:bookmarkEnd w:id="3388"/>
      <w:r>
        <w:t>5) формировать у обучающихся интерес к движениям в воде;</w:t>
      </w:r>
    </w:p>
    <w:p w:rsidR="00BC2202" w:rsidRDefault="00BC2202">
      <w:bookmarkStart w:id="3390" w:name="sub_4438"/>
      <w:bookmarkEnd w:id="3389"/>
      <w:r>
        <w:t>6) выполнять некоторые упражнения и действия в воде по подражанию;</w:t>
      </w:r>
    </w:p>
    <w:p w:rsidR="00BC2202" w:rsidRDefault="00BC2202">
      <w:bookmarkStart w:id="3391" w:name="sub_4439"/>
      <w:bookmarkEnd w:id="3390"/>
      <w: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C2202" w:rsidRDefault="00BC2202">
      <w:bookmarkStart w:id="3392" w:name="sub_4395"/>
      <w:bookmarkEnd w:id="3391"/>
      <w:r>
        <w:t>46.7.6. Формирование произвольного подражания и предпосылок игровой деятельности.</w:t>
      </w:r>
    </w:p>
    <w:bookmarkEnd w:id="3392"/>
    <w:p w:rsidR="00BC2202" w:rsidRDefault="00BC2202">
      <w: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BC2202" w:rsidRDefault="00BC2202">
      <w:r>
        <w:t>В раннем возрасте основными задачами этого направления, как правило, являются:</w:t>
      </w:r>
    </w:p>
    <w:p w:rsidR="00BC2202" w:rsidRDefault="00BC2202">
      <w: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BC2202" w:rsidRDefault="00BC2202">
      <w:r>
        <w:t>учить действовать целенаправленно с игрушками на колёсах (катать каталку, катать коляску с игрушкой);</w:t>
      </w:r>
    </w:p>
    <w:p w:rsidR="00BC2202" w:rsidRDefault="00BC2202">
      <w:r>
        <w:t>учить обучающихся выполнять движения и действия по подражанию действиям педагогического работника;</w:t>
      </w:r>
    </w:p>
    <w:p w:rsidR="00BC2202" w:rsidRDefault="00BC2202">
      <w:r>
        <w:t>учить обучающихся выполнять двигательные упражнения по образцу и речевой инструкции.</w:t>
      </w:r>
    </w:p>
    <w:p w:rsidR="00BC2202" w:rsidRDefault="00BC2202">
      <w:bookmarkStart w:id="3393" w:name="sub_1337"/>
      <w:r>
        <w:t>46.8. Формирование навыков самообслуживания и бытовых навыков.</w:t>
      </w:r>
    </w:p>
    <w:bookmarkEnd w:id="3393"/>
    <w:p w:rsidR="00BC2202" w:rsidRDefault="00BC2202">
      <w: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BC2202" w:rsidRDefault="00BC2202">
      <w: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BC2202" w:rsidRDefault="00BC2202">
      <w:r>
        <w:t>сначала на уровне пассивного участия (отсутствие негативизма);</w:t>
      </w:r>
    </w:p>
    <w:p w:rsidR="00BC2202" w:rsidRDefault="00BC2202">
      <w:r>
        <w:t>далее с постепенным подключением к действиям педагогического работника;</w:t>
      </w:r>
    </w:p>
    <w:p w:rsidR="00BC2202" w:rsidRDefault="00BC2202">
      <w: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BC2202" w:rsidRDefault="00BC2202">
      <w: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BC2202" w:rsidRDefault="00BC2202">
      <w:bookmarkStart w:id="3394" w:name="sub_1338"/>
      <w:r>
        <w:t>46.9. Формирование навыков самостоятельности.</w:t>
      </w:r>
    </w:p>
    <w:bookmarkEnd w:id="3394"/>
    <w:p w:rsidR="00BC2202" w:rsidRDefault="00BC2202">
      <w: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BC2202" w:rsidRDefault="00BC2202">
      <w: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BC2202" w:rsidRDefault="00BC2202">
      <w: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BC2202" w:rsidRDefault="00BC2202">
      <w: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BC2202" w:rsidRDefault="00BC2202">
      <w: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BC2202" w:rsidRDefault="00BC2202">
      <w: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rsidR="00BC2202" w:rsidRDefault="00BC2202">
      <w:bookmarkStart w:id="3395" w:name="sub_1339"/>
      <w:r>
        <w:t>46.10. Начальный этап дошкольного образования обучающихся с РАС.</w:t>
      </w:r>
    </w:p>
    <w:bookmarkEnd w:id="3395"/>
    <w:p w:rsidR="00BC2202" w:rsidRDefault="00BC2202">
      <w:r>
        <w:t>Социально-коммуникативное развитие. Для формирования и развития коммуникации, в первую очередь, необходима работа по следующим направлениям:</w:t>
      </w:r>
    </w:p>
    <w:p w:rsidR="00BC2202" w:rsidRDefault="00BC2202">
      <w:bookmarkStart w:id="3396" w:name="sub_4440"/>
      <w: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BC2202" w:rsidRDefault="00BC2202">
      <w:bookmarkStart w:id="3397" w:name="sub_4441"/>
      <w:bookmarkEnd w:id="3396"/>
      <w: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BC2202" w:rsidRDefault="00BC2202">
      <w:bookmarkStart w:id="3398" w:name="sub_4442"/>
      <w:bookmarkEnd w:id="3397"/>
      <w: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BC2202" w:rsidRDefault="00BC2202">
      <w:bookmarkStart w:id="3399" w:name="sub_4443"/>
      <w:bookmarkEnd w:id="3398"/>
      <w: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rsidR="00BC2202" w:rsidRDefault="00BC2202">
      <w:bookmarkStart w:id="3400" w:name="sub_4444"/>
      <w:bookmarkEnd w:id="3399"/>
      <w: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BC2202" w:rsidRDefault="00BC2202">
      <w:bookmarkStart w:id="3401" w:name="sub_4445"/>
      <w:bookmarkEnd w:id="3400"/>
      <w: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BC2202" w:rsidRDefault="00BC2202">
      <w:bookmarkStart w:id="3402" w:name="sub_4446"/>
      <w:bookmarkEnd w:id="3401"/>
      <w: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BC2202" w:rsidRDefault="00BC2202">
      <w:bookmarkStart w:id="3403" w:name="sub_4447"/>
      <w:bookmarkEnd w:id="3402"/>
      <w: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BC2202" w:rsidRDefault="00BC2202">
      <w:bookmarkStart w:id="3404" w:name="sub_4448"/>
      <w:bookmarkEnd w:id="3403"/>
      <w: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BC2202" w:rsidRDefault="00BC2202">
      <w:bookmarkStart w:id="3405" w:name="sub_4449"/>
      <w:bookmarkEnd w:id="3404"/>
      <w:r>
        <w:t>10) Использование альтернативной коммуникации.</w:t>
      </w:r>
    </w:p>
    <w:p w:rsidR="00BC2202" w:rsidRDefault="00BC2202">
      <w:bookmarkStart w:id="3406" w:name="sub_1340"/>
      <w:bookmarkEnd w:id="3405"/>
      <w:r>
        <w:t>46.11. Коррекция нарушений речевого развития.</w:t>
      </w:r>
    </w:p>
    <w:bookmarkEnd w:id="3406"/>
    <w:p w:rsidR="00BC2202" w:rsidRDefault="00BC2202">
      <w: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BC2202" w:rsidRDefault="00BC2202">
      <w:r>
        <w:t>Направления работы, охватывающий весь спектр нарушений РАС:</w:t>
      </w:r>
    </w:p>
    <w:p w:rsidR="00BC2202" w:rsidRDefault="00BC2202">
      <w:bookmarkStart w:id="3407" w:name="sub_4450"/>
      <w:r>
        <w:t>1 .Формирование импрессивной речи:</w:t>
      </w:r>
    </w:p>
    <w:bookmarkEnd w:id="3407"/>
    <w:p w:rsidR="00BC2202" w:rsidRDefault="00BC2202">
      <w:r>
        <w:t>обучение пониманию речи;</w:t>
      </w:r>
    </w:p>
    <w:p w:rsidR="00BC2202" w:rsidRDefault="00BC2202">
      <w:r>
        <w:t>обучение пониманию инструкций "Дай", "Покажи";</w:t>
      </w:r>
    </w:p>
    <w:p w:rsidR="00BC2202" w:rsidRDefault="00BC2202">
      <w:r>
        <w:t>обучение пониманию инструкций в контексте ситуации;</w:t>
      </w:r>
    </w:p>
    <w:p w:rsidR="00BC2202" w:rsidRDefault="00BC2202">
      <w:r>
        <w:t>обучение пониманию действий по фотографиям (картинкам);</w:t>
      </w:r>
    </w:p>
    <w:p w:rsidR="00BC2202" w:rsidRDefault="00BC2202">
      <w:r>
        <w:t>обучение выполнению инструкций на выполнение простых движений;</w:t>
      </w:r>
    </w:p>
    <w:p w:rsidR="00BC2202" w:rsidRDefault="00BC2202">
      <w:r>
        <w:t>выполнение инструкций на выполнение действий с предметами.</w:t>
      </w:r>
    </w:p>
    <w:p w:rsidR="00BC2202" w:rsidRDefault="00BC2202">
      <w:bookmarkStart w:id="3408" w:name="sub_4451"/>
      <w:r>
        <w:t>2. Обучение экспрессивной речи:</w:t>
      </w:r>
    </w:p>
    <w:bookmarkEnd w:id="3408"/>
    <w:p w:rsidR="00BC2202" w:rsidRDefault="00BC2202">
      <w:r>
        <w:t>подражание звукам и артикуляционным движениям, повторение слогов и слов;</w:t>
      </w:r>
    </w:p>
    <w:p w:rsidR="00BC2202" w:rsidRDefault="00BC2202">
      <w:r>
        <w:t>называние предметов;</w:t>
      </w:r>
    </w:p>
    <w:p w:rsidR="00BC2202" w:rsidRDefault="00BC2202">
      <w:r>
        <w:t>обучение выражать свои желания при помощи звуков и слов (возможно, что сначала - как переходный этап - невербально);</w:t>
      </w:r>
    </w:p>
    <w:p w:rsidR="00BC2202" w:rsidRDefault="00BC2202">
      <w:r>
        <w:t>обучение выражать согласие и несогласие;</w:t>
      </w:r>
    </w:p>
    <w:p w:rsidR="00BC2202" w:rsidRDefault="00BC2202">
      <w:r>
        <w:t>обучение словам, выражающим просьбу;</w:t>
      </w:r>
    </w:p>
    <w:p w:rsidR="00BC2202" w:rsidRDefault="00BC2202">
      <w: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BC2202" w:rsidRDefault="00BC2202">
      <w:bookmarkStart w:id="3409" w:name="sub_4452"/>
      <w:r>
        <w:t>3. Развитие фонематического слуха; обогащение активного словаря; развитие связной, грамматически правильной диалогической и монологической речи:</w:t>
      </w:r>
    </w:p>
    <w:bookmarkEnd w:id="3409"/>
    <w:p w:rsidR="00BC2202" w:rsidRDefault="00BC2202">
      <w:r>
        <w:t>формирование основ коммуникативной функции речи (при предварительно сформированной потребности в коммуникации);</w:t>
      </w:r>
    </w:p>
    <w:p w:rsidR="00BC2202" w:rsidRDefault="00BC2202">
      <w:r>
        <w:t>конвенциональные формы общения;</w:t>
      </w:r>
    </w:p>
    <w:p w:rsidR="00BC2202" w:rsidRDefault="00BC2202">
      <w:r>
        <w:t>навыки коммуникации в сложной ситуации (например, если ребёнок остался без сопровождения);</w:t>
      </w:r>
    </w:p>
    <w:p w:rsidR="00BC2202" w:rsidRDefault="00BC2202">
      <w:r>
        <w:t>навыки речевого общения в различных жизненных ситуациях;</w:t>
      </w:r>
    </w:p>
    <w:p w:rsidR="00BC2202" w:rsidRDefault="00BC2202">
      <w:r>
        <w:t>развитие навыков диалога, речевого реципрокного взаимодействия.</w:t>
      </w:r>
    </w:p>
    <w:p w:rsidR="00BC2202" w:rsidRDefault="00BC2202">
      <w:bookmarkStart w:id="3410" w:name="sub_4453"/>
      <w:r>
        <w:t>4. Развитие речевого творчества:</w:t>
      </w:r>
    </w:p>
    <w:bookmarkEnd w:id="3410"/>
    <w:p w:rsidR="00BC2202" w:rsidRDefault="00BC2202">
      <w:r>
        <w:t>преодоление искажённых форм речевого творчества (стереотипные игры со словом, неологизмы);</w:t>
      </w:r>
    </w:p>
    <w:p w:rsidR="00BC2202" w:rsidRDefault="00BC2202">
      <w: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BC2202" w:rsidRDefault="00BC2202">
      <w:bookmarkStart w:id="3411" w:name="sub_1341"/>
      <w:r>
        <w:t>46.12. Развитие навыков альтернативной коммуникации.</w:t>
      </w:r>
    </w:p>
    <w:bookmarkEnd w:id="3411"/>
    <w:p w:rsidR="00BC2202" w:rsidRDefault="00BC2202">
      <w: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BC2202" w:rsidRDefault="00BC2202">
      <w: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BC2202" w:rsidRDefault="00BC2202">
      <w:bookmarkStart w:id="3412" w:name="sub_1342"/>
      <w:r>
        <w:t>46.13. Коррекция проблем поведения.</w:t>
      </w:r>
    </w:p>
    <w:bookmarkEnd w:id="3412"/>
    <w:p w:rsidR="00BC2202" w:rsidRDefault="00BC2202">
      <w: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BC2202" w:rsidRDefault="00BC2202">
      <w: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BC2202" w:rsidRDefault="00BC2202">
      <w:bookmarkStart w:id="3413" w:name="sub_4454"/>
      <w:r>
        <w:t>1. Определение проблемного поведения в терминах поведенческой терапии;</w:t>
      </w:r>
    </w:p>
    <w:p w:rsidR="00BC2202" w:rsidRDefault="00BC2202">
      <w:bookmarkStart w:id="3414" w:name="sub_4455"/>
      <w:bookmarkEnd w:id="3413"/>
      <w:r>
        <w:t>2. Фиксация проблемного поведения: установление эмпирической связи данного поведения с предшествующими и последующими событиями;</w:t>
      </w:r>
    </w:p>
    <w:p w:rsidR="00BC2202" w:rsidRDefault="00BC2202">
      <w:bookmarkStart w:id="3415" w:name="sub_4456"/>
      <w:bookmarkEnd w:id="3414"/>
      <w: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BC2202" w:rsidRDefault="00BC2202">
      <w:bookmarkStart w:id="3416" w:name="sub_4457"/>
      <w:bookmarkEnd w:id="3415"/>
      <w: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BC2202" w:rsidRDefault="00BC2202">
      <w:bookmarkStart w:id="3417" w:name="sub_4458"/>
      <w:bookmarkEnd w:id="3416"/>
      <w:r>
        <w:t>5. Коррекция проблем поведения. Конкретные решения подбираются индивидуально, чаще всего используются:</w:t>
      </w:r>
    </w:p>
    <w:bookmarkEnd w:id="3417"/>
    <w:p w:rsidR="00BC2202" w:rsidRDefault="00BC2202">
      <w:r>
        <w:t>подкрепление поведения несовместимого с проблемным или отсутствия проблемного поведения;</w:t>
      </w:r>
    </w:p>
    <w:p w:rsidR="00BC2202" w:rsidRDefault="00BC2202">
      <w:r>
        <w:t>лишение подкрепления;</w:t>
      </w:r>
    </w:p>
    <w:p w:rsidR="00BC2202" w:rsidRDefault="00BC2202">
      <w: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BC2202" w:rsidRDefault="00BC2202">
      <w: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BC2202" w:rsidRDefault="00BC2202">
      <w: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rsidR="00BC2202" w:rsidRDefault="00BC2202">
      <w: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BC2202" w:rsidRDefault="00BC2202">
      <w:r>
        <w:t>Вопросом коррекции стереотипии специально занимается только прикладной анализ поведения.</w:t>
      </w:r>
    </w:p>
    <w:p w:rsidR="00BC2202" w:rsidRDefault="00BC2202">
      <w:bookmarkStart w:id="3418" w:name="sub_1343"/>
      <w:r>
        <w:t>46.14. Коррекция и развитие эмоциональной сферы.</w:t>
      </w:r>
    </w:p>
    <w:bookmarkEnd w:id="3418"/>
    <w:p w:rsidR="00BC2202" w:rsidRDefault="00BC2202">
      <w: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BC2202" w:rsidRDefault="00BC2202">
      <w:r>
        <w:t>Формирование способности эмоционального взаимодействия с другими людьми и окружающим миров в целом:</w:t>
      </w:r>
    </w:p>
    <w:p w:rsidR="00BC2202" w:rsidRDefault="00BC2202">
      <w: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BC2202" w:rsidRDefault="00BC2202">
      <w: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BC2202" w:rsidRDefault="00BC2202">
      <w:r>
        <w:t>развитие способности к эмоциональному резонансу, в перспективе - к сопереживанию, сочувствию, состраданию;</w:t>
      </w:r>
    </w:p>
    <w:p w:rsidR="00BC2202" w:rsidRDefault="00BC2202">
      <w: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BC2202" w:rsidRDefault="00BC2202">
      <w:bookmarkStart w:id="3419" w:name="sub_1344"/>
      <w:r>
        <w:t>46.15. Обучение навыкам самообслуживания и бытовым навыкам.</w:t>
      </w:r>
    </w:p>
    <w:bookmarkEnd w:id="3419"/>
    <w:p w:rsidR="00BC2202" w:rsidRDefault="00BC2202">
      <w:r>
        <w:t>Достижение главной цели комплексного сопровождения обучающихся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BC2202" w:rsidRDefault="00BC2202">
      <w: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BC2202" w:rsidRDefault="00BC2202">
      <w:bookmarkStart w:id="3420" w:name="sub_1345"/>
      <w:r>
        <w:t>46.16. Формирование предпосылок интеллектуальной деятельности.</w:t>
      </w:r>
    </w:p>
    <w:bookmarkEnd w:id="3420"/>
    <w:p w:rsidR="00BC2202" w:rsidRDefault="00BC2202">
      <w: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BC2202" w:rsidRDefault="00BC2202">
      <w: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BC2202" w:rsidRDefault="00BC2202">
      <w: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BC2202" w:rsidRDefault="00BC2202">
      <w:r>
        <w:t>Используются следующие виды заданий:</w:t>
      </w:r>
    </w:p>
    <w:p w:rsidR="00BC2202" w:rsidRDefault="00BC2202">
      <w:bookmarkStart w:id="3421" w:name="sub_4459"/>
      <w:r>
        <w:t>1) сортировка (обследуемый расположить предметы или картинки рядом с соответствующими образцами);</w:t>
      </w:r>
    </w:p>
    <w:p w:rsidR="00BC2202" w:rsidRDefault="00BC2202">
      <w:bookmarkStart w:id="3422" w:name="sub_4460"/>
      <w:bookmarkEnd w:id="3421"/>
      <w:r>
        <w:t>2) выполнение инструкции "Найди (подбери, дай, возьми) такой же;</w:t>
      </w:r>
    </w:p>
    <w:p w:rsidR="00BC2202" w:rsidRDefault="00BC2202">
      <w:bookmarkStart w:id="3423" w:name="sub_4461"/>
      <w:bookmarkEnd w:id="3422"/>
      <w:r>
        <w:t>3) соотнесение одинаковых предметов;</w:t>
      </w:r>
    </w:p>
    <w:p w:rsidR="00BC2202" w:rsidRDefault="00BC2202">
      <w:bookmarkStart w:id="3424" w:name="sub_4462"/>
      <w:bookmarkEnd w:id="3423"/>
      <w:r>
        <w:t>4) соотнесение предметов и их изображений;</w:t>
      </w:r>
    </w:p>
    <w:p w:rsidR="00BC2202" w:rsidRDefault="00BC2202">
      <w:bookmarkStart w:id="3425" w:name="sub_4463"/>
      <w:bookmarkEnd w:id="3424"/>
      <w:r>
        <w:t>5) навыки соотнесения и различения предметов по признакам цвета, формы, размера;</w:t>
      </w:r>
    </w:p>
    <w:p w:rsidR="00BC2202" w:rsidRDefault="00BC2202">
      <w:bookmarkStart w:id="3426" w:name="sub_4464"/>
      <w:bookmarkEnd w:id="3425"/>
      <w:r>
        <w:t>6) задания на ранжирование (сериацию);</w:t>
      </w:r>
    </w:p>
    <w:p w:rsidR="00BC2202" w:rsidRDefault="00BC2202">
      <w:bookmarkStart w:id="3427" w:name="sub_4465"/>
      <w:bookmarkEnd w:id="3426"/>
      <w:r>
        <w:t>7) соотнесение количества (один - много; один - два - много).</w:t>
      </w:r>
    </w:p>
    <w:bookmarkEnd w:id="3427"/>
    <w:p w:rsidR="00BC2202" w:rsidRDefault="00BC2202">
      <w: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BC2202" w:rsidRDefault="00BC2202">
      <w:bookmarkStart w:id="3428" w:name="sub_1346"/>
      <w:r>
        <w:t>46.17. Основной этап дошкольного образования обучающихся с РАС.</w:t>
      </w:r>
    </w:p>
    <w:bookmarkEnd w:id="3428"/>
    <w:p w:rsidR="00BC2202" w:rsidRDefault="00BC2202">
      <w:r>
        <w:t>Основными задачами коррекционной работы на этом этапе в направлении социально-коммуникативного развития являются:</w:t>
      </w:r>
    </w:p>
    <w:p w:rsidR="00BC2202" w:rsidRDefault="00BC2202">
      <w:bookmarkStart w:id="3429" w:name="sub_4466"/>
      <w:r>
        <w:t>1. Формирование первичных представлений о себе, других людях, объектах окружающего мира, что означает:</w:t>
      </w:r>
    </w:p>
    <w:bookmarkEnd w:id="3429"/>
    <w:p w:rsidR="00BC2202" w:rsidRDefault="00BC2202">
      <w:r>
        <w:t>способность различать своих и чужих, членов семьи, знакомых педагогических работников;</w:t>
      </w:r>
    </w:p>
    <w:p w:rsidR="00BC2202" w:rsidRDefault="00BC2202">
      <w:r>
        <w:t>способность выделять себя как физический объект, называть и (или) показывать части тела, лица, отмечая их принадлежность ("мой нос", "моя рука");</w:t>
      </w:r>
    </w:p>
    <w:p w:rsidR="00BC2202" w:rsidRDefault="00BC2202">
      <w: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BC2202" w:rsidRDefault="00BC2202">
      <w:bookmarkStart w:id="3430" w:name="sub_4467"/>
      <w:r>
        <w:t>2. Формирование предпосылок общения, развитие общения и взаимодействия ребенка с педагогическим работником и другими детьми:</w:t>
      </w:r>
    </w:p>
    <w:bookmarkEnd w:id="3430"/>
    <w:p w:rsidR="00BC2202" w:rsidRDefault="00BC2202">
      <w: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rsidR="00BC2202" w:rsidRDefault="00BC2202">
      <w:r>
        <w:t>взаимодействие с педагогическим работником: выполнение простых инструкций, произвольное подражание;</w:t>
      </w:r>
    </w:p>
    <w:p w:rsidR="00BC2202" w:rsidRDefault="00BC2202">
      <w:r>
        <w:t>реципрокное диадическое взаимодействие со педагогическим работником как предпосылка совместной деятельности, включая игровую;</w:t>
      </w:r>
    </w:p>
    <w:p w:rsidR="00BC2202" w:rsidRDefault="00BC2202">
      <w: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BC2202" w:rsidRDefault="00BC2202">
      <w: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BC2202" w:rsidRDefault="00BC2202">
      <w: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BC2202" w:rsidRDefault="00BC2202">
      <w:bookmarkStart w:id="3431" w:name="sub_4468"/>
      <w:r>
        <w:t>3. Формирование готовности к совместной деятельности с другими обучающимися:</w:t>
      </w:r>
    </w:p>
    <w:bookmarkEnd w:id="3431"/>
    <w:p w:rsidR="00BC2202" w:rsidRDefault="00BC2202">
      <w:r>
        <w:t>формирование толерантного (в дальнейшем дифференцированного, доброжелательного) отношения к другим детям;</w:t>
      </w:r>
    </w:p>
    <w:p w:rsidR="00BC2202" w:rsidRDefault="00BC2202">
      <w:r>
        <w:t>формирование способности устанавливать и поддерживать контакт;</w:t>
      </w:r>
    </w:p>
    <w:p w:rsidR="00BC2202" w:rsidRDefault="00BC2202">
      <w: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BC2202" w:rsidRDefault="00BC2202">
      <w:r>
        <w:t>возможность совместных учебных занятий.</w:t>
      </w:r>
    </w:p>
    <w:p w:rsidR="00BC2202" w:rsidRDefault="00BC2202">
      <w:bookmarkStart w:id="3432" w:name="sub_4469"/>
      <w:r>
        <w:t>4. Формирование основ безопасного поведения в быту, социуме, на природе:</w:t>
      </w:r>
    </w:p>
    <w:bookmarkEnd w:id="3432"/>
    <w:p w:rsidR="00BC2202" w:rsidRDefault="00BC2202">
      <w:r>
        <w:t>введение правил безопасного поведения на основе отработки стереотипа, на основе эмоционального контакта с педагогическим работником;</w:t>
      </w:r>
    </w:p>
    <w:p w:rsidR="00BC2202" w:rsidRDefault="00BC2202">
      <w:r>
        <w:t>осмысление отработанных стереотипов по мере возможностей ребёнка.</w:t>
      </w:r>
    </w:p>
    <w:p w:rsidR="00BC2202" w:rsidRDefault="00BC2202">
      <w:bookmarkStart w:id="3433" w:name="sub_4470"/>
      <w:r>
        <w:t>5. Становление самостоятельности:</w:t>
      </w:r>
    </w:p>
    <w:bookmarkEnd w:id="3433"/>
    <w:p w:rsidR="00BC2202" w:rsidRDefault="00BC2202">
      <w:r>
        <w:t>продолжение обучения использованию расписаний;</w:t>
      </w:r>
    </w:p>
    <w:p w:rsidR="00BC2202" w:rsidRDefault="00BC2202">
      <w:r>
        <w:t>постепенное расширение сферы применения расписаний, переход к более абстрактным формам расписаний;</w:t>
      </w:r>
    </w:p>
    <w:p w:rsidR="00BC2202" w:rsidRDefault="00BC2202">
      <w: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BC2202" w:rsidRDefault="00BC2202">
      <w:r>
        <w:t>переход к более общим формам расписаний, наработка гибкости в планировании и поведении.</w:t>
      </w:r>
    </w:p>
    <w:p w:rsidR="00BC2202" w:rsidRDefault="00BC2202">
      <w:bookmarkStart w:id="3434" w:name="sub_4471"/>
      <w:r>
        <w:t>6. Развитие социального и эмоционального интеллекта, развитие эмоциональной отзывчивости, сопереживания:</w:t>
      </w:r>
    </w:p>
    <w:bookmarkEnd w:id="3434"/>
    <w:p w:rsidR="00BC2202" w:rsidRDefault="00BC2202">
      <w: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BC2202" w:rsidRDefault="00BC2202">
      <w:r>
        <w:t>формирование чувства привязанности к близким, эмоционального контакта с ними и с другими людьми;</w:t>
      </w:r>
    </w:p>
    <w:p w:rsidR="00BC2202" w:rsidRDefault="00BC2202">
      <w:r>
        <w:t>формирование предпосылок осмысления собственных аффективных переживаний и эмоциональной жизни других людей;</w:t>
      </w:r>
    </w:p>
    <w:p w:rsidR="00BC2202" w:rsidRDefault="00BC2202">
      <w:r>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rsidR="00BC2202" w:rsidRDefault="00BC2202">
      <w:bookmarkStart w:id="3435" w:name="sub_4472"/>
      <w:r>
        <w:t>7. Формирование позитивных установок к различным видам труда и творчества:</w:t>
      </w:r>
    </w:p>
    <w:bookmarkEnd w:id="3435"/>
    <w:p w:rsidR="00BC2202" w:rsidRDefault="00BC2202">
      <w: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BC2202" w:rsidRDefault="00BC2202">
      <w:r>
        <w:t>расширение (по возможности) спектра мотивирующих факторов;</w:t>
      </w:r>
    </w:p>
    <w:p w:rsidR="00BC2202" w:rsidRDefault="00BC2202">
      <w:r>
        <w:t>формирование позитивных установок к различным видам труда и творчества на основе мотивации, адекватной уровню развития ребёнка и ситуации.</w:t>
      </w:r>
    </w:p>
    <w:p w:rsidR="00BC2202" w:rsidRDefault="00BC2202">
      <w:bookmarkStart w:id="3436" w:name="sub_4473"/>
      <w:r>
        <w:t>8. Развитие целенаправленности и саморегуляции собственных действий:</w:t>
      </w:r>
    </w:p>
    <w:bookmarkEnd w:id="3436"/>
    <w:p w:rsidR="00BC2202" w:rsidRDefault="00BC2202">
      <w:r>
        <w:t>формирование целенаправленности на основе особого интереса и (или) адекватного подкрепления;</w:t>
      </w:r>
    </w:p>
    <w:p w:rsidR="00BC2202" w:rsidRDefault="00BC2202">
      <w:r>
        <w:t>обучение основам саморегуляции (возможно только при соответствующем уровне самосознания).</w:t>
      </w:r>
    </w:p>
    <w:p w:rsidR="00BC2202" w:rsidRDefault="00BC2202">
      <w:bookmarkStart w:id="3437" w:name="sub_4474"/>
      <w: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bookmarkEnd w:id="3437"/>
    <w:p w:rsidR="00BC2202" w:rsidRDefault="00BC2202">
      <w: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BC2202" w:rsidRDefault="00BC2202">
      <w: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BC2202" w:rsidRDefault="00BC2202">
      <w:bookmarkStart w:id="3438" w:name="sub_4475"/>
      <w:r>
        <w:t>10. Формирование способности к спонтанному и произвольному общению:</w:t>
      </w:r>
    </w:p>
    <w:bookmarkEnd w:id="3438"/>
    <w:p w:rsidR="00BC2202" w:rsidRDefault="00BC2202">
      <w: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BC2202" w:rsidRDefault="00BC2202">
      <w:r>
        <w:t>возможность взаимообменного использования средств коммуникации (не обязательно вербальные);</w:t>
      </w:r>
    </w:p>
    <w:p w:rsidR="00BC2202" w:rsidRDefault="00BC2202">
      <w:r>
        <w:t>возможность произвольной коммуникации (по просьбе других людей - родителей (законных представителей), специалистов, друзей).</w:t>
      </w:r>
    </w:p>
    <w:p w:rsidR="00BC2202" w:rsidRDefault="00BC2202">
      <w:bookmarkStart w:id="3439" w:name="sub_1347"/>
      <w:r>
        <w:t>46.18. Пропедевтический этап дошкольного образования обучающихся с РАС.</w:t>
      </w:r>
    </w:p>
    <w:bookmarkEnd w:id="3439"/>
    <w:p w:rsidR="00BC2202" w:rsidRDefault="00BC2202">
      <w: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BC2202" w:rsidRDefault="00BC2202">
      <w: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BC2202" w:rsidRDefault="00BC2202">
      <w: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BC2202" w:rsidRDefault="00BC2202">
      <w: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BC2202" w:rsidRDefault="00BC2202">
      <w:bookmarkStart w:id="3440" w:name="sub_1047"/>
      <w:r>
        <w:t>47. Программа коррекционно-развивающей работы с детьми с умственной отсталостью (интеллектуальными нарушениями).</w:t>
      </w:r>
    </w:p>
    <w:bookmarkEnd w:id="3440"/>
    <w:p w:rsidR="00BC2202" w:rsidRDefault="00BC2202">
      <w: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BC2202" w:rsidRDefault="00BC2202">
      <w:bookmarkStart w:id="3441" w:name="sub_1348"/>
      <w:r>
        <w:t>47.1. Социально-коммуникативное развитие.</w:t>
      </w:r>
    </w:p>
    <w:bookmarkEnd w:id="3441"/>
    <w:p w:rsidR="00BC2202" w:rsidRDefault="00BC2202">
      <w:r>
        <w:t>Содержание данного раздела охватывает следующие направления коррекционно-педагогической работы с детьми:</w:t>
      </w:r>
    </w:p>
    <w:p w:rsidR="00BC2202" w:rsidRDefault="00BC2202">
      <w: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BC2202" w:rsidRDefault="00BC2202">
      <w: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BC2202" w:rsidRDefault="00BC2202">
      <w: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BC2202" w:rsidRDefault="00BC2202">
      <w: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BC2202" w:rsidRDefault="00BC2202">
      <w: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BC2202" w:rsidRDefault="00BC2202">
      <w: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BC2202" w:rsidRDefault="00BC2202">
      <w: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BC2202" w:rsidRDefault="00BC2202">
      <w: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BC2202" w:rsidRDefault="00BC2202">
      <w:bookmarkStart w:id="3442" w:name="sub_1349"/>
      <w:r>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bookmarkEnd w:id="3442"/>
    <w:p w:rsidR="00BC2202" w:rsidRDefault="00BC2202">
      <w:r>
        <w:t>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BC2202" w:rsidRDefault="00BC2202">
      <w: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BC2202" w:rsidRDefault="00BC2202">
      <w: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BC2202" w:rsidRDefault="00BC2202">
      <w: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BC2202" w:rsidRDefault="00BC2202">
      <w: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BC2202" w:rsidRDefault="00BC2202">
      <w: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BC2202" w:rsidRDefault="00BC2202">
      <w: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FF398F">
        <w:rPr>
          <w:highlight w:val="yellow"/>
        </w:rPr>
        <w:t>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BC2202" w:rsidRDefault="00BC2202">
      <w: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BC2202" w:rsidRDefault="00BC2202">
      <w:r>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BC2202" w:rsidRDefault="00BC2202">
      <w: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BC2202" w:rsidRDefault="00BC2202">
      <w: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BC2202" w:rsidRDefault="00BC2202">
      <w: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BC2202" w:rsidRDefault="00BC2202">
      <w: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BC2202" w:rsidRDefault="00BC2202">
      <w: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BC2202" w:rsidRDefault="00BC2202">
      <w: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BC2202" w:rsidRDefault="00BC2202">
      <w: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BC2202" w:rsidRDefault="00BC2202">
      <w: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BC2202" w:rsidRDefault="00BC2202">
      <w:bookmarkStart w:id="3443" w:name="sub_1350"/>
      <w:r>
        <w:t>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bookmarkEnd w:id="3443"/>
    <w:p w:rsidR="00BC2202" w:rsidRDefault="00BC2202">
      <w: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BC2202" w:rsidRDefault="00BC2202">
      <w: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BC2202" w:rsidRDefault="00BC2202">
      <w:bookmarkStart w:id="3444" w:name="sub_4476"/>
      <w:r>
        <w:t>47.3.1. Условия, необходимые для эффективной логопедической работы:</w:t>
      </w:r>
    </w:p>
    <w:p w:rsidR="00BC2202" w:rsidRDefault="00BC2202">
      <w:bookmarkStart w:id="3445" w:name="sub_4478"/>
      <w:bookmarkEnd w:id="3444"/>
      <w:r>
        <w:t>1) Успешное преодоление нарушений возможно только при тесном взаимодействии и преемственности в работе всех педагогических работников.</w:t>
      </w:r>
    </w:p>
    <w:p w:rsidR="00BC2202" w:rsidRDefault="00BC2202">
      <w:bookmarkStart w:id="3446" w:name="sub_4479"/>
      <w:bookmarkEnd w:id="3445"/>
      <w: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BC2202" w:rsidRDefault="00BC2202">
      <w:bookmarkStart w:id="3447" w:name="sub_4480"/>
      <w:bookmarkEnd w:id="3446"/>
      <w:r>
        <w:t>3) Сочетание вербальных средств с использованием разнообразного наглядного и дидактического материала.</w:t>
      </w:r>
    </w:p>
    <w:p w:rsidR="00BC2202" w:rsidRDefault="00BC2202">
      <w:bookmarkStart w:id="3448" w:name="sub_4481"/>
      <w:bookmarkEnd w:id="3447"/>
      <w:r>
        <w:t>4) Многократное закрепление содержания программного материала и его соответствие возможностям ребенка.</w:t>
      </w:r>
    </w:p>
    <w:p w:rsidR="00BC2202" w:rsidRDefault="00BC2202">
      <w:bookmarkStart w:id="3449" w:name="sub_4482"/>
      <w:bookmarkEnd w:id="3448"/>
      <w:r>
        <w:t>5) Разработка индивидуальных программ работы с каждым ребенком и их уточнение в процессе продвижения ребенка с учетом его динамики.</w:t>
      </w:r>
    </w:p>
    <w:p w:rsidR="00BC2202" w:rsidRDefault="00BC2202">
      <w:bookmarkStart w:id="3450" w:name="sub_4483"/>
      <w:bookmarkEnd w:id="3449"/>
      <w: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BC2202" w:rsidRDefault="00BC2202">
      <w:bookmarkStart w:id="3451" w:name="sub_4477"/>
      <w:bookmarkEnd w:id="3450"/>
      <w:r>
        <w:t>47.3.2. Принципы построения индивидуальных программ:</w:t>
      </w:r>
    </w:p>
    <w:bookmarkEnd w:id="3451"/>
    <w:p w:rsidR="00BC2202" w:rsidRDefault="00BC2202">
      <w:r>
        <w:t>учет возрастных и индивидуальных особенностей развития каждого ребенка,</w:t>
      </w:r>
    </w:p>
    <w:p w:rsidR="00BC2202" w:rsidRDefault="00BC2202">
      <w:r>
        <w:t>учет особенностей развития познавательных возможностей ребенка,</w:t>
      </w:r>
    </w:p>
    <w:p w:rsidR="00BC2202" w:rsidRDefault="00BC2202">
      <w:r>
        <w:t>учет структуры речевых нарушений и уровня речевого развития каждого ребенка,</w:t>
      </w:r>
    </w:p>
    <w:p w:rsidR="00BC2202" w:rsidRDefault="00BC2202">
      <w:r>
        <w:t>прогнозирование динамики овладения программным материалом.</w:t>
      </w:r>
    </w:p>
    <w:p w:rsidR="00BC2202" w:rsidRDefault="00BC2202">
      <w:r>
        <w:t>Алгоритм построения индивидуальных программ;</w:t>
      </w:r>
    </w:p>
    <w:p w:rsidR="00BC2202" w:rsidRDefault="00BC2202">
      <w:bookmarkStart w:id="3452" w:name="sub_4487"/>
      <w:r>
        <w:t>1) Работа над пониманием обращенной речи.</w:t>
      </w:r>
    </w:p>
    <w:p w:rsidR="00BC2202" w:rsidRDefault="00BC2202">
      <w:bookmarkStart w:id="3453" w:name="sub_4488"/>
      <w:bookmarkEnd w:id="3452"/>
      <w:r>
        <w:t>2) Развитие мелкой ручной моторики.</w:t>
      </w:r>
    </w:p>
    <w:p w:rsidR="00BC2202" w:rsidRDefault="00BC2202">
      <w:bookmarkStart w:id="3454" w:name="sub_4489"/>
      <w:bookmarkEnd w:id="3453"/>
      <w:r>
        <w:t>3) Развитие слухового внимания и фонематического слуха.</w:t>
      </w:r>
    </w:p>
    <w:p w:rsidR="00BC2202" w:rsidRDefault="00BC2202">
      <w:bookmarkStart w:id="3455" w:name="sub_4490"/>
      <w:bookmarkEnd w:id="3454"/>
      <w:r>
        <w:t>4) Развитие ритмических возможностей.</w:t>
      </w:r>
    </w:p>
    <w:p w:rsidR="00BC2202" w:rsidRDefault="00BC2202">
      <w:bookmarkStart w:id="3456" w:name="sub_4491"/>
      <w:bookmarkEnd w:id="3455"/>
      <w:r>
        <w:t>5) Развитие дыхания, голоса и артикуляционной моторики.</w:t>
      </w:r>
    </w:p>
    <w:p w:rsidR="00BC2202" w:rsidRDefault="00BC2202">
      <w:bookmarkStart w:id="3457" w:name="sub_4492"/>
      <w:bookmarkEnd w:id="3456"/>
      <w:r>
        <w:t>6) Формирование активной речи: звукоподражания, лепетные слова, отдельные слова, фраза, диалогическая речь.</w:t>
      </w:r>
    </w:p>
    <w:bookmarkEnd w:id="3457"/>
    <w:p w:rsidR="00BC2202" w:rsidRDefault="00BC2202">
      <w:r>
        <w:t>Задачи обучения:</w:t>
      </w:r>
    </w:p>
    <w:p w:rsidR="00BC2202" w:rsidRDefault="00BC2202">
      <w:bookmarkStart w:id="3458" w:name="sub_4493"/>
      <w:r>
        <w:t>а) создание предпосылок развития речи;</w:t>
      </w:r>
    </w:p>
    <w:p w:rsidR="00BC2202" w:rsidRDefault="00BC2202">
      <w:bookmarkStart w:id="3459" w:name="sub_4494"/>
      <w:bookmarkEnd w:id="3458"/>
      <w:r>
        <w:t>б) расширение понимания речи;</w:t>
      </w:r>
    </w:p>
    <w:p w:rsidR="00BC2202" w:rsidRDefault="00BC2202">
      <w:bookmarkStart w:id="3460" w:name="sub_4495"/>
      <w:bookmarkEnd w:id="3459"/>
      <w:r>
        <w:t>в) совершенствование произносительной стороны речи;</w:t>
      </w:r>
    </w:p>
    <w:p w:rsidR="00BC2202" w:rsidRDefault="00BC2202">
      <w:bookmarkStart w:id="3461" w:name="sub_4496"/>
      <w:bookmarkEnd w:id="3460"/>
      <w:r>
        <w:t>г) совершенствование тонкой ручной моторики;</w:t>
      </w:r>
    </w:p>
    <w:p w:rsidR="00BC2202" w:rsidRDefault="00BC2202">
      <w:bookmarkStart w:id="3462" w:name="sub_4497"/>
      <w:bookmarkEnd w:id="3461"/>
      <w:r>
        <w:t>д) развитие ритма;</w:t>
      </w:r>
    </w:p>
    <w:p w:rsidR="00BC2202" w:rsidRDefault="00BC2202">
      <w:bookmarkStart w:id="3463" w:name="sub_4498"/>
      <w:bookmarkEnd w:id="3462"/>
      <w:r>
        <w:t>е) развитие дыхания;</w:t>
      </w:r>
    </w:p>
    <w:p w:rsidR="00BC2202" w:rsidRDefault="00BC2202">
      <w:bookmarkStart w:id="3464" w:name="sub_4499"/>
      <w:bookmarkEnd w:id="3463"/>
      <w:r>
        <w:t>ж) развитие речевого дыхания и голоса;</w:t>
      </w:r>
    </w:p>
    <w:p w:rsidR="00BC2202" w:rsidRDefault="00BC2202">
      <w:bookmarkStart w:id="3465" w:name="sub_4500"/>
      <w:bookmarkEnd w:id="3464"/>
      <w:r>
        <w:t>з) развитие артикуляторной моторики;</w:t>
      </w:r>
    </w:p>
    <w:p w:rsidR="00BC2202" w:rsidRDefault="00BC2202">
      <w:bookmarkStart w:id="3466" w:name="sub_4501"/>
      <w:bookmarkEnd w:id="3465"/>
      <w:r>
        <w:t>и) развитие зрительного и слухового восприятия, внимания, памяти.</w:t>
      </w:r>
    </w:p>
    <w:p w:rsidR="00BC2202" w:rsidRDefault="00BC2202">
      <w:bookmarkStart w:id="3467" w:name="sub_4484"/>
      <w:bookmarkEnd w:id="3466"/>
      <w:r>
        <w:t>47.3.2.1. Задачи I этапа:</w:t>
      </w:r>
    </w:p>
    <w:p w:rsidR="00BC2202" w:rsidRDefault="00BC2202">
      <w:bookmarkStart w:id="3468" w:name="sub_4502"/>
      <w:bookmarkEnd w:id="3467"/>
      <w:r>
        <w:t>1. Расширение понимания обращенной к ребенку речи.</w:t>
      </w:r>
    </w:p>
    <w:p w:rsidR="00BC2202" w:rsidRDefault="00BC2202">
      <w:bookmarkStart w:id="3469" w:name="sub_4503"/>
      <w:bookmarkEnd w:id="3468"/>
      <w:r>
        <w:t>2. Стимуляция у обучающихся звукоподражания и общения с помощью аморфных слов-корней (машина - "би-би"; паровоз: "ту-ту").</w:t>
      </w:r>
    </w:p>
    <w:p w:rsidR="00BC2202" w:rsidRDefault="00BC2202">
      <w:bookmarkStart w:id="3470" w:name="sub_4504"/>
      <w:bookmarkEnd w:id="3469"/>
      <w:r>
        <w:t>3. Стимуляция подражания: "Сделай как я": Звуковое подражания: "Как собачка лает", "Как кошка мяукает", "Как мышка пищит?", "Как ворона каркает?".</w:t>
      </w:r>
    </w:p>
    <w:p w:rsidR="00BC2202" w:rsidRDefault="00BC2202">
      <w:bookmarkStart w:id="3471" w:name="sub_4505"/>
      <w:bookmarkEnd w:id="3470"/>
      <w:r>
        <w:t>4. Соотносить предметы и действия с их словесными обозначениями.</w:t>
      </w:r>
    </w:p>
    <w:p w:rsidR="00BC2202" w:rsidRDefault="00BC2202">
      <w:bookmarkStart w:id="3472" w:name="sub_4506"/>
      <w:bookmarkEnd w:id="3471"/>
      <w:r>
        <w:t>5. Стимулировать формирование первых форм слов.</w:t>
      </w:r>
    </w:p>
    <w:p w:rsidR="00BC2202" w:rsidRDefault="00BC2202">
      <w:bookmarkStart w:id="3473" w:name="sub_4507"/>
      <w:bookmarkEnd w:id="3472"/>
      <w:r>
        <w:t>6. Сначала проговаривать ударный слог, а затем воспроизводить два и более слогов слитно.</w:t>
      </w:r>
    </w:p>
    <w:p w:rsidR="00BC2202" w:rsidRDefault="00BC2202">
      <w:bookmarkStart w:id="3474" w:name="sub_4508"/>
      <w:bookmarkEnd w:id="3473"/>
      <w: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BC2202" w:rsidRDefault="00BC2202">
      <w:bookmarkStart w:id="3475" w:name="sub_4485"/>
      <w:bookmarkEnd w:id="3474"/>
      <w:r>
        <w:t>47.3.2.2. Задачи II этапа:</w:t>
      </w:r>
    </w:p>
    <w:p w:rsidR="00BC2202" w:rsidRDefault="00BC2202">
      <w:bookmarkStart w:id="3476" w:name="sub_4509"/>
      <w:bookmarkEnd w:id="3475"/>
      <w: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BC2202" w:rsidRDefault="00BC2202">
      <w:bookmarkStart w:id="3477" w:name="sub_4510"/>
      <w:bookmarkEnd w:id="3476"/>
      <w:r>
        <w:t>2. Накопление и расширение словаря (использовать настольно-печатные игры).</w:t>
      </w:r>
    </w:p>
    <w:p w:rsidR="00BC2202" w:rsidRDefault="00BC2202">
      <w:bookmarkStart w:id="3478" w:name="sub_4511"/>
      <w:bookmarkEnd w:id="3477"/>
      <w:r>
        <w:t>3. Формирование двухсловных предложений (использовать предметно-игровые действия).</w:t>
      </w:r>
    </w:p>
    <w:p w:rsidR="00BC2202" w:rsidRDefault="00BC2202">
      <w:bookmarkStart w:id="3479" w:name="sub_4512"/>
      <w:bookmarkEnd w:id="3478"/>
      <w:r>
        <w:t>4. Работа над пониманием предлогов (использовать игровые задания).</w:t>
      </w:r>
    </w:p>
    <w:p w:rsidR="00BC2202" w:rsidRDefault="00BC2202">
      <w:bookmarkStart w:id="3480" w:name="sub_4513"/>
      <w:bookmarkEnd w:id="3479"/>
      <w:r>
        <w:t>5. Постановка гласных звуков.</w:t>
      </w:r>
    </w:p>
    <w:bookmarkEnd w:id="3480"/>
    <w:p w:rsidR="00BC2202" w:rsidRDefault="00BC2202">
      <w:r>
        <w:t>Логопедическая работа начинается с комплекса артикуляторных упражнений, от легких упражнений до сложных.</w:t>
      </w:r>
    </w:p>
    <w:p w:rsidR="00BC2202" w:rsidRDefault="00BC2202">
      <w:r>
        <w:t>Артикуляторная гимнастика проводится по подражанию, перед зеркалом. Используется и механическая помощь (резиновые щетки, зонды).</w:t>
      </w:r>
    </w:p>
    <w:p w:rsidR="00BC2202" w:rsidRDefault="00BC2202">
      <w:r>
        <w:t>Способы постановки звуков:</w:t>
      </w:r>
    </w:p>
    <w:p w:rsidR="00BC2202" w:rsidRDefault="00BC2202">
      <w:r>
        <w:t>по подражанию (у умственно отсталых обучающихся постановка звуков по подражанию получается крайне редко);</w:t>
      </w:r>
    </w:p>
    <w:p w:rsidR="00BC2202" w:rsidRDefault="00BC2202">
      <w:r>
        <w:t>механический способ;</w:t>
      </w:r>
    </w:p>
    <w:p w:rsidR="00BC2202" w:rsidRDefault="00BC2202">
      <w:r>
        <w:t>постановка от других звуков, правильно произносимых;</w:t>
      </w:r>
    </w:p>
    <w:p w:rsidR="00BC2202" w:rsidRDefault="00BC2202">
      <w:r>
        <w:t>постановка звука от артикуляторного уклада;</w:t>
      </w:r>
    </w:p>
    <w:p w:rsidR="00BC2202" w:rsidRDefault="00BC2202">
      <w:r>
        <w:t>смешанный (когда используются различные способы).</w:t>
      </w:r>
    </w:p>
    <w:p w:rsidR="00BC2202" w:rsidRDefault="00BC2202">
      <w:bookmarkStart w:id="3481" w:name="sub_4486"/>
      <w:r>
        <w:t>47.3.2.3. Задачи III этапа:</w:t>
      </w:r>
    </w:p>
    <w:p w:rsidR="00BC2202" w:rsidRDefault="00BC2202">
      <w:bookmarkStart w:id="3482" w:name="sub_4514"/>
      <w:bookmarkEnd w:id="3481"/>
      <w:r>
        <w:t>1. Уточнение и расширение словарного запаса (использовать дидактические игры, настольно-печатные).</w:t>
      </w:r>
    </w:p>
    <w:p w:rsidR="00BC2202" w:rsidRDefault="00BC2202">
      <w:bookmarkStart w:id="3483" w:name="sub_4515"/>
      <w:bookmarkEnd w:id="3482"/>
      <w:r>
        <w:t>2. Расширение объема фразовой речи.</w:t>
      </w:r>
    </w:p>
    <w:p w:rsidR="00BC2202" w:rsidRDefault="00BC2202">
      <w:bookmarkStart w:id="3484" w:name="sub_4516"/>
      <w:bookmarkEnd w:id="3483"/>
      <w:r>
        <w:t>3. Формирование грамматического строя речи.</w:t>
      </w:r>
    </w:p>
    <w:p w:rsidR="00BC2202" w:rsidRDefault="00BC2202">
      <w:bookmarkStart w:id="3485" w:name="sub_4517"/>
      <w:bookmarkEnd w:id="3484"/>
      <w:r>
        <w:t>4. Развитие понимания грамматических форм существительных и глаголов.</w:t>
      </w:r>
    </w:p>
    <w:p w:rsidR="00BC2202" w:rsidRDefault="00BC2202">
      <w:bookmarkStart w:id="3486" w:name="sub_4518"/>
      <w:bookmarkEnd w:id="3485"/>
      <w:r>
        <w:t>5. Работа по словоизменению и словообразованию.</w:t>
      </w:r>
    </w:p>
    <w:p w:rsidR="00BC2202" w:rsidRDefault="00BC2202">
      <w:bookmarkStart w:id="3487" w:name="sub_4519"/>
      <w:bookmarkEnd w:id="3486"/>
      <w:r>
        <w:t>6. Проведение работы по коррекции звукопроизношения (постановка согласных звуков, автоматизация и дифференциация звуков).</w:t>
      </w:r>
    </w:p>
    <w:p w:rsidR="00BC2202" w:rsidRDefault="00BC2202">
      <w:bookmarkStart w:id="3488" w:name="sub_4520"/>
      <w:bookmarkEnd w:id="3487"/>
      <w:r>
        <w:t>7. Активизация диалогической речи (использовать элементы театрализованной игры).</w:t>
      </w:r>
    </w:p>
    <w:p w:rsidR="00BC2202" w:rsidRDefault="00BC2202">
      <w:bookmarkStart w:id="3489" w:name="sub_4521"/>
      <w:bookmarkEnd w:id="3488"/>
      <w:r>
        <w:t>8. Подготовка к грамоте. Овладение элементами грамоты.</w:t>
      </w:r>
    </w:p>
    <w:p w:rsidR="00BC2202" w:rsidRDefault="00BC2202">
      <w:bookmarkStart w:id="3490" w:name="sub_1351"/>
      <w:bookmarkEnd w:id="3489"/>
      <w:r>
        <w:t>47.4. Художественно-эстетическое развитие.</w:t>
      </w:r>
    </w:p>
    <w:p w:rsidR="00BC2202" w:rsidRDefault="00BC2202">
      <w:bookmarkStart w:id="3491" w:name="sub_4522"/>
      <w:bookmarkEnd w:id="3490"/>
      <w:r>
        <w:t>47.4.1. Музыкальное воспитание и театрализованная деятельность. Основными методами и приемами работы с детьми на музыкальных занятиях являются:</w:t>
      </w:r>
    </w:p>
    <w:bookmarkEnd w:id="3491"/>
    <w:p w:rsidR="00BC2202" w:rsidRDefault="00BC2202">
      <w:r>
        <w:t>наглядно-слуховой (исполнение педагогическим работником песен, игра на музыкальных инструментах, использование аудиозаписи);</w:t>
      </w:r>
    </w:p>
    <w:p w:rsidR="00BC2202" w:rsidRDefault="00BC2202">
      <w: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BC2202" w:rsidRDefault="00BC2202">
      <w:r>
        <w:t>метод совместных действий ребенка с педагогическим работником;</w:t>
      </w:r>
    </w:p>
    <w:p w:rsidR="00BC2202" w:rsidRDefault="00BC2202">
      <w:r>
        <w:t>метод подражания действиям педагогического работника;</w:t>
      </w:r>
    </w:p>
    <w:p w:rsidR="00BC2202" w:rsidRDefault="00BC2202">
      <w:r>
        <w:t>метод жестовой инструкции;</w:t>
      </w:r>
    </w:p>
    <w:p w:rsidR="00BC2202" w:rsidRDefault="00BC2202">
      <w:r>
        <w:t>метод собственных действия ребенка по вербальной инструкции педагогического работника.</w:t>
      </w:r>
    </w:p>
    <w:p w:rsidR="00BC2202" w:rsidRDefault="00BC2202">
      <w: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BC2202" w:rsidRDefault="00BC2202">
      <w:r>
        <w:t>В программе коррекционно-развивающей работы выделяются следующие подразделы:</w:t>
      </w:r>
    </w:p>
    <w:p w:rsidR="00BC2202" w:rsidRDefault="00BC2202">
      <w:bookmarkStart w:id="3492" w:name="sub_4527"/>
      <w: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BC2202" w:rsidRDefault="00BC2202">
      <w:bookmarkStart w:id="3493" w:name="sub_4528"/>
      <w:bookmarkEnd w:id="3492"/>
      <w:r>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BC2202" w:rsidRDefault="00BC2202">
      <w:bookmarkStart w:id="3494" w:name="sub_4529"/>
      <w:bookmarkEnd w:id="3493"/>
      <w:r>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BC2202" w:rsidRDefault="00BC2202">
      <w:bookmarkStart w:id="3495" w:name="sub_4530"/>
      <w:bookmarkEnd w:id="3494"/>
      <w: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bookmarkEnd w:id="3495"/>
    <w:p w:rsidR="00BC2202" w:rsidRDefault="00BC2202">
      <w: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BC2202" w:rsidRDefault="00BC2202">
      <w:bookmarkStart w:id="3496" w:name="sub_4531"/>
      <w:r>
        <w:t>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bookmarkEnd w:id="3496"/>
    <w:p w:rsidR="00BC2202" w:rsidRDefault="00BC2202">
      <w: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BC2202" w:rsidRDefault="00BC2202">
      <w: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BC2202" w:rsidRDefault="00BC2202">
      <w:bookmarkStart w:id="3497" w:name="sub_4523"/>
      <w:r>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bookmarkEnd w:id="3497"/>
    <w:p w:rsidR="00BC2202" w:rsidRDefault="00BC2202">
      <w: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BC2202" w:rsidRDefault="00BC2202">
      <w: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BC2202" w:rsidRDefault="00BC2202">
      <w: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BC2202" w:rsidRDefault="00BC2202">
      <w: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BC2202" w:rsidRDefault="00BC2202">
      <w: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BC2202" w:rsidRDefault="00BC2202">
      <w:r>
        <w:t>Работа над художественным текстом строится в определенной последовательности:</w:t>
      </w:r>
    </w:p>
    <w:p w:rsidR="00BC2202" w:rsidRDefault="00BC2202">
      <w:r>
        <w:t>рассказывание текста детям;</w:t>
      </w:r>
    </w:p>
    <w:p w:rsidR="00BC2202" w:rsidRDefault="00BC2202">
      <w:r>
        <w:t>обыгрывание текста с использованием настольного, кукольного или пальчикового театра;</w:t>
      </w:r>
    </w:p>
    <w:p w:rsidR="00BC2202" w:rsidRDefault="00BC2202">
      <w:r>
        <w:t>повторное рассказывание текста с использованием фланелеграфа или художественных иллюстраций;</w:t>
      </w:r>
    </w:p>
    <w:p w:rsidR="00BC2202" w:rsidRDefault="00BC2202">
      <w:r>
        <w:t>пересказ текста детьми по вопросам педагогического работника;</w:t>
      </w:r>
    </w:p>
    <w:p w:rsidR="00BC2202" w:rsidRDefault="00BC2202">
      <w:r>
        <w:t>пересказ текста детьми с опорой на игрушки или иллюстрации;</w:t>
      </w:r>
    </w:p>
    <w:p w:rsidR="00BC2202" w:rsidRDefault="00BC2202">
      <w:r>
        <w:t>пересказ текста детьми без опоры на внешние стимулы;</w:t>
      </w:r>
    </w:p>
    <w:p w:rsidR="00BC2202" w:rsidRDefault="00BC2202">
      <w: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BC2202" w:rsidRDefault="00BC2202">
      <w: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BC2202" w:rsidRDefault="00BC2202">
      <w: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BC2202" w:rsidRDefault="00BC2202">
      <w: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BC2202" w:rsidRDefault="00BC2202">
      <w:r>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BC2202" w:rsidRDefault="00BC2202">
      <w:r>
        <w:t>Занятие на разучивание стихов и потешек наизусть строится по следующему плану:</w:t>
      </w:r>
    </w:p>
    <w:p w:rsidR="00BC2202" w:rsidRDefault="00BC2202">
      <w:r>
        <w:t>чтение художественного произведения педагогическим работником;</w:t>
      </w:r>
    </w:p>
    <w:p w:rsidR="00BC2202" w:rsidRDefault="00BC2202">
      <w:r>
        <w:t>работа над пониманием текста;</w:t>
      </w:r>
    </w:p>
    <w:p w:rsidR="00BC2202" w:rsidRDefault="00BC2202">
      <w:r>
        <w:t>повторение текста детьми одновременно с педагогическим работником;</w:t>
      </w:r>
    </w:p>
    <w:p w:rsidR="00BC2202" w:rsidRDefault="00BC2202">
      <w:r>
        <w:t>повторение текста ребенком с подсказками педагогического работника (в ситуации визуально-тактильно контакта между ними);</w:t>
      </w:r>
    </w:p>
    <w:p w:rsidR="00BC2202" w:rsidRDefault="00BC2202">
      <w:r>
        <w:t>повторение текста ребенком самостоятельно.</w:t>
      </w:r>
    </w:p>
    <w:p w:rsidR="00BC2202" w:rsidRDefault="00BC2202">
      <w: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BC2202" w:rsidRDefault="00BC2202">
      <w: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BC2202" w:rsidRDefault="00BC2202">
      <w: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BC2202" w:rsidRDefault="00BC2202">
      <w:bookmarkStart w:id="3498" w:name="sub_4524"/>
      <w:r>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bookmarkEnd w:id="3498"/>
    <w:p w:rsidR="00BC2202" w:rsidRDefault="00BC2202">
      <w: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BC2202" w:rsidRDefault="00BC2202">
      <w: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BC2202" w:rsidRDefault="00BC2202">
      <w:r>
        <w:t>Такие занятия проводятся как воспитателем (фронтально), так и учителем-дефектологом, и педагогом-психологом (индивидуально).</w:t>
      </w:r>
    </w:p>
    <w:p w:rsidR="00BC2202" w:rsidRDefault="00BC2202">
      <w:r>
        <w:t>Для каждого ребенка необходимо создать условия, способствующие формированию изобразительной деятельности.</w:t>
      </w:r>
    </w:p>
    <w:p w:rsidR="00BC2202" w:rsidRDefault="00BC2202">
      <w: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BC2202" w:rsidRDefault="00BC2202">
      <w:r>
        <w:t>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BC2202" w:rsidRDefault="00BC2202">
      <w:bookmarkStart w:id="3499" w:name="sub_4525"/>
      <w:r>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bookmarkEnd w:id="3499"/>
    <w:p w:rsidR="00BC2202" w:rsidRDefault="00BC2202">
      <w:r>
        <w:t>Требования по формированию следующих видов продуктивной деятельности:</w:t>
      </w:r>
    </w:p>
    <w:p w:rsidR="00BC2202" w:rsidRDefault="00BC2202">
      <w:r>
        <w:t>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BC2202" w:rsidRDefault="00BC2202">
      <w:r>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BC2202" w:rsidRDefault="00BC2202">
      <w:r>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BC2202" w:rsidRDefault="00BC2202">
      <w:r>
        <w:t>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BC2202" w:rsidRDefault="00BC2202">
      <w:r>
        <w:t>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BC2202" w:rsidRDefault="00BC2202">
      <w: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BC2202" w:rsidRDefault="00BC2202">
      <w:r>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BC2202" w:rsidRDefault="00BC2202">
      <w:r>
        <w:t>В сетке занятий целенаправленное обучение по ручному труду вводится с пятого года жизни, программа предлагается на два года обучения.</w:t>
      </w:r>
    </w:p>
    <w:p w:rsidR="00BC2202" w:rsidRDefault="00BC2202">
      <w:bookmarkStart w:id="3500" w:name="sub_4526"/>
      <w:r>
        <w:t>47.4.5. Эстетическое воспитание средствами изобразительного искусства.</w:t>
      </w:r>
    </w:p>
    <w:bookmarkEnd w:id="3500"/>
    <w:p w:rsidR="00BC2202" w:rsidRDefault="00BC2202">
      <w: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BC2202" w:rsidRDefault="00BC2202">
      <w: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 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BC2202" w:rsidRDefault="00BC2202">
      <w:r>
        <w:t>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BC2202" w:rsidRDefault="00BC2202">
      <w: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w:t>
      </w:r>
    </w:p>
    <w:p w:rsidR="00BC2202" w:rsidRDefault="00BC2202">
      <w: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BC2202" w:rsidRDefault="00BC2202">
      <w: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BC2202" w:rsidRDefault="00BC2202">
      <w: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BC2202" w:rsidRDefault="00BC2202">
      <w: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BC2202" w:rsidRDefault="00BC2202">
      <w: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BC2202" w:rsidRDefault="00BC2202">
      <w:bookmarkStart w:id="3501" w:name="sub_1352"/>
      <w:r>
        <w:t>47.5. Физическое развитие.</w:t>
      </w:r>
    </w:p>
    <w:bookmarkEnd w:id="3501"/>
    <w:p w:rsidR="00BC2202" w:rsidRDefault="00BC2202">
      <w:r>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BC2202" w:rsidRDefault="00BC2202">
      <w: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BC2202" w:rsidRDefault="00BC2202">
      <w: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BC2202" w:rsidRDefault="00BC2202">
      <w: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BC2202" w:rsidRDefault="00BC2202">
      <w: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BC2202" w:rsidRDefault="00BC2202">
      <w: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BC2202" w:rsidRDefault="00BC2202">
      <w:bookmarkStart w:id="3502" w:name="sub_4532"/>
      <w:r>
        <w:t>47.5.1. Формирование представлений о здоровом образе жизни.</w:t>
      </w:r>
    </w:p>
    <w:bookmarkEnd w:id="3502"/>
    <w:p w:rsidR="00BC2202" w:rsidRDefault="00BC2202">
      <w: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rsidR="00BC2202" w:rsidRDefault="00BC2202">
      <w:bookmarkStart w:id="3503" w:name="sub_4534"/>
      <w:r>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bookmarkEnd w:id="3503"/>
    <w:p w:rsidR="00BC2202" w:rsidRDefault="00BC2202">
      <w: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BC2202" w:rsidRDefault="00BC2202">
      <w:bookmarkStart w:id="3504" w:name="sub_4535"/>
      <w: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BC2202" w:rsidRDefault="00BC2202">
      <w:bookmarkStart w:id="3505" w:name="sub_4536"/>
      <w:bookmarkEnd w:id="3504"/>
      <w:r>
        <w:t>3. Формирование у обучающихся представлений о физических потребностях своего организма, адекватных способах их удовлетворения.</w:t>
      </w:r>
    </w:p>
    <w:p w:rsidR="00BC2202" w:rsidRDefault="00BC2202">
      <w:bookmarkStart w:id="3506" w:name="sub_4537"/>
      <w:bookmarkEnd w:id="3505"/>
      <w:r>
        <w:t>4. Воспитание у обучающихся практических навыков и приемов, направленных на сохранение и укрепление здоровья в повседневной жизни.</w:t>
      </w:r>
    </w:p>
    <w:p w:rsidR="00BC2202" w:rsidRDefault="00BC2202">
      <w:bookmarkStart w:id="3507" w:name="sub_4533"/>
      <w:bookmarkEnd w:id="3506"/>
      <w:r>
        <w:t>47.5.2. Основные направления коррекционно-педагогической работы:</w:t>
      </w:r>
    </w:p>
    <w:p w:rsidR="00BC2202" w:rsidRDefault="00BC2202">
      <w:bookmarkStart w:id="3508" w:name="sub_4545"/>
      <w:bookmarkEnd w:id="3507"/>
      <w:r>
        <w:t>1. "Путь к себе"</w:t>
      </w:r>
    </w:p>
    <w:p w:rsidR="00BC2202" w:rsidRDefault="00BC2202">
      <w:bookmarkStart w:id="3509" w:name="sub_4546"/>
      <w:bookmarkEnd w:id="3508"/>
      <w:r>
        <w:t>2. "Мир моих чувств и ощущений"</w:t>
      </w:r>
    </w:p>
    <w:p w:rsidR="00BC2202" w:rsidRDefault="00BC2202">
      <w:bookmarkStart w:id="3510" w:name="sub_4547"/>
      <w:bookmarkEnd w:id="3509"/>
      <w:r>
        <w:t>3. "Солнце, воздух и вода - наши лучшие друзья".</w:t>
      </w:r>
    </w:p>
    <w:p w:rsidR="00BC2202" w:rsidRDefault="00BC2202">
      <w:bookmarkStart w:id="3511" w:name="sub_4548"/>
      <w:bookmarkEnd w:id="3510"/>
      <w:r>
        <w:t>4. "Движение - основа жизни"</w:t>
      </w:r>
    </w:p>
    <w:p w:rsidR="00BC2202" w:rsidRDefault="00BC2202">
      <w:bookmarkStart w:id="3512" w:name="sub_4549"/>
      <w:bookmarkEnd w:id="3511"/>
      <w:r>
        <w:t>5. "Человек есть то, что он ест"</w:t>
      </w:r>
    </w:p>
    <w:p w:rsidR="00BC2202" w:rsidRDefault="00BC2202">
      <w:bookmarkStart w:id="3513" w:name="sub_4550"/>
      <w:bookmarkEnd w:id="3512"/>
      <w:r>
        <w:t>6. "Советы доктора Айболита"</w:t>
      </w:r>
    </w:p>
    <w:p w:rsidR="00BC2202" w:rsidRDefault="00BC2202">
      <w:bookmarkStart w:id="3514" w:name="sub_4551"/>
      <w:bookmarkEnd w:id="3513"/>
      <w:r>
        <w:t>7. "Здоровье - всему голова"</w:t>
      </w:r>
    </w:p>
    <w:p w:rsidR="00BC2202" w:rsidRDefault="00BC2202">
      <w:bookmarkStart w:id="3515" w:name="sub_4538"/>
      <w:bookmarkEnd w:id="3514"/>
      <w:r>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bookmarkEnd w:id="3515"/>
    <w:p w:rsidR="00BC2202" w:rsidRDefault="00BC2202">
      <w: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BC2202" w:rsidRDefault="00BC2202">
      <w:r>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BC2202" w:rsidRDefault="00BC2202">
      <w: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BC2202" w:rsidRDefault="00BC2202">
      <w:bookmarkStart w:id="3516" w:name="sub_4539"/>
      <w:r>
        <w:t>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bookmarkEnd w:id="3516"/>
    <w:p w:rsidR="00BC2202" w:rsidRDefault="00BC2202">
      <w: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BC2202" w:rsidRDefault="00BC2202">
      <w:bookmarkStart w:id="3517" w:name="sub_4540"/>
      <w:r>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bookmarkEnd w:id="3517"/>
    <w:p w:rsidR="00BC2202" w:rsidRDefault="00BC2202">
      <w: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BC2202" w:rsidRDefault="00BC2202">
      <w: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BC2202" w:rsidRDefault="00BC2202">
      <w: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BC2202" w:rsidRDefault="00BC2202">
      <w: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BC2202" w:rsidRDefault="00BC2202">
      <w: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BC2202" w:rsidRDefault="00BC2202">
      <w:bookmarkStart w:id="3518" w:name="sub_4541"/>
      <w:r>
        <w:t>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BC2202" w:rsidRDefault="00BC2202">
      <w:bookmarkStart w:id="3519" w:name="sub_4542"/>
      <w:bookmarkEnd w:id="3518"/>
      <w:r>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bookmarkEnd w:id="3519"/>
    <w:p w:rsidR="00BC2202" w:rsidRDefault="00BC2202">
      <w: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BC2202" w:rsidRDefault="00BC2202">
      <w:bookmarkStart w:id="3520" w:name="sub_4543"/>
      <w:r>
        <w:t>47.5.2.6.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bookmarkEnd w:id="3520"/>
    <w:p w:rsidR="00BC2202" w:rsidRDefault="00BC2202">
      <w: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BC2202" w:rsidRDefault="00BC2202">
      <w:r>
        <w:t>В этом же направлении проводится работа по профилактике простудных заболеваний у обучающихся.</w:t>
      </w:r>
    </w:p>
    <w:p w:rsidR="00BC2202" w:rsidRDefault="00BC2202">
      <w:bookmarkStart w:id="3521" w:name="sub_4544"/>
      <w:r>
        <w:t>47.5.2.7.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bookmarkEnd w:id="3521"/>
    <w:p w:rsidR="00BC2202" w:rsidRDefault="00BC2202">
      <w: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BC2202" w:rsidRDefault="00BC2202">
      <w:r>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BC2202" w:rsidRDefault="00BC2202">
      <w:bookmarkStart w:id="3522" w:name="sub_1048"/>
      <w:r>
        <w:t>48. Программа коррекционно-развивающей работы с детьми с ТМНР.</w:t>
      </w:r>
    </w:p>
    <w:bookmarkEnd w:id="3522"/>
    <w:p w:rsidR="00BC2202" w:rsidRDefault="00BC2202">
      <w:r>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BC2202" w:rsidRDefault="00BC2202">
      <w: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BC2202" w:rsidRDefault="00BC2202">
      <w:r>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BC2202" w:rsidRDefault="00BC2202">
      <w:r>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BC2202" w:rsidRDefault="00BC2202">
      <w:r>
        <w:t>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BC2202" w:rsidRDefault="00BC2202">
      <w: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BC2202" w:rsidRDefault="00BC2202">
      <w:bookmarkStart w:id="3523" w:name="sub_1353"/>
      <w:r>
        <w:t>48.1. Содержание ИПКР определяется следующим образом:</w:t>
      </w:r>
    </w:p>
    <w:p w:rsidR="00BC2202" w:rsidRDefault="00BC2202">
      <w:bookmarkStart w:id="3524" w:name="sub_4552"/>
      <w:bookmarkEnd w:id="3523"/>
      <w:r>
        <w:t>1. Работа начинается с определения индивидуальных особых образовательных потребностей ребенка с ТМНР, включает:</w:t>
      </w:r>
    </w:p>
    <w:bookmarkEnd w:id="3524"/>
    <w:p w:rsidR="00BC2202" w:rsidRDefault="00BC2202">
      <w:r>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BC2202" w:rsidRDefault="00BC2202">
      <w:r>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BC2202" w:rsidRDefault="00BC2202">
      <w:bookmarkStart w:id="3525" w:name="sub_4553"/>
      <w:r>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bookmarkEnd w:id="3525"/>
    <w:p w:rsidR="00BC2202" w:rsidRDefault="00BC2202">
      <w:r>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BC2202" w:rsidRDefault="00BC2202">
      <w: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BC2202" w:rsidRDefault="00BC2202">
      <w:r>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BC2202" w:rsidRDefault="00BC2202">
      <w:r>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BC2202" w:rsidRDefault="00BC2202">
      <w:bookmarkStart w:id="3526" w:name="sub_4554"/>
      <w:r>
        <w:t>3. Разработанная ИПКР утверждается ППк Организации. В зависимости от 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w:t>
      </w:r>
    </w:p>
    <w:p w:rsidR="00BC2202" w:rsidRDefault="00BC2202">
      <w:bookmarkStart w:id="3527" w:name="sub_4555"/>
      <w:bookmarkEnd w:id="3526"/>
      <w:r>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BC2202" w:rsidRDefault="00BC2202">
      <w:bookmarkStart w:id="3528" w:name="sub_4556"/>
      <w:bookmarkEnd w:id="3527"/>
      <w:r>
        <w:t>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bookmarkEnd w:id="3528"/>
    <w:p w:rsidR="00BC2202" w:rsidRDefault="00BC2202">
      <w:r>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BC2202" w:rsidRDefault="00BC2202">
      <w:bookmarkStart w:id="3529" w:name="sub_1354"/>
      <w:r>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bookmarkEnd w:id="3529"/>
    <w:p w:rsidR="00BC2202" w:rsidRDefault="00BC2202">
      <w: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BC2202" w:rsidRDefault="00BC2202">
      <w:r>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BC2202" w:rsidRDefault="00BC2202">
      <w:bookmarkStart w:id="3530" w:name="sub_1049"/>
      <w:r>
        <w:t>49. Федеральная рабочая программа воспитания.</w:t>
      </w:r>
    </w:p>
    <w:bookmarkEnd w:id="3530"/>
    <w:p w:rsidR="00BC2202" w:rsidRDefault="00BC2202">
      <w: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w:t>
      </w:r>
      <w:hyperlink r:id="rId56" w:history="1">
        <w:r>
          <w:rPr>
            <w:rStyle w:val="a4"/>
            <w:rFonts w:cs="Times New Roman CYR"/>
          </w:rPr>
          <w:t>Федерального закона</w:t>
        </w:r>
      </w:hyperlink>
      <w:r>
        <w:t xml:space="preserve"> от 29 декабря 2012 г. N 273-ФЗ "Об образовании в Российской Федерации".</w:t>
      </w:r>
    </w:p>
    <w:p w:rsidR="00BC2202" w:rsidRDefault="00BC2202">
      <w: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BC2202" w:rsidRDefault="00BC2202">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C2202" w:rsidRDefault="00BC2202">
      <w:r>
        <w:t>В основе процесса воспитания обучающихся в Организации должны лежать конституционные и национальные ценности российского общества.</w:t>
      </w:r>
    </w:p>
    <w:p w:rsidR="00BC2202" w:rsidRDefault="00BC2202">
      <w: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BC2202" w:rsidRDefault="00BC2202">
      <w: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BC2202" w:rsidRDefault="00BC2202">
      <w: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BC2202" w:rsidRDefault="00BC2202">
      <w:r>
        <w:t>Ценности Родины и природы лежат в основе патриотического направления воспитания.</w:t>
      </w:r>
    </w:p>
    <w:p w:rsidR="00BC2202" w:rsidRDefault="00BC2202">
      <w:r>
        <w:t>Ценности человека, семьи, дружбы, сотрудничества лежат в основе социального направления воспитания.</w:t>
      </w:r>
    </w:p>
    <w:p w:rsidR="00BC2202" w:rsidRDefault="00BC2202">
      <w:r>
        <w:t>Ценность знания лежит в основе познавательного направления воспитания.</w:t>
      </w:r>
    </w:p>
    <w:p w:rsidR="00BC2202" w:rsidRDefault="00BC2202">
      <w:r>
        <w:t>Ценность здоровья лежит в основе физического и оздоровительного направления воспитания.</w:t>
      </w:r>
    </w:p>
    <w:p w:rsidR="00BC2202" w:rsidRDefault="00BC2202">
      <w:r>
        <w:t>Ценность труда лежит в основе трудового направления воспитания.</w:t>
      </w:r>
    </w:p>
    <w:p w:rsidR="00BC2202" w:rsidRDefault="00BC2202">
      <w:r>
        <w:t>Ценности культуры и красоты лежат в основе этико-эстетического направления воспитания.</w:t>
      </w:r>
    </w:p>
    <w:p w:rsidR="00BC2202" w:rsidRDefault="00BC2202">
      <w:r>
        <w:t>Реализация Примерной программы основана на взаимодействии с разными субъектами образовательных отношений.</w:t>
      </w:r>
    </w:p>
    <w:p w:rsidR="00BC2202" w:rsidRDefault="00BC2202">
      <w: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BC2202" w:rsidRDefault="00BC2202">
      <w:r>
        <w:t>Реализация Программы воспитания предполагает социальное партнерство с другими организациями.</w:t>
      </w:r>
    </w:p>
    <w:p w:rsidR="00BC2202" w:rsidRDefault="00BC2202">
      <w: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BC2202" w:rsidRDefault="00BC2202">
      <w:bookmarkStart w:id="3531" w:name="sub_1355"/>
      <w:r>
        <w:t>49.1. Целевой раздел.</w:t>
      </w:r>
    </w:p>
    <w:p w:rsidR="00BC2202" w:rsidRDefault="00BC2202">
      <w:bookmarkStart w:id="3532" w:name="sub_4557"/>
      <w:bookmarkEnd w:id="3531"/>
      <w:r>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BC2202" w:rsidRDefault="00BC2202">
      <w:bookmarkStart w:id="3533" w:name="sub_4567"/>
      <w:bookmarkEnd w:id="3532"/>
      <w:r>
        <w:t>1) формирование ценностного отношения к окружающему миру, другим людям, себе;</w:t>
      </w:r>
    </w:p>
    <w:p w:rsidR="00BC2202" w:rsidRDefault="00BC2202">
      <w:bookmarkStart w:id="3534" w:name="sub_4568"/>
      <w:bookmarkEnd w:id="3533"/>
      <w:r>
        <w:t>2) овладение первичными представлениями о базовых ценностях, а также выработанных обществом нормах и правилах поведения;</w:t>
      </w:r>
    </w:p>
    <w:p w:rsidR="00BC2202" w:rsidRDefault="00BC2202">
      <w:bookmarkStart w:id="3535" w:name="sub_4569"/>
      <w:bookmarkEnd w:id="3534"/>
      <w: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bookmarkEnd w:id="3535"/>
    <w:p w:rsidR="00BC2202" w:rsidRDefault="00BC2202">
      <w: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BC2202" w:rsidRDefault="00BC2202">
      <w:r>
        <w:t>Задачи воспитания соответствуют основным направлениям воспитательной работы.</w:t>
      </w:r>
    </w:p>
    <w:p w:rsidR="00BC2202" w:rsidRDefault="00BC2202">
      <w:bookmarkStart w:id="3536" w:name="sub_4558"/>
      <w: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bookmarkEnd w:id="3536"/>
    <w:p w:rsidR="00BC2202" w:rsidRDefault="00BC2202">
      <w: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C2202" w:rsidRDefault="00BC2202">
      <w: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C2202" w:rsidRDefault="00BC2202">
      <w:r>
        <w:t>принцип общего культурного образования: воспитание основывается на культуре и традициях России, включая культурные особенности региона;</w:t>
      </w:r>
    </w:p>
    <w:p w:rsidR="00BC2202" w:rsidRDefault="00BC2202">
      <w: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C2202" w:rsidRDefault="00BC2202">
      <w: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BC2202" w:rsidRDefault="00BC2202">
      <w: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BC2202" w:rsidRDefault="00BC2202">
      <w: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BC2202" w:rsidRDefault="00BC2202">
      <w:bookmarkStart w:id="3537" w:name="sub_4559"/>
      <w:r>
        <w:t>49.1.3. Принципы реализуются в укладе Организации, включающем воспитывающие среды, общности, культурные практики, совместную деятельность и события.</w:t>
      </w:r>
    </w:p>
    <w:bookmarkEnd w:id="3537"/>
    <w:p w:rsidR="00BC2202" w:rsidRDefault="00BC2202">
      <w: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BC2202" w:rsidRDefault="00BC2202">
      <w: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BC2202" w:rsidRDefault="00BC2202">
      <w:bookmarkStart w:id="3538" w:name="sub_4570"/>
      <w: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BC2202" w:rsidRDefault="00BC2202">
      <w:bookmarkStart w:id="3539" w:name="sub_4571"/>
      <w:bookmarkEnd w:id="3538"/>
      <w:r>
        <w:t>49.1.3.2. Общности (сообщества) Организации:</w:t>
      </w:r>
    </w:p>
    <w:p w:rsidR="00BC2202" w:rsidRDefault="00BC2202">
      <w:bookmarkStart w:id="3540" w:name="sub_4574"/>
      <w:bookmarkEnd w:id="3539"/>
      <w: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bookmarkEnd w:id="3540"/>
    <w:p w:rsidR="00BC2202" w:rsidRDefault="00BC2202">
      <w:r>
        <w:t>Педагогические работники должны:</w:t>
      </w:r>
    </w:p>
    <w:p w:rsidR="00BC2202" w:rsidRDefault="00BC2202">
      <w:r>
        <w:t>быть примером в формировании полноценных и сформированных ценностных ориентиров, норм общения и поведения;</w:t>
      </w:r>
    </w:p>
    <w:p w:rsidR="00BC2202" w:rsidRDefault="00BC2202">
      <w:r>
        <w:t>мотивировать обучающихся к общению друг с другом, поощрять даже самые незначительные стремления к общению и взаимодействию;</w:t>
      </w:r>
    </w:p>
    <w:p w:rsidR="00BC2202" w:rsidRDefault="00BC2202">
      <w:r>
        <w:t>поощрять детскую дружбу, стараться, чтобы дружба между отдельными детьми внутри группы обучающихся принимала общественную направленность;</w:t>
      </w:r>
    </w:p>
    <w:p w:rsidR="00BC2202" w:rsidRDefault="00BC2202">
      <w:r>
        <w:t>заботиться о том, чтобы обучающиеся непрерывно приобретали опыт общения на основе чувства доброжелательности;</w:t>
      </w:r>
    </w:p>
    <w:p w:rsidR="00BC2202" w:rsidRDefault="00BC2202">
      <w: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BC2202" w:rsidRDefault="00BC2202">
      <w: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BC2202" w:rsidRDefault="00BC2202">
      <w:r>
        <w:t>учить обучающихся совместной деятельности, насыщать их жизнь событиями, которые сплачивали бы и объединяли ребят;</w:t>
      </w:r>
    </w:p>
    <w:p w:rsidR="00BC2202" w:rsidRDefault="00BC2202">
      <w:r>
        <w:t>воспитывать в детях чувство ответственности перед группой за свое поведение.</w:t>
      </w:r>
    </w:p>
    <w:p w:rsidR="00BC2202" w:rsidRDefault="00BC2202">
      <w:bookmarkStart w:id="3541" w:name="sub_4575"/>
      <w: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BC2202" w:rsidRDefault="00BC2202">
      <w:bookmarkStart w:id="3542" w:name="sub_4576"/>
      <w:bookmarkEnd w:id="3541"/>
      <w: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bookmarkEnd w:id="3542"/>
    <w:p w:rsidR="00BC2202" w:rsidRDefault="00BC2202">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BC2202" w:rsidRDefault="00BC2202">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C2202" w:rsidRDefault="00BC2202">
      <w:bookmarkStart w:id="3543" w:name="sub_4577"/>
      <w: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bookmarkEnd w:id="3543"/>
    <w:p w:rsidR="00BC2202" w:rsidRDefault="00BC2202">
      <w: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C2202" w:rsidRDefault="00BC2202">
      <w: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BC2202" w:rsidRDefault="00BC2202">
      <w:bookmarkStart w:id="3544" w:name="sub_4578"/>
      <w: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BC2202" w:rsidRDefault="00BC2202">
      <w:bookmarkStart w:id="3545" w:name="sub_4572"/>
      <w:bookmarkEnd w:id="3544"/>
      <w: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bookmarkEnd w:id="3545"/>
    <w:p w:rsidR="00BC2202" w:rsidRDefault="00BC2202">
      <w:r>
        <w:t>Социокультурные ценности являются определяющими в структурно-содержательной основе Программы воспитания.</w:t>
      </w:r>
    </w:p>
    <w:p w:rsidR="00BC2202" w:rsidRDefault="00BC2202">
      <w: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C2202" w:rsidRDefault="00BC2202">
      <w:r>
        <w:t>Реализация социокультурного контекста опирается на построение социального партнерства образовательной организации.</w:t>
      </w:r>
    </w:p>
    <w:p w:rsidR="00BC2202" w:rsidRDefault="00BC2202">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C2202" w:rsidRDefault="00BC2202">
      <w:bookmarkStart w:id="3546" w:name="sub_4573"/>
      <w:r>
        <w:t>49.1.3.4. Деятельности и культурные практики в Организации.</w:t>
      </w:r>
    </w:p>
    <w:bookmarkEnd w:id="3546"/>
    <w:p w:rsidR="00BC2202" w:rsidRDefault="00BC2202">
      <w:r>
        <w:t xml:space="preserve">Цели и задачи воспитания реализуются во всех видах деятельности дошкольника с ОВЗ, обозначенных в </w:t>
      </w:r>
      <w:hyperlink r:id="rId57" w:history="1">
        <w:r>
          <w:rPr>
            <w:rStyle w:val="a4"/>
            <w:rFonts w:cs="Times New Roman CYR"/>
          </w:rPr>
          <w:t>Стандарте</w:t>
        </w:r>
      </w:hyperlink>
      <w:r>
        <w:t>. В качестве средств реализации цели воспитания могут выступать следующие основные виды деятельности и культурные практики:</w:t>
      </w:r>
    </w:p>
    <w:p w:rsidR="00BC2202" w:rsidRDefault="00BC2202">
      <w: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BC2202" w:rsidRDefault="00BC2202">
      <w: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BC2202" w:rsidRDefault="00BC2202">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C2202" w:rsidRDefault="00BC2202">
      <w:bookmarkStart w:id="3547" w:name="sub_4560"/>
      <w:r>
        <w:t>49.1.4. Требования к планируемым результатам освоения Программы воспитания.</w:t>
      </w:r>
    </w:p>
    <w:bookmarkEnd w:id="3547"/>
    <w:p w:rsidR="00BC2202" w:rsidRDefault="00BC2202">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BC2202" w:rsidRDefault="00BC2202">
      <w:r>
        <w:t xml:space="preserve">На уровне Организации не осуществляется оценка результатов воспитательной работы в соответствии со </w:t>
      </w:r>
      <w:hyperlink r:id="rId58" w:history="1">
        <w:r>
          <w:rPr>
            <w:rStyle w:val="a4"/>
            <w:rFonts w:cs="Times New Roman CYR"/>
          </w:rPr>
          <w:t>Стандартом</w:t>
        </w:r>
      </w:hyperlink>
      <w: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BC2202" w:rsidRDefault="00BC2202">
      <w:bookmarkStart w:id="3548" w:name="sub_4561"/>
      <w:r>
        <w:t>49.1.5. Целевые ориентиры воспитательной работы для обучающихся с ОВЗ младенческого и раннего возраста (до 3 лет).</w:t>
      </w:r>
    </w:p>
    <w:bookmarkEnd w:id="3548"/>
    <w:p w:rsidR="00BC2202" w:rsidRDefault="00BC2202">
      <w:r>
        <w:t>Портрет ребенка с ОВЗ младенческого и раннего возраста (к 3-м годам)</w:t>
      </w:r>
    </w:p>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jc w:val="center"/>
            </w:pPr>
            <w:r w:rsidRPr="00DE2BE9">
              <w:t>Ценности</w:t>
            </w:r>
          </w:p>
        </w:tc>
        <w:tc>
          <w:tcPr>
            <w:tcW w:w="504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Показатели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Родина, природа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привязанность, любовь к семье, близким, окружающему миру</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Социальное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Человек, семья,</w:t>
            </w:r>
          </w:p>
          <w:p w:rsidR="00BC2202" w:rsidRPr="00DE2BE9" w:rsidRDefault="00BC2202">
            <w:pPr>
              <w:pStyle w:val="a7"/>
            </w:pPr>
            <w:r w:rsidRPr="00DE2BE9">
              <w:t>дружба,</w:t>
            </w:r>
          </w:p>
          <w:p w:rsidR="00BC2202" w:rsidRPr="00DE2BE9" w:rsidRDefault="00BC2202">
            <w:pPr>
              <w:pStyle w:val="a7"/>
            </w:pPr>
            <w:r w:rsidRPr="00DE2BE9">
              <w:t>сотрудничество</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Способный понять и принять, что такое "хорошо" и "плохо".</w:t>
            </w:r>
          </w:p>
          <w:p w:rsidR="00BC2202" w:rsidRPr="00DE2BE9" w:rsidRDefault="00BC2202">
            <w:pPr>
              <w:pStyle w:val="a7"/>
            </w:pPr>
            <w:r w:rsidRPr="00DE2BE9">
              <w:t>Проявляющий интерес к другим детям и способный бесконфликтно играть рядом с ними.</w:t>
            </w:r>
          </w:p>
          <w:p w:rsidR="00BC2202" w:rsidRPr="00DE2BE9" w:rsidRDefault="00BC2202">
            <w:pPr>
              <w:pStyle w:val="a7"/>
            </w:pPr>
            <w:r w:rsidRPr="00DE2BE9">
              <w:t>Проявляющий позицию "Я сам!".</w:t>
            </w:r>
          </w:p>
          <w:p w:rsidR="00BC2202" w:rsidRPr="00DE2BE9" w:rsidRDefault="00BC2202">
            <w:pPr>
              <w:pStyle w:val="a7"/>
            </w:pPr>
            <w:r w:rsidRPr="00DE2BE9">
              <w:t>Доброжелательный, проявляющий сочувствие, доброту.</w:t>
            </w:r>
          </w:p>
          <w:p w:rsidR="00BC2202" w:rsidRPr="00DE2BE9" w:rsidRDefault="00BC2202">
            <w:pPr>
              <w:pStyle w:val="a7"/>
            </w:pPr>
            <w:r w:rsidRPr="00DE2BE9">
              <w:t>Испытывающий чувство удовольствия в случае одобрения и чувство огорчения в случае неодобрения со стороны педагогических работников.</w:t>
            </w:r>
          </w:p>
          <w:p w:rsidR="00BC2202" w:rsidRPr="00DE2BE9" w:rsidRDefault="00BC2202">
            <w:pPr>
              <w:pStyle w:val="a7"/>
            </w:pPr>
            <w:r w:rsidRPr="00DE2BE9">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Знание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интерес к окружающему миру и активность в поведении и деятельности.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Здоровье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BC2202" w:rsidRPr="00DE2BE9" w:rsidRDefault="00BC2202">
            <w:pPr>
              <w:pStyle w:val="a7"/>
            </w:pPr>
            <w:r w:rsidRPr="00DE2BE9">
              <w:t>Соблюдающий элементарные правила безопасности в быту, в Организации, на природе.</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Трудовое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Труд</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Поддерживающий элементарный порядок в окружающей обстановке.</w:t>
            </w:r>
          </w:p>
          <w:p w:rsidR="00BC2202" w:rsidRPr="00DE2BE9" w:rsidRDefault="00BC2202">
            <w:pPr>
              <w:pStyle w:val="a7"/>
            </w:pPr>
            <w:r w:rsidRPr="00DE2BE9">
              <w:t>Стремящийся помогать педагогическому работнику в доступных действиях.</w:t>
            </w:r>
          </w:p>
          <w:p w:rsidR="00BC2202" w:rsidRPr="00DE2BE9" w:rsidRDefault="00BC2202">
            <w:pPr>
              <w:pStyle w:val="a7"/>
            </w:pPr>
            <w:r w:rsidRPr="00DE2BE9">
              <w:t>Стремящийся к самостоятельности в самообслуживании, в быту, в игре, в продуктивных видах деятельности.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Культура и красота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Эмоционально отзывчивый к красоте. Проявляющий интерес и желание заниматься продуктивными видами деятельности.</w:t>
            </w:r>
          </w:p>
        </w:tc>
      </w:tr>
    </w:tbl>
    <w:p w:rsidR="00BC2202" w:rsidRDefault="00BC2202"/>
    <w:p w:rsidR="00BC2202" w:rsidRDefault="00BC2202">
      <w:bookmarkStart w:id="3549" w:name="sub_4562"/>
      <w:r>
        <w:t>49.1.6. Целевые ориентиры воспитательной работы для обучающихся с ОВЗ дошкольного возраста (до 8 лет).</w:t>
      </w:r>
    </w:p>
    <w:bookmarkEnd w:id="3549"/>
    <w:p w:rsidR="00BC2202" w:rsidRDefault="00BC2202">
      <w:r>
        <w:t>Портрет ребенка с ОВЗ дошкольного возраста (к 8-ми годам)</w:t>
      </w:r>
    </w:p>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jc w:val="center"/>
            </w:pPr>
            <w:r w:rsidRPr="00DE2BE9">
              <w:t>Ценности</w:t>
            </w:r>
          </w:p>
        </w:tc>
        <w:tc>
          <w:tcPr>
            <w:tcW w:w="504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Показатели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Родина, природа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Социальное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Человек, семья,</w:t>
            </w:r>
          </w:p>
          <w:p w:rsidR="00BC2202" w:rsidRPr="00DE2BE9" w:rsidRDefault="00BC2202">
            <w:pPr>
              <w:pStyle w:val="a7"/>
            </w:pPr>
            <w:r w:rsidRPr="00DE2BE9">
              <w:t>дружба,</w:t>
            </w:r>
          </w:p>
          <w:p w:rsidR="00BC2202" w:rsidRPr="00DE2BE9" w:rsidRDefault="00BC2202">
            <w:pPr>
              <w:pStyle w:val="a7"/>
            </w:pPr>
            <w:r w:rsidRPr="00DE2BE9">
              <w:t>сотрудничество</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Знания</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Здоровье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Трудовое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Труд</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Культура и красота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BC2202" w:rsidRDefault="00BC2202"/>
    <w:p w:rsidR="00BC2202" w:rsidRDefault="00BC2202">
      <w:bookmarkStart w:id="3550" w:name="sub_4563"/>
      <w:r>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bookmarkEnd w:id="3550"/>
    <w:p w:rsidR="00BC2202" w:rsidRDefault="00BC2202">
      <w:r>
        <w:t>Портрет ребенка младенческого и раннего возраста (к 3-м годам) с неярко выраженной умственной отсталостью (интеллектуальными нарушениями)</w:t>
      </w:r>
    </w:p>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jc w:val="center"/>
            </w:pPr>
            <w:r w:rsidRPr="00DE2BE9">
              <w:t>Ценности</w:t>
            </w:r>
          </w:p>
        </w:tc>
        <w:tc>
          <w:tcPr>
            <w:tcW w:w="504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Показатели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Родина, природа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привязанность к родителям (законным представителям), интерес к окружающему миру.</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Социальное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Человек, семья,</w:t>
            </w:r>
          </w:p>
          <w:p w:rsidR="00BC2202" w:rsidRPr="00DE2BE9" w:rsidRDefault="00BC2202">
            <w:pPr>
              <w:pStyle w:val="a7"/>
            </w:pPr>
            <w:r w:rsidRPr="00DE2BE9">
              <w:t>дружба,</w:t>
            </w:r>
          </w:p>
          <w:p w:rsidR="00BC2202" w:rsidRPr="00DE2BE9" w:rsidRDefault="00BC2202">
            <w:pPr>
              <w:pStyle w:val="a7"/>
            </w:pPr>
            <w:r w:rsidRPr="00DE2BE9">
              <w:t>сотрудничество</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Откликающийся на свое имя; использующий коммуникативные средства общения с педагогическим работником (жесты, слова: "привет, пока, на, дай");</w:t>
            </w:r>
          </w:p>
          <w:p w:rsidR="00BC2202" w:rsidRPr="00DE2BE9" w:rsidRDefault="00BC2202">
            <w:pPr>
              <w:pStyle w:val="a7"/>
            </w:pPr>
            <w:r w:rsidRPr="00DE2BE9">
              <w:t>проявляющий интерес к другим детям и способный бесконфликтно играть рядом с ними в ситуации, организованной педагогическим работником;</w:t>
            </w:r>
          </w:p>
          <w:p w:rsidR="00BC2202" w:rsidRPr="00DE2BE9" w:rsidRDefault="00BC2202">
            <w:pPr>
              <w:pStyle w:val="a7"/>
            </w:pPr>
            <w:r w:rsidRPr="00DE2BE9">
              <w:t>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Знание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интерес к окружающему миру, активность в общении и деятельности; знающий назначение бытовых предметов (ложки, расчёски, карандаша) и умеющий пользоваться ими.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Физическое</w:t>
            </w:r>
          </w:p>
          <w:p w:rsidR="00BC2202" w:rsidRPr="00DE2BE9" w:rsidRDefault="00BC2202">
            <w:pPr>
              <w:pStyle w:val="a7"/>
            </w:pPr>
            <w:r w:rsidRPr="00DE2BE9">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Здоровье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Владеющий простейшими навыками самообслуживания (ест ложкой), стремящийся к опрятности и самостоятельности.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Трудовое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Труд</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Знающий назначение бытовых предметов (ложки, расчёски, карандаша) и умеющий пользоваться ими;</w:t>
            </w:r>
          </w:p>
          <w:p w:rsidR="00BC2202" w:rsidRPr="00DE2BE9" w:rsidRDefault="00BC2202">
            <w:pPr>
              <w:pStyle w:val="a7"/>
            </w:pPr>
            <w:r w:rsidRPr="00DE2BE9">
              <w:t>стремящийся на доступном уровне поддерживать элементарный порядок в окружающей обстановке;</w:t>
            </w:r>
          </w:p>
          <w:p w:rsidR="00BC2202" w:rsidRPr="00DE2BE9" w:rsidRDefault="00BC2202">
            <w:pPr>
              <w:pStyle w:val="a7"/>
            </w:pPr>
            <w:r w:rsidRPr="00DE2BE9">
              <w:t>стремящийся подражать педагогическому работнику в доступных действиях.</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Культура и красота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Эмоционально отзывчивый к красоте; проявляющий интерес к продуктивным видами деятельности.</w:t>
            </w:r>
          </w:p>
        </w:tc>
      </w:tr>
    </w:tbl>
    <w:p w:rsidR="00BC2202" w:rsidRDefault="00BC2202"/>
    <w:p w:rsidR="00BC2202" w:rsidRDefault="00BC2202">
      <w:r>
        <w:t>Портрет ребенка младенческого и раннего возраста (к 3-м годам) с выраженной умственной отсталостью (интеллектуальными нарушениями)</w:t>
      </w:r>
    </w:p>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jc w:val="center"/>
            </w:pPr>
            <w:r w:rsidRPr="00DE2BE9">
              <w:t>Ценности</w:t>
            </w:r>
          </w:p>
        </w:tc>
        <w:tc>
          <w:tcPr>
            <w:tcW w:w="504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Показатели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Родина, природа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привязанность к родителям (законным представителям), педагогическим работником.</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Социальное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Человек, семья,</w:t>
            </w:r>
          </w:p>
          <w:p w:rsidR="00BC2202" w:rsidRPr="00DE2BE9" w:rsidRDefault="00BC2202">
            <w:pPr>
              <w:pStyle w:val="a7"/>
            </w:pPr>
            <w:r w:rsidRPr="00DE2BE9">
              <w:t>дружба,</w:t>
            </w:r>
          </w:p>
          <w:p w:rsidR="00BC2202" w:rsidRPr="00DE2BE9" w:rsidRDefault="00BC2202">
            <w:pPr>
              <w:pStyle w:val="a7"/>
            </w:pPr>
            <w:r w:rsidRPr="00DE2BE9">
              <w:t>сотрудничество</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интерес к взаимодействию с новым педагогическим работником в процессе эмоционального общения и предметно-игровых действий;</w:t>
            </w:r>
          </w:p>
          <w:p w:rsidR="00BC2202" w:rsidRPr="00DE2BE9" w:rsidRDefault="00BC2202">
            <w:pPr>
              <w:pStyle w:val="a7"/>
            </w:pPr>
            <w:r w:rsidRPr="00DE2BE9">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Знание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интерес к окружающему миру.</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Физическое</w:t>
            </w:r>
          </w:p>
          <w:p w:rsidR="00BC2202" w:rsidRPr="00DE2BE9" w:rsidRDefault="00BC2202">
            <w:pPr>
              <w:pStyle w:val="a7"/>
            </w:pPr>
            <w:r w:rsidRPr="00DE2BE9">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Здоровье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адекватные реакции в процессе выполнения режимных моментов: приема пищи, умывания.</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Трудовое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Труд</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Использующий ложку во время приема пищи.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Культура и красота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Эмоционально отзывчивый к музыке, ярким игрушкам, предметам, изображением.</w:t>
            </w:r>
          </w:p>
        </w:tc>
      </w:tr>
    </w:tbl>
    <w:p w:rsidR="00BC2202" w:rsidRDefault="00BC2202"/>
    <w:p w:rsidR="00BC2202" w:rsidRDefault="00BC2202">
      <w:bookmarkStart w:id="3551" w:name="sub_4564"/>
      <w:r>
        <w:t>49.1.8. Целевые ориентиры воспитательной работы для обучающихся дошкольного возраста (до 8 лет) с интеллектуальными нарушениями.</w:t>
      </w:r>
    </w:p>
    <w:bookmarkEnd w:id="3551"/>
    <w:p w:rsidR="00BC2202" w:rsidRDefault="00BC2202"/>
    <w:p w:rsidR="00BC2202" w:rsidRDefault="00BC2202">
      <w:pPr>
        <w:pStyle w:val="1"/>
      </w:pPr>
      <w:r>
        <w:t>Портрет ребенка дошкольного возраста (к 8-ми годам) с легкой умственной отсталостью (интеллектуальным нарушением)</w:t>
      </w:r>
    </w:p>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jc w:val="center"/>
            </w:pPr>
            <w:r w:rsidRPr="00DE2BE9">
              <w:t>Ценности</w:t>
            </w:r>
          </w:p>
        </w:tc>
        <w:tc>
          <w:tcPr>
            <w:tcW w:w="504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Показатели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Родина, природа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Социальное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Человек, семья,</w:t>
            </w:r>
          </w:p>
          <w:p w:rsidR="00BC2202" w:rsidRPr="00DE2BE9" w:rsidRDefault="00BC2202">
            <w:pPr>
              <w:pStyle w:val="a7"/>
            </w:pPr>
            <w:r w:rsidRPr="00DE2BE9">
              <w:t>дружба,</w:t>
            </w:r>
          </w:p>
          <w:p w:rsidR="00BC2202" w:rsidRPr="00DE2BE9" w:rsidRDefault="00BC2202">
            <w:pPr>
              <w:pStyle w:val="a7"/>
            </w:pPr>
            <w:r w:rsidRPr="00DE2BE9">
              <w:t>сотрудничество</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rsidR="00BC2202" w:rsidRPr="00DE2BE9" w:rsidRDefault="00BC2202">
            <w:pPr>
              <w:pStyle w:val="a7"/>
            </w:pPr>
            <w:r w:rsidRPr="00DE2BE9">
              <w:t>пользующийся при этом невербальными и вербальными средствами общения;</w:t>
            </w:r>
          </w:p>
          <w:p w:rsidR="00BC2202" w:rsidRPr="00DE2BE9" w:rsidRDefault="00BC2202">
            <w:pPr>
              <w:pStyle w:val="a7"/>
            </w:pPr>
            <w:r w:rsidRPr="00DE2BE9">
              <w:t>проявляющий доброжелательное отношение к знакомым незнакомым людям; дающий элементарную оценку своих поступков и действий;</w:t>
            </w:r>
          </w:p>
          <w:p w:rsidR="00BC2202" w:rsidRPr="00DE2BE9" w:rsidRDefault="00BC2202">
            <w:pPr>
              <w:pStyle w:val="a7"/>
            </w:pPr>
            <w:r w:rsidRPr="00DE2BE9">
              <w:t>адекватно реагирующий на доброжелательное и недоброжелательное отношение к себе со стороны окружающих;</w:t>
            </w:r>
          </w:p>
          <w:p w:rsidR="00BC2202" w:rsidRPr="00DE2BE9" w:rsidRDefault="00BC2202">
            <w:pPr>
              <w:pStyle w:val="a7"/>
            </w:pPr>
            <w:r w:rsidRPr="00DE2BE9">
              <w:t>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rsidR="00BC2202" w:rsidRPr="00DE2BE9" w:rsidRDefault="00BC2202">
            <w:pPr>
              <w:pStyle w:val="a7"/>
            </w:pPr>
            <w:r w:rsidRPr="00DE2BE9">
              <w:t>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Знания</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BC2202" w:rsidRPr="00DE2BE9" w:rsidRDefault="00BC2202">
            <w:pPr>
              <w:pStyle w:val="a7"/>
            </w:pPr>
            <w:r w:rsidRPr="00DE2BE9">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Здоровье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Трудовое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Труд</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Положительно относящийся к труду педагогических работников и к результатам своего труда;</w:t>
            </w:r>
          </w:p>
          <w:p w:rsidR="00BC2202" w:rsidRPr="00DE2BE9" w:rsidRDefault="00BC2202">
            <w:pPr>
              <w:pStyle w:val="a7"/>
            </w:pPr>
            <w:r w:rsidRPr="00DE2BE9">
              <w:t>проявляющий трудолюбие при выполнении поручений и в самостоятельной деятельности.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Культура и красота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BC2202" w:rsidRDefault="00BC2202"/>
    <w:p w:rsidR="00BC2202" w:rsidRDefault="00BC2202">
      <w:pPr>
        <w:pStyle w:val="1"/>
      </w:pPr>
      <w:r>
        <w:t>Портрет ребенка дошкольного возраста (к 8-ми годам) с умеренной умственной отсталостью (интеллектуальным нарушением)</w:t>
      </w:r>
    </w:p>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jc w:val="center"/>
            </w:pPr>
            <w:r w:rsidRPr="00DE2BE9">
              <w:t>Ценности</w:t>
            </w:r>
          </w:p>
        </w:tc>
        <w:tc>
          <w:tcPr>
            <w:tcW w:w="504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Показатели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Родина, природа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Испытывающий чувство привязанности к родному дому, семье, близким и знакомым людям.</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Социальное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Человек, семья,</w:t>
            </w:r>
          </w:p>
          <w:p w:rsidR="00BC2202" w:rsidRPr="00DE2BE9" w:rsidRDefault="00BC2202">
            <w:pPr>
              <w:pStyle w:val="a7"/>
            </w:pPr>
            <w:r w:rsidRPr="00DE2BE9">
              <w:t>дружба,</w:t>
            </w:r>
          </w:p>
          <w:p w:rsidR="00BC2202" w:rsidRPr="00DE2BE9" w:rsidRDefault="00BC2202">
            <w:pPr>
              <w:pStyle w:val="a7"/>
            </w:pPr>
            <w:r w:rsidRPr="00DE2BE9">
              <w:t>сотрудничество</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w:t>
            </w:r>
          </w:p>
          <w:p w:rsidR="00BC2202" w:rsidRPr="00DE2BE9" w:rsidRDefault="00BC2202">
            <w:pPr>
              <w:pStyle w:val="a7"/>
            </w:pPr>
            <w:r w:rsidRPr="00DE2BE9">
              <w:t>адекватно реагирующий на доброжелательное и недоброжелательное отношение к себе со стороны окружающих;</w:t>
            </w:r>
          </w:p>
          <w:p w:rsidR="00BC2202" w:rsidRPr="00DE2BE9" w:rsidRDefault="00BC2202">
            <w:pPr>
              <w:pStyle w:val="a7"/>
            </w:pPr>
            <w:r w:rsidRPr="00DE2BE9">
              <w:t>проявляющий доброжелательное отношение к знакомым людям;</w:t>
            </w:r>
          </w:p>
          <w:p w:rsidR="00BC2202" w:rsidRPr="00DE2BE9" w:rsidRDefault="00BC2202">
            <w:pPr>
              <w:pStyle w:val="a7"/>
            </w:pPr>
            <w:r w:rsidRPr="00DE2BE9">
              <w:t>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Знания</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интерес к окружающему миру и активность в поведении и деятельности.</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Здоровье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Частично владеющий основными навыками личной гигиены.</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Трудовое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Труд</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некоторую самостоятельность в быту, владеющий основными культурно-гигиеническими навыками;</w:t>
            </w:r>
          </w:p>
          <w:p w:rsidR="00BC2202" w:rsidRPr="00DE2BE9" w:rsidRDefault="00BC2202">
            <w:pPr>
              <w:pStyle w:val="a7"/>
            </w:pPr>
            <w:r w:rsidRPr="00DE2BE9">
              <w:t>положительно относящийся к труду педагогических работников и к результатам его труда;</w:t>
            </w:r>
          </w:p>
          <w:p w:rsidR="00BC2202" w:rsidRPr="00DE2BE9" w:rsidRDefault="00BC2202">
            <w:pPr>
              <w:pStyle w:val="a7"/>
            </w:pPr>
            <w:r w:rsidRPr="00DE2BE9">
              <w:t>положительно реагирующий на просьбу педагогического работника выполнить элементарное трудовое поручение.</w:t>
            </w:r>
          </w:p>
        </w:tc>
      </w:tr>
      <w:tr w:rsidR="00BC2202" w:rsidRPr="00DE2BE9">
        <w:tblPrEx>
          <w:tblCellMar>
            <w:top w:w="0" w:type="dxa"/>
            <w:bottom w:w="0" w:type="dxa"/>
          </w:tblCellMar>
        </w:tblPrEx>
        <w:tc>
          <w:tcPr>
            <w:tcW w:w="2340" w:type="dxa"/>
            <w:tcBorders>
              <w:top w:val="single" w:sz="4" w:space="0" w:color="auto"/>
              <w:bottom w:val="single" w:sz="4" w:space="0" w:color="auto"/>
              <w:right w:val="single" w:sz="4" w:space="0" w:color="auto"/>
            </w:tcBorders>
          </w:tcPr>
          <w:p w:rsidR="00BC2202" w:rsidRPr="00DE2BE9" w:rsidRDefault="00BC2202">
            <w:pPr>
              <w:pStyle w:val="a7"/>
            </w:pPr>
            <w:r w:rsidRPr="00DE2BE9">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Культура и красота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Эмоционально отзывчивый к музыке, ярким игрушкам, предметам, изображениям.</w:t>
            </w:r>
          </w:p>
        </w:tc>
      </w:tr>
    </w:tbl>
    <w:p w:rsidR="00BC2202" w:rsidRDefault="00BC2202"/>
    <w:p w:rsidR="00BC2202" w:rsidRDefault="00BC2202">
      <w:pPr>
        <w:pStyle w:val="1"/>
      </w:pPr>
      <w:r>
        <w:t>Портрет ребенка дошкольного возраста (к 8-ми годам) с тяжелой степенью интеллектуального нарушения</w:t>
      </w:r>
    </w:p>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7"/>
        <w:gridCol w:w="2683"/>
        <w:gridCol w:w="5040"/>
      </w:tblGrid>
      <w:tr w:rsidR="00BC2202" w:rsidRPr="00DE2BE9">
        <w:tblPrEx>
          <w:tblCellMar>
            <w:top w:w="0" w:type="dxa"/>
            <w:bottom w:w="0" w:type="dxa"/>
          </w:tblCellMar>
        </w:tblPrEx>
        <w:tc>
          <w:tcPr>
            <w:tcW w:w="2357"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Направление воспитания</w:t>
            </w:r>
          </w:p>
        </w:tc>
        <w:tc>
          <w:tcPr>
            <w:tcW w:w="2683"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jc w:val="center"/>
            </w:pPr>
            <w:r w:rsidRPr="00DE2BE9">
              <w:t>Ценности</w:t>
            </w:r>
          </w:p>
        </w:tc>
        <w:tc>
          <w:tcPr>
            <w:tcW w:w="504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Показатели</w:t>
            </w:r>
          </w:p>
        </w:tc>
      </w:tr>
      <w:tr w:rsidR="00BC2202" w:rsidRPr="00DE2BE9">
        <w:tblPrEx>
          <w:tblCellMar>
            <w:top w:w="0" w:type="dxa"/>
            <w:bottom w:w="0" w:type="dxa"/>
          </w:tblCellMar>
        </w:tblPrEx>
        <w:tc>
          <w:tcPr>
            <w:tcW w:w="2357" w:type="dxa"/>
            <w:tcBorders>
              <w:top w:val="single" w:sz="4" w:space="0" w:color="auto"/>
              <w:bottom w:val="single" w:sz="4" w:space="0" w:color="auto"/>
              <w:right w:val="single" w:sz="4" w:space="0" w:color="auto"/>
            </w:tcBorders>
          </w:tcPr>
          <w:p w:rsidR="00BC2202" w:rsidRPr="00DE2BE9" w:rsidRDefault="00BC2202">
            <w:pPr>
              <w:pStyle w:val="a7"/>
            </w:pPr>
            <w:r w:rsidRPr="00DE2BE9">
              <w:t>Патриотическое</w:t>
            </w:r>
          </w:p>
        </w:tc>
        <w:tc>
          <w:tcPr>
            <w:tcW w:w="2683"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Родина, природа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привязанности близким и знакомым людям.</w:t>
            </w:r>
          </w:p>
        </w:tc>
      </w:tr>
      <w:tr w:rsidR="00BC2202" w:rsidRPr="00DE2BE9">
        <w:tblPrEx>
          <w:tblCellMar>
            <w:top w:w="0" w:type="dxa"/>
            <w:bottom w:w="0" w:type="dxa"/>
          </w:tblCellMar>
        </w:tblPrEx>
        <w:tc>
          <w:tcPr>
            <w:tcW w:w="2357" w:type="dxa"/>
            <w:tcBorders>
              <w:top w:val="single" w:sz="4" w:space="0" w:color="auto"/>
              <w:bottom w:val="single" w:sz="4" w:space="0" w:color="auto"/>
              <w:right w:val="single" w:sz="4" w:space="0" w:color="auto"/>
            </w:tcBorders>
          </w:tcPr>
          <w:p w:rsidR="00BC2202" w:rsidRPr="00DE2BE9" w:rsidRDefault="00BC2202">
            <w:pPr>
              <w:pStyle w:val="a7"/>
            </w:pPr>
            <w:r w:rsidRPr="00DE2BE9">
              <w:t>Социальное</w:t>
            </w:r>
          </w:p>
        </w:tc>
        <w:tc>
          <w:tcPr>
            <w:tcW w:w="2683"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Человек, семья,</w:t>
            </w:r>
          </w:p>
          <w:p w:rsidR="00BC2202" w:rsidRPr="00DE2BE9" w:rsidRDefault="00BC2202">
            <w:pPr>
              <w:pStyle w:val="a7"/>
            </w:pPr>
            <w:r w:rsidRPr="00DE2BE9">
              <w:t>дружба,</w:t>
            </w:r>
          </w:p>
          <w:p w:rsidR="00BC2202" w:rsidRPr="00DE2BE9" w:rsidRDefault="00BC2202">
            <w:pPr>
              <w:pStyle w:val="a7"/>
            </w:pPr>
            <w:r w:rsidRPr="00DE2BE9">
              <w:t>сотрудничество</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BC2202" w:rsidRPr="00DE2BE9">
        <w:tblPrEx>
          <w:tblCellMar>
            <w:top w:w="0" w:type="dxa"/>
            <w:bottom w:w="0" w:type="dxa"/>
          </w:tblCellMar>
        </w:tblPrEx>
        <w:tc>
          <w:tcPr>
            <w:tcW w:w="2357" w:type="dxa"/>
            <w:tcBorders>
              <w:top w:val="single" w:sz="4" w:space="0" w:color="auto"/>
              <w:bottom w:val="single" w:sz="4" w:space="0" w:color="auto"/>
              <w:right w:val="single" w:sz="4" w:space="0" w:color="auto"/>
            </w:tcBorders>
          </w:tcPr>
          <w:p w:rsidR="00BC2202" w:rsidRPr="00DE2BE9" w:rsidRDefault="00BC2202">
            <w:pPr>
              <w:pStyle w:val="a7"/>
            </w:pPr>
            <w:r w:rsidRPr="00DE2BE9">
              <w:t>Познавательное</w:t>
            </w:r>
          </w:p>
        </w:tc>
        <w:tc>
          <w:tcPr>
            <w:tcW w:w="2683"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Знания</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интерес к окружающему миру и активность в поведении и деятельности.</w:t>
            </w:r>
          </w:p>
        </w:tc>
      </w:tr>
      <w:tr w:rsidR="00BC2202" w:rsidRPr="00DE2BE9">
        <w:tblPrEx>
          <w:tblCellMar>
            <w:top w:w="0" w:type="dxa"/>
            <w:bottom w:w="0" w:type="dxa"/>
          </w:tblCellMar>
        </w:tblPrEx>
        <w:tc>
          <w:tcPr>
            <w:tcW w:w="2357" w:type="dxa"/>
            <w:tcBorders>
              <w:top w:val="single" w:sz="4" w:space="0" w:color="auto"/>
              <w:bottom w:val="single" w:sz="4" w:space="0" w:color="auto"/>
              <w:right w:val="single" w:sz="4" w:space="0" w:color="auto"/>
            </w:tcBorders>
          </w:tcPr>
          <w:p w:rsidR="00BC2202" w:rsidRPr="00DE2BE9" w:rsidRDefault="00BC2202">
            <w:pPr>
              <w:pStyle w:val="a7"/>
            </w:pPr>
            <w:r w:rsidRPr="00DE2BE9">
              <w:t>Физическое и оздоровительное</w:t>
            </w:r>
          </w:p>
        </w:tc>
        <w:tc>
          <w:tcPr>
            <w:tcW w:w="2683"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Здоровье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BC2202" w:rsidRPr="00DE2BE9">
        <w:tblPrEx>
          <w:tblCellMar>
            <w:top w:w="0" w:type="dxa"/>
            <w:bottom w:w="0" w:type="dxa"/>
          </w:tblCellMar>
        </w:tblPrEx>
        <w:tc>
          <w:tcPr>
            <w:tcW w:w="2357" w:type="dxa"/>
            <w:tcBorders>
              <w:top w:val="single" w:sz="4" w:space="0" w:color="auto"/>
              <w:bottom w:val="single" w:sz="4" w:space="0" w:color="auto"/>
              <w:right w:val="single" w:sz="4" w:space="0" w:color="auto"/>
            </w:tcBorders>
          </w:tcPr>
          <w:p w:rsidR="00BC2202" w:rsidRPr="00DE2BE9" w:rsidRDefault="00BC2202">
            <w:pPr>
              <w:pStyle w:val="a7"/>
            </w:pPr>
            <w:r w:rsidRPr="00DE2BE9">
              <w:t>Трудовое</w:t>
            </w:r>
          </w:p>
        </w:tc>
        <w:tc>
          <w:tcPr>
            <w:tcW w:w="2683"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Труд</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Владеет элементарными навыками в быту. Стремящийся помогать педагогическому работнику в доступных действиях.</w:t>
            </w:r>
          </w:p>
        </w:tc>
      </w:tr>
      <w:tr w:rsidR="00BC2202" w:rsidRPr="00DE2BE9">
        <w:tblPrEx>
          <w:tblCellMar>
            <w:top w:w="0" w:type="dxa"/>
            <w:bottom w:w="0" w:type="dxa"/>
          </w:tblCellMar>
        </w:tblPrEx>
        <w:tc>
          <w:tcPr>
            <w:tcW w:w="2357" w:type="dxa"/>
            <w:tcBorders>
              <w:top w:val="single" w:sz="4" w:space="0" w:color="auto"/>
              <w:bottom w:val="single" w:sz="4" w:space="0" w:color="auto"/>
              <w:right w:val="single" w:sz="4" w:space="0" w:color="auto"/>
            </w:tcBorders>
          </w:tcPr>
          <w:p w:rsidR="00BC2202" w:rsidRPr="00DE2BE9" w:rsidRDefault="00BC2202">
            <w:pPr>
              <w:pStyle w:val="a7"/>
            </w:pPr>
            <w:r w:rsidRPr="00DE2BE9">
              <w:t>Этико-эстетическое</w:t>
            </w:r>
          </w:p>
        </w:tc>
        <w:tc>
          <w:tcPr>
            <w:tcW w:w="2683"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Культура и красота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Эмоционально отзывчивый к музыке, ярким игрушкам, предметам, изображениям.</w:t>
            </w:r>
          </w:p>
        </w:tc>
      </w:tr>
    </w:tbl>
    <w:p w:rsidR="00BC2202" w:rsidRDefault="00BC2202"/>
    <w:p w:rsidR="00BC2202" w:rsidRDefault="00BC2202">
      <w:bookmarkStart w:id="3552" w:name="sub_4565"/>
      <w:r>
        <w:t>49.1.9. Целевые ориентиры воспитательной работы для обучающихся с ТМНР младенческого и раннего возраста (до 3 лет).</w:t>
      </w:r>
    </w:p>
    <w:bookmarkEnd w:id="3552"/>
    <w:p w:rsidR="00BC2202" w:rsidRDefault="00BC2202"/>
    <w:p w:rsidR="00BC2202" w:rsidRDefault="00BC2202">
      <w:pPr>
        <w:pStyle w:val="1"/>
      </w:pPr>
      <w:r>
        <w:t>Портрет ребенка младенческого и раннего возраста (к 3-м годам)</w:t>
      </w:r>
    </w:p>
    <w:p w:rsidR="00BC2202" w:rsidRDefault="00BC2202">
      <w:pPr>
        <w:pStyle w:val="1"/>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5040"/>
      </w:tblGrid>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Направление воспитания</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jc w:val="center"/>
            </w:pPr>
            <w:r w:rsidRPr="00DE2BE9">
              <w:t>Ценности</w:t>
            </w:r>
          </w:p>
        </w:tc>
        <w:tc>
          <w:tcPr>
            <w:tcW w:w="504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Показатели</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Родина, природа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привязанность, любовь к семье, близким, окружающему миру.</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Социальное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Человек, семья,</w:t>
            </w:r>
          </w:p>
          <w:p w:rsidR="00BC2202" w:rsidRPr="00DE2BE9" w:rsidRDefault="00BC2202">
            <w:pPr>
              <w:pStyle w:val="a7"/>
            </w:pPr>
            <w:r w:rsidRPr="00DE2BE9">
              <w:t>дружба,</w:t>
            </w:r>
          </w:p>
          <w:p w:rsidR="00BC2202" w:rsidRPr="00DE2BE9" w:rsidRDefault="00BC2202">
            <w:pPr>
              <w:pStyle w:val="a7"/>
            </w:pPr>
            <w:r w:rsidRPr="00DE2BE9">
              <w:t>сотрудничество</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Способный понять и принять, что такое "хорошо" и "плохо".</w:t>
            </w:r>
          </w:p>
          <w:p w:rsidR="00BC2202" w:rsidRPr="00DE2BE9" w:rsidRDefault="00BC2202">
            <w:pPr>
              <w:pStyle w:val="a7"/>
            </w:pPr>
            <w:r w:rsidRPr="00DE2BE9">
              <w:t>Проявляющий интерес к другим детям и способный бесконфликтно играть рядом с ними.</w:t>
            </w:r>
          </w:p>
          <w:p w:rsidR="00BC2202" w:rsidRPr="00DE2BE9" w:rsidRDefault="00BC2202">
            <w:pPr>
              <w:pStyle w:val="a7"/>
            </w:pPr>
            <w:r w:rsidRPr="00DE2BE9">
              <w:t>Испытывающий чувство удовольствия в случае одобрения и чувство огорчения в случае неодобрения со стороны педагогических работников.</w:t>
            </w:r>
          </w:p>
          <w:p w:rsidR="00BC2202" w:rsidRPr="00DE2BE9" w:rsidRDefault="00BC2202">
            <w:pPr>
              <w:pStyle w:val="a7"/>
            </w:pPr>
            <w:r w:rsidRPr="00DE2BE9">
              <w:t>Способный общаться с другими людьми с помощью вербальных и невербальных средств общения с учетом имеющихся нарушений.</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Знание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интерес к окружающему миру и активность в поведении и деятельности.</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Здоровье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Трудовое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Труд</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Стремящийся на доступном уровне поддерживать элементарный порядок в окружающей обстановке.</w:t>
            </w:r>
          </w:p>
          <w:p w:rsidR="00BC2202" w:rsidRPr="00DE2BE9" w:rsidRDefault="00BC2202">
            <w:pPr>
              <w:pStyle w:val="a7"/>
            </w:pPr>
            <w:r w:rsidRPr="00DE2BE9">
              <w:t>Стремящийся помогать педагогическому работнику в доступных действиях.</w:t>
            </w:r>
          </w:p>
          <w:p w:rsidR="00BC2202" w:rsidRPr="00DE2BE9" w:rsidRDefault="00BC2202">
            <w:pPr>
              <w:pStyle w:val="a7"/>
            </w:pPr>
            <w:r w:rsidRPr="00DE2BE9">
              <w:t>Стремящийся к максимально возможной самостоятельности в самообслуживании, в быту, в игре, в продуктивных видах деятельности.</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Культура и красота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Эмоционально отзывчивый к красоте. Проявляющий интерес и желание заниматься продуктивными видами деятельности.</w:t>
            </w:r>
          </w:p>
        </w:tc>
      </w:tr>
    </w:tbl>
    <w:p w:rsidR="00BC2202" w:rsidRDefault="00BC2202"/>
    <w:p w:rsidR="00BC2202" w:rsidRDefault="00BC2202">
      <w:bookmarkStart w:id="3553" w:name="sub_4566"/>
      <w:r>
        <w:t>49.1.10. Целевые ориентиры воспитательной работы для обучающихся дошкольного возраста (до 8 лет).</w:t>
      </w:r>
    </w:p>
    <w:bookmarkEnd w:id="3553"/>
    <w:p w:rsidR="00BC2202" w:rsidRDefault="00BC2202"/>
    <w:p w:rsidR="00BC2202" w:rsidRDefault="00BC2202">
      <w:pPr>
        <w:pStyle w:val="1"/>
      </w:pPr>
      <w:r>
        <w:t>Портрет ребенка дошкольного возраста (к 8-ми годам)</w:t>
      </w:r>
    </w:p>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5040"/>
      </w:tblGrid>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Направления воспитания</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jc w:val="center"/>
            </w:pPr>
            <w:r w:rsidRPr="00DE2BE9">
              <w:t>Ценности</w:t>
            </w:r>
          </w:p>
        </w:tc>
        <w:tc>
          <w:tcPr>
            <w:tcW w:w="504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Показатели</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Родина, природа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Имеющий представление о своей стране, своей малой Родине, испытывающий чувство привязанности к родному дому, семье, близким людям.</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Социальное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Человек,</w:t>
            </w:r>
          </w:p>
          <w:p w:rsidR="00BC2202" w:rsidRPr="00DE2BE9" w:rsidRDefault="00BC2202">
            <w:pPr>
              <w:pStyle w:val="a7"/>
            </w:pPr>
            <w:r w:rsidRPr="00DE2BE9">
              <w:t>семья,</w:t>
            </w:r>
          </w:p>
          <w:p w:rsidR="00BC2202" w:rsidRPr="00DE2BE9" w:rsidRDefault="00BC2202">
            <w:pPr>
              <w:pStyle w:val="a7"/>
            </w:pPr>
            <w:r w:rsidRPr="00DE2BE9">
              <w:t>дружба,</w:t>
            </w:r>
          </w:p>
          <w:p w:rsidR="00BC2202" w:rsidRPr="00DE2BE9" w:rsidRDefault="00BC2202">
            <w:pPr>
              <w:pStyle w:val="a7"/>
            </w:pPr>
            <w:r w:rsidRPr="00DE2BE9">
              <w:t>сотрудничество</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BC2202" w:rsidRPr="00DE2BE9" w:rsidRDefault="00BC2202">
            <w:pPr>
              <w:pStyle w:val="a7"/>
            </w:pPr>
            <w:r w:rsidRPr="00DE2BE9">
              <w:t>Освоивший основы речевой культуры с учетом имеющихся речевых возможностей, в том числе с использованием доступных способов коммуникации.</w:t>
            </w:r>
          </w:p>
          <w:p w:rsidR="00BC2202" w:rsidRPr="00DE2BE9" w:rsidRDefault="00BC2202">
            <w:pPr>
              <w:pStyle w:val="a7"/>
            </w:pPr>
            <w:r w:rsidRPr="00DE2BE9">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Знания</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Здоровье</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Стремящийся к самостоятельной двигательной активности, понимающий на доступном уровне необходимость реабилитации.</w:t>
            </w:r>
          </w:p>
          <w:p w:rsidR="00BC2202" w:rsidRPr="00DE2BE9" w:rsidRDefault="00BC2202">
            <w:pPr>
              <w:pStyle w:val="a7"/>
            </w:pPr>
            <w:r w:rsidRPr="00DE2BE9">
              <w:t>Готовый к использованию индивидуальных средств коррекции, вспомогательных технических средств для передвижения и самообслуживания.</w:t>
            </w:r>
          </w:p>
          <w:p w:rsidR="00BC2202" w:rsidRPr="00DE2BE9" w:rsidRDefault="00BC2202">
            <w:pPr>
              <w:pStyle w:val="a7"/>
            </w:pPr>
            <w:r w:rsidRPr="00DE2BE9">
              <w:t>Владеющий основными навыками личной гигиены.</w:t>
            </w:r>
          </w:p>
          <w:p w:rsidR="00BC2202" w:rsidRPr="00DE2BE9" w:rsidRDefault="00BC2202">
            <w:pPr>
              <w:pStyle w:val="a7"/>
            </w:pPr>
            <w:r w:rsidRPr="00DE2BE9">
              <w:t>Стремящийся соблюдать элементарные правила безопасного поведения в быту, социуме, природе.</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Трудовое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Труд</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BC2202" w:rsidRPr="00DE2BE9">
        <w:tblPrEx>
          <w:tblCellMar>
            <w:top w:w="0" w:type="dxa"/>
            <w:bottom w:w="0" w:type="dxa"/>
          </w:tblCellMar>
        </w:tblPrEx>
        <w:tc>
          <w:tcPr>
            <w:tcW w:w="2520" w:type="dxa"/>
            <w:tcBorders>
              <w:top w:val="single" w:sz="4" w:space="0" w:color="auto"/>
              <w:bottom w:val="single" w:sz="4" w:space="0" w:color="auto"/>
              <w:right w:val="single" w:sz="4" w:space="0" w:color="auto"/>
            </w:tcBorders>
          </w:tcPr>
          <w:p w:rsidR="00BC2202" w:rsidRPr="00DE2BE9" w:rsidRDefault="00BC2202">
            <w:pPr>
              <w:pStyle w:val="a7"/>
            </w:pPr>
            <w:r w:rsidRPr="00DE2BE9">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Культура и красота</w:t>
            </w:r>
          </w:p>
        </w:tc>
        <w:tc>
          <w:tcPr>
            <w:tcW w:w="5040" w:type="dxa"/>
            <w:tcBorders>
              <w:top w:val="single" w:sz="4" w:space="0" w:color="auto"/>
              <w:left w:val="single" w:sz="4" w:space="0" w:color="auto"/>
              <w:bottom w:val="single" w:sz="4" w:space="0" w:color="auto"/>
            </w:tcBorders>
          </w:tcPr>
          <w:p w:rsidR="00BC2202" w:rsidRPr="00DE2BE9" w:rsidRDefault="00BC2202">
            <w:pPr>
              <w:pStyle w:val="a7"/>
            </w:pPr>
            <w:r w:rsidRPr="00DE2BE9">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BC2202" w:rsidRDefault="00BC2202"/>
    <w:p w:rsidR="00BC2202" w:rsidRDefault="00BC2202">
      <w:bookmarkStart w:id="3554" w:name="sub_1356"/>
      <w:r>
        <w:t>49.2. Содержательный раздел.</w:t>
      </w:r>
    </w:p>
    <w:p w:rsidR="00BC2202" w:rsidRDefault="00BC2202">
      <w:bookmarkStart w:id="3555" w:name="sub_4579"/>
      <w:bookmarkEnd w:id="3554"/>
      <w:r>
        <w:t>49.2.1. Содержание воспитательной работы по направлениям воспитания.</w:t>
      </w:r>
    </w:p>
    <w:bookmarkEnd w:id="3555"/>
    <w:p w:rsidR="00BC2202" w:rsidRDefault="00BC2202">
      <w:r>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59" w:history="1">
        <w:r>
          <w:rPr>
            <w:rStyle w:val="a4"/>
            <w:rFonts w:cs="Times New Roman CYR"/>
          </w:rPr>
          <w:t>Стандарте</w:t>
        </w:r>
      </w:hyperlink>
      <w:r>
        <w:t>,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C2202" w:rsidRDefault="00BC2202">
      <w:r>
        <w:t>социально-коммуникативное развитие;</w:t>
      </w:r>
    </w:p>
    <w:p w:rsidR="00BC2202" w:rsidRDefault="00BC2202">
      <w:r>
        <w:t>познавательное развитие;</w:t>
      </w:r>
    </w:p>
    <w:p w:rsidR="00BC2202" w:rsidRDefault="00BC2202">
      <w:r>
        <w:t>речевое развитие;</w:t>
      </w:r>
    </w:p>
    <w:p w:rsidR="00BC2202" w:rsidRDefault="00BC2202">
      <w:r>
        <w:t>художественно-эстетическое развитие;</w:t>
      </w:r>
    </w:p>
    <w:p w:rsidR="00BC2202" w:rsidRDefault="00BC2202">
      <w:r>
        <w:t>физическое развитие.</w:t>
      </w:r>
    </w:p>
    <w:p w:rsidR="00BC2202" w:rsidRDefault="00BC2202">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BC2202" w:rsidRDefault="00BC2202">
      <w:bookmarkStart w:id="3556" w:name="sub_4580"/>
      <w:r>
        <w:t>49.2.2. Патриотическое направление воспитания.</w:t>
      </w:r>
    </w:p>
    <w:bookmarkEnd w:id="3556"/>
    <w:p w:rsidR="00BC2202" w:rsidRDefault="00BC2202">
      <w:r>
        <w:t>Родина и природа лежат в основе патриотического направления воспитания.</w:t>
      </w:r>
    </w:p>
    <w:p w:rsidR="00BC2202" w:rsidRDefault="00BC2202">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BC2202" w:rsidRDefault="00BC2202">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BC2202" w:rsidRDefault="00BC2202">
      <w: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BC2202" w:rsidRDefault="00BC2202">
      <w:r>
        <w:t>эмоционально-ценностный, характеризующийся любовью к Родине - России, уважением к своему народу, народу России в целом;</w:t>
      </w:r>
    </w:p>
    <w:p w:rsidR="00BC2202" w:rsidRDefault="00BC2202">
      <w: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BC2202" w:rsidRDefault="00BC2202">
      <w:r>
        <w:t>Задачи патриотического воспитания:</w:t>
      </w:r>
    </w:p>
    <w:p w:rsidR="00BC2202" w:rsidRDefault="00BC2202">
      <w:bookmarkStart w:id="3557" w:name="sub_4587"/>
      <w:r>
        <w:t>1) формирование любви к родному краю, родной природе, родному языку, культурному наследию своего народа;</w:t>
      </w:r>
    </w:p>
    <w:p w:rsidR="00BC2202" w:rsidRDefault="00BC2202">
      <w:bookmarkStart w:id="3558" w:name="sub_4588"/>
      <w:bookmarkEnd w:id="3557"/>
      <w:r>
        <w:t>2) воспитание любви, уважения к своим национальным особенностям и чувства собственного достоинства как представителя своего народа;</w:t>
      </w:r>
    </w:p>
    <w:p w:rsidR="00BC2202" w:rsidRDefault="00BC2202">
      <w:bookmarkStart w:id="3559" w:name="sub_4589"/>
      <w:bookmarkEnd w:id="3558"/>
      <w: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BC2202" w:rsidRDefault="00BC2202">
      <w:bookmarkStart w:id="3560" w:name="sub_4590"/>
      <w:bookmarkEnd w:id="3559"/>
      <w: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bookmarkEnd w:id="3560"/>
    <w:p w:rsidR="00BC2202" w:rsidRDefault="00BC2202">
      <w: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BC2202" w:rsidRDefault="00BC2202">
      <w:r>
        <w:t>ознакомлении обучающихся с ОВЗ с историей, героями, культурой, традициями России и своего народа;</w:t>
      </w:r>
    </w:p>
    <w:p w:rsidR="00BC2202" w:rsidRDefault="00BC2202">
      <w:r>
        <w:t>организации коллективных творческих проектов, направленных на приобщение обучающихся с ОВЗ к российским общенациональным традициям;</w:t>
      </w:r>
    </w:p>
    <w:p w:rsidR="00BC2202" w:rsidRDefault="00BC2202">
      <w: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BC2202" w:rsidRDefault="00BC2202">
      <w:bookmarkStart w:id="3561" w:name="sub_4581"/>
      <w:r>
        <w:t>49.2.3. Социальное направление воспитания.</w:t>
      </w:r>
    </w:p>
    <w:bookmarkEnd w:id="3561"/>
    <w:p w:rsidR="00BC2202" w:rsidRDefault="00BC2202">
      <w:r>
        <w:t>Семья, дружба, человек и сотрудничество лежат в основе социального направления воспитания.</w:t>
      </w:r>
    </w:p>
    <w:p w:rsidR="00BC2202" w:rsidRDefault="00BC2202">
      <w: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BC2202" w:rsidRDefault="00BC2202">
      <w: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BC2202" w:rsidRDefault="00BC2202">
      <w:r>
        <w:t>Выделяются основные задачи социального направления воспитания:</w:t>
      </w:r>
    </w:p>
    <w:p w:rsidR="00BC2202" w:rsidRDefault="00BC2202">
      <w:bookmarkStart w:id="3562" w:name="sub_4591"/>
      <w: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BC2202" w:rsidRDefault="00BC2202">
      <w:bookmarkStart w:id="3563" w:name="sub_4592"/>
      <w:bookmarkEnd w:id="3562"/>
      <w: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bookmarkEnd w:id="3563"/>
    <w:p w:rsidR="00BC2202" w:rsidRDefault="00BC2202">
      <w: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BC2202" w:rsidRDefault="00BC2202">
      <w:r>
        <w:t>организовывать сюжетно-ролевые игры (в семью, в команду), игры с правилами, традиционные народные игры;</w:t>
      </w:r>
    </w:p>
    <w:p w:rsidR="00BC2202" w:rsidRDefault="00BC2202">
      <w:r>
        <w:t>воспитывать у обучающихся с ОВЗ навыки поведения в обществе;</w:t>
      </w:r>
    </w:p>
    <w:p w:rsidR="00BC2202" w:rsidRDefault="00BC2202">
      <w:r>
        <w:t>учить обучающихся с ОВЗ сотрудничать, организуя групповые формы в продуктивных видах деятельности;</w:t>
      </w:r>
    </w:p>
    <w:p w:rsidR="00BC2202" w:rsidRDefault="00BC2202">
      <w:r>
        <w:t>учить обучающихся с ОВЗ анализировать поступки и чувства - свои и других людей;</w:t>
      </w:r>
    </w:p>
    <w:p w:rsidR="00BC2202" w:rsidRDefault="00BC2202">
      <w:r>
        <w:t>организовывать коллективные проекты заботы и помощи;</w:t>
      </w:r>
    </w:p>
    <w:p w:rsidR="00BC2202" w:rsidRDefault="00BC2202">
      <w:r>
        <w:t>создавать доброжелательный психологический климат в группе.</w:t>
      </w:r>
    </w:p>
    <w:p w:rsidR="00BC2202" w:rsidRDefault="00BC2202">
      <w:bookmarkStart w:id="3564" w:name="sub_4582"/>
      <w:r>
        <w:t>49.2.4. Познавательное направление воспитания.</w:t>
      </w:r>
    </w:p>
    <w:bookmarkEnd w:id="3564"/>
    <w:p w:rsidR="00BC2202" w:rsidRDefault="00BC2202">
      <w:r>
        <w:t>Цель: формирование ценности познания (ценность - "знания").</w:t>
      </w:r>
    </w:p>
    <w:p w:rsidR="00BC2202" w:rsidRDefault="00BC2202">
      <w: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C2202" w:rsidRDefault="00BC2202">
      <w:r>
        <w:t>Задачи познавательного направления воспитания:</w:t>
      </w:r>
    </w:p>
    <w:p w:rsidR="00BC2202" w:rsidRDefault="00BC2202">
      <w:bookmarkStart w:id="3565" w:name="sub_4593"/>
      <w:r>
        <w:t>1) развитие любознательности, формирование опыта познавательной инициативы;</w:t>
      </w:r>
    </w:p>
    <w:p w:rsidR="00BC2202" w:rsidRDefault="00BC2202">
      <w:bookmarkStart w:id="3566" w:name="sub_4594"/>
      <w:bookmarkEnd w:id="3565"/>
      <w:r>
        <w:t>2) формирование ценностного отношения к педагогическому работнику как источнику знаний;</w:t>
      </w:r>
    </w:p>
    <w:p w:rsidR="00BC2202" w:rsidRDefault="00BC2202">
      <w:bookmarkStart w:id="3567" w:name="sub_4595"/>
      <w:bookmarkEnd w:id="3566"/>
      <w:r>
        <w:t>3) приобщение ребенка к культурным способам познания (книги, интернет-источники, дискуссии).</w:t>
      </w:r>
    </w:p>
    <w:bookmarkEnd w:id="3567"/>
    <w:p w:rsidR="00BC2202" w:rsidRDefault="00BC2202">
      <w:r>
        <w:t>Направления деятельности воспитателя:</w:t>
      </w:r>
    </w:p>
    <w:p w:rsidR="00BC2202" w:rsidRDefault="00BC2202">
      <w: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BC2202" w:rsidRDefault="00BC2202">
      <w: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BC2202" w:rsidRDefault="00BC2202">
      <w: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BC2202" w:rsidRDefault="00BC2202">
      <w:bookmarkStart w:id="3568" w:name="sub_4583"/>
      <w:r>
        <w:t>49.2.5. Физическое и оздоровительное направление воспитания.</w:t>
      </w:r>
    </w:p>
    <w:bookmarkEnd w:id="3568"/>
    <w:p w:rsidR="00BC2202" w:rsidRDefault="00BC2202">
      <w: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BC2202" w:rsidRDefault="00BC2202">
      <w:bookmarkStart w:id="3569" w:name="sub_4596"/>
      <w:r>
        <w:t>49.2.5.1. Задачи по формированию здорового образа жизни:</w:t>
      </w:r>
    </w:p>
    <w:bookmarkEnd w:id="3569"/>
    <w:p w:rsidR="00BC2202" w:rsidRDefault="00BC2202">
      <w: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BC2202" w:rsidRDefault="00BC2202">
      <w:r>
        <w:t>закаливание, повышение сопротивляемости к воздействию условий внешней среды;</w:t>
      </w:r>
    </w:p>
    <w:p w:rsidR="00BC2202" w:rsidRDefault="00BC2202">
      <w:r>
        <w:t>укрепление опорно-двигательного аппарата; развитие двигательных способностей, обучение двигательным навыкам и умениям;</w:t>
      </w:r>
    </w:p>
    <w:p w:rsidR="00BC2202" w:rsidRDefault="00BC2202">
      <w:r>
        <w:t>формирование элементарных представлений в области физической культуры, здоровья и безопасного образа жизни;</w:t>
      </w:r>
    </w:p>
    <w:p w:rsidR="00BC2202" w:rsidRDefault="00BC2202">
      <w:r>
        <w:t>организация сна, здорового питания, выстраивание правильного режима дня;</w:t>
      </w:r>
    </w:p>
    <w:p w:rsidR="00BC2202" w:rsidRDefault="00BC2202">
      <w:r>
        <w:t>воспитание экологической культуры, обучение безопасности жизнедеятельности.</w:t>
      </w:r>
    </w:p>
    <w:p w:rsidR="00BC2202" w:rsidRDefault="00BC2202">
      <w:r>
        <w:t>Направления деятельности воспитателя:</w:t>
      </w:r>
    </w:p>
    <w:p w:rsidR="00BC2202" w:rsidRDefault="00BC2202">
      <w:r>
        <w:t>организация подвижных, спортивных игр, в том числе традиционных народных игр, дворовых игр на территории детского сада;</w:t>
      </w:r>
    </w:p>
    <w:p w:rsidR="00BC2202" w:rsidRDefault="00BC2202">
      <w:r>
        <w:t>создание детско-педагогических работников проектов по здоровому образу жизни;</w:t>
      </w:r>
    </w:p>
    <w:p w:rsidR="00BC2202" w:rsidRDefault="00BC2202">
      <w:r>
        <w:t>введение оздоровительных традиций в Организации.</w:t>
      </w:r>
    </w:p>
    <w:p w:rsidR="00BC2202" w:rsidRDefault="00BC2202">
      <w:bookmarkStart w:id="3570" w:name="sub_4597"/>
      <w:r>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bookmarkEnd w:id="3570"/>
    <w:p w:rsidR="00BC2202" w:rsidRDefault="00BC2202">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BC2202" w:rsidRDefault="00BC2202">
      <w: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BC2202" w:rsidRDefault="00BC2202">
      <w:r>
        <w:t>формировать у ребенка с ОВЗ навыки поведения во время приема пищи;</w:t>
      </w:r>
    </w:p>
    <w:p w:rsidR="00BC2202" w:rsidRDefault="00BC2202">
      <w:r>
        <w:t>формировать у ребенка с ОВЗ представления о ценности здоровья, красоте и чистоте тела;</w:t>
      </w:r>
    </w:p>
    <w:p w:rsidR="00BC2202" w:rsidRDefault="00BC2202">
      <w:r>
        <w:t>формировать у ребенка с ОВЗ привычку следить за своим внешним видом;</w:t>
      </w:r>
    </w:p>
    <w:p w:rsidR="00BC2202" w:rsidRDefault="00BC2202">
      <w:r>
        <w:t>включать информацию о гигиене в повседневную жизнь ребенка с ОВЗ, в игру.</w:t>
      </w:r>
    </w:p>
    <w:p w:rsidR="00BC2202" w:rsidRDefault="00BC2202">
      <w:r>
        <w:t>Работа по формированию у ребенка с ОВЗ культурно-гигиенических навыков должна вестись в тесном контакте с семьей.</w:t>
      </w:r>
    </w:p>
    <w:p w:rsidR="00BC2202" w:rsidRDefault="00BC2202">
      <w:bookmarkStart w:id="3571" w:name="sub_4584"/>
      <w:r>
        <w:t>49.2.6. Трудовое направление воспитания.</w:t>
      </w:r>
    </w:p>
    <w:bookmarkEnd w:id="3571"/>
    <w:p w:rsidR="00BC2202" w:rsidRDefault="00BC2202">
      <w:r>
        <w:t>Цель: формирование ценностного отношения обучающихся к труду, трудолюбия, а также в приобщении ребенка к труду (ценность - "труд").</w:t>
      </w:r>
    </w:p>
    <w:p w:rsidR="00BC2202" w:rsidRDefault="00BC2202">
      <w:r>
        <w:t>Основная Основные задачи трудового воспитания:</w:t>
      </w:r>
    </w:p>
    <w:p w:rsidR="00BC2202" w:rsidRDefault="00BC2202">
      <w:bookmarkStart w:id="3572" w:name="sub_4598"/>
      <w: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BC2202" w:rsidRDefault="00BC2202">
      <w:bookmarkStart w:id="3573" w:name="sub_4599"/>
      <w:bookmarkEnd w:id="3572"/>
      <w: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BC2202" w:rsidRDefault="00BC2202">
      <w:bookmarkStart w:id="3574" w:name="sub_4600"/>
      <w:bookmarkEnd w:id="3573"/>
      <w: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bookmarkEnd w:id="3574"/>
    <w:p w:rsidR="00BC2202" w:rsidRDefault="00BC2202">
      <w: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BC2202" w:rsidRDefault="00BC2202">
      <w: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BC2202" w:rsidRDefault="00BC2202">
      <w: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BC2202" w:rsidRDefault="00BC2202">
      <w:r>
        <w:t>предоставлять детям с ОВЗ самостоятельность в выполнении работы, чтобы они почувствовали ответственность за свои действия;</w:t>
      </w:r>
    </w:p>
    <w:p w:rsidR="00BC2202" w:rsidRDefault="00BC2202">
      <w: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BC2202" w:rsidRDefault="00BC2202">
      <w:r>
        <w:t>связывать развитие трудолюбия с формированием общественных мотивов труда, желанием приносить пользу людям.</w:t>
      </w:r>
    </w:p>
    <w:p w:rsidR="00BC2202" w:rsidRDefault="00BC2202">
      <w:bookmarkStart w:id="3575" w:name="sub_4585"/>
      <w:r>
        <w:t>49.2.7. Этико-эстетическое направление воспитания.</w:t>
      </w:r>
    </w:p>
    <w:bookmarkEnd w:id="3575"/>
    <w:p w:rsidR="00BC2202" w:rsidRDefault="00BC2202">
      <w:r>
        <w:t>Цель: формирование конкретных представления о культуре поведения, (ценности - "культура и красота").</w:t>
      </w:r>
    </w:p>
    <w:p w:rsidR="00BC2202" w:rsidRDefault="00BC2202">
      <w:r>
        <w:t>Основные задачи этико-эстетического воспитания:</w:t>
      </w:r>
    </w:p>
    <w:p w:rsidR="00BC2202" w:rsidRDefault="00BC2202">
      <w:bookmarkStart w:id="3576" w:name="sub_4604"/>
      <w:r>
        <w:t>1) формирование культуры общения, поведения, этических представлений;</w:t>
      </w:r>
    </w:p>
    <w:p w:rsidR="00BC2202" w:rsidRDefault="00BC2202">
      <w:bookmarkStart w:id="3577" w:name="sub_4605"/>
      <w:bookmarkEnd w:id="3576"/>
      <w:r>
        <w:t>2) воспитание представлений о значении опрятности и красоты внешней, ее влиянии на внутренний мир человека;</w:t>
      </w:r>
    </w:p>
    <w:p w:rsidR="00BC2202" w:rsidRDefault="00BC2202">
      <w:bookmarkStart w:id="3578" w:name="sub_4606"/>
      <w:bookmarkEnd w:id="3577"/>
      <w:r>
        <w:t>3) развитие предпосылок ценностно-смыслового восприятия и понимания произведений искусства, явлений жизни, отношений между людьми;</w:t>
      </w:r>
    </w:p>
    <w:p w:rsidR="00BC2202" w:rsidRDefault="00BC2202">
      <w:bookmarkStart w:id="3579" w:name="sub_4607"/>
      <w:bookmarkEnd w:id="3578"/>
      <w:r>
        <w:t>4) воспитание любви к прекрасному, уважения к традициям и культуре родной страны и других народов;</w:t>
      </w:r>
    </w:p>
    <w:p w:rsidR="00BC2202" w:rsidRDefault="00BC2202">
      <w:bookmarkStart w:id="3580" w:name="sub_4608"/>
      <w:bookmarkEnd w:id="3579"/>
      <w:r>
        <w:t>5) развитие творческого отношения к миру, природе, быту и к окружающей ребенка с ОВЗ действительности;</w:t>
      </w:r>
    </w:p>
    <w:p w:rsidR="00BC2202" w:rsidRDefault="00BC2202">
      <w:bookmarkStart w:id="3581" w:name="sub_4609"/>
      <w:bookmarkEnd w:id="3580"/>
      <w:r>
        <w:t>6) формирование у обучающихся с ОВЗ эстетического вкуса, стремления окружать себя прекрасным, создавать его.</w:t>
      </w:r>
    </w:p>
    <w:p w:rsidR="00BC2202" w:rsidRDefault="00BC2202">
      <w:bookmarkStart w:id="3582" w:name="sub_4601"/>
      <w:bookmarkEnd w:id="3581"/>
      <w: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bookmarkEnd w:id="3582"/>
    <w:p w:rsidR="00BC2202" w:rsidRDefault="00BC2202">
      <w:r>
        <w:t>учить обучающихся с ОВЗ уважительно относиться к окружающим людям, считаться с их делами, интересами, удобствами;</w:t>
      </w:r>
    </w:p>
    <w:p w:rsidR="00BC2202" w:rsidRDefault="00BC2202">
      <w: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BC2202" w:rsidRDefault="00BC2202">
      <w: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BC2202" w:rsidRDefault="00BC2202">
      <w: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BC2202" w:rsidRDefault="00BC2202">
      <w:bookmarkStart w:id="3583" w:name="sub_4602"/>
      <w: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bookmarkEnd w:id="3583"/>
    <w:p w:rsidR="00BC2202" w:rsidRDefault="00BC2202">
      <w:r>
        <w:t>Направления деятельности воспитателя по эстетическому воспитанию предполагают следующее:</w:t>
      </w:r>
    </w:p>
    <w:p w:rsidR="00BC2202" w:rsidRDefault="00BC2202">
      <w: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BC2202" w:rsidRDefault="00BC2202">
      <w:r>
        <w:t>уважительное отношение к результатам творчества обучающихся с ОВЗ, широкое включение их произведений в жизнь Организации;</w:t>
      </w:r>
    </w:p>
    <w:p w:rsidR="00BC2202" w:rsidRDefault="00BC2202">
      <w:r>
        <w:t>организацию выставок, концертов, создание эстетической развивающей среды;</w:t>
      </w:r>
    </w:p>
    <w:p w:rsidR="00BC2202" w:rsidRDefault="00BC2202">
      <w:r>
        <w:t>формирование чувства прекрасного на основе восприятия художественного слова на русском и родном языке;</w:t>
      </w:r>
    </w:p>
    <w:p w:rsidR="00BC2202" w:rsidRDefault="00BC2202">
      <w:r>
        <w:t>реализация вариативности содержания, форм и методов работы с детьми с ОВЗ по разным направлениям эстетического воспитания.</w:t>
      </w:r>
    </w:p>
    <w:p w:rsidR="00BC2202" w:rsidRDefault="00BC2202">
      <w:bookmarkStart w:id="3584" w:name="sub_4603"/>
      <w:r>
        <w:t>49.2.7.3. Особенности реализации воспитательного процесса.</w:t>
      </w:r>
    </w:p>
    <w:bookmarkEnd w:id="3584"/>
    <w:p w:rsidR="00BC2202" w:rsidRDefault="00BC2202">
      <w:r>
        <w:t>В перечне особенностей организации воспитательного процесса в Организации целесообразно отобразить:</w:t>
      </w:r>
    </w:p>
    <w:p w:rsidR="00BC2202" w:rsidRDefault="00BC2202">
      <w:r>
        <w:t>региональные и муниципальные особенности социокультурного окружения Организации;</w:t>
      </w:r>
    </w:p>
    <w:p w:rsidR="00BC2202" w:rsidRDefault="00BC2202">
      <w: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BC2202" w:rsidRDefault="00BC2202">
      <w: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BC2202" w:rsidRDefault="00BC2202">
      <w:r>
        <w:t>ключевые элементы уклада Организации;</w:t>
      </w:r>
    </w:p>
    <w:p w:rsidR="00BC2202" w:rsidRDefault="00BC2202">
      <w:r>
        <w:t>наличие инновационных, опережающих, перспективных технологий значимой в аспекте воспитания деятельности, потенциальных "точек роста";</w:t>
      </w:r>
    </w:p>
    <w:p w:rsidR="00BC2202" w:rsidRDefault="00BC2202">
      <w: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BC2202" w:rsidRDefault="00BC2202">
      <w:r>
        <w:t>особенности значимого в аспекте воспитания взаимодействия с социальными партнерами Организации;</w:t>
      </w:r>
    </w:p>
    <w:p w:rsidR="00BC2202" w:rsidRDefault="00BC2202">
      <w:r>
        <w:t>особенности Организации, связанные с работой с детьми с ОВЗ, в том числе с инвалидностью.</w:t>
      </w:r>
    </w:p>
    <w:p w:rsidR="00BC2202" w:rsidRDefault="00BC2202">
      <w:bookmarkStart w:id="3585" w:name="sub_4586"/>
      <w:r>
        <w:t>49.2.8. Особенности взаимодействия педагогического коллектива с семьями обучающихся с ОВЗ в процессе реализации Программы воспитания.</w:t>
      </w:r>
    </w:p>
    <w:bookmarkEnd w:id="3585"/>
    <w:p w:rsidR="00BC2202" w:rsidRDefault="00BC2202">
      <w: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BC2202" w:rsidRDefault="00BC2202">
      <w: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BC2202" w:rsidRDefault="00BC2202">
      <w: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BC2202" w:rsidRDefault="00BC2202">
      <w:bookmarkStart w:id="3586" w:name="sub_1357"/>
      <w:r>
        <w:t>49.3. Организационный раздел.</w:t>
      </w:r>
    </w:p>
    <w:p w:rsidR="00BC2202" w:rsidRDefault="00BC2202">
      <w:bookmarkStart w:id="3587" w:name="sub_4610"/>
      <w:bookmarkEnd w:id="3586"/>
      <w:r>
        <w:t>49.3.1. Общие требования к условиям реализации Программы воспитания.</w:t>
      </w:r>
    </w:p>
    <w:bookmarkEnd w:id="3587"/>
    <w:p w:rsidR="00BC2202" w:rsidRDefault="00BC2202">
      <w: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BC2202" w:rsidRDefault="00BC2202">
      <w:bookmarkStart w:id="3588" w:name="sub_4615"/>
      <w: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BC2202" w:rsidRDefault="00BC2202">
      <w:bookmarkStart w:id="3589" w:name="sub_4616"/>
      <w:bookmarkEnd w:id="3588"/>
      <w:r>
        <w:t>2. Наличие профессиональных кадров и готовность педагогического коллектива к достижению целевых ориентиров Программы воспитания.</w:t>
      </w:r>
    </w:p>
    <w:p w:rsidR="00BC2202" w:rsidRDefault="00BC2202">
      <w:bookmarkStart w:id="3590" w:name="sub_4617"/>
      <w:bookmarkEnd w:id="3589"/>
      <w:r>
        <w:t>3. Взаимодействие с родителям (законным представителям) по вопросам воспитания.</w:t>
      </w:r>
    </w:p>
    <w:p w:rsidR="00BC2202" w:rsidRDefault="00BC2202">
      <w:bookmarkStart w:id="3591" w:name="sub_4618"/>
      <w:bookmarkEnd w:id="3590"/>
      <w: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bookmarkEnd w:id="3591"/>
    <w:p w:rsidR="00BC2202" w:rsidRDefault="00BC2202">
      <w: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BC2202" w:rsidRDefault="00BC2202">
      <w: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BC2202" w:rsidRDefault="00BC2202">
      <w: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BC2202" w:rsidRDefault="00BC2202">
      <w:r>
        <w:t>Процесс проектирования уклада Организации включает следующие шаги.</w:t>
      </w:r>
    </w:p>
    <w:p w:rsidR="00BC2202" w:rsidRDefault="00BC220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960"/>
      </w:tblGrid>
      <w:tr w:rsidR="00BC2202" w:rsidRPr="00DE2BE9">
        <w:tblPrEx>
          <w:tblCellMar>
            <w:top w:w="0" w:type="dxa"/>
            <w:bottom w:w="0" w:type="dxa"/>
          </w:tblCellMar>
        </w:tblPrEx>
        <w:tc>
          <w:tcPr>
            <w:tcW w:w="108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N п/п</w:t>
            </w:r>
          </w:p>
        </w:tc>
        <w:tc>
          <w:tcPr>
            <w:tcW w:w="504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jc w:val="center"/>
            </w:pPr>
            <w:r w:rsidRPr="00DE2BE9">
              <w:t>Шаг</w:t>
            </w:r>
          </w:p>
        </w:tc>
        <w:tc>
          <w:tcPr>
            <w:tcW w:w="3960" w:type="dxa"/>
            <w:tcBorders>
              <w:top w:val="single" w:sz="4" w:space="0" w:color="auto"/>
              <w:left w:val="single" w:sz="4" w:space="0" w:color="auto"/>
              <w:bottom w:val="single" w:sz="4" w:space="0" w:color="auto"/>
            </w:tcBorders>
          </w:tcPr>
          <w:p w:rsidR="00BC2202" w:rsidRPr="00DE2BE9" w:rsidRDefault="00BC2202">
            <w:pPr>
              <w:pStyle w:val="a7"/>
              <w:jc w:val="center"/>
            </w:pPr>
            <w:r w:rsidRPr="00DE2BE9">
              <w:t>Оформление</w:t>
            </w:r>
          </w:p>
        </w:tc>
      </w:tr>
      <w:tr w:rsidR="00BC2202" w:rsidRPr="00DE2BE9">
        <w:tblPrEx>
          <w:tblCellMar>
            <w:top w:w="0" w:type="dxa"/>
            <w:bottom w:w="0" w:type="dxa"/>
          </w:tblCellMar>
        </w:tblPrEx>
        <w:tc>
          <w:tcPr>
            <w:tcW w:w="108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1.</w:t>
            </w:r>
          </w:p>
        </w:tc>
        <w:tc>
          <w:tcPr>
            <w:tcW w:w="504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Определить ценностно-смысловое наполнение жизнедеятельности Организации.</w:t>
            </w:r>
          </w:p>
        </w:tc>
        <w:tc>
          <w:tcPr>
            <w:tcW w:w="3960" w:type="dxa"/>
            <w:tcBorders>
              <w:top w:val="single" w:sz="4" w:space="0" w:color="auto"/>
              <w:left w:val="single" w:sz="4" w:space="0" w:color="auto"/>
              <w:bottom w:val="single" w:sz="4" w:space="0" w:color="auto"/>
            </w:tcBorders>
          </w:tcPr>
          <w:p w:rsidR="00BC2202" w:rsidRPr="00DE2BE9" w:rsidRDefault="00BC2202">
            <w:pPr>
              <w:pStyle w:val="a7"/>
            </w:pPr>
            <w:r w:rsidRPr="00DE2BE9">
              <w:t>Устав Организации, локальные акты, правила поведения для обучающихся и педагогических работников, внутренняя символика.</w:t>
            </w:r>
          </w:p>
        </w:tc>
      </w:tr>
      <w:tr w:rsidR="00BC2202" w:rsidRPr="00DE2BE9">
        <w:tblPrEx>
          <w:tblCellMar>
            <w:top w:w="0" w:type="dxa"/>
            <w:bottom w:w="0" w:type="dxa"/>
          </w:tblCellMar>
        </w:tblPrEx>
        <w:tc>
          <w:tcPr>
            <w:tcW w:w="108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2.</w:t>
            </w:r>
          </w:p>
        </w:tc>
        <w:tc>
          <w:tcPr>
            <w:tcW w:w="504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Отразить сформулированное ценностно-смысловое наполнение во всех форматах жизнедеятельности Организации:</w:t>
            </w:r>
          </w:p>
          <w:p w:rsidR="00BC2202" w:rsidRPr="00DE2BE9" w:rsidRDefault="00BC2202">
            <w:pPr>
              <w:pStyle w:val="a7"/>
            </w:pPr>
            <w:r w:rsidRPr="00DE2BE9">
              <w:t>специфику организации видов деятельности; обустройство развивающей предметно-пространственной среды; организацию режима дня;</w:t>
            </w:r>
          </w:p>
          <w:p w:rsidR="00BC2202" w:rsidRPr="00DE2BE9" w:rsidRDefault="00BC2202">
            <w:pPr>
              <w:pStyle w:val="a7"/>
            </w:pPr>
            <w:r w:rsidRPr="00DE2BE9">
              <w:t>разработку традиций и ритуалов Организации; праздники и мероприятия.</w:t>
            </w:r>
          </w:p>
        </w:tc>
        <w:tc>
          <w:tcPr>
            <w:tcW w:w="3960" w:type="dxa"/>
            <w:tcBorders>
              <w:top w:val="single" w:sz="4" w:space="0" w:color="auto"/>
              <w:left w:val="single" w:sz="4" w:space="0" w:color="auto"/>
              <w:bottom w:val="single" w:sz="4" w:space="0" w:color="auto"/>
            </w:tcBorders>
          </w:tcPr>
          <w:p w:rsidR="00BC2202" w:rsidRPr="00DE2BE9" w:rsidRDefault="00BC2202">
            <w:pPr>
              <w:pStyle w:val="a7"/>
            </w:pPr>
            <w:r w:rsidRPr="00DE2BE9">
              <w:t>АОП ДО и Программа воспитания.</w:t>
            </w:r>
          </w:p>
        </w:tc>
      </w:tr>
      <w:tr w:rsidR="00BC2202" w:rsidRPr="00DE2BE9">
        <w:tblPrEx>
          <w:tblCellMar>
            <w:top w:w="0" w:type="dxa"/>
            <w:bottom w:w="0" w:type="dxa"/>
          </w:tblCellMar>
        </w:tblPrEx>
        <w:tc>
          <w:tcPr>
            <w:tcW w:w="1080" w:type="dxa"/>
            <w:tcBorders>
              <w:top w:val="single" w:sz="4" w:space="0" w:color="auto"/>
              <w:bottom w:val="single" w:sz="4" w:space="0" w:color="auto"/>
              <w:right w:val="single" w:sz="4" w:space="0" w:color="auto"/>
            </w:tcBorders>
          </w:tcPr>
          <w:p w:rsidR="00BC2202" w:rsidRPr="00DE2BE9" w:rsidRDefault="00BC2202">
            <w:pPr>
              <w:pStyle w:val="a7"/>
              <w:jc w:val="center"/>
            </w:pPr>
            <w:r w:rsidRPr="00DE2BE9">
              <w:t>3.</w:t>
            </w:r>
          </w:p>
        </w:tc>
        <w:tc>
          <w:tcPr>
            <w:tcW w:w="5040" w:type="dxa"/>
            <w:tcBorders>
              <w:top w:val="single" w:sz="4" w:space="0" w:color="auto"/>
              <w:left w:val="single" w:sz="4" w:space="0" w:color="auto"/>
              <w:bottom w:val="single" w:sz="4" w:space="0" w:color="auto"/>
              <w:right w:val="single" w:sz="4" w:space="0" w:color="auto"/>
            </w:tcBorders>
          </w:tcPr>
          <w:p w:rsidR="00BC2202" w:rsidRPr="00DE2BE9" w:rsidRDefault="00BC2202">
            <w:pPr>
              <w:pStyle w:val="a7"/>
            </w:pPr>
            <w:r w:rsidRPr="00DE2BE9">
              <w:t>Обеспечить принятие всеми участниками образовательных отношений уклада Организации.</w:t>
            </w:r>
          </w:p>
        </w:tc>
        <w:tc>
          <w:tcPr>
            <w:tcW w:w="3960" w:type="dxa"/>
            <w:tcBorders>
              <w:top w:val="single" w:sz="4" w:space="0" w:color="auto"/>
              <w:left w:val="single" w:sz="4" w:space="0" w:color="auto"/>
              <w:bottom w:val="single" w:sz="4" w:space="0" w:color="auto"/>
            </w:tcBorders>
          </w:tcPr>
          <w:p w:rsidR="00BC2202" w:rsidRPr="00DE2BE9" w:rsidRDefault="00BC2202">
            <w:pPr>
              <w:pStyle w:val="a7"/>
            </w:pPr>
            <w:r w:rsidRPr="00DE2BE9">
              <w:t>Требования к кадровому составу и профессиональной подготовке сотрудников. Взаимодействие Организации с семьями обучающихся.</w:t>
            </w:r>
          </w:p>
          <w:p w:rsidR="00BC2202" w:rsidRPr="00DE2BE9" w:rsidRDefault="00BC2202">
            <w:pPr>
              <w:pStyle w:val="a7"/>
            </w:pPr>
            <w:r w:rsidRPr="00DE2BE9">
              <w:t>Социальное партнерство</w:t>
            </w:r>
          </w:p>
          <w:p w:rsidR="00BC2202" w:rsidRPr="00DE2BE9" w:rsidRDefault="00BC2202">
            <w:pPr>
              <w:pStyle w:val="a7"/>
            </w:pPr>
            <w:r w:rsidRPr="00DE2BE9">
              <w:t>Организации с социальным окружением.</w:t>
            </w:r>
          </w:p>
          <w:p w:rsidR="00BC2202" w:rsidRPr="00DE2BE9" w:rsidRDefault="00BC2202">
            <w:pPr>
              <w:pStyle w:val="a7"/>
            </w:pPr>
            <w:r w:rsidRPr="00DE2BE9">
              <w:t>Договоры и локальные нормативные акты.</w:t>
            </w:r>
          </w:p>
        </w:tc>
      </w:tr>
    </w:tbl>
    <w:p w:rsidR="00BC2202" w:rsidRDefault="00BC2202"/>
    <w:p w:rsidR="00BC2202" w:rsidRDefault="00BC2202">
      <w: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BC2202" w:rsidRDefault="00BC2202">
      <w:r>
        <w:t>Воспитывающая среда строится по трем линиям:</w:t>
      </w:r>
    </w:p>
    <w:p w:rsidR="00BC2202" w:rsidRDefault="00BC2202">
      <w:r>
        <w:t>"от педагогического работника", который создает предметно-образную среду, способствующую воспитанию необходимых качеств;</w:t>
      </w:r>
    </w:p>
    <w:p w:rsidR="00BC2202" w:rsidRDefault="00BC2202">
      <w: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BC2202" w:rsidRDefault="00BC2202">
      <w:r>
        <w:t>"от ребенка", который самостоятельно действует, творит, получает опыт деятельности, в особенности - игровой.</w:t>
      </w:r>
    </w:p>
    <w:p w:rsidR="00BC2202" w:rsidRDefault="00BC2202">
      <w:bookmarkStart w:id="3592" w:name="sub_4611"/>
      <w:r>
        <w:t>49.3.2. Взаимодействия педагогического работника с детьми с ОВЗ. События Организации.</w:t>
      </w:r>
    </w:p>
    <w:bookmarkEnd w:id="3592"/>
    <w:p w:rsidR="00BC2202" w:rsidRDefault="00BC2202">
      <w: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BC2202" w:rsidRDefault="00BC2202">
      <w:r>
        <w:t>Проектирование событий в Организации возможно в следующих формах:</w:t>
      </w:r>
    </w:p>
    <w:p w:rsidR="00BC2202" w:rsidRDefault="00BC2202">
      <w: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BC2202" w:rsidRDefault="00BC2202">
      <w: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BC2202" w:rsidRDefault="00BC2202">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BC2202" w:rsidRDefault="00BC2202">
      <w:bookmarkStart w:id="3593" w:name="sub_4612"/>
      <w:r>
        <w:t>49.3.3. Организация предметно-пространственной среды.</w:t>
      </w:r>
    </w:p>
    <w:bookmarkEnd w:id="3593"/>
    <w:p w:rsidR="00BC2202" w:rsidRDefault="00BC2202">
      <w:r>
        <w:t>Предметно-пространственная среда (далее - ППС) должна отражать федеральную, региональную специфику, а также специфику ОО и включать:</w:t>
      </w:r>
    </w:p>
    <w:p w:rsidR="00BC2202" w:rsidRDefault="00BC2202">
      <w:r>
        <w:t>оформление помещений;</w:t>
      </w:r>
    </w:p>
    <w:p w:rsidR="00BC2202" w:rsidRDefault="00BC2202">
      <w:r>
        <w:t>оборудование, в том числе специализированное оборудование для обучения и воспитания обучающихся с ОВЗ;</w:t>
      </w:r>
    </w:p>
    <w:p w:rsidR="00BC2202" w:rsidRDefault="00BC2202">
      <w:r>
        <w:t>игрушки.</w:t>
      </w:r>
    </w:p>
    <w:p w:rsidR="00BC2202" w:rsidRDefault="00BC2202">
      <w:r>
        <w:t>ППС должна отражать ценности, на которых строится программа воспитания, способствовать их принятию и раскрытию ребенком с ОВЗ.</w:t>
      </w:r>
    </w:p>
    <w:p w:rsidR="00BC2202" w:rsidRDefault="00BC2202">
      <w:r>
        <w:t>Среда включает знаки и символы государства, региона, города и организации.</w:t>
      </w:r>
    </w:p>
    <w:p w:rsidR="00BC2202" w:rsidRDefault="00BC2202">
      <w: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BC2202" w:rsidRDefault="00BC2202">
      <w:r>
        <w:t>Среда должна быть экологичной, природосообразной и безопасной.</w:t>
      </w:r>
    </w:p>
    <w:p w:rsidR="00BC2202" w:rsidRDefault="00BC2202">
      <w: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BC2202" w:rsidRDefault="00BC2202">
      <w: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BC2202" w:rsidRDefault="00BC2202">
      <w: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BC2202" w:rsidRDefault="00BC2202">
      <w: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BC2202" w:rsidRDefault="00BC2202">
      <w: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BC2202" w:rsidRDefault="00BC2202">
      <w:bookmarkStart w:id="3594" w:name="sub_4613"/>
      <w:r>
        <w:t>49.3.4. Кадровое обеспечение воспитательного процесса.</w:t>
      </w:r>
    </w:p>
    <w:bookmarkEnd w:id="3594"/>
    <w:p w:rsidR="00BC2202" w:rsidRDefault="00BC2202">
      <w: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BC2202" w:rsidRDefault="00BC2202">
      <w:r>
        <w:t>Также здесь должна быть представлена информация о возможностях привлечения специалистов других организаций (образовательных, социальных).</w:t>
      </w:r>
    </w:p>
    <w:p w:rsidR="00BC2202" w:rsidRDefault="00BC2202">
      <w:bookmarkStart w:id="3595" w:name="sub_4614"/>
      <w:r>
        <w:t>49.3.5. Особые требования к условиям, обеспечивающим достижение планируемых личностных результатов в работе с детьми с ОВЗ.</w:t>
      </w:r>
    </w:p>
    <w:bookmarkEnd w:id="3595"/>
    <w:p w:rsidR="00BC2202" w:rsidRDefault="00BC2202">
      <w:r>
        <w:t>Инклюзия является ценностной основой уклада Организации и основанием для проектирования воспитывающих сред, деятельностей и событий.</w:t>
      </w:r>
    </w:p>
    <w:p w:rsidR="00BC2202" w:rsidRDefault="00BC2202">
      <w: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BC2202" w:rsidRDefault="00BC2202">
      <w: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BC2202" w:rsidRDefault="00BC2202">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BC2202" w:rsidRDefault="00BC2202">
      <w: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BC2202" w:rsidRDefault="00BC2202">
      <w: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BC2202" w:rsidRDefault="00BC2202">
      <w:bookmarkStart w:id="3596" w:name="sub_1358"/>
      <w:r>
        <w:t>49.4. Основными условиями реализации Программы воспитания в Организации, являются:</w:t>
      </w:r>
    </w:p>
    <w:p w:rsidR="00BC2202" w:rsidRDefault="00BC2202">
      <w:bookmarkStart w:id="3597" w:name="sub_4619"/>
      <w:bookmarkEnd w:id="3596"/>
      <w: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C2202" w:rsidRDefault="00BC2202">
      <w:bookmarkStart w:id="3598" w:name="sub_4620"/>
      <w:bookmarkEnd w:id="3597"/>
      <w: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BC2202" w:rsidRDefault="00BC2202">
      <w:bookmarkStart w:id="3599" w:name="sub_4621"/>
      <w:bookmarkEnd w:id="3598"/>
      <w: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C2202" w:rsidRDefault="00BC2202">
      <w:bookmarkStart w:id="3600" w:name="sub_4622"/>
      <w:bookmarkEnd w:id="3599"/>
      <w:r>
        <w:t>4) формирование и поддержка инициативы обучающихся в различных видах детской деятельности;</w:t>
      </w:r>
    </w:p>
    <w:p w:rsidR="00BC2202" w:rsidRDefault="00BC2202">
      <w:bookmarkStart w:id="3601" w:name="sub_4623"/>
      <w:bookmarkEnd w:id="3600"/>
      <w:r>
        <w:t>5) активное привлечение ближайшего социального окружения к воспитанию ребенка.</w:t>
      </w:r>
    </w:p>
    <w:p w:rsidR="00BC2202" w:rsidRDefault="00BC2202">
      <w:bookmarkStart w:id="3602" w:name="sub_1359"/>
      <w:bookmarkEnd w:id="3601"/>
      <w:r>
        <w:t>49.5. Задачами воспитания обучающихся с ОВЗ в условиях Организации являются:</w:t>
      </w:r>
    </w:p>
    <w:p w:rsidR="00BC2202" w:rsidRDefault="00BC2202">
      <w:bookmarkStart w:id="3603" w:name="sub_4624"/>
      <w:bookmarkEnd w:id="3602"/>
      <w: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BC2202" w:rsidRDefault="00BC2202">
      <w:bookmarkStart w:id="3604" w:name="sub_4625"/>
      <w:bookmarkEnd w:id="3603"/>
      <w:r>
        <w:t>2) формирование доброжелательного отношения к детям с ОВЗ и их семьям со стороны всех участников образовательных отношений;</w:t>
      </w:r>
    </w:p>
    <w:p w:rsidR="00BC2202" w:rsidRDefault="00BC2202">
      <w:bookmarkStart w:id="3605" w:name="sub_4626"/>
      <w:bookmarkEnd w:id="3604"/>
      <w: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BC2202" w:rsidRDefault="00BC2202">
      <w:bookmarkStart w:id="3606" w:name="sub_4627"/>
      <w:bookmarkEnd w:id="3605"/>
      <w:r>
        <w:t>4) обеспечение эмоционально-положительного взаимодействия обучающихся с окружающими в целях их успешной адаптации и интеграции в общество;</w:t>
      </w:r>
    </w:p>
    <w:p w:rsidR="00BC2202" w:rsidRDefault="00BC2202">
      <w:bookmarkStart w:id="3607" w:name="sub_4628"/>
      <w:bookmarkEnd w:id="3606"/>
      <w:r>
        <w:t>5) расширение у обучающихся с различными нарушениями развития знаний и представлений об окружающем мире;</w:t>
      </w:r>
    </w:p>
    <w:p w:rsidR="00BC2202" w:rsidRDefault="00BC2202">
      <w:bookmarkStart w:id="3608" w:name="sub_4629"/>
      <w:bookmarkEnd w:id="3607"/>
      <w:r>
        <w:t>6) взаимодействие с семьей для обеспечения полноценного развития обучающихся с ОВЗ;</w:t>
      </w:r>
    </w:p>
    <w:p w:rsidR="00BC2202" w:rsidRDefault="00BC2202">
      <w:bookmarkStart w:id="3609" w:name="sub_4630"/>
      <w:bookmarkEnd w:id="3608"/>
      <w:r>
        <w:t>7) охрана и укрепление физического и психического здоровья обучающихся, в том числе их эмоционального благополучия;</w:t>
      </w:r>
    </w:p>
    <w:p w:rsidR="00BC2202" w:rsidRDefault="00BC2202">
      <w:bookmarkStart w:id="3610" w:name="sub_4631"/>
      <w:bookmarkEnd w:id="3609"/>
      <w: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bookmarkEnd w:id="3610"/>
    <w:p w:rsidR="00BC2202" w:rsidRDefault="00BC2202"/>
    <w:p w:rsidR="00BC2202" w:rsidRDefault="00BC2202">
      <w:pPr>
        <w:pStyle w:val="1"/>
      </w:pPr>
      <w:bookmarkStart w:id="3611" w:name="sub_1058"/>
      <w:r>
        <w:t>IV. Организационный раздел Программы</w:t>
      </w:r>
    </w:p>
    <w:bookmarkEnd w:id="3611"/>
    <w:p w:rsidR="00BC2202" w:rsidRDefault="00BC2202"/>
    <w:p w:rsidR="00BC2202" w:rsidRDefault="00BC2202">
      <w:bookmarkStart w:id="3612" w:name="sub_1050"/>
      <w:r>
        <w:t>50. 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bookmarkEnd w:id="3612"/>
    <w:p w:rsidR="00BC2202" w:rsidRDefault="00BC2202">
      <w: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BC2202" w:rsidRDefault="00BC2202">
      <w:bookmarkStart w:id="3613" w:name="sub_1051"/>
      <w:r>
        <w:t>51. Психолого-педагогические условия, обеспечивающие развитие ребенка.</w:t>
      </w:r>
    </w:p>
    <w:p w:rsidR="00BC2202" w:rsidRDefault="00BC2202">
      <w:bookmarkStart w:id="3614" w:name="sub_1360"/>
      <w:bookmarkEnd w:id="3613"/>
      <w:r>
        <w:t>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BC2202" w:rsidRDefault="00BC2202">
      <w:bookmarkStart w:id="3615" w:name="sub_4632"/>
      <w:bookmarkEnd w:id="3614"/>
      <w: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BC2202" w:rsidRDefault="00BC2202">
      <w:bookmarkStart w:id="3616" w:name="sub_4633"/>
      <w:bookmarkEnd w:id="3615"/>
      <w: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BC2202" w:rsidRDefault="00BC2202">
      <w:bookmarkStart w:id="3617" w:name="sub_4634"/>
      <w:bookmarkEnd w:id="3616"/>
      <w:r>
        <w:t>3. Формирование игры как важнейшего фактора развития ребенка с нарушенным слухом раннего и дошкольного возраста.</w:t>
      </w:r>
    </w:p>
    <w:p w:rsidR="00BC2202" w:rsidRDefault="00BC2202">
      <w:bookmarkStart w:id="3618" w:name="sub_4635"/>
      <w:bookmarkEnd w:id="3617"/>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BC2202" w:rsidRDefault="00BC2202">
      <w:bookmarkStart w:id="3619" w:name="sub_4636"/>
      <w:bookmarkEnd w:id="3618"/>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BC2202" w:rsidRDefault="00BC2202">
      <w:bookmarkStart w:id="3620" w:name="sub_4637"/>
      <w:bookmarkEnd w:id="3619"/>
      <w: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BC2202" w:rsidRDefault="00BC2202">
      <w:bookmarkStart w:id="3621" w:name="sub_4638"/>
      <w:bookmarkEnd w:id="3620"/>
      <w: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BC2202" w:rsidRDefault="00BC2202">
      <w:bookmarkStart w:id="3622" w:name="sub_1361"/>
      <w:bookmarkEnd w:id="3621"/>
      <w:r>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BC2202" w:rsidRDefault="00BC2202">
      <w:bookmarkStart w:id="3623" w:name="sub_4639"/>
      <w:bookmarkEnd w:id="3622"/>
      <w: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BC2202" w:rsidRDefault="00BC2202">
      <w:bookmarkStart w:id="3624" w:name="sub_4640"/>
      <w:bookmarkEnd w:id="3623"/>
      <w: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BC2202" w:rsidRDefault="00BC2202">
      <w:bookmarkStart w:id="3625" w:name="sub_4641"/>
      <w:bookmarkEnd w:id="3624"/>
      <w:r>
        <w:t>3. Формирование игры как важнейшего фактора развития ребенка с нарушениями зрения.</w:t>
      </w:r>
    </w:p>
    <w:p w:rsidR="00BC2202" w:rsidRDefault="00BC2202">
      <w:bookmarkStart w:id="3626" w:name="sub_4642"/>
      <w:bookmarkEnd w:id="3625"/>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C2202" w:rsidRDefault="00BC2202">
      <w:bookmarkStart w:id="3627" w:name="sub_4643"/>
      <w:bookmarkEnd w:id="3626"/>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BC2202" w:rsidRDefault="00BC2202">
      <w:bookmarkStart w:id="3628" w:name="sub_4644"/>
      <w:bookmarkEnd w:id="3627"/>
      <w: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BC2202" w:rsidRDefault="00BC2202">
      <w:bookmarkStart w:id="3629" w:name="sub_4645"/>
      <w:bookmarkEnd w:id="3628"/>
      <w:r>
        <w:t>7. Участие семьи как необходимое условие для полноценного развития ребенка с нарушениями зрения раннего и дошкольного возраста.</w:t>
      </w:r>
    </w:p>
    <w:p w:rsidR="00BC2202" w:rsidRDefault="00BC2202">
      <w:bookmarkStart w:id="3630" w:name="sub_4646"/>
      <w:bookmarkEnd w:id="3629"/>
      <w: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BC2202" w:rsidRDefault="00BC2202">
      <w:bookmarkStart w:id="3631" w:name="sub_4647"/>
      <w:bookmarkEnd w:id="3630"/>
      <w: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BC2202" w:rsidRDefault="00BC2202">
      <w:bookmarkStart w:id="3632" w:name="sub_4648"/>
      <w:bookmarkEnd w:id="3631"/>
      <w:r>
        <w:t>а) владение педагогическим работниками:</w:t>
      </w:r>
    </w:p>
    <w:bookmarkEnd w:id="3632"/>
    <w:p w:rsidR="00BC2202" w:rsidRDefault="00BC2202">
      <w:r>
        <w:t>специальными знаниями и умениями в области практического взаимодействия с детьми в системе координат "зрячий - слепой", "зрячий - слабовидящий";</w:t>
      </w:r>
    </w:p>
    <w:p w:rsidR="00BC2202" w:rsidRDefault="00BC2202">
      <w: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BC2202" w:rsidRDefault="00BC2202">
      <w: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BC2202" w:rsidRDefault="00BC2202">
      <w:r>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BC2202" w:rsidRDefault="00BC2202">
      <w: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BC2202" w:rsidRDefault="00BC2202">
      <w:r>
        <w:t>методами взаимодействия с семьей обучающегося с нарушениями зрения с повышением ею адекватности в оценке возможностей ребенка;</w:t>
      </w:r>
    </w:p>
    <w:p w:rsidR="00BC2202" w:rsidRDefault="00BC2202">
      <w:bookmarkStart w:id="3633" w:name="sub_4649"/>
      <w:r>
        <w:t>б) позиции (установки) педагогического работника:</w:t>
      </w:r>
    </w:p>
    <w:bookmarkEnd w:id="3633"/>
    <w:p w:rsidR="00BC2202" w:rsidRDefault="00BC2202">
      <w:r>
        <w:t>принятие ребенка с нарушениями зрения, прежде всего, как ребенка, обладающего потенциалом личностного роста;</w:t>
      </w:r>
    </w:p>
    <w:p w:rsidR="00BC2202" w:rsidRDefault="00BC2202">
      <w:r>
        <w:t>ребенок специально должен быть обучен тому, что зрячий постигает сам;</w:t>
      </w:r>
    </w:p>
    <w:p w:rsidR="00BC2202" w:rsidRDefault="00BC2202">
      <w:r>
        <w:t>стараться не занижать и не завышать требования к ребенку;</w:t>
      </w:r>
    </w:p>
    <w:p w:rsidR="00BC2202" w:rsidRDefault="00BC2202">
      <w:r>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BC2202" w:rsidRDefault="00BC2202">
      <w: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BC2202" w:rsidRDefault="00BC2202">
      <w:r>
        <w:t>своевременная корректировка собственной оценки реальных и потенциальных возможностей ребенка.</w:t>
      </w:r>
    </w:p>
    <w:p w:rsidR="00BC2202" w:rsidRDefault="00BC2202">
      <w:bookmarkStart w:id="3634" w:name="sub_1362"/>
      <w:r>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BC2202" w:rsidRDefault="00BC2202">
      <w:bookmarkStart w:id="3635" w:name="sub_4650"/>
      <w:bookmarkEnd w:id="3634"/>
      <w: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BC2202" w:rsidRDefault="00BC2202">
      <w:bookmarkStart w:id="3636" w:name="sub_4651"/>
      <w:bookmarkEnd w:id="3635"/>
      <w: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BC2202" w:rsidRDefault="00BC2202">
      <w:bookmarkStart w:id="3637" w:name="sub_4652"/>
      <w:bookmarkEnd w:id="3636"/>
      <w: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BC2202" w:rsidRDefault="00BC2202">
      <w:bookmarkStart w:id="3638" w:name="sub_4653"/>
      <w:bookmarkEnd w:id="3637"/>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BC2202" w:rsidRDefault="00BC2202">
      <w:bookmarkStart w:id="3639" w:name="sub_4654"/>
      <w:bookmarkEnd w:id="3638"/>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BC2202" w:rsidRDefault="00BC2202">
      <w:bookmarkStart w:id="3640" w:name="sub_4655"/>
      <w:bookmarkEnd w:id="3639"/>
      <w:r>
        <w:t>6. Участие семьи как необходимое условие для полноценного развития ребенка дошкольного возраста с тяжелыми нарушениями речи.</w:t>
      </w:r>
    </w:p>
    <w:p w:rsidR="00BC2202" w:rsidRDefault="00BC2202">
      <w:bookmarkStart w:id="3641" w:name="sub_1363"/>
      <w:bookmarkEnd w:id="3640"/>
      <w:r>
        <w:t>51.4.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bookmarkEnd w:id="3641"/>
    <w:p w:rsidR="00BC2202" w:rsidRDefault="00BC2202">
      <w:r>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BC2202" w:rsidRDefault="00BC2202">
      <w: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BC2202" w:rsidRDefault="00BC2202">
      <w:r>
        <w:t>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w:t>
      </w:r>
    </w:p>
    <w:p w:rsidR="00BC2202" w:rsidRDefault="00BC2202">
      <w:r>
        <w:t>организовать в соответствии с разработанной программой сопровождения указанной категории обучающихся;</w:t>
      </w:r>
    </w:p>
    <w:p w:rsidR="00BC2202" w:rsidRDefault="00BC2202">
      <w:r>
        <w:t>привлечь специалистов психолого-педагогического сопровождения к участию в проектировании и организации образовательного процесса.</w:t>
      </w:r>
    </w:p>
    <w:p w:rsidR="00BC2202" w:rsidRDefault="00BC2202">
      <w: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BC2202" w:rsidRDefault="00BC2202">
      <w: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BC2202" w:rsidRDefault="00BC2202">
      <w: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BC2202" w:rsidRDefault="00BC2202">
      <w:bookmarkStart w:id="3642" w:name="sub_1364"/>
      <w:r>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bookmarkEnd w:id="3642"/>
    <w:p w:rsidR="00BC2202" w:rsidRDefault="00BC2202">
      <w:r>
        <w:t>развитие физических, интеллектуальных, нравственных, эстетических и личностных качеств;</w:t>
      </w:r>
    </w:p>
    <w:p w:rsidR="00BC2202" w:rsidRDefault="00BC2202">
      <w:r>
        <w:t>формирование предпосылок учебной деятельности;</w:t>
      </w:r>
    </w:p>
    <w:p w:rsidR="00BC2202" w:rsidRDefault="00BC2202">
      <w:r>
        <w:t>сохранение и укрепление здоровья;</w:t>
      </w:r>
    </w:p>
    <w:p w:rsidR="00BC2202" w:rsidRDefault="00BC2202">
      <w:r>
        <w:t>коррекция недостатков в физическом и (или) психическом развитии обучающихся;</w:t>
      </w:r>
    </w:p>
    <w:p w:rsidR="00BC2202" w:rsidRDefault="00BC2202">
      <w:r>
        <w:t>создание современной развивающей предметно-пространственной среды, комфортной как для обучающихся с ЗПР;</w:t>
      </w:r>
    </w:p>
    <w:p w:rsidR="00BC2202" w:rsidRDefault="00BC2202">
      <w:r>
        <w:t>формирование у обучающихся общей культуры.</w:t>
      </w:r>
    </w:p>
    <w:p w:rsidR="00BC2202" w:rsidRDefault="00BC2202">
      <w:r>
        <w:t>Коррекционно-развивающая работа строится с учетом особых образовательных потребностей обучающихся с ЗПР и заключений ПМПК.</w:t>
      </w:r>
    </w:p>
    <w:p w:rsidR="00BC2202" w:rsidRDefault="00BC2202">
      <w: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BC2202" w:rsidRDefault="00BC2202">
      <w:r>
        <w:t>Организация образовательного процесса для обучающихся с ОВЗ и обучающихся-инвалидов предполагает соблюдение следующих позиций:</w:t>
      </w:r>
    </w:p>
    <w:p w:rsidR="00BC2202" w:rsidRDefault="00BC2202">
      <w:bookmarkStart w:id="3643" w:name="sub_4656"/>
      <w: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BC2202" w:rsidRDefault="00BC2202">
      <w:bookmarkStart w:id="3644" w:name="sub_4657"/>
      <w:bookmarkEnd w:id="3643"/>
      <w:r>
        <w:t>2) создание специальной среды;</w:t>
      </w:r>
    </w:p>
    <w:p w:rsidR="00BC2202" w:rsidRDefault="00BC2202">
      <w:bookmarkStart w:id="3645" w:name="sub_4658"/>
      <w:bookmarkEnd w:id="3644"/>
      <w:r>
        <w:t>3) предоставление услуг ассистента (помощника), если это прописано в заключении ПМПК;</w:t>
      </w:r>
    </w:p>
    <w:p w:rsidR="00BC2202" w:rsidRDefault="00BC2202">
      <w:bookmarkStart w:id="3646" w:name="sub_4659"/>
      <w:bookmarkEnd w:id="3645"/>
      <w:r>
        <w:t>4) порядок и содержание работы ППк Организации.</w:t>
      </w:r>
    </w:p>
    <w:bookmarkEnd w:id="3646"/>
    <w:p w:rsidR="00BC2202" w:rsidRDefault="00BC2202">
      <w:r>
        <w:t>В группах компенсирующей направленности для обучающихся с ОВЗ осуществляется реализация АОП ДО для обучающихся с ЗПР.</w:t>
      </w:r>
    </w:p>
    <w:p w:rsidR="00BC2202" w:rsidRDefault="00BC2202">
      <w: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BC2202" w:rsidRDefault="00BC2202">
      <w: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BC2202" w:rsidRDefault="00BC2202">
      <w:r>
        <w:t>При составлении АОП ДО необходимо ориентироваться на:</w:t>
      </w:r>
    </w:p>
    <w:p w:rsidR="00BC2202" w:rsidRDefault="00BC2202">
      <w: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BC2202" w:rsidRDefault="00BC2202">
      <w: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C2202" w:rsidRDefault="00BC2202">
      <w: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BC2202" w:rsidRDefault="00BC2202">
      <w: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BC2202" w:rsidRDefault="00BC2202">
      <w: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BC2202" w:rsidRDefault="00BC2202">
      <w:r>
        <w:t>Реализация индивидуальной АОП ДО ребенка с ЗПР в общеобразовательной группе реализуется с учетом:</w:t>
      </w:r>
    </w:p>
    <w:p w:rsidR="00BC2202" w:rsidRDefault="00BC2202">
      <w:r>
        <w:t>особенностей и содержания взаимодействия с родителями (законными представителями) на каждом этапе включения;</w:t>
      </w:r>
    </w:p>
    <w:p w:rsidR="00BC2202" w:rsidRDefault="00BC2202">
      <w:r>
        <w:t>особенностей и содержания взаимодействия между сотрудниками Организации;</w:t>
      </w:r>
    </w:p>
    <w:p w:rsidR="00BC2202" w:rsidRDefault="00BC2202">
      <w:r>
        <w:t>вариативности, технологий выбора форм и методов подготовки ребенка с ЗПР к включению в среду нормативно развивающихся детей;</w:t>
      </w:r>
    </w:p>
    <w:p w:rsidR="00BC2202" w:rsidRDefault="00BC2202">
      <w:r>
        <w:t>критериев готовности ребенка с ЗПР продвижению по этапам инклюзивного процесса;</w:t>
      </w:r>
    </w:p>
    <w:p w:rsidR="00BC2202" w:rsidRDefault="00BC2202">
      <w:r>
        <w:t>организации условий для максимального развития и эффективной адаптации ребенка с ЗПР в инклюзивной группе.</w:t>
      </w:r>
    </w:p>
    <w:p w:rsidR="00BC2202" w:rsidRDefault="00BC2202">
      <w: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BC2202" w:rsidRDefault="00BC2202">
      <w:bookmarkStart w:id="3647" w:name="sub_4660"/>
      <w: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BC2202" w:rsidRDefault="00BC2202">
      <w:bookmarkStart w:id="3648" w:name="sub_4661"/>
      <w:bookmarkEnd w:id="3647"/>
      <w: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BC2202" w:rsidRDefault="00BC2202">
      <w:bookmarkStart w:id="3649" w:name="sub_4662"/>
      <w:bookmarkEnd w:id="3648"/>
      <w: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BC2202" w:rsidRDefault="00BC2202">
      <w:bookmarkStart w:id="3650" w:name="sub_4663"/>
      <w:bookmarkEnd w:id="3649"/>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BC2202" w:rsidRDefault="00BC2202">
      <w:bookmarkStart w:id="3651" w:name="sub_4664"/>
      <w:bookmarkEnd w:id="3650"/>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BC2202" w:rsidRDefault="00BC2202">
      <w:bookmarkStart w:id="3652" w:name="sub_4665"/>
      <w:bookmarkEnd w:id="3651"/>
      <w: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BC2202" w:rsidRDefault="00BC2202">
      <w:bookmarkStart w:id="3653" w:name="sub_4666"/>
      <w:bookmarkEnd w:id="3652"/>
      <w: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bookmarkEnd w:id="3653"/>
    <w:p w:rsidR="00BC2202" w:rsidRDefault="00BC2202">
      <w: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BC2202" w:rsidRDefault="00BC2202">
      <w:bookmarkStart w:id="3654" w:name="sub_1365"/>
      <w:r>
        <w:t>51.6. Психолого-педагогические условия, обеспечивающие развитие ребенка с РАС.</w:t>
      </w:r>
    </w:p>
    <w:bookmarkEnd w:id="3654"/>
    <w:p w:rsidR="00BC2202" w:rsidRDefault="00BC2202">
      <w: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BC2202" w:rsidRDefault="00BC2202">
      <w:bookmarkStart w:id="3655" w:name="sub_4667"/>
      <w: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BC2202" w:rsidRDefault="00BC2202">
      <w:bookmarkStart w:id="3656" w:name="sub_4668"/>
      <w:bookmarkEnd w:id="3655"/>
      <w:r>
        <w:t>2. Интегративная направленность комплексного сопровождения.</w:t>
      </w:r>
    </w:p>
    <w:p w:rsidR="00BC2202" w:rsidRDefault="00BC2202">
      <w:bookmarkStart w:id="3657" w:name="sub_4669"/>
      <w:bookmarkEnd w:id="3656"/>
      <w:r>
        <w:t>3. Этапный, дифференцированный, личностно ориентированный и преемственный характер комплексного сопровождения.</w:t>
      </w:r>
    </w:p>
    <w:p w:rsidR="00BC2202" w:rsidRDefault="00BC2202">
      <w:bookmarkStart w:id="3658" w:name="sub_4670"/>
      <w:bookmarkEnd w:id="3657"/>
      <w:r>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hyperlink r:id="rId60" w:history="1">
        <w:r>
          <w:rPr>
            <w:rStyle w:val="a4"/>
            <w:rFonts w:cs="Times New Roman CYR"/>
          </w:rPr>
          <w:t>Стандарта</w:t>
        </w:r>
      </w:hyperlink>
      <w:r>
        <w:t xml:space="preserve">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BC2202" w:rsidRDefault="00BC2202">
      <w:bookmarkStart w:id="3659" w:name="sub_4671"/>
      <w:bookmarkEnd w:id="3658"/>
      <w: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BC2202" w:rsidRDefault="00BC2202">
      <w:bookmarkStart w:id="3660" w:name="sub_4672"/>
      <w:bookmarkEnd w:id="3659"/>
      <w: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BC2202" w:rsidRDefault="00BC2202">
      <w:bookmarkStart w:id="3661" w:name="sub_4673"/>
      <w:bookmarkEnd w:id="3660"/>
      <w:r>
        <w:t>7. Активное участие семьи как необходимое условие коррекции аутистических расстройств и по возможности успешного развития ребёнка с РАС;</w:t>
      </w:r>
    </w:p>
    <w:p w:rsidR="00BC2202" w:rsidRDefault="00BC2202">
      <w:bookmarkStart w:id="3662" w:name="sub_4674"/>
      <w:bookmarkEnd w:id="3661"/>
      <w: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BC2202" w:rsidRDefault="00BC2202">
      <w:bookmarkStart w:id="3663" w:name="sub_1366"/>
      <w:bookmarkEnd w:id="3662"/>
      <w:r>
        <w:t>51.7. Психолого-педагогические условия, обеспечивающие развитие обучающихся с умственной отсталостью (интеллектуальными нарушениями)</w:t>
      </w:r>
    </w:p>
    <w:bookmarkEnd w:id="3663"/>
    <w:p w:rsidR="00BC2202" w:rsidRDefault="00BC2202">
      <w: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BC2202" w:rsidRDefault="00BC2202">
      <w: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BC2202" w:rsidRDefault="00BC2202">
      <w: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BC2202" w:rsidRDefault="00BC2202">
      <w:r>
        <w:t>Охарактеризуем базовые ориентиры к построению программ воспитания и обучения обучающихся разного возраста:</w:t>
      </w:r>
    </w:p>
    <w:p w:rsidR="00BC2202" w:rsidRDefault="00BC2202">
      <w:bookmarkStart w:id="3664" w:name="sub_4675"/>
      <w:r>
        <w:t>51.7.1. Для ребенка младенческого возраста базовым предметным областям соответствуют основные линии развития ребенка:</w:t>
      </w:r>
    </w:p>
    <w:bookmarkEnd w:id="3664"/>
    <w:p w:rsidR="00BC2202" w:rsidRDefault="00BC2202">
      <w:r>
        <w:t>эмоционально-личностное и эмоционально-деловое общение,</w:t>
      </w:r>
    </w:p>
    <w:p w:rsidR="00BC2202" w:rsidRDefault="00BC2202">
      <w:r>
        <w:t>развитие перцептивно-моторной деятельности,</w:t>
      </w:r>
    </w:p>
    <w:p w:rsidR="00BC2202" w:rsidRDefault="00BC2202">
      <w:r>
        <w:t>становление предметных действий через активизацию манипулятивной деятельности ребенка,</w:t>
      </w:r>
    </w:p>
    <w:p w:rsidR="00BC2202" w:rsidRDefault="00BC2202">
      <w:r>
        <w:t>удовлетворение потребности ребенка в движении,</w:t>
      </w:r>
    </w:p>
    <w:p w:rsidR="00BC2202" w:rsidRDefault="00BC2202">
      <w:r>
        <w:t>формирование начальных ориентировочных реакций, типа "Что это?",</w:t>
      </w:r>
    </w:p>
    <w:p w:rsidR="00BC2202" w:rsidRDefault="00BC2202">
      <w:r>
        <w:t>становление элементарных зрительно-двигательных координации,</w:t>
      </w:r>
    </w:p>
    <w:p w:rsidR="00BC2202" w:rsidRDefault="00BC2202">
      <w:r>
        <w:t>понимание обращенной речи и стимуляция лепетных диалогов,</w:t>
      </w:r>
    </w:p>
    <w:p w:rsidR="00BC2202" w:rsidRDefault="00BC2202">
      <w:r>
        <w:t>активизация познавательного интереса к окружающим людям и предметам.</w:t>
      </w:r>
    </w:p>
    <w:p w:rsidR="00BC2202" w:rsidRDefault="00BC2202">
      <w:bookmarkStart w:id="3665" w:name="sub_4676"/>
      <w:r>
        <w:t>51.7.2. Для ребенка раннего возраста основными линиями развития являются:</w:t>
      </w:r>
    </w:p>
    <w:bookmarkEnd w:id="3665"/>
    <w:p w:rsidR="00BC2202" w:rsidRDefault="00BC2202">
      <w:r>
        <w:t>смена ведущих мотивов деятельности,</w:t>
      </w:r>
    </w:p>
    <w:p w:rsidR="00BC2202" w:rsidRDefault="00BC2202">
      <w:r>
        <w:t>развитие эмоционально-делового и предметного общения,</w:t>
      </w:r>
    </w:p>
    <w:p w:rsidR="00BC2202" w:rsidRDefault="00BC2202">
      <w:r>
        <w:t>развитие и активизация общих движений,</w:t>
      </w:r>
    </w:p>
    <w:p w:rsidR="00BC2202" w:rsidRDefault="00BC2202">
      <w:r>
        <w:t>развитие предметных действий и предметной деятельности,</w:t>
      </w:r>
    </w:p>
    <w:p w:rsidR="00BC2202" w:rsidRDefault="00BC2202">
      <w:r>
        <w:t>развитие наглядно-действенного мышления,</w:t>
      </w:r>
    </w:p>
    <w:p w:rsidR="00BC2202" w:rsidRDefault="00BC2202">
      <w:r>
        <w:t>интенсивное накопление пассивного словаря, стимуляция активной речи;</w:t>
      </w:r>
    </w:p>
    <w:p w:rsidR="00BC2202" w:rsidRDefault="00BC2202">
      <w:r>
        <w:t>овладение различными навыками в процессе подражания,</w:t>
      </w:r>
    </w:p>
    <w:p w:rsidR="00BC2202" w:rsidRDefault="00BC2202">
      <w:r>
        <w:t>становление представлений о себе,</w:t>
      </w:r>
    </w:p>
    <w:p w:rsidR="00BC2202" w:rsidRDefault="00BC2202">
      <w:r>
        <w:t>формирование предпосылок к конструктивной и изобразительной деятельности,</w:t>
      </w:r>
    </w:p>
    <w:p w:rsidR="00BC2202" w:rsidRDefault="00BC2202">
      <w:r>
        <w:t>активизация самостоятельности в быту и формирование потребности в признании собственных достижений,</w:t>
      </w:r>
    </w:p>
    <w:p w:rsidR="00BC2202" w:rsidRDefault="00BC2202">
      <w:r>
        <w:t>закрепление навыков самообслуживания, развитие активной речи.</w:t>
      </w:r>
    </w:p>
    <w:p w:rsidR="00BC2202" w:rsidRDefault="00BC2202">
      <w:bookmarkStart w:id="3666" w:name="sub_4677"/>
      <w:r>
        <w:t>51.7.3. Для ребенка младшего дошкольного возраста основными линиями развития являются:</w:t>
      </w:r>
    </w:p>
    <w:bookmarkEnd w:id="3666"/>
    <w:p w:rsidR="00BC2202" w:rsidRDefault="00BC2202">
      <w:r>
        <w:t>смена ведущих мотивов,</w:t>
      </w:r>
    </w:p>
    <w:p w:rsidR="00BC2202" w:rsidRDefault="00BC2202">
      <w:r>
        <w:t>развитие общих движений,</w:t>
      </w:r>
    </w:p>
    <w:p w:rsidR="00BC2202" w:rsidRDefault="00BC2202">
      <w:r>
        <w:t>развитие восприятия как ориентировочной деятельности, направленной на исследование свойств и качеств предметов,</w:t>
      </w:r>
    </w:p>
    <w:p w:rsidR="00BC2202" w:rsidRDefault="00BC2202">
      <w:r>
        <w:t>формирование системы сенсорных эталонов,</w:t>
      </w:r>
    </w:p>
    <w:p w:rsidR="00BC2202" w:rsidRDefault="00BC2202">
      <w:r>
        <w:t>развитие наглядно-образного мышления,</w:t>
      </w:r>
    </w:p>
    <w:p w:rsidR="00BC2202" w:rsidRDefault="00BC2202">
      <w:r>
        <w:t>формирование представлений об окружающем,</w:t>
      </w:r>
    </w:p>
    <w:p w:rsidR="00BC2202" w:rsidRDefault="00BC2202">
      <w:r>
        <w:t>расширение понимания смысла обращенной к ребенку речи,</w:t>
      </w:r>
    </w:p>
    <w:p w:rsidR="00BC2202" w:rsidRDefault="00BC2202">
      <w:r>
        <w:t>овладение диалогической речью,</w:t>
      </w:r>
    </w:p>
    <w:p w:rsidR="00BC2202" w:rsidRDefault="00BC2202">
      <w:r>
        <w:t>фонетической, лексической и грамматической сторонами речи,</w:t>
      </w:r>
    </w:p>
    <w:p w:rsidR="00BC2202" w:rsidRDefault="00BC2202">
      <w:r>
        <w:t>овладение коммуникативными навыками,</w:t>
      </w:r>
    </w:p>
    <w:p w:rsidR="00BC2202" w:rsidRDefault="00BC2202">
      <w:r>
        <w:t>становление сюжетно-ролевой игры,</w:t>
      </w:r>
    </w:p>
    <w:p w:rsidR="00BC2202" w:rsidRDefault="00BC2202">
      <w:r>
        <w:t>развитие навыков социального поведения и социальной компетентности,</w:t>
      </w:r>
    </w:p>
    <w:p w:rsidR="00BC2202" w:rsidRDefault="00BC2202">
      <w:r>
        <w:t>становление продуктивных видов деятельности, развитие самосознание.</w:t>
      </w:r>
    </w:p>
    <w:p w:rsidR="00BC2202" w:rsidRDefault="00BC2202">
      <w:bookmarkStart w:id="3667" w:name="sub_4678"/>
      <w:r>
        <w:t>51.7.4. Для ребенка старшего дошкольного возраста основными линиями являются:</w:t>
      </w:r>
    </w:p>
    <w:bookmarkEnd w:id="3667"/>
    <w:p w:rsidR="00BC2202" w:rsidRDefault="00BC2202">
      <w:r>
        <w:t>совершенствование общей моторики,</w:t>
      </w:r>
    </w:p>
    <w:p w:rsidR="00BC2202" w:rsidRDefault="00BC2202">
      <w:r>
        <w:t>развитие тонкой ручной моторики, зрительной двигательной координации,</w:t>
      </w:r>
    </w:p>
    <w:p w:rsidR="00BC2202" w:rsidRDefault="00BC2202">
      <w:r>
        <w:t>формирование произвольного внимания,</w:t>
      </w:r>
    </w:p>
    <w:p w:rsidR="00BC2202" w:rsidRDefault="00BC2202">
      <w:r>
        <w:t>развитие сферы образов-представлений,</w:t>
      </w:r>
    </w:p>
    <w:p w:rsidR="00BC2202" w:rsidRDefault="00BC2202">
      <w:r>
        <w:t>становление ориентировки в пространстве,</w:t>
      </w:r>
    </w:p>
    <w:p w:rsidR="00BC2202" w:rsidRDefault="00BC2202">
      <w:r>
        <w:t>совершенствование наглядно-образного и формирование элементов словесно-логического мышления,</w:t>
      </w:r>
    </w:p>
    <w:p w:rsidR="00BC2202" w:rsidRDefault="00BC2202">
      <w:r>
        <w:t>формирование связной речи и речевого общения,</w:t>
      </w:r>
    </w:p>
    <w:p w:rsidR="00BC2202" w:rsidRDefault="00BC2202">
      <w:r>
        <w:t>формирование элементов трудовой деятельности,</w:t>
      </w:r>
    </w:p>
    <w:p w:rsidR="00BC2202" w:rsidRDefault="00BC2202">
      <w:r>
        <w:t>расширение видов познавательной активности,</w:t>
      </w:r>
    </w:p>
    <w:p w:rsidR="00BC2202" w:rsidRDefault="00BC2202">
      <w:r>
        <w:t>становление адекватных норм поведения.</w:t>
      </w:r>
    </w:p>
    <w:p w:rsidR="00BC2202" w:rsidRDefault="00BC2202">
      <w: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BC2202" w:rsidRDefault="00BC2202">
      <w:bookmarkStart w:id="3668" w:name="sub_1367"/>
      <w:r>
        <w:t>51.8. Психолого-педагогические условия, обеспечивающие развитие ребенка с ТМНР.</w:t>
      </w:r>
    </w:p>
    <w:bookmarkEnd w:id="3668"/>
    <w:p w:rsidR="00BC2202" w:rsidRDefault="00BC2202">
      <w: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BC2202" w:rsidRDefault="00BC2202">
      <w: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BC2202" w:rsidRDefault="00BC2202">
      <w: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BC2202" w:rsidRDefault="00BC2202">
      <w: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BC2202" w:rsidRDefault="00BC2202">
      <w:bookmarkStart w:id="3669" w:name="sub_4679"/>
      <w:r>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bookmarkEnd w:id="3669"/>
    <w:p w:rsidR="00BC2202" w:rsidRDefault="00BC2202">
      <w:r>
        <w:t>выбор способов передачи ребенку общественного опыта в соответствии с уровнем его психического развития;</w:t>
      </w:r>
    </w:p>
    <w:p w:rsidR="00BC2202" w:rsidRDefault="00BC2202">
      <w:r>
        <w:t>разнообразие методов и приемов коррекционно-педагогического воздействия;</w:t>
      </w:r>
    </w:p>
    <w:p w:rsidR="00BC2202" w:rsidRDefault="00BC2202">
      <w: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BC2202" w:rsidRDefault="00BC2202">
      <w:r>
        <w:t>создание развивающих условий окружающей среды как в процессе обучения, так и при самостоятельной деятельности обучающихся.</w:t>
      </w:r>
    </w:p>
    <w:p w:rsidR="00BC2202" w:rsidRDefault="00BC2202">
      <w:bookmarkStart w:id="3670" w:name="sub_4680"/>
      <w:r>
        <w:t>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bookmarkEnd w:id="3670"/>
    <w:p w:rsidR="00BC2202" w:rsidRDefault="00BC2202">
      <w:r>
        <w:t>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BC2202" w:rsidRDefault="00BC2202">
      <w:bookmarkStart w:id="3671" w:name="sub_4681"/>
      <w:r>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bookmarkEnd w:id="3671"/>
    <w:p w:rsidR="00BC2202" w:rsidRDefault="00BC2202">
      <w:r>
        <w:t>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w:t>
      </w:r>
    </w:p>
    <w:p w:rsidR="00BC2202" w:rsidRDefault="00BC2202">
      <w:bookmarkStart w:id="3672" w:name="sub_4682"/>
      <w:r>
        <w:t>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bookmarkEnd w:id="3672"/>
    <w:p w:rsidR="00BC2202" w:rsidRDefault="00BC2202">
      <w:r>
        <w:t>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15-30 минут.</w:t>
      </w:r>
    </w:p>
    <w:p w:rsidR="00BC2202" w:rsidRDefault="00BC2202">
      <w: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BC2202" w:rsidRDefault="00BC2202">
      <w:bookmarkStart w:id="3673" w:name="sub_4683"/>
      <w:r>
        <w:t>51.8.5. 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bookmarkEnd w:id="3673"/>
    <w:p w:rsidR="00BC2202" w:rsidRDefault="00BC2202">
      <w: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BC2202" w:rsidRDefault="00BC2202">
      <w:bookmarkStart w:id="3674" w:name="sub_1052"/>
      <w:r>
        <w:t>52. Организация развивающей предметно-пространственной среды.</w:t>
      </w:r>
    </w:p>
    <w:bookmarkEnd w:id="3674"/>
    <w:p w:rsidR="00BC2202" w:rsidRDefault="00BC2202">
      <w: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BC2202" w:rsidRDefault="00BC2202">
      <w:bookmarkStart w:id="3675" w:name="sub_1368"/>
      <w:r>
        <w:t xml:space="preserve">52.1. В соответствии со </w:t>
      </w:r>
      <w:hyperlink r:id="rId61" w:history="1">
        <w:r>
          <w:rPr>
            <w:rStyle w:val="a4"/>
            <w:rFonts w:cs="Times New Roman CYR"/>
          </w:rPr>
          <w:t>Стандартом</w:t>
        </w:r>
      </w:hyperlink>
      <w:r>
        <w:t>, ППРОС Организации должна обеспечивать и гарантировать:</w:t>
      </w:r>
    </w:p>
    <w:bookmarkEnd w:id="3675"/>
    <w:p w:rsidR="00BC2202" w:rsidRDefault="00BC2202">
      <w: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BC2202" w:rsidRDefault="00BC2202">
      <w: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BC2202" w:rsidRDefault="00BC2202">
      <w: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BC2202" w:rsidRDefault="00BC2202">
      <w: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BC2202" w:rsidRDefault="00BC2202">
      <w: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BC2202" w:rsidRDefault="00BC2202">
      <w: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BC2202" w:rsidRDefault="00BC2202">
      <w:bookmarkStart w:id="3676" w:name="sub_1369"/>
      <w:r>
        <w:t>52.2.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3676"/>
    <w:p w:rsidR="00BC2202" w:rsidRDefault="00BC2202">
      <w:r>
        <w:t>Для выполнения этой задачи ППРОС должна быть:</w:t>
      </w:r>
    </w:p>
    <w:p w:rsidR="00BC2202" w:rsidRDefault="00BC2202">
      <w: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BC2202" w:rsidRDefault="00BC2202">
      <w: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BC2202" w:rsidRDefault="00BC2202">
      <w: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BC2202" w:rsidRDefault="00BC2202">
      <w: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BC2202" w:rsidRDefault="00BC2202">
      <w: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hyperlink r:id="rId62" w:history="1">
        <w:r>
          <w:rPr>
            <w:rStyle w:val="a4"/>
            <w:rFonts w:cs="Times New Roman CYR"/>
          </w:rPr>
          <w:t>Стандартом</w:t>
        </w:r>
      </w:hyperlink>
      <w:r>
        <w:t xml:space="preserve"> образовательных областях: социально-коммуникативной, познавательной, речевой, художественно-эстетической и физической;</w:t>
      </w:r>
    </w:p>
    <w:p w:rsidR="00BC2202" w:rsidRDefault="00BC2202">
      <w: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BC2202" w:rsidRDefault="00BC2202">
      <w:bookmarkStart w:id="3677" w:name="sub_1370"/>
      <w:r>
        <w:t>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BC2202" w:rsidRDefault="00BC2202">
      <w:bookmarkStart w:id="3678" w:name="sub_1053"/>
      <w:bookmarkEnd w:id="3677"/>
      <w:r>
        <w:t>53. Реализация Программы обеспечивается созданием в образовательной организации кадровых, финансовых, материально-технических условий.</w:t>
      </w:r>
    </w:p>
    <w:p w:rsidR="00BC2202" w:rsidRDefault="00BC2202">
      <w:bookmarkStart w:id="3679" w:name="sub_1371"/>
      <w:bookmarkEnd w:id="3678"/>
      <w:r>
        <w:t xml:space="preserve">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w:t>
      </w:r>
      <w:hyperlink r:id="rId63" w:history="1">
        <w:r>
          <w:rPr>
            <w:rStyle w:val="a4"/>
            <w:rFonts w:cs="Times New Roman CYR"/>
          </w:rPr>
          <w:t>Едином квалификационном справочнике</w:t>
        </w:r>
      </w:hyperlink>
      <w: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64" w:history="1">
        <w:r>
          <w:rPr>
            <w:rStyle w:val="a4"/>
            <w:rFonts w:cs="Times New Roman CYR"/>
          </w:rPr>
          <w:t>приказом</w:t>
        </w:r>
      </w:hyperlink>
      <w:r>
        <w:t xml:space="preserve">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w:t>
      </w:r>
      <w:hyperlink r:id="rId65" w:history="1">
        <w:r>
          <w:rPr>
            <w:rStyle w:val="a4"/>
            <w:rFonts w:cs="Times New Roman CYR"/>
          </w:rPr>
          <w:t>изменениями</w:t>
        </w:r>
      </w:hyperlink>
      <w:r>
        <w:t xml:space="preserve">, внесенными </w:t>
      </w:r>
      <w:hyperlink r:id="rId66" w:history="1">
        <w:r>
          <w:rPr>
            <w:rStyle w:val="a4"/>
            <w:rFonts w:cs="Times New Roman CYR"/>
          </w:rPr>
          <w:t>приказом</w:t>
        </w:r>
      </w:hyperlink>
      <w:r>
        <w:t xml:space="preserve">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w:t>
      </w:r>
      <w:hyperlink r:id="rId67" w:history="1">
        <w:r>
          <w:rPr>
            <w:rStyle w:val="a4"/>
            <w:rFonts w:cs="Times New Roman CYR"/>
          </w:rPr>
          <w:t>"Педагог (педагогическая деятельность в сфере дошкольного, начального общего, основного общего, среднего общего образования) (воспитатель, учитель)"</w:t>
        </w:r>
      </w:hyperlink>
      <w:r>
        <w:t xml:space="preserve">, утвержденном </w:t>
      </w:r>
      <w:hyperlink r:id="rId68" w:history="1">
        <w:r>
          <w:rPr>
            <w:rStyle w:val="a4"/>
            <w:rFonts w:cs="Times New Roman CYR"/>
          </w:rPr>
          <w:t>приказом</w:t>
        </w:r>
      </w:hyperlink>
      <w:r>
        <w:t xml:space="preserve">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w:t>
      </w:r>
      <w:hyperlink r:id="rId69" w:history="1">
        <w:r>
          <w:rPr>
            <w:rStyle w:val="a4"/>
            <w:rFonts w:cs="Times New Roman CYR"/>
          </w:rPr>
          <w:t>от 5 августа 2016 г. N 422н</w:t>
        </w:r>
      </w:hyperlink>
      <w:r>
        <w:t xml:space="preserve"> (зарегистрирован Министерством юстиции Российской Федерации 23 августа 2016 г., регистрационный N 43326), </w:t>
      </w:r>
      <w:hyperlink r:id="rId70" w:history="1">
        <w:r>
          <w:rPr>
            <w:rStyle w:val="a4"/>
            <w:rFonts w:cs="Times New Roman CYR"/>
          </w:rPr>
          <w:t>"Педагог-психолог (психолог в сфере образования)"</w:t>
        </w:r>
      </w:hyperlink>
      <w:r>
        <w:t xml:space="preserve">, утвержденном </w:t>
      </w:r>
      <w:hyperlink r:id="rId71" w:history="1">
        <w:r>
          <w:rPr>
            <w:rStyle w:val="a4"/>
            <w:rFonts w:cs="Times New Roman CYR"/>
          </w:rPr>
          <w:t>приказом</w:t>
        </w:r>
      </w:hyperlink>
      <w:r>
        <w:t xml:space="preserve">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w:t>
      </w:r>
      <w:hyperlink r:id="rId72" w:history="1">
        <w:r>
          <w:rPr>
            <w:rStyle w:val="a4"/>
            <w:rFonts w:cs="Times New Roman CYR"/>
          </w:rPr>
          <w:t>"Специалист в области воспитания"</w:t>
        </w:r>
      </w:hyperlink>
      <w:r>
        <w:t xml:space="preserve">, утвержденном </w:t>
      </w:r>
      <w:hyperlink r:id="rId73" w:history="1">
        <w:r>
          <w:rPr>
            <w:rStyle w:val="a4"/>
            <w:rFonts w:cs="Times New Roman CYR"/>
          </w:rPr>
          <w:t>приказом</w:t>
        </w:r>
      </w:hyperlink>
      <w:r>
        <w:t xml:space="preserve">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w:t>
      </w:r>
      <w:hyperlink r:id="rId74" w:history="1">
        <w:r>
          <w:rPr>
            <w:rStyle w:val="a4"/>
            <w:rFonts w:cs="Times New Roman CYR"/>
          </w:rPr>
          <w:t>"Ассистент (помощник) по оказанию технической помощи инвалидам и лицам с ограниченными возможностями здоровья"</w:t>
        </w:r>
      </w:hyperlink>
      <w:r>
        <w:t xml:space="preserve">, утвержденном </w:t>
      </w:r>
      <w:hyperlink r:id="rId75" w:history="1">
        <w:r>
          <w:rPr>
            <w:rStyle w:val="a4"/>
            <w:rFonts w:cs="Times New Roman CYR"/>
          </w:rPr>
          <w:t>приказом</w:t>
        </w:r>
      </w:hyperlink>
      <w:r>
        <w:t xml:space="preserve">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BC2202" w:rsidRDefault="00BC2202">
      <w:bookmarkStart w:id="3680" w:name="sub_1372"/>
      <w:bookmarkEnd w:id="3679"/>
      <w:r>
        <w:t>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w:t>
      </w:r>
      <w:hyperlink r:id="rId76" w:history="1">
        <w:r>
          <w:rPr>
            <w:rStyle w:val="a4"/>
            <w:rFonts w:cs="Times New Roman CYR"/>
          </w:rPr>
          <w:t>части 2</w:t>
        </w:r>
      </w:hyperlink>
      <w:r>
        <w:t xml:space="preserve">, </w:t>
      </w:r>
      <w:hyperlink r:id="rId77" w:history="1">
        <w:r>
          <w:rPr>
            <w:rStyle w:val="a4"/>
            <w:rFonts w:cs="Times New Roman CYR"/>
          </w:rPr>
          <w:t>3 статьи 99</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rsidR="00BC2202" w:rsidRDefault="00BC2202">
      <w:bookmarkStart w:id="3681" w:name="sub_1373"/>
      <w:bookmarkEnd w:id="3680"/>
      <w:r>
        <w:t xml:space="preserve">53.3. Материально-технические условия реализации ФАОП для обучающихся с ОВЗ должны обеспечивать возможность достижения обучающимися в установленных </w:t>
      </w:r>
      <w:hyperlink r:id="rId78" w:history="1">
        <w:r>
          <w:rPr>
            <w:rStyle w:val="a4"/>
            <w:rFonts w:cs="Times New Roman CYR"/>
          </w:rPr>
          <w:t>Стандартом</w:t>
        </w:r>
      </w:hyperlink>
      <w:r>
        <w:t xml:space="preserve"> результатов освоения основной образовательной программы дошкольного образования.</w:t>
      </w:r>
    </w:p>
    <w:p w:rsidR="00BC2202" w:rsidRDefault="00BC2202">
      <w:bookmarkStart w:id="3682" w:name="sub_1054"/>
      <w:bookmarkEnd w:id="3681"/>
      <w:r>
        <w:t>54. Федеральный календарный план воспитательной работы.</w:t>
      </w:r>
    </w:p>
    <w:bookmarkEnd w:id="3682"/>
    <w:p w:rsidR="00BC2202" w:rsidRDefault="00BC2202">
      <w: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BC2202" w:rsidRDefault="00BC2202">
      <w: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BC2202" w:rsidRDefault="00BC2202">
      <w: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BC2202" w:rsidRDefault="00BC2202">
      <w: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BC2202" w:rsidRDefault="00BC2202">
      <w:bookmarkStart w:id="3683" w:name="sub_1374"/>
      <w:r>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bookmarkEnd w:id="3683"/>
    <w:p w:rsidR="00BC2202" w:rsidRDefault="00BC2202">
      <w:r>
        <w:t>Январь</w:t>
      </w:r>
    </w:p>
    <w:p w:rsidR="00BC2202" w:rsidRDefault="00BC2202">
      <w: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BC2202" w:rsidRDefault="00BC2202">
      <w:r>
        <w:t>Февраль</w:t>
      </w:r>
    </w:p>
    <w:p w:rsidR="00BC2202" w:rsidRDefault="00BC2202">
      <w: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BC2202" w:rsidRDefault="00BC2202">
      <w:r>
        <w:t>8 февраля: День российской науки;</w:t>
      </w:r>
    </w:p>
    <w:p w:rsidR="00BC2202" w:rsidRDefault="00BC2202">
      <w:r>
        <w:t>21 февраля: Международный день родного языка;</w:t>
      </w:r>
    </w:p>
    <w:p w:rsidR="00BC2202" w:rsidRDefault="00BC2202">
      <w:r>
        <w:t>23 февраля: День защитника Отечества.</w:t>
      </w:r>
    </w:p>
    <w:p w:rsidR="00BC2202" w:rsidRDefault="00BC2202">
      <w:r>
        <w:t>Март</w:t>
      </w:r>
    </w:p>
    <w:p w:rsidR="00BC2202" w:rsidRDefault="00BC2202">
      <w:r>
        <w:t>8 марта: Международный женский день;</w:t>
      </w:r>
    </w:p>
    <w:p w:rsidR="00BC2202" w:rsidRDefault="00BC2202">
      <w: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BC2202" w:rsidRDefault="00BC2202">
      <w:r>
        <w:t>27 марта: Всемирный день театра.</w:t>
      </w:r>
    </w:p>
    <w:p w:rsidR="00BC2202" w:rsidRDefault="00BC2202">
      <w:r>
        <w:t>Апрель</w:t>
      </w:r>
    </w:p>
    <w:p w:rsidR="00BC2202" w:rsidRDefault="00BC2202">
      <w:r>
        <w:t>12 апреля: День космонавтики, день запуска СССР первого искусственного спутника Земли;</w:t>
      </w:r>
    </w:p>
    <w:p w:rsidR="00BC2202" w:rsidRDefault="00BC2202">
      <w:r>
        <w:t>22 апреля: Всемирный день Земли.</w:t>
      </w:r>
    </w:p>
    <w:p w:rsidR="00BC2202" w:rsidRDefault="00BC2202">
      <w:r>
        <w:t>Май</w:t>
      </w:r>
    </w:p>
    <w:p w:rsidR="00BC2202" w:rsidRDefault="00BC2202">
      <w:r>
        <w:t>1 мая: Праздник Весны и Труда;</w:t>
      </w:r>
    </w:p>
    <w:p w:rsidR="00BC2202" w:rsidRDefault="00BC2202">
      <w:r>
        <w:t>9 мая: День Победы;</w:t>
      </w:r>
    </w:p>
    <w:p w:rsidR="00BC2202" w:rsidRDefault="00BC2202">
      <w: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BC2202" w:rsidRDefault="00BC2202">
      <w:r>
        <w:t>18 мая: день основания Балтийского флота (рекомендуется включать в план воспитательной работы с дошкольниками регионально и (или) ситуативно);</w:t>
      </w:r>
    </w:p>
    <w:p w:rsidR="00BC2202" w:rsidRDefault="00BC2202">
      <w:r>
        <w:t>19 мая: День детских общественных организаций России;</w:t>
      </w:r>
    </w:p>
    <w:p w:rsidR="00BC2202" w:rsidRDefault="00BC2202">
      <w:r>
        <w:t>24 мая: День славянской письменности и культуры.</w:t>
      </w:r>
    </w:p>
    <w:p w:rsidR="00BC2202" w:rsidRDefault="00BC2202">
      <w:r>
        <w:t>Июнь</w:t>
      </w:r>
    </w:p>
    <w:p w:rsidR="00BC2202" w:rsidRDefault="00BC2202">
      <w:r>
        <w:t>1 июня: Международный день защиты обучающихся;</w:t>
      </w:r>
    </w:p>
    <w:p w:rsidR="00BC2202" w:rsidRDefault="00BC2202">
      <w:r>
        <w:t>5 июня: День эколога;</w:t>
      </w:r>
    </w:p>
    <w:p w:rsidR="00BC2202" w:rsidRDefault="00BC2202">
      <w:r>
        <w:t>6 июня: день рождения великого русского поэта Александра Сергеевича Пушкина (1799-1837), День русского языка;</w:t>
      </w:r>
    </w:p>
    <w:p w:rsidR="00BC2202" w:rsidRDefault="00BC2202">
      <w:r>
        <w:t>12 июня: День России.</w:t>
      </w:r>
    </w:p>
    <w:p w:rsidR="00BC2202" w:rsidRDefault="00BC2202">
      <w:r>
        <w:t>Июль</w:t>
      </w:r>
    </w:p>
    <w:p w:rsidR="00BC2202" w:rsidRDefault="00BC2202">
      <w:r>
        <w:t>8 июля: День семьи, любви и верности;</w:t>
      </w:r>
    </w:p>
    <w:p w:rsidR="00BC2202" w:rsidRDefault="00BC2202">
      <w:r>
        <w:t>30 июля: День Военно-морского флота (рекомендуется включать в план воспитательной работы с дошкольниками регионально и (или) ситуативно).</w:t>
      </w:r>
    </w:p>
    <w:p w:rsidR="00BC2202" w:rsidRDefault="00BC2202">
      <w:r>
        <w:t>Август</w:t>
      </w:r>
    </w:p>
    <w:p w:rsidR="00BC2202" w:rsidRDefault="00BC2202">
      <w:r>
        <w:t>22 августа: День Государственного флага Российской Федерации;</w:t>
      </w:r>
    </w:p>
    <w:p w:rsidR="00BC2202" w:rsidRDefault="00BC2202">
      <w: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BC2202" w:rsidRDefault="00BC2202">
      <w:r>
        <w:t>27 августа: День российского кино.</w:t>
      </w:r>
    </w:p>
    <w:p w:rsidR="00BC2202" w:rsidRDefault="00BC2202">
      <w:r>
        <w:t>Сентябрь</w:t>
      </w:r>
    </w:p>
    <w:p w:rsidR="00BC2202" w:rsidRDefault="00BC2202">
      <w:r>
        <w:t>1 сентября: День знаний;</w:t>
      </w:r>
    </w:p>
    <w:p w:rsidR="00BC2202" w:rsidRDefault="00BC2202">
      <w:r>
        <w:t>7 сентября: день Бородинского сражения (рекомендуется включать в план воспитательной работы с дошкольниками регионально и (или) ситуативно);</w:t>
      </w:r>
    </w:p>
    <w:p w:rsidR="00BC2202" w:rsidRDefault="00BC2202">
      <w:r>
        <w:t>27 сентября: День воспитателя и всех дошкольных работников.</w:t>
      </w:r>
    </w:p>
    <w:p w:rsidR="00BC2202" w:rsidRDefault="00BC2202">
      <w:r>
        <w:t>Октябрь</w:t>
      </w:r>
    </w:p>
    <w:p w:rsidR="00BC2202" w:rsidRDefault="00BC2202">
      <w:r>
        <w:t>1 октября: Международный день пожилых людей; Международный день музыки;</w:t>
      </w:r>
    </w:p>
    <w:p w:rsidR="00BC2202" w:rsidRDefault="00BC2202">
      <w:r>
        <w:t>5 октября: День учителя;</w:t>
      </w:r>
    </w:p>
    <w:p w:rsidR="00BC2202" w:rsidRDefault="00BC2202">
      <w:r>
        <w:t>16 октября: День отца в России.</w:t>
      </w:r>
    </w:p>
    <w:p w:rsidR="00BC2202" w:rsidRDefault="00BC2202">
      <w:r>
        <w:t>Ноябрь</w:t>
      </w:r>
    </w:p>
    <w:p w:rsidR="00BC2202" w:rsidRDefault="00BC2202">
      <w:r>
        <w:t>4 ноября: День народного единства;</w:t>
      </w:r>
    </w:p>
    <w:p w:rsidR="00BC2202" w:rsidRDefault="00BC2202">
      <w:r>
        <w:t>27 ноября: День матери в России;</w:t>
      </w:r>
    </w:p>
    <w:p w:rsidR="00BC2202" w:rsidRDefault="00BC2202">
      <w:r>
        <w:t>30 ноября: День Государственного герба Российской Федерации.</w:t>
      </w:r>
    </w:p>
    <w:p w:rsidR="00BC2202" w:rsidRDefault="00BC2202">
      <w:r>
        <w:t>Декабрь:</w:t>
      </w:r>
    </w:p>
    <w:p w:rsidR="00BC2202" w:rsidRDefault="00BC2202">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BC2202" w:rsidRDefault="00BC2202">
      <w:r>
        <w:t>5 декабря: День добровольца (волонтера) в России;</w:t>
      </w:r>
    </w:p>
    <w:p w:rsidR="00BC2202" w:rsidRDefault="00BC2202">
      <w:r>
        <w:t>8 декабря: Международный день художника;</w:t>
      </w:r>
    </w:p>
    <w:p w:rsidR="00BC2202" w:rsidRDefault="00BC2202">
      <w:r>
        <w:t>9 декабря: День Героев Отечества;</w:t>
      </w:r>
    </w:p>
    <w:p w:rsidR="00BC2202" w:rsidRDefault="00BC2202">
      <w:r>
        <w:t>31 декабря: Новый год.</w:t>
      </w:r>
    </w:p>
    <w:p w:rsidR="00BC2202" w:rsidRDefault="00BC2202"/>
    <w:p w:rsidR="00BC2202" w:rsidRDefault="00BC2202">
      <w:pPr>
        <w:pStyle w:val="a8"/>
        <w:rPr>
          <w:sz w:val="22"/>
          <w:szCs w:val="22"/>
        </w:rPr>
      </w:pPr>
      <w:r>
        <w:rPr>
          <w:sz w:val="22"/>
          <w:szCs w:val="22"/>
        </w:rPr>
        <w:t>──────────────────────────────</w:t>
      </w:r>
    </w:p>
    <w:p w:rsidR="00BC2202" w:rsidRDefault="00BC2202">
      <w:pPr>
        <w:pStyle w:val="aa"/>
      </w:pPr>
      <w:bookmarkStart w:id="3684" w:name="sub_111"/>
      <w:r>
        <w:rPr>
          <w:vertAlign w:val="superscript"/>
        </w:rPr>
        <w:t>1</w:t>
      </w:r>
      <w:r>
        <w:t xml:space="preserve"> </w:t>
      </w:r>
      <w:hyperlink r:id="rId79" w:history="1">
        <w:r>
          <w:rPr>
            <w:rStyle w:val="a4"/>
            <w:rFonts w:cs="Times New Roman CYR"/>
          </w:rPr>
          <w:t>Федеральный государственный образовательный стандарт</w:t>
        </w:r>
      </w:hyperlink>
      <w:r>
        <w:t xml:space="preserve"> дошкольного образования, утвержденный </w:t>
      </w:r>
      <w:hyperlink r:id="rId80" w:history="1">
        <w:r>
          <w:rPr>
            <w:rStyle w:val="a4"/>
            <w:rFonts w:cs="Times New Roman CYR"/>
          </w:rPr>
          <w:t>приказом</w:t>
        </w:r>
      </w:hyperlink>
      <w:r>
        <w:t xml:space="preserve"> Министерства образования и науки Российской Федерации от 14 ноября 2013 г. N 1155 (зарегистрирован Министерством юстиции Российской Федерации 14 ноября 2013 г., регистрационный N 30384), с </w:t>
      </w:r>
      <w:hyperlink r:id="rId81" w:history="1">
        <w:r>
          <w:rPr>
            <w:rStyle w:val="a4"/>
            <w:rFonts w:cs="Times New Roman CYR"/>
          </w:rPr>
          <w:t>изменениями</w:t>
        </w:r>
      </w:hyperlink>
      <w:r>
        <w:t xml:space="preserve">, внесенными </w:t>
      </w:r>
      <w:hyperlink r:id="rId82" w:history="1">
        <w:r>
          <w:rPr>
            <w:rStyle w:val="a4"/>
            <w:rFonts w:cs="Times New Roman CYR"/>
          </w:rPr>
          <w:t>приказом</w:t>
        </w:r>
      </w:hyperlink>
      <w:r>
        <w:t xml:space="preserve">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w:t>
      </w:r>
    </w:p>
    <w:bookmarkEnd w:id="3684"/>
    <w:p w:rsidR="00BC2202" w:rsidRDefault="00BC2202">
      <w:pPr>
        <w:pStyle w:val="a6"/>
        <w:rPr>
          <w:color w:val="000000"/>
          <w:sz w:val="16"/>
          <w:szCs w:val="16"/>
          <w:shd w:val="clear" w:color="auto" w:fill="F0F0F0"/>
        </w:rPr>
      </w:pPr>
      <w:r>
        <w:rPr>
          <w:color w:val="000000"/>
          <w:sz w:val="16"/>
          <w:szCs w:val="16"/>
          <w:shd w:val="clear" w:color="auto" w:fill="F0F0F0"/>
        </w:rPr>
        <w:t>ГАРАНТ:</w:t>
      </w:r>
    </w:p>
    <w:p w:rsidR="00BC2202" w:rsidRDefault="00BC2202">
      <w:pPr>
        <w:pStyle w:val="a6"/>
        <w:rPr>
          <w:shd w:val="clear" w:color="auto" w:fill="F0F0F0"/>
        </w:rPr>
      </w:pPr>
      <w:r>
        <w:t xml:space="preserve"> </w:t>
      </w:r>
      <w:r>
        <w:rPr>
          <w:shd w:val="clear" w:color="auto" w:fill="F0F0F0"/>
        </w:rPr>
        <w:t xml:space="preserve">По-видимому, в тексте предыдущего абзаца допущена опечатка. Дату названного </w:t>
      </w:r>
      <w:hyperlink r:id="rId83" w:history="1">
        <w:r>
          <w:rPr>
            <w:rStyle w:val="a4"/>
            <w:rFonts w:cs="Times New Roman CYR"/>
            <w:shd w:val="clear" w:color="auto" w:fill="F0F0F0"/>
          </w:rPr>
          <w:t>приказа</w:t>
        </w:r>
      </w:hyperlink>
      <w:r>
        <w:rPr>
          <w:shd w:val="clear" w:color="auto" w:fill="F0F0F0"/>
        </w:rPr>
        <w:t xml:space="preserve"> следует читать как "17 ноября 2013 г."</w:t>
      </w:r>
    </w:p>
    <w:p w:rsidR="00BC2202" w:rsidRDefault="00BC2202">
      <w:pPr>
        <w:pStyle w:val="aa"/>
      </w:pPr>
      <w:bookmarkStart w:id="3685" w:name="sub_222"/>
      <w:r>
        <w:rPr>
          <w:vertAlign w:val="superscript"/>
        </w:rPr>
        <w:t>2</w:t>
      </w:r>
      <w:r>
        <w:t xml:space="preserve"> Собрание законодательства Российской Федерации, 2012, N 53, ст. 5798; 2022, N 41, ст. 6959.</w:t>
      </w:r>
    </w:p>
    <w:bookmarkEnd w:id="3685"/>
    <w:p w:rsidR="00BC2202" w:rsidRDefault="00BC2202"/>
    <w:sectPr w:rsidR="00BC2202">
      <w:headerReference w:type="default" r:id="rId84"/>
      <w:footerReference w:type="default" r:id="rId85"/>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662" w:rsidRDefault="00013662">
      <w:r>
        <w:separator/>
      </w:r>
    </w:p>
  </w:endnote>
  <w:endnote w:type="continuationSeparator" w:id="0">
    <w:p w:rsidR="00013662" w:rsidRDefault="00013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FF398F" w:rsidRPr="00DE2BE9">
      <w:tblPrEx>
        <w:tblCellMar>
          <w:top w:w="0" w:type="dxa"/>
          <w:left w:w="0" w:type="dxa"/>
          <w:bottom w:w="0" w:type="dxa"/>
          <w:right w:w="0" w:type="dxa"/>
        </w:tblCellMar>
      </w:tblPrEx>
      <w:tc>
        <w:tcPr>
          <w:tcW w:w="3433" w:type="dxa"/>
          <w:tcBorders>
            <w:top w:val="nil"/>
            <w:left w:val="nil"/>
            <w:bottom w:val="nil"/>
            <w:right w:val="nil"/>
          </w:tcBorders>
        </w:tcPr>
        <w:p w:rsidR="00FF398F" w:rsidRPr="00DE2BE9" w:rsidRDefault="00803FA2">
          <w:pPr>
            <w:ind w:firstLine="0"/>
            <w:jc w:val="left"/>
            <w:rPr>
              <w:rFonts w:ascii="Times New Roman" w:hAnsi="Times New Roman" w:cs="Times New Roman"/>
              <w:sz w:val="20"/>
              <w:szCs w:val="20"/>
            </w:rPr>
          </w:pPr>
          <w:r w:rsidRPr="00DE2BE9">
            <w:rPr>
              <w:rFonts w:ascii="Times New Roman" w:hAnsi="Times New Roman" w:cs="Times New Roman"/>
              <w:sz w:val="20"/>
              <w:szCs w:val="20"/>
            </w:rPr>
            <w:t>2023</w:t>
          </w:r>
          <w:r w:rsidR="00FF398F" w:rsidRPr="00DE2BE9">
            <w:rPr>
              <w:rFonts w:ascii="Times New Roman" w:hAnsi="Times New Roman" w:cs="Times New Roman"/>
              <w:sz w:val="20"/>
              <w:szCs w:val="20"/>
            </w:rPr>
            <w:t xml:space="preserve"> </w:t>
          </w:r>
        </w:p>
      </w:tc>
      <w:tc>
        <w:tcPr>
          <w:tcW w:w="1666" w:type="pct"/>
          <w:tcBorders>
            <w:top w:val="nil"/>
            <w:left w:val="nil"/>
            <w:bottom w:val="nil"/>
            <w:right w:val="nil"/>
          </w:tcBorders>
        </w:tcPr>
        <w:p w:rsidR="00FF398F" w:rsidRPr="00DE2BE9" w:rsidRDefault="00803FA2">
          <w:pPr>
            <w:ind w:firstLine="0"/>
            <w:jc w:val="center"/>
            <w:rPr>
              <w:rFonts w:ascii="Times New Roman" w:hAnsi="Times New Roman" w:cs="Times New Roman"/>
              <w:sz w:val="20"/>
              <w:szCs w:val="20"/>
            </w:rPr>
          </w:pPr>
          <w:r w:rsidRPr="00DE2BE9">
            <w:rPr>
              <w:rFonts w:ascii="Times New Roman" w:hAnsi="Times New Roman" w:cs="Times New Roman"/>
              <w:sz w:val="20"/>
              <w:szCs w:val="20"/>
            </w:rPr>
            <w:t>Санкт-Петербург</w:t>
          </w:r>
        </w:p>
      </w:tc>
      <w:tc>
        <w:tcPr>
          <w:tcW w:w="1666" w:type="pct"/>
          <w:tcBorders>
            <w:top w:val="nil"/>
            <w:left w:val="nil"/>
            <w:bottom w:val="nil"/>
            <w:right w:val="nil"/>
          </w:tcBorders>
        </w:tcPr>
        <w:p w:rsidR="00FF398F" w:rsidRPr="00DE2BE9" w:rsidRDefault="00FF398F">
          <w:pPr>
            <w:ind w:firstLine="0"/>
            <w:jc w:val="right"/>
            <w:rPr>
              <w:rFonts w:ascii="Times New Roman" w:hAnsi="Times New Roman" w:cs="Times New Roman"/>
              <w:sz w:val="20"/>
              <w:szCs w:val="20"/>
            </w:rPr>
          </w:pPr>
          <w:r w:rsidRPr="00DE2BE9">
            <w:rPr>
              <w:rFonts w:ascii="Times New Roman" w:hAnsi="Times New Roman" w:cs="Times New Roman"/>
              <w:sz w:val="20"/>
              <w:szCs w:val="20"/>
            </w:rPr>
            <w:fldChar w:fldCharType="begin"/>
          </w:r>
          <w:r w:rsidRPr="00DE2BE9">
            <w:rPr>
              <w:rFonts w:ascii="Times New Roman" w:hAnsi="Times New Roman" w:cs="Times New Roman"/>
              <w:sz w:val="20"/>
              <w:szCs w:val="20"/>
            </w:rPr>
            <w:instrText xml:space="preserve">PAGE  \* MERGEFORMAT </w:instrText>
          </w:r>
          <w:r w:rsidRPr="00DE2BE9">
            <w:rPr>
              <w:rFonts w:ascii="Times New Roman" w:hAnsi="Times New Roman" w:cs="Times New Roman"/>
              <w:sz w:val="20"/>
              <w:szCs w:val="20"/>
            </w:rPr>
            <w:fldChar w:fldCharType="separate"/>
          </w:r>
          <w:r w:rsidR="00013662">
            <w:rPr>
              <w:rFonts w:ascii="Times New Roman" w:hAnsi="Times New Roman" w:cs="Times New Roman"/>
              <w:noProof/>
              <w:sz w:val="20"/>
              <w:szCs w:val="20"/>
            </w:rPr>
            <w:t>1</w:t>
          </w:r>
          <w:r w:rsidRPr="00DE2BE9">
            <w:rPr>
              <w:rFonts w:ascii="Times New Roman" w:hAnsi="Times New Roman" w:cs="Times New Roman"/>
              <w:sz w:val="20"/>
              <w:szCs w:val="20"/>
            </w:rPr>
            <w:fldChar w:fldCharType="end"/>
          </w:r>
          <w:r w:rsidRPr="00DE2BE9">
            <w:rPr>
              <w:rFonts w:ascii="Times New Roman" w:hAnsi="Times New Roman" w:cs="Times New Roman"/>
              <w:sz w:val="20"/>
              <w:szCs w:val="20"/>
            </w:rPr>
            <w:t>/</w:t>
          </w:r>
          <w:r w:rsidRPr="00DE2BE9">
            <w:rPr>
              <w:rFonts w:ascii="Times New Roman" w:hAnsi="Times New Roman" w:cs="Times New Roman"/>
              <w:sz w:val="20"/>
              <w:szCs w:val="20"/>
            </w:rPr>
            <w:fldChar w:fldCharType="begin"/>
          </w:r>
          <w:r w:rsidRPr="00DE2BE9">
            <w:rPr>
              <w:rFonts w:ascii="Times New Roman" w:hAnsi="Times New Roman" w:cs="Times New Roman"/>
              <w:sz w:val="20"/>
              <w:szCs w:val="20"/>
            </w:rPr>
            <w:instrText xml:space="preserve">NUMPAGES  \* Arabic  \* MERGEFORMAT </w:instrText>
          </w:r>
          <w:r w:rsidRPr="00DE2BE9">
            <w:rPr>
              <w:rFonts w:ascii="Times New Roman" w:hAnsi="Times New Roman" w:cs="Times New Roman"/>
              <w:sz w:val="20"/>
              <w:szCs w:val="20"/>
            </w:rPr>
            <w:fldChar w:fldCharType="separate"/>
          </w:r>
          <w:r w:rsidR="00013662">
            <w:rPr>
              <w:rFonts w:ascii="Times New Roman" w:hAnsi="Times New Roman" w:cs="Times New Roman"/>
              <w:noProof/>
              <w:sz w:val="20"/>
              <w:szCs w:val="20"/>
            </w:rPr>
            <w:t>1</w:t>
          </w:r>
          <w:r w:rsidRPr="00DE2BE9">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662" w:rsidRDefault="00013662">
      <w:r>
        <w:separator/>
      </w:r>
    </w:p>
  </w:footnote>
  <w:footnote w:type="continuationSeparator" w:id="0">
    <w:p w:rsidR="00013662" w:rsidRDefault="00013662">
      <w:r>
        <w:continuationSeparator/>
      </w:r>
    </w:p>
  </w:footnote>
  <w:footnote w:id="1">
    <w:p w:rsidR="00DE2BE9" w:rsidRDefault="00FF398F">
      <w:pPr>
        <w:pStyle w:val="af0"/>
      </w:pPr>
      <w:r>
        <w:rPr>
          <w:rStyle w:val="af2"/>
          <w:rFonts w:cs="Times New Roman CYR"/>
        </w:rPr>
        <w:footnoteRef/>
      </w:r>
      <w:r>
        <w:t xml:space="preserve"> </w:t>
      </w:r>
      <w:r w:rsidRPr="00AB7A62">
        <w:t>СИГНИФИКАЦИЯ [лат. significatio - сигнализация, внешнее выражение] - лингв. процесс фиксации значений (понятий) с помощью символических средств; обозначение путем наделения каких-л. реальных или воображаемых объектов знаками (напр., словами).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98F" w:rsidRDefault="00FF398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1022 "Об утверждении федеральной адаптированной…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6686"/>
    <w:rsid w:val="00013662"/>
    <w:rsid w:val="00027C5D"/>
    <w:rsid w:val="0050187A"/>
    <w:rsid w:val="00601409"/>
    <w:rsid w:val="007B2106"/>
    <w:rsid w:val="00803FA2"/>
    <w:rsid w:val="00AB7A62"/>
    <w:rsid w:val="00AC60A2"/>
    <w:rsid w:val="00BC2202"/>
    <w:rsid w:val="00C001BF"/>
    <w:rsid w:val="00D05DDF"/>
    <w:rsid w:val="00D76686"/>
    <w:rsid w:val="00DE2BE9"/>
    <w:rsid w:val="00F33AA9"/>
    <w:rsid w:val="00FF3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rFonts w:cs="Times New Roman"/>
      <w:b w:val="0"/>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paragraph" w:customStyle="1" w:styleId="aa">
    <w:name w:val="Сноска"/>
    <w:basedOn w:val="a"/>
    <w:next w:val="a"/>
    <w:uiPriority w:val="99"/>
    <w:rPr>
      <w:sz w:val="20"/>
      <w:szCs w:val="20"/>
    </w:rPr>
  </w:style>
  <w:style w:type="character" w:customStyle="1" w:styleId="ab">
    <w:name w:val="Цветовое выделение для Текст"/>
    <w:uiPriority w:val="99"/>
    <w:rPr>
      <w:rFonts w:ascii="Times New Roman CYR" w:hAnsi="Times New Roman CYR"/>
    </w:rPr>
  </w:style>
  <w:style w:type="paragraph" w:styleId="ac">
    <w:name w:val="header"/>
    <w:basedOn w:val="a"/>
    <w:link w:val="ad"/>
    <w:uiPriority w:val="99"/>
    <w:unhideWhenUsed/>
    <w:pPr>
      <w:tabs>
        <w:tab w:val="center" w:pos="4677"/>
        <w:tab w:val="right" w:pos="9355"/>
      </w:tabs>
    </w:pPr>
  </w:style>
  <w:style w:type="character" w:customStyle="1" w:styleId="ad">
    <w:name w:val="Верхний колонтитул Знак"/>
    <w:link w:val="ac"/>
    <w:uiPriority w:val="99"/>
    <w:locked/>
    <w:rPr>
      <w:rFonts w:ascii="Times New Roman CYR" w:hAnsi="Times New Roman CYR" w:cs="Times New Roman CYR"/>
      <w:sz w:val="24"/>
      <w:szCs w:val="24"/>
    </w:rPr>
  </w:style>
  <w:style w:type="paragraph" w:styleId="ae">
    <w:name w:val="footer"/>
    <w:basedOn w:val="a"/>
    <w:link w:val="af"/>
    <w:uiPriority w:val="99"/>
    <w:unhideWhenUsed/>
    <w:pPr>
      <w:tabs>
        <w:tab w:val="center" w:pos="4677"/>
        <w:tab w:val="right" w:pos="9355"/>
      </w:tabs>
    </w:pPr>
  </w:style>
  <w:style w:type="character" w:customStyle="1" w:styleId="af">
    <w:name w:val="Нижний колонтитул Знак"/>
    <w:link w:val="ae"/>
    <w:uiPriority w:val="99"/>
    <w:locked/>
    <w:rPr>
      <w:rFonts w:ascii="Times New Roman CYR" w:hAnsi="Times New Roman CYR" w:cs="Times New Roman CYR"/>
      <w:sz w:val="24"/>
      <w:szCs w:val="24"/>
    </w:rPr>
  </w:style>
  <w:style w:type="paragraph" w:styleId="af0">
    <w:name w:val="footnote text"/>
    <w:basedOn w:val="a"/>
    <w:link w:val="af1"/>
    <w:uiPriority w:val="99"/>
    <w:semiHidden/>
    <w:unhideWhenUsed/>
    <w:rsid w:val="00AB7A62"/>
    <w:rPr>
      <w:sz w:val="20"/>
      <w:szCs w:val="20"/>
    </w:rPr>
  </w:style>
  <w:style w:type="character" w:customStyle="1" w:styleId="af1">
    <w:name w:val="Текст сноски Знак"/>
    <w:link w:val="af0"/>
    <w:uiPriority w:val="99"/>
    <w:semiHidden/>
    <w:locked/>
    <w:rsid w:val="00AB7A62"/>
    <w:rPr>
      <w:rFonts w:ascii="Times New Roman CYR" w:hAnsi="Times New Roman CYR" w:cs="Times New Roman CYR"/>
      <w:sz w:val="20"/>
      <w:szCs w:val="20"/>
    </w:rPr>
  </w:style>
  <w:style w:type="character" w:styleId="af2">
    <w:name w:val="footnote reference"/>
    <w:uiPriority w:val="99"/>
    <w:semiHidden/>
    <w:unhideWhenUsed/>
    <w:rsid w:val="00AB7A62"/>
    <w:rPr>
      <w:rFonts w:cs="Times New Roman"/>
      <w:vertAlign w:val="superscript"/>
    </w:rPr>
  </w:style>
  <w:style w:type="paragraph" w:styleId="af3">
    <w:name w:val="Balloon Text"/>
    <w:basedOn w:val="a"/>
    <w:link w:val="af4"/>
    <w:uiPriority w:val="99"/>
    <w:semiHidden/>
    <w:unhideWhenUsed/>
    <w:rsid w:val="00803FA2"/>
    <w:rPr>
      <w:rFonts w:ascii="Tahoma" w:hAnsi="Tahoma" w:cs="Tahoma"/>
      <w:sz w:val="16"/>
      <w:szCs w:val="16"/>
    </w:rPr>
  </w:style>
  <w:style w:type="character" w:customStyle="1" w:styleId="af4">
    <w:name w:val="Текст выноски Знак"/>
    <w:link w:val="af3"/>
    <w:uiPriority w:val="99"/>
    <w:semiHidden/>
    <w:rsid w:val="00803F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document/redirect/72003700/14262" TargetMode="External"/><Relationship Id="rId18" Type="http://schemas.openxmlformats.org/officeDocument/2006/relationships/hyperlink" Target="http://ivo.garant.ru/document/redirect/405595491/0" TargetMode="External"/><Relationship Id="rId26" Type="http://schemas.openxmlformats.org/officeDocument/2006/relationships/hyperlink" Target="http://ivo.garant.ru/document/redirect/70512244/1000" TargetMode="External"/><Relationship Id="rId39" Type="http://schemas.openxmlformats.org/officeDocument/2006/relationships/hyperlink" Target="http://ivo.garant.ru/document/redirect/70512244/1000" TargetMode="External"/><Relationship Id="rId21" Type="http://schemas.openxmlformats.org/officeDocument/2006/relationships/hyperlink" Target="http://ivo.garant.ru/document/redirect/70512244/1000" TargetMode="External"/><Relationship Id="rId34" Type="http://schemas.openxmlformats.org/officeDocument/2006/relationships/hyperlink" Target="http://ivo.garant.ru/document/redirect/70512244/1000" TargetMode="External"/><Relationship Id="rId42" Type="http://schemas.openxmlformats.org/officeDocument/2006/relationships/hyperlink" Target="http://ivo.garant.ru/document/redirect/70512244/1000" TargetMode="External"/><Relationship Id="rId47" Type="http://schemas.openxmlformats.org/officeDocument/2006/relationships/hyperlink" Target="http://ivo.garant.ru/document/redirect/1305770/1000" TargetMode="External"/><Relationship Id="rId50" Type="http://schemas.openxmlformats.org/officeDocument/2006/relationships/hyperlink" Target="http://ivo.garant.ru/document/redirect/70512244/1000" TargetMode="External"/><Relationship Id="rId55" Type="http://schemas.openxmlformats.org/officeDocument/2006/relationships/hyperlink" Target="http://ivo.garant.ru/document/redirect/70512244/1000" TargetMode="External"/><Relationship Id="rId63" Type="http://schemas.openxmlformats.org/officeDocument/2006/relationships/hyperlink" Target="http://ivo.garant.ru/document/redirect/199499/1000" TargetMode="External"/><Relationship Id="rId68" Type="http://schemas.openxmlformats.org/officeDocument/2006/relationships/hyperlink" Target="http://ivo.garant.ru/document/redirect/70535556/0" TargetMode="External"/><Relationship Id="rId76" Type="http://schemas.openxmlformats.org/officeDocument/2006/relationships/hyperlink" Target="http://ivo.garant.ru/document/redirect/70291362/109184"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ivo.garant.ru/document/redirect/71166760/0" TargetMode="External"/><Relationship Id="rId2" Type="http://schemas.openxmlformats.org/officeDocument/2006/relationships/numbering" Target="numbering.xml"/><Relationship Id="rId16" Type="http://schemas.openxmlformats.org/officeDocument/2006/relationships/hyperlink" Target="http://ivo.garant.ru/document/redirect/72003700/0" TargetMode="External"/><Relationship Id="rId29" Type="http://schemas.openxmlformats.org/officeDocument/2006/relationships/hyperlink" Target="http://ivo.garant.ru/document/redirect/70512244/1000" TargetMode="External"/><Relationship Id="rId11" Type="http://schemas.openxmlformats.org/officeDocument/2006/relationships/hyperlink" Target="http://ivo.garant.ru/document/redirect/70291362/1265" TargetMode="External"/><Relationship Id="rId24" Type="http://schemas.openxmlformats.org/officeDocument/2006/relationships/hyperlink" Target="http://ivo.garant.ru/document/redirect/70512244/1000" TargetMode="External"/><Relationship Id="rId32" Type="http://schemas.openxmlformats.org/officeDocument/2006/relationships/hyperlink" Target="http://ivo.garant.ru/document/redirect/70512244/1000" TargetMode="External"/><Relationship Id="rId37" Type="http://schemas.openxmlformats.org/officeDocument/2006/relationships/hyperlink" Target="http://ivo.garant.ru/document/redirect/70512244/1000" TargetMode="External"/><Relationship Id="rId40" Type="http://schemas.openxmlformats.org/officeDocument/2006/relationships/hyperlink" Target="http://ivo.garant.ru/document/redirect/70512244/1000" TargetMode="External"/><Relationship Id="rId45" Type="http://schemas.openxmlformats.org/officeDocument/2006/relationships/hyperlink" Target="http://ivo.garant.ru/document/redirect/70512244/1000" TargetMode="External"/><Relationship Id="rId53" Type="http://schemas.openxmlformats.org/officeDocument/2006/relationships/hyperlink" Target="http://ivo.garant.ru/document/redirect/70512244/1000" TargetMode="External"/><Relationship Id="rId58" Type="http://schemas.openxmlformats.org/officeDocument/2006/relationships/hyperlink" Target="http://ivo.garant.ru/document/redirect/70512244/1000" TargetMode="External"/><Relationship Id="rId66" Type="http://schemas.openxmlformats.org/officeDocument/2006/relationships/hyperlink" Target="http://ivo.garant.ru/document/redirect/55171672/0" TargetMode="External"/><Relationship Id="rId74" Type="http://schemas.openxmlformats.org/officeDocument/2006/relationships/hyperlink" Target="http://ivo.garant.ru/document/redirect/71670014/1000" TargetMode="External"/><Relationship Id="rId79" Type="http://schemas.openxmlformats.org/officeDocument/2006/relationships/hyperlink" Target="http://ivo.garant.ru/document/redirect/70512244/1000"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ivo.garant.ru/document/redirect/70512244/1000" TargetMode="External"/><Relationship Id="rId82" Type="http://schemas.openxmlformats.org/officeDocument/2006/relationships/hyperlink" Target="http://ivo.garant.ru/document/redirect/72173562/0" TargetMode="External"/><Relationship Id="rId19" Type="http://schemas.openxmlformats.org/officeDocument/2006/relationships/hyperlink" Target="http://ivo.garant.ru/document/redirect/70512244/1000" TargetMode="External"/><Relationship Id="rId4" Type="http://schemas.openxmlformats.org/officeDocument/2006/relationships/settings" Target="settings.xml"/><Relationship Id="rId9" Type="http://schemas.openxmlformats.org/officeDocument/2006/relationships/hyperlink" Target="http://ivo.garant.ru/document/redirect/70291362/1265" TargetMode="External"/><Relationship Id="rId14" Type="http://schemas.openxmlformats.org/officeDocument/2006/relationships/hyperlink" Target="http://ivo.garant.ru/document/redirect/72003700/14262" TargetMode="External"/><Relationship Id="rId22" Type="http://schemas.openxmlformats.org/officeDocument/2006/relationships/hyperlink" Target="http://ivo.garant.ru/document/redirect/70512244/1000" TargetMode="External"/><Relationship Id="rId27" Type="http://schemas.openxmlformats.org/officeDocument/2006/relationships/hyperlink" Target="http://ivo.garant.ru/document/redirect/70512244/1000" TargetMode="External"/><Relationship Id="rId30" Type="http://schemas.openxmlformats.org/officeDocument/2006/relationships/hyperlink" Target="http://ivo.garant.ru/document/redirect/70512244/1000" TargetMode="External"/><Relationship Id="rId35" Type="http://schemas.openxmlformats.org/officeDocument/2006/relationships/hyperlink" Target="http://ivo.garant.ru/document/redirect/70512244/1000" TargetMode="External"/><Relationship Id="rId43" Type="http://schemas.openxmlformats.org/officeDocument/2006/relationships/hyperlink" Target="http://ivo.garant.ru/document/redirect/70512244/1000" TargetMode="External"/><Relationship Id="rId48" Type="http://schemas.openxmlformats.org/officeDocument/2006/relationships/hyperlink" Target="http://ivo.garant.ru/document/redirect/70512244/1000" TargetMode="External"/><Relationship Id="rId56" Type="http://schemas.openxmlformats.org/officeDocument/2006/relationships/hyperlink" Target="http://ivo.garant.ru/document/redirect/70291362/0" TargetMode="External"/><Relationship Id="rId64" Type="http://schemas.openxmlformats.org/officeDocument/2006/relationships/hyperlink" Target="http://ivo.garant.ru/document/redirect/199499/0" TargetMode="External"/><Relationship Id="rId69" Type="http://schemas.openxmlformats.org/officeDocument/2006/relationships/hyperlink" Target="http://ivo.garant.ru/document/redirect/71473080/0" TargetMode="External"/><Relationship Id="rId77" Type="http://schemas.openxmlformats.org/officeDocument/2006/relationships/hyperlink" Target="http://ivo.garant.ru/document/redirect/70291362/109185" TargetMode="External"/><Relationship Id="rId8" Type="http://schemas.openxmlformats.org/officeDocument/2006/relationships/hyperlink" Target="http://ivo.garant.ru/document/redirect/406249049/0" TargetMode="External"/><Relationship Id="rId51" Type="http://schemas.openxmlformats.org/officeDocument/2006/relationships/hyperlink" Target="http://ivo.garant.ru/document/redirect/70512244/1000" TargetMode="External"/><Relationship Id="rId72" Type="http://schemas.openxmlformats.org/officeDocument/2006/relationships/hyperlink" Target="http://ivo.garant.ru/document/redirect/71595630/1000" TargetMode="External"/><Relationship Id="rId80" Type="http://schemas.openxmlformats.org/officeDocument/2006/relationships/hyperlink" Target="http://ivo.garant.ru/document/redirect/70512244/0"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ivo.garant.ru/document/redirect/72003700/1001" TargetMode="External"/><Relationship Id="rId17" Type="http://schemas.openxmlformats.org/officeDocument/2006/relationships/hyperlink" Target="http://ivo.garant.ru/document/redirect/405595491/1000" TargetMode="External"/><Relationship Id="rId25" Type="http://schemas.openxmlformats.org/officeDocument/2006/relationships/hyperlink" Target="http://ivo.garant.ru/document/redirect/70512244/1000" TargetMode="External"/><Relationship Id="rId33" Type="http://schemas.openxmlformats.org/officeDocument/2006/relationships/hyperlink" Target="http://ivo.garant.ru/document/redirect/70512244/1000" TargetMode="External"/><Relationship Id="rId38" Type="http://schemas.openxmlformats.org/officeDocument/2006/relationships/hyperlink" Target="http://ivo.garant.ru/document/redirect/70512244/1000" TargetMode="External"/><Relationship Id="rId46" Type="http://schemas.openxmlformats.org/officeDocument/2006/relationships/hyperlink" Target="http://ivo.garant.ru/document/redirect/1305770/1000" TargetMode="External"/><Relationship Id="rId59" Type="http://schemas.openxmlformats.org/officeDocument/2006/relationships/hyperlink" Target="http://ivo.garant.ru/document/redirect/70512244/1000" TargetMode="External"/><Relationship Id="rId67" Type="http://schemas.openxmlformats.org/officeDocument/2006/relationships/hyperlink" Target="http://ivo.garant.ru/document/redirect/70535556/1000" TargetMode="External"/><Relationship Id="rId20" Type="http://schemas.openxmlformats.org/officeDocument/2006/relationships/hyperlink" Target="http://ivo.garant.ru/document/redirect/70512244/1000" TargetMode="External"/><Relationship Id="rId41" Type="http://schemas.openxmlformats.org/officeDocument/2006/relationships/hyperlink" Target="http://ivo.garant.ru/document/redirect/70512244/1000" TargetMode="External"/><Relationship Id="rId54" Type="http://schemas.openxmlformats.org/officeDocument/2006/relationships/hyperlink" Target="http://ivo.garant.ru/document/redirect/70512244/1000" TargetMode="External"/><Relationship Id="rId62" Type="http://schemas.openxmlformats.org/officeDocument/2006/relationships/hyperlink" Target="http://ivo.garant.ru/document/redirect/70512244/1000" TargetMode="External"/><Relationship Id="rId70" Type="http://schemas.openxmlformats.org/officeDocument/2006/relationships/hyperlink" Target="http://ivo.garant.ru/document/redirect/71166760/1000" TargetMode="External"/><Relationship Id="rId75" Type="http://schemas.openxmlformats.org/officeDocument/2006/relationships/hyperlink" Target="http://ivo.garant.ru/document/redirect/71670014/0" TargetMode="External"/><Relationship Id="rId83" Type="http://schemas.openxmlformats.org/officeDocument/2006/relationships/hyperlink" Target="http://ivo.garant.ru/document/redirect/7051224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vo.garant.ru/document/redirect/72003700/14262" TargetMode="External"/><Relationship Id="rId23" Type="http://schemas.openxmlformats.org/officeDocument/2006/relationships/hyperlink" Target="http://ivo.garant.ru/document/redirect/70512244/1000" TargetMode="External"/><Relationship Id="rId28" Type="http://schemas.openxmlformats.org/officeDocument/2006/relationships/hyperlink" Target="http://ivo.garant.ru/document/redirect/70512244/1000" TargetMode="External"/><Relationship Id="rId36" Type="http://schemas.openxmlformats.org/officeDocument/2006/relationships/hyperlink" Target="http://ivo.garant.ru/document/redirect/70512244/1000" TargetMode="External"/><Relationship Id="rId49" Type="http://schemas.openxmlformats.org/officeDocument/2006/relationships/hyperlink" Target="http://ivo.garant.ru/document/redirect/70512244/1000" TargetMode="External"/><Relationship Id="rId57" Type="http://schemas.openxmlformats.org/officeDocument/2006/relationships/hyperlink" Target="http://ivo.garant.ru/document/redirect/70512244/1000" TargetMode="External"/><Relationship Id="rId10" Type="http://schemas.openxmlformats.org/officeDocument/2006/relationships/hyperlink" Target="http://ivo.garant.ru/document/redirect/70291362/1265" TargetMode="External"/><Relationship Id="rId31" Type="http://schemas.openxmlformats.org/officeDocument/2006/relationships/hyperlink" Target="http://ivo.garant.ru/document/redirect/70291362/0" TargetMode="External"/><Relationship Id="rId44" Type="http://schemas.openxmlformats.org/officeDocument/2006/relationships/hyperlink" Target="http://ivo.garant.ru/document/redirect/70512244/1000" TargetMode="External"/><Relationship Id="rId52" Type="http://schemas.openxmlformats.org/officeDocument/2006/relationships/hyperlink" Target="http://ivo.garant.ru/document/redirect/70512244/1000" TargetMode="External"/><Relationship Id="rId60" Type="http://schemas.openxmlformats.org/officeDocument/2006/relationships/hyperlink" Target="http://ivo.garant.ru/document/redirect/70512244/1000" TargetMode="External"/><Relationship Id="rId65" Type="http://schemas.openxmlformats.org/officeDocument/2006/relationships/hyperlink" Target="http://ivo.garant.ru/document/redirect/55171672/1000" TargetMode="External"/><Relationship Id="rId73" Type="http://schemas.openxmlformats.org/officeDocument/2006/relationships/hyperlink" Target="http://ivo.garant.ru/document/redirect/71595630/0" TargetMode="External"/><Relationship Id="rId78" Type="http://schemas.openxmlformats.org/officeDocument/2006/relationships/hyperlink" Target="http://ivo.garant.ru/document/redirect/70512244/1000" TargetMode="External"/><Relationship Id="rId81" Type="http://schemas.openxmlformats.org/officeDocument/2006/relationships/hyperlink" Target="http://ivo.garant.ru/document/redirect/72173562/1000" TargetMode="Externa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4;&#1086;&#1088;&#1086;&#1085;&#1082;&#1086;&#1074;&#1072;\Desktop\&#1060;&#1054;&#1055;&#1067;-&#1060;&#1054;&#1056;&#1052;&#1067;\02.05.2023_&#1060;&#1040;&#1054;&#1055;%20&#1044;&#1054;_&#1055;&#1088;&#1080;&#1082;&#1072;&#1079;%20&#1052;&#1080;&#1085;&#1080;&#1089;&#1090;&#1077;&#1088;&#1089;&#1090;&#1074;&#1072;%20&#1087;&#1088;&#1086;&#1089;&#1074;&#1077;&#1097;&#1077;&#1085;&#1080;&#1103;%20&#1056;&#1060;%20&#1086;&#1090;%2024%20&#1085;&#1086;&#1103;&#1073;&#1088;&#1103;%202022%20&#1075;%20N%201022%20&#1054;&#1073;%20&#1091;&#1090;&#1074;&#1077;&#1088;&#1078;&#1076;&#1077;&#1085;&#1080;&#1080;%20&#1060;&#1040;&#1054;&#1055;%20&#1044;&#105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651C9-C6D3-4D04-9B3D-354E8B1FB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02.05.2023_ФАОП ДО_Приказ Министерства просвещения РФ от 24 ноября 2022 г N 1022 Об утверждении ФАОП ДО.dot</Template>
  <TotalTime>6</TotalTime>
  <Pages>1</Pages>
  <Words>265132</Words>
  <Characters>1511255</Characters>
  <Application>Microsoft Office Word</Application>
  <DocSecurity>0</DocSecurity>
  <Lines>12593</Lines>
  <Paragraphs>3545</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Приказ Министерства просвещения РФ от 24 ноября 2022 г. N 1022 "Об утверждении ф</vt:lpstr>
      <vt:lpstr>Федеральная адаптированная образовательная программа дошкольного образования для</vt:lpstr>
      <vt:lpstr/>
      <vt:lpstr>I. Общие положения.</vt:lpstr>
      <vt:lpstr>II. Целевой раздел Программы.</vt:lpstr>
    </vt:vector>
  </TitlesOfParts>
  <Company>НПП "Гарант-Сервис"</Company>
  <LinksUpToDate>false</LinksUpToDate>
  <CharactersWithSpaces>1772842</CharactersWithSpaces>
  <SharedDoc>false</SharedDoc>
  <HLinks>
    <vt:vector size="492" baseType="variant">
      <vt:variant>
        <vt:i4>1048668</vt:i4>
      </vt:variant>
      <vt:variant>
        <vt:i4>243</vt:i4>
      </vt:variant>
      <vt:variant>
        <vt:i4>0</vt:i4>
      </vt:variant>
      <vt:variant>
        <vt:i4>5</vt:i4>
      </vt:variant>
      <vt:variant>
        <vt:lpwstr>http://ivo.garant.ru/document/redirect/70512244/0</vt:lpwstr>
      </vt:variant>
      <vt:variant>
        <vt:lpwstr/>
      </vt:variant>
      <vt:variant>
        <vt:i4>1507417</vt:i4>
      </vt:variant>
      <vt:variant>
        <vt:i4>240</vt:i4>
      </vt:variant>
      <vt:variant>
        <vt:i4>0</vt:i4>
      </vt:variant>
      <vt:variant>
        <vt:i4>5</vt:i4>
      </vt:variant>
      <vt:variant>
        <vt:lpwstr>http://ivo.garant.ru/document/redirect/72173562/0</vt:lpwstr>
      </vt:variant>
      <vt:variant>
        <vt:lpwstr/>
      </vt:variant>
      <vt:variant>
        <vt:i4>1507416</vt:i4>
      </vt:variant>
      <vt:variant>
        <vt:i4>237</vt:i4>
      </vt:variant>
      <vt:variant>
        <vt:i4>0</vt:i4>
      </vt:variant>
      <vt:variant>
        <vt:i4>5</vt:i4>
      </vt:variant>
      <vt:variant>
        <vt:lpwstr>http://ivo.garant.ru/document/redirect/72173562/1000</vt:lpwstr>
      </vt:variant>
      <vt:variant>
        <vt:lpwstr/>
      </vt:variant>
      <vt:variant>
        <vt:i4>1048668</vt:i4>
      </vt:variant>
      <vt:variant>
        <vt:i4>234</vt:i4>
      </vt:variant>
      <vt:variant>
        <vt:i4>0</vt:i4>
      </vt:variant>
      <vt:variant>
        <vt:i4>5</vt:i4>
      </vt:variant>
      <vt:variant>
        <vt:lpwstr>http://ivo.garant.ru/document/redirect/70512244/0</vt:lpwstr>
      </vt:variant>
      <vt:variant>
        <vt:lpwstr/>
      </vt:variant>
      <vt:variant>
        <vt:i4>1048669</vt:i4>
      </vt:variant>
      <vt:variant>
        <vt:i4>231</vt:i4>
      </vt:variant>
      <vt:variant>
        <vt:i4>0</vt:i4>
      </vt:variant>
      <vt:variant>
        <vt:i4>5</vt:i4>
      </vt:variant>
      <vt:variant>
        <vt:lpwstr>http://ivo.garant.ru/document/redirect/70512244/1000</vt:lpwstr>
      </vt:variant>
      <vt:variant>
        <vt:lpwstr/>
      </vt:variant>
      <vt:variant>
        <vt:i4>1048669</vt:i4>
      </vt:variant>
      <vt:variant>
        <vt:i4>228</vt:i4>
      </vt:variant>
      <vt:variant>
        <vt:i4>0</vt:i4>
      </vt:variant>
      <vt:variant>
        <vt:i4>5</vt:i4>
      </vt:variant>
      <vt:variant>
        <vt:lpwstr>http://ivo.garant.ru/document/redirect/70512244/1000</vt:lpwstr>
      </vt:variant>
      <vt:variant>
        <vt:lpwstr/>
      </vt:variant>
      <vt:variant>
        <vt:i4>2228323</vt:i4>
      </vt:variant>
      <vt:variant>
        <vt:i4>225</vt:i4>
      </vt:variant>
      <vt:variant>
        <vt:i4>0</vt:i4>
      </vt:variant>
      <vt:variant>
        <vt:i4>5</vt:i4>
      </vt:variant>
      <vt:variant>
        <vt:lpwstr>http://ivo.garant.ru/document/redirect/70291362/109185</vt:lpwstr>
      </vt:variant>
      <vt:variant>
        <vt:lpwstr/>
      </vt:variant>
      <vt:variant>
        <vt:i4>2293859</vt:i4>
      </vt:variant>
      <vt:variant>
        <vt:i4>222</vt:i4>
      </vt:variant>
      <vt:variant>
        <vt:i4>0</vt:i4>
      </vt:variant>
      <vt:variant>
        <vt:i4>5</vt:i4>
      </vt:variant>
      <vt:variant>
        <vt:lpwstr>http://ivo.garant.ru/document/redirect/70291362/109184</vt:lpwstr>
      </vt:variant>
      <vt:variant>
        <vt:lpwstr/>
      </vt:variant>
      <vt:variant>
        <vt:i4>1310809</vt:i4>
      </vt:variant>
      <vt:variant>
        <vt:i4>219</vt:i4>
      </vt:variant>
      <vt:variant>
        <vt:i4>0</vt:i4>
      </vt:variant>
      <vt:variant>
        <vt:i4>5</vt:i4>
      </vt:variant>
      <vt:variant>
        <vt:lpwstr>http://ivo.garant.ru/document/redirect/71670014/0</vt:lpwstr>
      </vt:variant>
      <vt:variant>
        <vt:lpwstr/>
      </vt:variant>
      <vt:variant>
        <vt:i4>1310808</vt:i4>
      </vt:variant>
      <vt:variant>
        <vt:i4>216</vt:i4>
      </vt:variant>
      <vt:variant>
        <vt:i4>0</vt:i4>
      </vt:variant>
      <vt:variant>
        <vt:i4>5</vt:i4>
      </vt:variant>
      <vt:variant>
        <vt:lpwstr>http://ivo.garant.ru/document/redirect/71670014/1000</vt:lpwstr>
      </vt:variant>
      <vt:variant>
        <vt:lpwstr/>
      </vt:variant>
      <vt:variant>
        <vt:i4>1048661</vt:i4>
      </vt:variant>
      <vt:variant>
        <vt:i4>213</vt:i4>
      </vt:variant>
      <vt:variant>
        <vt:i4>0</vt:i4>
      </vt:variant>
      <vt:variant>
        <vt:i4>5</vt:i4>
      </vt:variant>
      <vt:variant>
        <vt:lpwstr>http://ivo.garant.ru/document/redirect/71595630/0</vt:lpwstr>
      </vt:variant>
      <vt:variant>
        <vt:lpwstr/>
      </vt:variant>
      <vt:variant>
        <vt:i4>1048660</vt:i4>
      </vt:variant>
      <vt:variant>
        <vt:i4>210</vt:i4>
      </vt:variant>
      <vt:variant>
        <vt:i4>0</vt:i4>
      </vt:variant>
      <vt:variant>
        <vt:i4>5</vt:i4>
      </vt:variant>
      <vt:variant>
        <vt:lpwstr>http://ivo.garant.ru/document/redirect/71595630/1000</vt:lpwstr>
      </vt:variant>
      <vt:variant>
        <vt:lpwstr/>
      </vt:variant>
      <vt:variant>
        <vt:i4>1179739</vt:i4>
      </vt:variant>
      <vt:variant>
        <vt:i4>207</vt:i4>
      </vt:variant>
      <vt:variant>
        <vt:i4>0</vt:i4>
      </vt:variant>
      <vt:variant>
        <vt:i4>5</vt:i4>
      </vt:variant>
      <vt:variant>
        <vt:lpwstr>http://ivo.garant.ru/document/redirect/71166760/0</vt:lpwstr>
      </vt:variant>
      <vt:variant>
        <vt:lpwstr/>
      </vt:variant>
      <vt:variant>
        <vt:i4>1179738</vt:i4>
      </vt:variant>
      <vt:variant>
        <vt:i4>204</vt:i4>
      </vt:variant>
      <vt:variant>
        <vt:i4>0</vt:i4>
      </vt:variant>
      <vt:variant>
        <vt:i4>5</vt:i4>
      </vt:variant>
      <vt:variant>
        <vt:lpwstr>http://ivo.garant.ru/document/redirect/71166760/1000</vt:lpwstr>
      </vt:variant>
      <vt:variant>
        <vt:lpwstr/>
      </vt:variant>
      <vt:variant>
        <vt:i4>1835101</vt:i4>
      </vt:variant>
      <vt:variant>
        <vt:i4>201</vt:i4>
      </vt:variant>
      <vt:variant>
        <vt:i4>0</vt:i4>
      </vt:variant>
      <vt:variant>
        <vt:i4>5</vt:i4>
      </vt:variant>
      <vt:variant>
        <vt:lpwstr>http://ivo.garant.ru/document/redirect/71473080/0</vt:lpwstr>
      </vt:variant>
      <vt:variant>
        <vt:lpwstr/>
      </vt:variant>
      <vt:variant>
        <vt:i4>1441883</vt:i4>
      </vt:variant>
      <vt:variant>
        <vt:i4>198</vt:i4>
      </vt:variant>
      <vt:variant>
        <vt:i4>0</vt:i4>
      </vt:variant>
      <vt:variant>
        <vt:i4>5</vt:i4>
      </vt:variant>
      <vt:variant>
        <vt:lpwstr>http://ivo.garant.ru/document/redirect/70535556/0</vt:lpwstr>
      </vt:variant>
      <vt:variant>
        <vt:lpwstr/>
      </vt:variant>
      <vt:variant>
        <vt:i4>1441882</vt:i4>
      </vt:variant>
      <vt:variant>
        <vt:i4>195</vt:i4>
      </vt:variant>
      <vt:variant>
        <vt:i4>0</vt:i4>
      </vt:variant>
      <vt:variant>
        <vt:i4>5</vt:i4>
      </vt:variant>
      <vt:variant>
        <vt:lpwstr>http://ivo.garant.ru/document/redirect/70535556/1000</vt:lpwstr>
      </vt:variant>
      <vt:variant>
        <vt:lpwstr/>
      </vt:variant>
      <vt:variant>
        <vt:i4>1441885</vt:i4>
      </vt:variant>
      <vt:variant>
        <vt:i4>192</vt:i4>
      </vt:variant>
      <vt:variant>
        <vt:i4>0</vt:i4>
      </vt:variant>
      <vt:variant>
        <vt:i4>5</vt:i4>
      </vt:variant>
      <vt:variant>
        <vt:lpwstr>http://ivo.garant.ru/document/redirect/55171672/0</vt:lpwstr>
      </vt:variant>
      <vt:variant>
        <vt:lpwstr/>
      </vt:variant>
      <vt:variant>
        <vt:i4>1441884</vt:i4>
      </vt:variant>
      <vt:variant>
        <vt:i4>189</vt:i4>
      </vt:variant>
      <vt:variant>
        <vt:i4>0</vt:i4>
      </vt:variant>
      <vt:variant>
        <vt:i4>5</vt:i4>
      </vt:variant>
      <vt:variant>
        <vt:lpwstr>http://ivo.garant.ru/document/redirect/55171672/1000</vt:lpwstr>
      </vt:variant>
      <vt:variant>
        <vt:lpwstr/>
      </vt:variant>
      <vt:variant>
        <vt:i4>2424943</vt:i4>
      </vt:variant>
      <vt:variant>
        <vt:i4>186</vt:i4>
      </vt:variant>
      <vt:variant>
        <vt:i4>0</vt:i4>
      </vt:variant>
      <vt:variant>
        <vt:i4>5</vt:i4>
      </vt:variant>
      <vt:variant>
        <vt:lpwstr>http://ivo.garant.ru/document/redirect/199499/0</vt:lpwstr>
      </vt:variant>
      <vt:variant>
        <vt:lpwstr/>
      </vt:variant>
      <vt:variant>
        <vt:i4>2424942</vt:i4>
      </vt:variant>
      <vt:variant>
        <vt:i4>183</vt:i4>
      </vt:variant>
      <vt:variant>
        <vt:i4>0</vt:i4>
      </vt:variant>
      <vt:variant>
        <vt:i4>5</vt:i4>
      </vt:variant>
      <vt:variant>
        <vt:lpwstr>http://ivo.garant.ru/document/redirect/199499/1000</vt:lpwstr>
      </vt:variant>
      <vt:variant>
        <vt:lpwstr/>
      </vt:variant>
      <vt:variant>
        <vt:i4>1048669</vt:i4>
      </vt:variant>
      <vt:variant>
        <vt:i4>180</vt:i4>
      </vt:variant>
      <vt:variant>
        <vt:i4>0</vt:i4>
      </vt:variant>
      <vt:variant>
        <vt:i4>5</vt:i4>
      </vt:variant>
      <vt:variant>
        <vt:lpwstr>http://ivo.garant.ru/document/redirect/70512244/1000</vt:lpwstr>
      </vt:variant>
      <vt:variant>
        <vt:lpwstr/>
      </vt:variant>
      <vt:variant>
        <vt:i4>1048669</vt:i4>
      </vt:variant>
      <vt:variant>
        <vt:i4>177</vt:i4>
      </vt:variant>
      <vt:variant>
        <vt:i4>0</vt:i4>
      </vt:variant>
      <vt:variant>
        <vt:i4>5</vt:i4>
      </vt:variant>
      <vt:variant>
        <vt:lpwstr>http://ivo.garant.ru/document/redirect/70512244/1000</vt:lpwstr>
      </vt:variant>
      <vt:variant>
        <vt:lpwstr/>
      </vt:variant>
      <vt:variant>
        <vt:i4>1048669</vt:i4>
      </vt:variant>
      <vt:variant>
        <vt:i4>174</vt:i4>
      </vt:variant>
      <vt:variant>
        <vt:i4>0</vt:i4>
      </vt:variant>
      <vt:variant>
        <vt:i4>5</vt:i4>
      </vt:variant>
      <vt:variant>
        <vt:lpwstr>http://ivo.garant.ru/document/redirect/70512244/1000</vt:lpwstr>
      </vt:variant>
      <vt:variant>
        <vt:lpwstr/>
      </vt:variant>
      <vt:variant>
        <vt:i4>1048669</vt:i4>
      </vt:variant>
      <vt:variant>
        <vt:i4>171</vt:i4>
      </vt:variant>
      <vt:variant>
        <vt:i4>0</vt:i4>
      </vt:variant>
      <vt:variant>
        <vt:i4>5</vt:i4>
      </vt:variant>
      <vt:variant>
        <vt:lpwstr>http://ivo.garant.ru/document/redirect/70512244/1000</vt:lpwstr>
      </vt:variant>
      <vt:variant>
        <vt:lpwstr/>
      </vt:variant>
      <vt:variant>
        <vt:i4>1048669</vt:i4>
      </vt:variant>
      <vt:variant>
        <vt:i4>168</vt:i4>
      </vt:variant>
      <vt:variant>
        <vt:i4>0</vt:i4>
      </vt:variant>
      <vt:variant>
        <vt:i4>5</vt:i4>
      </vt:variant>
      <vt:variant>
        <vt:lpwstr>http://ivo.garant.ru/document/redirect/70512244/1000</vt:lpwstr>
      </vt:variant>
      <vt:variant>
        <vt:lpwstr/>
      </vt:variant>
      <vt:variant>
        <vt:i4>1048669</vt:i4>
      </vt:variant>
      <vt:variant>
        <vt:i4>165</vt:i4>
      </vt:variant>
      <vt:variant>
        <vt:i4>0</vt:i4>
      </vt:variant>
      <vt:variant>
        <vt:i4>5</vt:i4>
      </vt:variant>
      <vt:variant>
        <vt:lpwstr>http://ivo.garant.ru/document/redirect/70512244/1000</vt:lpwstr>
      </vt:variant>
      <vt:variant>
        <vt:lpwstr/>
      </vt:variant>
      <vt:variant>
        <vt:i4>1441875</vt:i4>
      </vt:variant>
      <vt:variant>
        <vt:i4>162</vt:i4>
      </vt:variant>
      <vt:variant>
        <vt:i4>0</vt:i4>
      </vt:variant>
      <vt:variant>
        <vt:i4>5</vt:i4>
      </vt:variant>
      <vt:variant>
        <vt:lpwstr>http://ivo.garant.ru/document/redirect/70291362/0</vt:lpwstr>
      </vt:variant>
      <vt:variant>
        <vt:lpwstr/>
      </vt:variant>
      <vt:variant>
        <vt:i4>1048669</vt:i4>
      </vt:variant>
      <vt:variant>
        <vt:i4>159</vt:i4>
      </vt:variant>
      <vt:variant>
        <vt:i4>0</vt:i4>
      </vt:variant>
      <vt:variant>
        <vt:i4>5</vt:i4>
      </vt:variant>
      <vt:variant>
        <vt:lpwstr>http://ivo.garant.ru/document/redirect/70512244/1000</vt:lpwstr>
      </vt:variant>
      <vt:variant>
        <vt:lpwstr/>
      </vt:variant>
      <vt:variant>
        <vt:i4>1048669</vt:i4>
      </vt:variant>
      <vt:variant>
        <vt:i4>156</vt:i4>
      </vt:variant>
      <vt:variant>
        <vt:i4>0</vt:i4>
      </vt:variant>
      <vt:variant>
        <vt:i4>5</vt:i4>
      </vt:variant>
      <vt:variant>
        <vt:lpwstr>http://ivo.garant.ru/document/redirect/70512244/1000</vt:lpwstr>
      </vt:variant>
      <vt:variant>
        <vt:lpwstr/>
      </vt:variant>
      <vt:variant>
        <vt:i4>1048669</vt:i4>
      </vt:variant>
      <vt:variant>
        <vt:i4>153</vt:i4>
      </vt:variant>
      <vt:variant>
        <vt:i4>0</vt:i4>
      </vt:variant>
      <vt:variant>
        <vt:i4>5</vt:i4>
      </vt:variant>
      <vt:variant>
        <vt:lpwstr>http://ivo.garant.ru/document/redirect/70512244/1000</vt:lpwstr>
      </vt:variant>
      <vt:variant>
        <vt:lpwstr/>
      </vt:variant>
      <vt:variant>
        <vt:i4>1048669</vt:i4>
      </vt:variant>
      <vt:variant>
        <vt:i4>150</vt:i4>
      </vt:variant>
      <vt:variant>
        <vt:i4>0</vt:i4>
      </vt:variant>
      <vt:variant>
        <vt:i4>5</vt:i4>
      </vt:variant>
      <vt:variant>
        <vt:lpwstr>http://ivo.garant.ru/document/redirect/70512244/1000</vt:lpwstr>
      </vt:variant>
      <vt:variant>
        <vt:lpwstr/>
      </vt:variant>
      <vt:variant>
        <vt:i4>1048669</vt:i4>
      </vt:variant>
      <vt:variant>
        <vt:i4>147</vt:i4>
      </vt:variant>
      <vt:variant>
        <vt:i4>0</vt:i4>
      </vt:variant>
      <vt:variant>
        <vt:i4>5</vt:i4>
      </vt:variant>
      <vt:variant>
        <vt:lpwstr>http://ivo.garant.ru/document/redirect/70512244/1000</vt:lpwstr>
      </vt:variant>
      <vt:variant>
        <vt:lpwstr/>
      </vt:variant>
      <vt:variant>
        <vt:i4>1048669</vt:i4>
      </vt:variant>
      <vt:variant>
        <vt:i4>144</vt:i4>
      </vt:variant>
      <vt:variant>
        <vt:i4>0</vt:i4>
      </vt:variant>
      <vt:variant>
        <vt:i4>5</vt:i4>
      </vt:variant>
      <vt:variant>
        <vt:lpwstr>http://ivo.garant.ru/document/redirect/70512244/1000</vt:lpwstr>
      </vt:variant>
      <vt:variant>
        <vt:lpwstr/>
      </vt:variant>
      <vt:variant>
        <vt:i4>1048669</vt:i4>
      </vt:variant>
      <vt:variant>
        <vt:i4>141</vt:i4>
      </vt:variant>
      <vt:variant>
        <vt:i4>0</vt:i4>
      </vt:variant>
      <vt:variant>
        <vt:i4>5</vt:i4>
      </vt:variant>
      <vt:variant>
        <vt:lpwstr>http://ivo.garant.ru/document/redirect/70512244/1000</vt:lpwstr>
      </vt:variant>
      <vt:variant>
        <vt:lpwstr/>
      </vt:variant>
      <vt:variant>
        <vt:i4>1048669</vt:i4>
      </vt:variant>
      <vt:variant>
        <vt:i4>138</vt:i4>
      </vt:variant>
      <vt:variant>
        <vt:i4>0</vt:i4>
      </vt:variant>
      <vt:variant>
        <vt:i4>5</vt:i4>
      </vt:variant>
      <vt:variant>
        <vt:lpwstr>http://ivo.garant.ru/document/redirect/70512244/1000</vt:lpwstr>
      </vt:variant>
      <vt:variant>
        <vt:lpwstr/>
      </vt:variant>
      <vt:variant>
        <vt:i4>1048669</vt:i4>
      </vt:variant>
      <vt:variant>
        <vt:i4>135</vt:i4>
      </vt:variant>
      <vt:variant>
        <vt:i4>0</vt:i4>
      </vt:variant>
      <vt:variant>
        <vt:i4>5</vt:i4>
      </vt:variant>
      <vt:variant>
        <vt:lpwstr>http://ivo.garant.ru/document/redirect/70512244/1000</vt:lpwstr>
      </vt:variant>
      <vt:variant>
        <vt:lpwstr/>
      </vt:variant>
      <vt:variant>
        <vt:i4>3932277</vt:i4>
      </vt:variant>
      <vt:variant>
        <vt:i4>132</vt:i4>
      </vt:variant>
      <vt:variant>
        <vt:i4>0</vt:i4>
      </vt:variant>
      <vt:variant>
        <vt:i4>5</vt:i4>
      </vt:variant>
      <vt:variant>
        <vt:lpwstr>http://ivo.garant.ru/document/redirect/1305770/1000</vt:lpwstr>
      </vt:variant>
      <vt:variant>
        <vt:lpwstr/>
      </vt:variant>
      <vt:variant>
        <vt:i4>3932277</vt:i4>
      </vt:variant>
      <vt:variant>
        <vt:i4>129</vt:i4>
      </vt:variant>
      <vt:variant>
        <vt:i4>0</vt:i4>
      </vt:variant>
      <vt:variant>
        <vt:i4>5</vt:i4>
      </vt:variant>
      <vt:variant>
        <vt:lpwstr>http://ivo.garant.ru/document/redirect/1305770/1000</vt:lpwstr>
      </vt:variant>
      <vt:variant>
        <vt:lpwstr/>
      </vt:variant>
      <vt:variant>
        <vt:i4>1048669</vt:i4>
      </vt:variant>
      <vt:variant>
        <vt:i4>126</vt:i4>
      </vt:variant>
      <vt:variant>
        <vt:i4>0</vt:i4>
      </vt:variant>
      <vt:variant>
        <vt:i4>5</vt:i4>
      </vt:variant>
      <vt:variant>
        <vt:lpwstr>http://ivo.garant.ru/document/redirect/70512244/1000</vt:lpwstr>
      </vt:variant>
      <vt:variant>
        <vt:lpwstr/>
      </vt:variant>
      <vt:variant>
        <vt:i4>1048669</vt:i4>
      </vt:variant>
      <vt:variant>
        <vt:i4>123</vt:i4>
      </vt:variant>
      <vt:variant>
        <vt:i4>0</vt:i4>
      </vt:variant>
      <vt:variant>
        <vt:i4>5</vt:i4>
      </vt:variant>
      <vt:variant>
        <vt:lpwstr>http://ivo.garant.ru/document/redirect/70512244/1000</vt:lpwstr>
      </vt:variant>
      <vt:variant>
        <vt:lpwstr/>
      </vt:variant>
      <vt:variant>
        <vt:i4>1048669</vt:i4>
      </vt:variant>
      <vt:variant>
        <vt:i4>120</vt:i4>
      </vt:variant>
      <vt:variant>
        <vt:i4>0</vt:i4>
      </vt:variant>
      <vt:variant>
        <vt:i4>5</vt:i4>
      </vt:variant>
      <vt:variant>
        <vt:lpwstr>http://ivo.garant.ru/document/redirect/70512244/1000</vt:lpwstr>
      </vt:variant>
      <vt:variant>
        <vt:lpwstr/>
      </vt:variant>
      <vt:variant>
        <vt:i4>1048669</vt:i4>
      </vt:variant>
      <vt:variant>
        <vt:i4>117</vt:i4>
      </vt:variant>
      <vt:variant>
        <vt:i4>0</vt:i4>
      </vt:variant>
      <vt:variant>
        <vt:i4>5</vt:i4>
      </vt:variant>
      <vt:variant>
        <vt:lpwstr>http://ivo.garant.ru/document/redirect/70512244/1000</vt:lpwstr>
      </vt:variant>
      <vt:variant>
        <vt:lpwstr/>
      </vt:variant>
      <vt:variant>
        <vt:i4>1048669</vt:i4>
      </vt:variant>
      <vt:variant>
        <vt:i4>114</vt:i4>
      </vt:variant>
      <vt:variant>
        <vt:i4>0</vt:i4>
      </vt:variant>
      <vt:variant>
        <vt:i4>5</vt:i4>
      </vt:variant>
      <vt:variant>
        <vt:lpwstr>http://ivo.garant.ru/document/redirect/70512244/1000</vt:lpwstr>
      </vt:variant>
      <vt:variant>
        <vt:lpwstr/>
      </vt:variant>
      <vt:variant>
        <vt:i4>1048669</vt:i4>
      </vt:variant>
      <vt:variant>
        <vt:i4>111</vt:i4>
      </vt:variant>
      <vt:variant>
        <vt:i4>0</vt:i4>
      </vt:variant>
      <vt:variant>
        <vt:i4>5</vt:i4>
      </vt:variant>
      <vt:variant>
        <vt:lpwstr>http://ivo.garant.ru/document/redirect/70512244/1000</vt:lpwstr>
      </vt:variant>
      <vt:variant>
        <vt:lpwstr/>
      </vt:variant>
      <vt:variant>
        <vt:i4>1048669</vt:i4>
      </vt:variant>
      <vt:variant>
        <vt:i4>108</vt:i4>
      </vt:variant>
      <vt:variant>
        <vt:i4>0</vt:i4>
      </vt:variant>
      <vt:variant>
        <vt:i4>5</vt:i4>
      </vt:variant>
      <vt:variant>
        <vt:lpwstr>http://ivo.garant.ru/document/redirect/70512244/1000</vt:lpwstr>
      </vt:variant>
      <vt:variant>
        <vt:lpwstr/>
      </vt:variant>
      <vt:variant>
        <vt:i4>1048669</vt:i4>
      </vt:variant>
      <vt:variant>
        <vt:i4>105</vt:i4>
      </vt:variant>
      <vt:variant>
        <vt:i4>0</vt:i4>
      </vt:variant>
      <vt:variant>
        <vt:i4>5</vt:i4>
      </vt:variant>
      <vt:variant>
        <vt:lpwstr>http://ivo.garant.ru/document/redirect/70512244/1000</vt:lpwstr>
      </vt:variant>
      <vt:variant>
        <vt:lpwstr/>
      </vt:variant>
      <vt:variant>
        <vt:i4>1048669</vt:i4>
      </vt:variant>
      <vt:variant>
        <vt:i4>102</vt:i4>
      </vt:variant>
      <vt:variant>
        <vt:i4>0</vt:i4>
      </vt:variant>
      <vt:variant>
        <vt:i4>5</vt:i4>
      </vt:variant>
      <vt:variant>
        <vt:lpwstr>http://ivo.garant.ru/document/redirect/70512244/1000</vt:lpwstr>
      </vt:variant>
      <vt:variant>
        <vt:lpwstr/>
      </vt:variant>
      <vt:variant>
        <vt:i4>1048669</vt:i4>
      </vt:variant>
      <vt:variant>
        <vt:i4>99</vt:i4>
      </vt:variant>
      <vt:variant>
        <vt:i4>0</vt:i4>
      </vt:variant>
      <vt:variant>
        <vt:i4>5</vt:i4>
      </vt:variant>
      <vt:variant>
        <vt:lpwstr>http://ivo.garant.ru/document/redirect/70512244/1000</vt:lpwstr>
      </vt:variant>
      <vt:variant>
        <vt:lpwstr/>
      </vt:variant>
      <vt:variant>
        <vt:i4>1048669</vt:i4>
      </vt:variant>
      <vt:variant>
        <vt:i4>96</vt:i4>
      </vt:variant>
      <vt:variant>
        <vt:i4>0</vt:i4>
      </vt:variant>
      <vt:variant>
        <vt:i4>5</vt:i4>
      </vt:variant>
      <vt:variant>
        <vt:lpwstr>http://ivo.garant.ru/document/redirect/70512244/1000</vt:lpwstr>
      </vt:variant>
      <vt:variant>
        <vt:lpwstr/>
      </vt:variant>
      <vt:variant>
        <vt:i4>1048669</vt:i4>
      </vt:variant>
      <vt:variant>
        <vt:i4>93</vt:i4>
      </vt:variant>
      <vt:variant>
        <vt:i4>0</vt:i4>
      </vt:variant>
      <vt:variant>
        <vt:i4>5</vt:i4>
      </vt:variant>
      <vt:variant>
        <vt:lpwstr>http://ivo.garant.ru/document/redirect/70512244/1000</vt:lpwstr>
      </vt:variant>
      <vt:variant>
        <vt:lpwstr/>
      </vt:variant>
      <vt:variant>
        <vt:i4>1048669</vt:i4>
      </vt:variant>
      <vt:variant>
        <vt:i4>90</vt:i4>
      </vt:variant>
      <vt:variant>
        <vt:i4>0</vt:i4>
      </vt:variant>
      <vt:variant>
        <vt:i4>5</vt:i4>
      </vt:variant>
      <vt:variant>
        <vt:lpwstr>http://ivo.garant.ru/document/redirect/70512244/1000</vt:lpwstr>
      </vt:variant>
      <vt:variant>
        <vt:lpwstr/>
      </vt:variant>
      <vt:variant>
        <vt:i4>1048669</vt:i4>
      </vt:variant>
      <vt:variant>
        <vt:i4>87</vt:i4>
      </vt:variant>
      <vt:variant>
        <vt:i4>0</vt:i4>
      </vt:variant>
      <vt:variant>
        <vt:i4>5</vt:i4>
      </vt:variant>
      <vt:variant>
        <vt:lpwstr>http://ivo.garant.ru/document/redirect/70512244/1000</vt:lpwstr>
      </vt:variant>
      <vt:variant>
        <vt:lpwstr/>
      </vt:variant>
      <vt:variant>
        <vt:i4>1572899</vt:i4>
      </vt:variant>
      <vt:variant>
        <vt:i4>84</vt:i4>
      </vt:variant>
      <vt:variant>
        <vt:i4>0</vt:i4>
      </vt:variant>
      <vt:variant>
        <vt:i4>5</vt:i4>
      </vt:variant>
      <vt:variant>
        <vt:lpwstr/>
      </vt:variant>
      <vt:variant>
        <vt:lpwstr>sub_222</vt:lpwstr>
      </vt:variant>
      <vt:variant>
        <vt:i4>1441875</vt:i4>
      </vt:variant>
      <vt:variant>
        <vt:i4>81</vt:i4>
      </vt:variant>
      <vt:variant>
        <vt:i4>0</vt:i4>
      </vt:variant>
      <vt:variant>
        <vt:i4>5</vt:i4>
      </vt:variant>
      <vt:variant>
        <vt:lpwstr>http://ivo.garant.ru/document/redirect/70291362/0</vt:lpwstr>
      </vt:variant>
      <vt:variant>
        <vt:lpwstr/>
      </vt:variant>
      <vt:variant>
        <vt:i4>1048669</vt:i4>
      </vt:variant>
      <vt:variant>
        <vt:i4>78</vt:i4>
      </vt:variant>
      <vt:variant>
        <vt:i4>0</vt:i4>
      </vt:variant>
      <vt:variant>
        <vt:i4>5</vt:i4>
      </vt:variant>
      <vt:variant>
        <vt:lpwstr>http://ivo.garant.ru/document/redirect/70512244/1000</vt:lpwstr>
      </vt:variant>
      <vt:variant>
        <vt:lpwstr/>
      </vt:variant>
      <vt:variant>
        <vt:i4>1048669</vt:i4>
      </vt:variant>
      <vt:variant>
        <vt:i4>75</vt:i4>
      </vt:variant>
      <vt:variant>
        <vt:i4>0</vt:i4>
      </vt:variant>
      <vt:variant>
        <vt:i4>5</vt:i4>
      </vt:variant>
      <vt:variant>
        <vt:lpwstr>http://ivo.garant.ru/document/redirect/70512244/1000</vt:lpwstr>
      </vt:variant>
      <vt:variant>
        <vt:lpwstr/>
      </vt:variant>
      <vt:variant>
        <vt:i4>1048669</vt:i4>
      </vt:variant>
      <vt:variant>
        <vt:i4>72</vt:i4>
      </vt:variant>
      <vt:variant>
        <vt:i4>0</vt:i4>
      </vt:variant>
      <vt:variant>
        <vt:i4>5</vt:i4>
      </vt:variant>
      <vt:variant>
        <vt:lpwstr>http://ivo.garant.ru/document/redirect/70512244/1000</vt:lpwstr>
      </vt:variant>
      <vt:variant>
        <vt:lpwstr/>
      </vt:variant>
      <vt:variant>
        <vt:i4>1048669</vt:i4>
      </vt:variant>
      <vt:variant>
        <vt:i4>69</vt:i4>
      </vt:variant>
      <vt:variant>
        <vt:i4>0</vt:i4>
      </vt:variant>
      <vt:variant>
        <vt:i4>5</vt:i4>
      </vt:variant>
      <vt:variant>
        <vt:lpwstr>http://ivo.garant.ru/document/redirect/70512244/1000</vt:lpwstr>
      </vt:variant>
      <vt:variant>
        <vt:lpwstr/>
      </vt:variant>
      <vt:variant>
        <vt:i4>1048669</vt:i4>
      </vt:variant>
      <vt:variant>
        <vt:i4>66</vt:i4>
      </vt:variant>
      <vt:variant>
        <vt:i4>0</vt:i4>
      </vt:variant>
      <vt:variant>
        <vt:i4>5</vt:i4>
      </vt:variant>
      <vt:variant>
        <vt:lpwstr>http://ivo.garant.ru/document/redirect/70512244/1000</vt:lpwstr>
      </vt:variant>
      <vt:variant>
        <vt:lpwstr/>
      </vt:variant>
      <vt:variant>
        <vt:i4>1048669</vt:i4>
      </vt:variant>
      <vt:variant>
        <vt:i4>63</vt:i4>
      </vt:variant>
      <vt:variant>
        <vt:i4>0</vt:i4>
      </vt:variant>
      <vt:variant>
        <vt:i4>5</vt:i4>
      </vt:variant>
      <vt:variant>
        <vt:lpwstr>http://ivo.garant.ru/document/redirect/70512244/1000</vt:lpwstr>
      </vt:variant>
      <vt:variant>
        <vt:lpwstr/>
      </vt:variant>
      <vt:variant>
        <vt:i4>1048669</vt:i4>
      </vt:variant>
      <vt:variant>
        <vt:i4>60</vt:i4>
      </vt:variant>
      <vt:variant>
        <vt:i4>0</vt:i4>
      </vt:variant>
      <vt:variant>
        <vt:i4>5</vt:i4>
      </vt:variant>
      <vt:variant>
        <vt:lpwstr>http://ivo.garant.ru/document/redirect/70512244/1000</vt:lpwstr>
      </vt:variant>
      <vt:variant>
        <vt:lpwstr/>
      </vt:variant>
      <vt:variant>
        <vt:i4>1048669</vt:i4>
      </vt:variant>
      <vt:variant>
        <vt:i4>57</vt:i4>
      </vt:variant>
      <vt:variant>
        <vt:i4>0</vt:i4>
      </vt:variant>
      <vt:variant>
        <vt:i4>5</vt:i4>
      </vt:variant>
      <vt:variant>
        <vt:lpwstr>http://ivo.garant.ru/document/redirect/70512244/1000</vt:lpwstr>
      </vt:variant>
      <vt:variant>
        <vt:lpwstr/>
      </vt:variant>
      <vt:variant>
        <vt:i4>1048669</vt:i4>
      </vt:variant>
      <vt:variant>
        <vt:i4>54</vt:i4>
      </vt:variant>
      <vt:variant>
        <vt:i4>0</vt:i4>
      </vt:variant>
      <vt:variant>
        <vt:i4>5</vt:i4>
      </vt:variant>
      <vt:variant>
        <vt:lpwstr>http://ivo.garant.ru/document/redirect/70512244/1000</vt:lpwstr>
      </vt:variant>
      <vt:variant>
        <vt:lpwstr/>
      </vt:variant>
      <vt:variant>
        <vt:i4>1048669</vt:i4>
      </vt:variant>
      <vt:variant>
        <vt:i4>51</vt:i4>
      </vt:variant>
      <vt:variant>
        <vt:i4>0</vt:i4>
      </vt:variant>
      <vt:variant>
        <vt:i4>5</vt:i4>
      </vt:variant>
      <vt:variant>
        <vt:lpwstr>http://ivo.garant.ru/document/redirect/70512244/1000</vt:lpwstr>
      </vt:variant>
      <vt:variant>
        <vt:lpwstr/>
      </vt:variant>
      <vt:variant>
        <vt:i4>1048669</vt:i4>
      </vt:variant>
      <vt:variant>
        <vt:i4>48</vt:i4>
      </vt:variant>
      <vt:variant>
        <vt:i4>0</vt:i4>
      </vt:variant>
      <vt:variant>
        <vt:i4>5</vt:i4>
      </vt:variant>
      <vt:variant>
        <vt:lpwstr>http://ivo.garant.ru/document/redirect/70512244/1000</vt:lpwstr>
      </vt:variant>
      <vt:variant>
        <vt:lpwstr/>
      </vt:variant>
      <vt:variant>
        <vt:i4>1048669</vt:i4>
      </vt:variant>
      <vt:variant>
        <vt:i4>45</vt:i4>
      </vt:variant>
      <vt:variant>
        <vt:i4>0</vt:i4>
      </vt:variant>
      <vt:variant>
        <vt:i4>5</vt:i4>
      </vt:variant>
      <vt:variant>
        <vt:lpwstr>http://ivo.garant.ru/document/redirect/70512244/1000</vt:lpwstr>
      </vt:variant>
      <vt:variant>
        <vt:lpwstr/>
      </vt:variant>
      <vt:variant>
        <vt:i4>1769504</vt:i4>
      </vt:variant>
      <vt:variant>
        <vt:i4>42</vt:i4>
      </vt:variant>
      <vt:variant>
        <vt:i4>0</vt:i4>
      </vt:variant>
      <vt:variant>
        <vt:i4>5</vt:i4>
      </vt:variant>
      <vt:variant>
        <vt:lpwstr/>
      </vt:variant>
      <vt:variant>
        <vt:lpwstr>sub_111</vt:lpwstr>
      </vt:variant>
      <vt:variant>
        <vt:i4>1048669</vt:i4>
      </vt:variant>
      <vt:variant>
        <vt:i4>39</vt:i4>
      </vt:variant>
      <vt:variant>
        <vt:i4>0</vt:i4>
      </vt:variant>
      <vt:variant>
        <vt:i4>5</vt:i4>
      </vt:variant>
      <vt:variant>
        <vt:lpwstr>http://ivo.garant.ru/document/redirect/70512244/1000</vt:lpwstr>
      </vt:variant>
      <vt:variant>
        <vt:lpwstr/>
      </vt:variant>
      <vt:variant>
        <vt:i4>3539069</vt:i4>
      </vt:variant>
      <vt:variant>
        <vt:i4>36</vt:i4>
      </vt:variant>
      <vt:variant>
        <vt:i4>0</vt:i4>
      </vt:variant>
      <vt:variant>
        <vt:i4>5</vt:i4>
      </vt:variant>
      <vt:variant>
        <vt:lpwstr>http://ivo.garant.ru/document/redirect/405595491/0</vt:lpwstr>
      </vt:variant>
      <vt:variant>
        <vt:lpwstr/>
      </vt:variant>
      <vt:variant>
        <vt:i4>458829</vt:i4>
      </vt:variant>
      <vt:variant>
        <vt:i4>33</vt:i4>
      </vt:variant>
      <vt:variant>
        <vt:i4>0</vt:i4>
      </vt:variant>
      <vt:variant>
        <vt:i4>5</vt:i4>
      </vt:variant>
      <vt:variant>
        <vt:lpwstr>http://ivo.garant.ru/document/redirect/405595491/1000</vt:lpwstr>
      </vt:variant>
      <vt:variant>
        <vt:lpwstr/>
      </vt:variant>
      <vt:variant>
        <vt:i4>2752529</vt:i4>
      </vt:variant>
      <vt:variant>
        <vt:i4>30</vt:i4>
      </vt:variant>
      <vt:variant>
        <vt:i4>0</vt:i4>
      </vt:variant>
      <vt:variant>
        <vt:i4>5</vt:i4>
      </vt:variant>
      <vt:variant>
        <vt:lpwstr/>
      </vt:variant>
      <vt:variant>
        <vt:lpwstr>sub_0</vt:lpwstr>
      </vt:variant>
      <vt:variant>
        <vt:i4>2752528</vt:i4>
      </vt:variant>
      <vt:variant>
        <vt:i4>27</vt:i4>
      </vt:variant>
      <vt:variant>
        <vt:i4>0</vt:i4>
      </vt:variant>
      <vt:variant>
        <vt:i4>5</vt:i4>
      </vt:variant>
      <vt:variant>
        <vt:lpwstr/>
      </vt:variant>
      <vt:variant>
        <vt:lpwstr>sub_1000</vt:lpwstr>
      </vt:variant>
      <vt:variant>
        <vt:i4>1048670</vt:i4>
      </vt:variant>
      <vt:variant>
        <vt:i4>24</vt:i4>
      </vt:variant>
      <vt:variant>
        <vt:i4>0</vt:i4>
      </vt:variant>
      <vt:variant>
        <vt:i4>5</vt:i4>
      </vt:variant>
      <vt:variant>
        <vt:lpwstr>http://ivo.garant.ru/document/redirect/72003700/0</vt:lpwstr>
      </vt:variant>
      <vt:variant>
        <vt:lpwstr/>
      </vt:variant>
      <vt:variant>
        <vt:i4>1179741</vt:i4>
      </vt:variant>
      <vt:variant>
        <vt:i4>21</vt:i4>
      </vt:variant>
      <vt:variant>
        <vt:i4>0</vt:i4>
      </vt:variant>
      <vt:variant>
        <vt:i4>5</vt:i4>
      </vt:variant>
      <vt:variant>
        <vt:lpwstr>http://ivo.garant.ru/document/redirect/72003700/14262</vt:lpwstr>
      </vt:variant>
      <vt:variant>
        <vt:lpwstr/>
      </vt:variant>
      <vt:variant>
        <vt:i4>1179741</vt:i4>
      </vt:variant>
      <vt:variant>
        <vt:i4>18</vt:i4>
      </vt:variant>
      <vt:variant>
        <vt:i4>0</vt:i4>
      </vt:variant>
      <vt:variant>
        <vt:i4>5</vt:i4>
      </vt:variant>
      <vt:variant>
        <vt:lpwstr>http://ivo.garant.ru/document/redirect/72003700/14262</vt:lpwstr>
      </vt:variant>
      <vt:variant>
        <vt:lpwstr/>
      </vt:variant>
      <vt:variant>
        <vt:i4>1179741</vt:i4>
      </vt:variant>
      <vt:variant>
        <vt:i4>15</vt:i4>
      </vt:variant>
      <vt:variant>
        <vt:i4>0</vt:i4>
      </vt:variant>
      <vt:variant>
        <vt:i4>5</vt:i4>
      </vt:variant>
      <vt:variant>
        <vt:lpwstr>http://ivo.garant.ru/document/redirect/72003700/14262</vt:lpwstr>
      </vt:variant>
      <vt:variant>
        <vt:lpwstr/>
      </vt:variant>
      <vt:variant>
        <vt:i4>1114207</vt:i4>
      </vt:variant>
      <vt:variant>
        <vt:i4>12</vt:i4>
      </vt:variant>
      <vt:variant>
        <vt:i4>0</vt:i4>
      </vt:variant>
      <vt:variant>
        <vt:i4>5</vt:i4>
      </vt:variant>
      <vt:variant>
        <vt:lpwstr>http://ivo.garant.ru/document/redirect/72003700/1001</vt:lpwstr>
      </vt:variant>
      <vt:variant>
        <vt:lpwstr/>
      </vt:variant>
      <vt:variant>
        <vt:i4>1114196</vt:i4>
      </vt:variant>
      <vt:variant>
        <vt:i4>9</vt:i4>
      </vt:variant>
      <vt:variant>
        <vt:i4>0</vt:i4>
      </vt:variant>
      <vt:variant>
        <vt:i4>5</vt:i4>
      </vt:variant>
      <vt:variant>
        <vt:lpwstr>http://ivo.garant.ru/document/redirect/70291362/1265</vt:lpwstr>
      </vt:variant>
      <vt:variant>
        <vt:lpwstr/>
      </vt:variant>
      <vt:variant>
        <vt:i4>1114196</vt:i4>
      </vt:variant>
      <vt:variant>
        <vt:i4>6</vt:i4>
      </vt:variant>
      <vt:variant>
        <vt:i4>0</vt:i4>
      </vt:variant>
      <vt:variant>
        <vt:i4>5</vt:i4>
      </vt:variant>
      <vt:variant>
        <vt:lpwstr>http://ivo.garant.ru/document/redirect/70291362/1265</vt:lpwstr>
      </vt:variant>
      <vt:variant>
        <vt:lpwstr/>
      </vt:variant>
      <vt:variant>
        <vt:i4>1114196</vt:i4>
      </vt:variant>
      <vt:variant>
        <vt:i4>3</vt:i4>
      </vt:variant>
      <vt:variant>
        <vt:i4>0</vt:i4>
      </vt:variant>
      <vt:variant>
        <vt:i4>5</vt:i4>
      </vt:variant>
      <vt:variant>
        <vt:lpwstr>http://ivo.garant.ru/document/redirect/70291362/1265</vt:lpwstr>
      </vt:variant>
      <vt:variant>
        <vt:lpwstr/>
      </vt:variant>
      <vt:variant>
        <vt:i4>3407995</vt:i4>
      </vt:variant>
      <vt:variant>
        <vt:i4>0</vt:i4>
      </vt:variant>
      <vt:variant>
        <vt:i4>0</vt:i4>
      </vt:variant>
      <vt:variant>
        <vt:i4>5</vt:i4>
      </vt:variant>
      <vt:variant>
        <vt:lpwstr>http://ivo.garant.ru/document/redirect/406249049/0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воронкова</dc:creator>
  <dc:description>Документ экспортирован из системы ГАРАНТ</dc:description>
  <cp:lastModifiedBy>воронкова</cp:lastModifiedBy>
  <cp:revision>3</cp:revision>
  <cp:lastPrinted>2023-05-02T06:34:00Z</cp:lastPrinted>
  <dcterms:created xsi:type="dcterms:W3CDTF">2023-05-02T06:37:00Z</dcterms:created>
  <dcterms:modified xsi:type="dcterms:W3CDTF">2023-05-02T06:44:00Z</dcterms:modified>
</cp:coreProperties>
</file>