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195" w:rsidRDefault="00745195" w:rsidP="00745195">
      <w:pPr>
        <w:spacing w:line="223" w:lineRule="auto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5867180D" wp14:editId="0612805F">
            <wp:extent cx="6148361" cy="9279747"/>
            <wp:effectExtent l="0" t="3493" r="1588" b="158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2515" cy="928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17E5" w:rsidRPr="008503C1" w:rsidRDefault="00D317E5" w:rsidP="00745195">
      <w:pPr>
        <w:spacing w:line="223" w:lineRule="auto"/>
        <w:jc w:val="center"/>
      </w:pPr>
      <w:r w:rsidRPr="008503C1">
        <w:lastRenderedPageBreak/>
        <w:t>Часть 1. Сведения об оказываемых муниципальных услугах</w:t>
      </w:r>
    </w:p>
    <w:p w:rsidR="00D317E5" w:rsidRPr="004B0F88" w:rsidRDefault="00D317E5" w:rsidP="00D317E5">
      <w:pPr>
        <w:rPr>
          <w:sz w:val="24"/>
        </w:rPr>
      </w:pPr>
    </w:p>
    <w:p w:rsidR="00D317E5" w:rsidRPr="00D872BE" w:rsidRDefault="00D317E5" w:rsidP="00D317E5">
      <w:pPr>
        <w:jc w:val="center"/>
      </w:pPr>
      <w:r w:rsidRPr="00D872BE">
        <w:t xml:space="preserve">Раздел </w:t>
      </w:r>
      <w:r w:rsidR="00D872BE" w:rsidRPr="00D872BE">
        <w:t>1</w:t>
      </w:r>
    </w:p>
    <w:p w:rsidR="00D317E5" w:rsidRPr="00D872BE" w:rsidRDefault="005C63A7" w:rsidP="00D872BE">
      <w:r w:rsidRPr="00D872B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10946130</wp:posOffset>
                </wp:positionH>
                <wp:positionV relativeFrom="paragraph">
                  <wp:posOffset>95885</wp:posOffset>
                </wp:positionV>
                <wp:extent cx="2804160" cy="1346200"/>
                <wp:effectExtent l="0" t="0" r="0" b="635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43"/>
                              <w:gridCol w:w="1276"/>
                            </w:tblGrid>
                            <w:tr w:rsidR="00745195" w:rsidRPr="009D7718" w:rsidTr="00D317E5">
                              <w:trPr>
                                <w:trHeight w:val="1815"/>
                              </w:trPr>
                              <w:tc>
                                <w:tcPr>
                                  <w:tcW w:w="29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45195" w:rsidRPr="00BD77C7" w:rsidRDefault="00745195" w:rsidP="00D317E5">
                                  <w:pPr>
                                    <w:pStyle w:val="41"/>
                                    <w:suppressAutoHyphens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77C7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  <w:t>Код</w:t>
                                  </w:r>
                                </w:p>
                                <w:p w:rsidR="00745195" w:rsidRPr="00BD77C7" w:rsidRDefault="00745195" w:rsidP="00D317E5">
                                  <w:pPr>
                                    <w:pStyle w:val="41"/>
                                    <w:suppressAutoHyphens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77C7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по общероссийскому базовому перечню или </w:t>
                                  </w:r>
                                  <w:r w:rsidRPr="00BE3B1E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pacing w:val="-4"/>
                                      <w:sz w:val="28"/>
                                      <w:szCs w:val="28"/>
                                    </w:rPr>
                                    <w:t>региональному перечню</w:t>
                                  </w:r>
                                  <w:r w:rsidRPr="00BD77C7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  <w:p w:rsidR="00745195" w:rsidRPr="00EA63AB" w:rsidRDefault="00745195" w:rsidP="00D317E5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 w:right="34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45195" w:rsidRPr="00EA63AB" w:rsidRDefault="00745195" w:rsidP="00D317E5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right="34" w:firstLine="33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45195" w:rsidRPr="009D7718" w:rsidRDefault="00745195" w:rsidP="00D317E5">
                            <w:pPr>
                              <w:ind w:right="3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861.9pt;margin-top:7.55pt;width:220.8pt;height:10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43"/>
                        <w:gridCol w:w="1276"/>
                      </w:tblGrid>
                      <w:tr w:rsidR="00745195" w:rsidRPr="009D7718" w:rsidTr="00D317E5">
                        <w:trPr>
                          <w:trHeight w:val="1815"/>
                        </w:trPr>
                        <w:tc>
                          <w:tcPr>
                            <w:tcW w:w="2943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45195" w:rsidRPr="00BD77C7" w:rsidRDefault="00745195" w:rsidP="00D317E5">
                            <w:pPr>
                              <w:pStyle w:val="41"/>
                              <w:suppressAutoHyphens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77C7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Код</w:t>
                            </w:r>
                          </w:p>
                          <w:p w:rsidR="00745195" w:rsidRPr="00BD77C7" w:rsidRDefault="00745195" w:rsidP="00D317E5">
                            <w:pPr>
                              <w:pStyle w:val="41"/>
                              <w:suppressAutoHyphens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77C7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по общероссийскому базовому перечню или </w:t>
                            </w:r>
                            <w:r w:rsidRPr="00BE3B1E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региональному перечню</w:t>
                            </w:r>
                            <w:r w:rsidRPr="00BD77C7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745195" w:rsidRPr="00EA63AB" w:rsidRDefault="00745195" w:rsidP="00D317E5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 w:right="34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45195" w:rsidRPr="00EA63AB" w:rsidRDefault="00745195" w:rsidP="00D317E5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right="34" w:firstLine="33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745195" w:rsidRPr="009D7718" w:rsidRDefault="00745195" w:rsidP="00D317E5">
                      <w:pPr>
                        <w:ind w:right="34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pPr w:leftFromText="180" w:rightFromText="180" w:vertAnchor="text" w:horzAnchor="page" w:tblpX="14551" w:tblpY="122"/>
        <w:tblW w:w="0" w:type="auto"/>
        <w:tblLook w:val="04A0" w:firstRow="1" w:lastRow="0" w:firstColumn="1" w:lastColumn="0" w:noHBand="0" w:noVBand="1"/>
      </w:tblPr>
      <w:tblGrid>
        <w:gridCol w:w="1230"/>
      </w:tblGrid>
      <w:tr w:rsidR="00D872BE" w:rsidTr="00D872BE">
        <w:tc>
          <w:tcPr>
            <w:tcW w:w="947" w:type="dxa"/>
          </w:tcPr>
          <w:p w:rsidR="00D872BE" w:rsidRDefault="00D872BE" w:rsidP="00D872BE">
            <w:pPr>
              <w:pStyle w:val="41"/>
              <w:suppressAutoHyphens/>
              <w:spacing w:before="0"/>
              <w:ind w:right="34"/>
              <w:rPr>
                <w:rFonts w:ascii="Times New Roman" w:hAnsi="Times New Roman"/>
                <w:b w:val="0"/>
                <w:i w:val="0"/>
                <w:color w:val="auto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 w:val="0"/>
                <w:i w:val="0"/>
                <w:color w:val="auto"/>
                <w:sz w:val="28"/>
                <w:szCs w:val="28"/>
                <w:u w:val="single"/>
              </w:rPr>
              <w:t>34.787.0</w:t>
            </w:r>
          </w:p>
        </w:tc>
      </w:tr>
    </w:tbl>
    <w:p w:rsidR="00D872BE" w:rsidRDefault="00D317E5" w:rsidP="00D872BE">
      <w:pPr>
        <w:pStyle w:val="41"/>
        <w:numPr>
          <w:ilvl w:val="0"/>
          <w:numId w:val="3"/>
        </w:numPr>
        <w:suppressAutoHyphens/>
        <w:spacing w:before="0"/>
        <w:ind w:right="34"/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 w:rsidRPr="00D872BE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Наименование муниципальной услуги </w:t>
      </w:r>
      <w:r w:rsidR="00D872BE" w:rsidRPr="00D872BE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 xml:space="preserve">Реализация основных </w:t>
      </w:r>
      <w:r w:rsidR="00D872BE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ab/>
      </w:r>
      <w:r w:rsidR="00D872BE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ab/>
      </w:r>
      <w:r w:rsidR="00D872BE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ab/>
      </w:r>
      <w:r w:rsidR="00D872BE"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>Код</w:t>
      </w:r>
      <w:r w:rsid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="00D872BE"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>по общероссийскому</w:t>
      </w:r>
    </w:p>
    <w:p w:rsidR="00D872BE" w:rsidRDefault="00D872BE" w:rsidP="00D872BE">
      <w:pPr>
        <w:pStyle w:val="41"/>
        <w:suppressAutoHyphens/>
        <w:spacing w:before="0"/>
        <w:ind w:left="720" w:right="34"/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</w:pPr>
      <w:r w:rsidRPr="00D872BE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общеобразовательных программ начального общего образования</w:t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           </w:t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ab/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базовому перечню или </w:t>
      </w:r>
    </w:p>
    <w:p w:rsidR="00D872BE" w:rsidRPr="00D872BE" w:rsidRDefault="00D872BE" w:rsidP="00822792">
      <w:pPr>
        <w:pStyle w:val="41"/>
        <w:suppressAutoHyphens/>
        <w:spacing w:before="0"/>
        <w:ind w:left="9360" w:right="34" w:firstLine="720"/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</w:pPr>
      <w:r w:rsidRPr="00D872BE">
        <w:rPr>
          <w:rStyle w:val="CharStyle9Exact"/>
          <w:rFonts w:ascii="Times New Roman" w:hAnsi="Times New Roman"/>
          <w:i w:val="0"/>
          <w:color w:val="auto"/>
          <w:spacing w:val="-4"/>
          <w:sz w:val="28"/>
          <w:szCs w:val="28"/>
        </w:rPr>
        <w:t>региональному перечню</w:t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</w:t>
      </w:r>
    </w:p>
    <w:p w:rsidR="00D872BE" w:rsidRDefault="00D317E5" w:rsidP="00D872BE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8503C1">
        <w:t xml:space="preserve">2. Категории потребителей муниципальной услуги </w:t>
      </w:r>
      <w:r w:rsidR="00D872BE" w:rsidRPr="00D872BE">
        <w:rPr>
          <w:color w:val="000000"/>
          <w:u w:val="single"/>
          <w:shd w:val="clear" w:color="auto" w:fill="FFFFFF"/>
        </w:rPr>
        <w:t>Физические лица</w:t>
      </w:r>
      <w:r w:rsidR="00D872BE" w:rsidRPr="00D872BE">
        <w:rPr>
          <w:color w:val="000000"/>
          <w:sz w:val="24"/>
          <w:szCs w:val="24"/>
          <w:shd w:val="clear" w:color="auto" w:fill="FFFFFF"/>
        </w:rPr>
        <w:t>.</w:t>
      </w:r>
    </w:p>
    <w:p w:rsidR="00D317E5" w:rsidRPr="008503C1" w:rsidRDefault="00D317E5" w:rsidP="00D872BE">
      <w:pPr>
        <w:ind w:firstLine="709"/>
        <w:jc w:val="both"/>
      </w:pPr>
      <w:r w:rsidRPr="008503C1">
        <w:t>3. Показатели, характеризующие объем и (или) качество муниципальной услуги</w:t>
      </w:r>
    </w:p>
    <w:p w:rsidR="00D317E5" w:rsidRPr="008503C1" w:rsidRDefault="00D317E5" w:rsidP="00D317E5">
      <w:pPr>
        <w:ind w:firstLine="709"/>
        <w:jc w:val="both"/>
      </w:pPr>
      <w:r w:rsidRPr="008503C1">
        <w:t>3.1. Показатели, характеризующи</w:t>
      </w:r>
      <w:r>
        <w:t>е качество муниципальной услуги</w:t>
      </w:r>
      <w:r w:rsidRPr="00DB4B4E">
        <w:rPr>
          <w:vertAlign w:val="superscript"/>
        </w:rPr>
        <w:t>3</w:t>
      </w:r>
    </w:p>
    <w:p w:rsidR="00D317E5" w:rsidRPr="008503C1" w:rsidRDefault="00D317E5" w:rsidP="00D317E5"/>
    <w:tbl>
      <w:tblPr>
        <w:tblW w:w="47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FFFFFF" w:themeFill="background1"/>
        <w:tblLayout w:type="fixed"/>
        <w:tblLook w:val="0000" w:firstRow="0" w:lastRow="0" w:firstColumn="0" w:lastColumn="0" w:noHBand="0" w:noVBand="0"/>
      </w:tblPr>
      <w:tblGrid>
        <w:gridCol w:w="1364"/>
        <w:gridCol w:w="1161"/>
        <w:gridCol w:w="1134"/>
        <w:gridCol w:w="1105"/>
        <w:gridCol w:w="1149"/>
        <w:gridCol w:w="1145"/>
        <w:gridCol w:w="1999"/>
        <w:gridCol w:w="981"/>
        <w:gridCol w:w="846"/>
        <w:gridCol w:w="932"/>
        <w:gridCol w:w="863"/>
        <w:gridCol w:w="862"/>
        <w:gridCol w:w="864"/>
        <w:gridCol w:w="864"/>
      </w:tblGrid>
      <w:tr w:rsidR="00D317E5" w:rsidRPr="00DA3861" w:rsidTr="00AF0F2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D317E5" w:rsidRPr="00AF0F2A" w:rsidRDefault="00D317E5" w:rsidP="00D317E5">
            <w:pPr>
              <w:ind w:left="-28" w:right="-49"/>
              <w:jc w:val="center"/>
              <w:rPr>
                <w:sz w:val="24"/>
                <w:szCs w:val="24"/>
              </w:rPr>
            </w:pPr>
            <w:r w:rsidRPr="00AF0F2A">
              <w:rPr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350" w:type="dxa"/>
            <w:gridSpan w:val="3"/>
            <w:vMerge w:val="restart"/>
            <w:shd w:val="clear" w:color="000000" w:fill="FFFFFF" w:themeFill="background1"/>
            <w:noWrap/>
          </w:tcPr>
          <w:p w:rsidR="00D317E5" w:rsidRPr="00AF0F2A" w:rsidRDefault="00D317E5" w:rsidP="00D317E5">
            <w:pPr>
              <w:ind w:left="-28" w:right="-49"/>
              <w:jc w:val="center"/>
              <w:rPr>
                <w:sz w:val="24"/>
                <w:szCs w:val="24"/>
              </w:rPr>
            </w:pPr>
            <w:r w:rsidRPr="00AF0F2A">
              <w:rPr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262" w:type="dxa"/>
            <w:gridSpan w:val="2"/>
            <w:vMerge w:val="restart"/>
            <w:shd w:val="clear" w:color="000000" w:fill="FFFFFF" w:themeFill="background1"/>
            <w:noWrap/>
          </w:tcPr>
          <w:p w:rsidR="00D317E5" w:rsidRPr="00AF0F2A" w:rsidRDefault="00D317E5" w:rsidP="00D317E5">
            <w:pPr>
              <w:ind w:left="-28" w:right="-49"/>
              <w:jc w:val="center"/>
              <w:rPr>
                <w:sz w:val="24"/>
                <w:szCs w:val="24"/>
              </w:rPr>
            </w:pPr>
            <w:r w:rsidRPr="00AF0F2A">
              <w:rPr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772" w:type="dxa"/>
            <w:gridSpan w:val="3"/>
            <w:shd w:val="clear" w:color="000000" w:fill="FFFFFF" w:themeFill="background1"/>
            <w:noWrap/>
          </w:tcPr>
          <w:p w:rsidR="00D317E5" w:rsidRPr="00AF0F2A" w:rsidRDefault="00D317E5" w:rsidP="00D317E5">
            <w:pPr>
              <w:ind w:left="-28" w:right="-49"/>
              <w:jc w:val="center"/>
              <w:rPr>
                <w:sz w:val="24"/>
                <w:szCs w:val="24"/>
              </w:rPr>
            </w:pPr>
            <w:r w:rsidRPr="00AF0F2A">
              <w:rPr>
                <w:sz w:val="24"/>
                <w:szCs w:val="24"/>
              </w:rPr>
              <w:t>Показатель качества</w:t>
            </w:r>
          </w:p>
          <w:p w:rsidR="00D317E5" w:rsidRPr="00AF0F2A" w:rsidRDefault="00D317E5" w:rsidP="00D317E5">
            <w:pPr>
              <w:ind w:left="-28" w:right="-49"/>
              <w:jc w:val="center"/>
              <w:rPr>
                <w:sz w:val="24"/>
                <w:szCs w:val="24"/>
              </w:rPr>
            </w:pPr>
            <w:r w:rsidRPr="00AF0F2A">
              <w:rPr>
                <w:sz w:val="24"/>
                <w:szCs w:val="24"/>
              </w:rPr>
              <w:t>муниципальной услуги</w:t>
            </w:r>
          </w:p>
        </w:tc>
        <w:tc>
          <w:tcPr>
            <w:tcW w:w="2620" w:type="dxa"/>
            <w:gridSpan w:val="3"/>
            <w:shd w:val="clear" w:color="000000" w:fill="FFFFFF" w:themeFill="background1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1704" w:type="dxa"/>
            <w:gridSpan w:val="2"/>
            <w:shd w:val="clear" w:color="000000" w:fill="FFFFFF" w:themeFill="background1"/>
            <w:noWrap/>
          </w:tcPr>
          <w:p w:rsidR="00D317E5" w:rsidRPr="00DA3861" w:rsidRDefault="00D317E5" w:rsidP="004662B3">
            <w:pPr>
              <w:ind w:left="-5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D317E5" w:rsidRPr="00DA3861" w:rsidTr="00AF0F2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D317E5" w:rsidRPr="00AF0F2A" w:rsidRDefault="00D317E5" w:rsidP="00D317E5">
            <w:pPr>
              <w:ind w:left="-28" w:right="-49"/>
              <w:jc w:val="center"/>
              <w:rPr>
                <w:sz w:val="24"/>
                <w:szCs w:val="24"/>
              </w:rPr>
            </w:pPr>
          </w:p>
        </w:tc>
        <w:tc>
          <w:tcPr>
            <w:tcW w:w="3350" w:type="dxa"/>
            <w:gridSpan w:val="3"/>
            <w:vMerge/>
            <w:shd w:val="clear" w:color="000000" w:fill="FFFFFF" w:themeFill="background1"/>
            <w:noWrap/>
          </w:tcPr>
          <w:p w:rsidR="00D317E5" w:rsidRPr="00AF0F2A" w:rsidRDefault="00D317E5" w:rsidP="00D317E5">
            <w:pPr>
              <w:ind w:left="-28" w:right="-49"/>
              <w:jc w:val="center"/>
              <w:rPr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  <w:shd w:val="clear" w:color="000000" w:fill="FFFFFF" w:themeFill="background1"/>
            <w:noWrap/>
          </w:tcPr>
          <w:p w:rsidR="00D317E5" w:rsidRPr="00AF0F2A" w:rsidRDefault="00D317E5" w:rsidP="00D317E5">
            <w:pPr>
              <w:ind w:left="-28" w:right="-49"/>
              <w:jc w:val="center"/>
              <w:rPr>
                <w:sz w:val="24"/>
                <w:szCs w:val="24"/>
              </w:rPr>
            </w:pPr>
          </w:p>
        </w:tc>
        <w:tc>
          <w:tcPr>
            <w:tcW w:w="1971" w:type="dxa"/>
            <w:vMerge w:val="restart"/>
            <w:shd w:val="clear" w:color="000000" w:fill="FFFFFF" w:themeFill="background1"/>
            <w:noWrap/>
          </w:tcPr>
          <w:p w:rsidR="00D317E5" w:rsidRPr="00AF0F2A" w:rsidRDefault="00D317E5" w:rsidP="00432680">
            <w:pPr>
              <w:ind w:left="-28" w:right="-49"/>
              <w:jc w:val="center"/>
              <w:rPr>
                <w:sz w:val="24"/>
                <w:szCs w:val="24"/>
              </w:rPr>
            </w:pPr>
            <w:r w:rsidRPr="00AF0F2A">
              <w:rPr>
                <w:sz w:val="24"/>
                <w:szCs w:val="24"/>
              </w:rPr>
              <w:t>наименование</w:t>
            </w:r>
            <w:r w:rsidR="00432680" w:rsidRPr="00AF0F2A">
              <w:rPr>
                <w:sz w:val="24"/>
                <w:szCs w:val="24"/>
              </w:rPr>
              <w:t xml:space="preserve"> </w:t>
            </w:r>
            <w:r w:rsidR="004662B3" w:rsidRPr="00AF0F2A">
              <w:rPr>
                <w:sz w:val="24"/>
                <w:szCs w:val="24"/>
              </w:rPr>
              <w:t>показа</w:t>
            </w:r>
            <w:r w:rsidRPr="00AF0F2A">
              <w:rPr>
                <w:sz w:val="24"/>
                <w:szCs w:val="24"/>
              </w:rPr>
              <w:t>теля</w:t>
            </w:r>
          </w:p>
        </w:tc>
        <w:tc>
          <w:tcPr>
            <w:tcW w:w="1801" w:type="dxa"/>
            <w:gridSpan w:val="2"/>
            <w:shd w:val="clear" w:color="000000" w:fill="FFFFFF" w:themeFill="background1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919" w:type="dxa"/>
            <w:vMerge w:val="restart"/>
            <w:shd w:val="clear" w:color="000000" w:fill="FFFFFF" w:themeFill="background1"/>
            <w:noWrap/>
          </w:tcPr>
          <w:p w:rsidR="00D317E5" w:rsidRPr="00DA3861" w:rsidRDefault="00D317E5" w:rsidP="00A67936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 w:rsidR="00AB7367">
              <w:rPr>
                <w:sz w:val="22"/>
                <w:szCs w:val="22"/>
              </w:rPr>
              <w:t>2</w:t>
            </w:r>
            <w:r w:rsidR="00A67936">
              <w:rPr>
                <w:sz w:val="22"/>
                <w:szCs w:val="22"/>
              </w:rPr>
              <w:t>4</w:t>
            </w:r>
            <w:r w:rsidRPr="00DA3861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shd w:val="clear" w:color="000000" w:fill="FFFFFF" w:themeFill="background1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 w:rsidR="00AB7367">
              <w:rPr>
                <w:sz w:val="22"/>
                <w:szCs w:val="22"/>
              </w:rPr>
              <w:t>2</w:t>
            </w:r>
            <w:r w:rsidR="00A67936">
              <w:rPr>
                <w:sz w:val="22"/>
                <w:szCs w:val="22"/>
              </w:rPr>
              <w:t>5</w:t>
            </w:r>
            <w:r w:rsidRPr="00DA3861">
              <w:rPr>
                <w:sz w:val="22"/>
                <w:szCs w:val="22"/>
              </w:rPr>
              <w:t xml:space="preserve"> год</w:t>
            </w:r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shd w:val="clear" w:color="000000" w:fill="FFFFFF" w:themeFill="background1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 w:rsidR="00AB7367">
              <w:rPr>
                <w:sz w:val="22"/>
                <w:szCs w:val="22"/>
              </w:rPr>
              <w:t>2</w:t>
            </w:r>
            <w:r w:rsidR="00A67936">
              <w:rPr>
                <w:sz w:val="22"/>
                <w:szCs w:val="22"/>
              </w:rPr>
              <w:t>6</w:t>
            </w:r>
            <w:r w:rsidRPr="00DA3861">
              <w:rPr>
                <w:sz w:val="22"/>
                <w:szCs w:val="22"/>
              </w:rPr>
              <w:t xml:space="preserve"> год</w:t>
            </w:r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1704" w:type="dxa"/>
            <w:gridSpan w:val="2"/>
            <w:vMerge w:val="restart"/>
            <w:shd w:val="clear" w:color="000000" w:fill="FFFFFF" w:themeFill="background1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</w:tr>
      <w:tr w:rsidR="00D317E5" w:rsidRPr="00DA3861" w:rsidTr="00AF0F2A">
        <w:trPr>
          <w:trHeight w:val="276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D317E5" w:rsidRPr="00AF0F2A" w:rsidRDefault="00D317E5" w:rsidP="00D317E5">
            <w:pPr>
              <w:ind w:left="-28" w:right="-49"/>
              <w:jc w:val="center"/>
              <w:rPr>
                <w:sz w:val="24"/>
                <w:szCs w:val="24"/>
              </w:rPr>
            </w:pPr>
          </w:p>
        </w:tc>
        <w:tc>
          <w:tcPr>
            <w:tcW w:w="3350" w:type="dxa"/>
            <w:gridSpan w:val="3"/>
            <w:vMerge/>
            <w:shd w:val="clear" w:color="000000" w:fill="FFFFFF" w:themeFill="background1"/>
            <w:noWrap/>
          </w:tcPr>
          <w:p w:rsidR="00D317E5" w:rsidRPr="00AF0F2A" w:rsidRDefault="00D317E5" w:rsidP="00D317E5">
            <w:pPr>
              <w:ind w:left="-28" w:right="-49"/>
              <w:jc w:val="center"/>
              <w:rPr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  <w:shd w:val="clear" w:color="000000" w:fill="FFFFFF" w:themeFill="background1"/>
            <w:noWrap/>
          </w:tcPr>
          <w:p w:rsidR="00D317E5" w:rsidRPr="00AF0F2A" w:rsidRDefault="00D317E5" w:rsidP="00D317E5">
            <w:pPr>
              <w:ind w:left="-28" w:right="-49"/>
              <w:jc w:val="center"/>
              <w:rPr>
                <w:sz w:val="24"/>
                <w:szCs w:val="24"/>
              </w:rPr>
            </w:pPr>
          </w:p>
        </w:tc>
        <w:tc>
          <w:tcPr>
            <w:tcW w:w="1971" w:type="dxa"/>
            <w:vMerge/>
            <w:shd w:val="clear" w:color="000000" w:fill="FFFFFF" w:themeFill="background1"/>
            <w:noWrap/>
          </w:tcPr>
          <w:p w:rsidR="00D317E5" w:rsidRPr="00AF0F2A" w:rsidRDefault="00D317E5" w:rsidP="00D317E5">
            <w:pPr>
              <w:ind w:left="-28" w:right="-49"/>
              <w:jc w:val="center"/>
              <w:rPr>
                <w:sz w:val="24"/>
                <w:szCs w:val="24"/>
              </w:rPr>
            </w:pPr>
          </w:p>
        </w:tc>
        <w:tc>
          <w:tcPr>
            <w:tcW w:w="967" w:type="dxa"/>
            <w:vMerge w:val="restart"/>
            <w:shd w:val="clear" w:color="000000" w:fill="FFFFFF" w:themeFill="background1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наиме</w:t>
            </w:r>
            <w:r w:rsidRPr="00DA3861">
              <w:rPr>
                <w:sz w:val="22"/>
                <w:szCs w:val="22"/>
              </w:rPr>
              <w:softHyphen/>
              <w:t>нование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834" w:type="dxa"/>
            <w:vMerge w:val="restart"/>
            <w:shd w:val="clear" w:color="000000" w:fill="FFFFFF" w:themeFill="background1"/>
          </w:tcPr>
          <w:p w:rsidR="00D317E5" w:rsidRPr="00DA3861" w:rsidRDefault="00D317E5" w:rsidP="00D317E5">
            <w:pPr>
              <w:ind w:left="-52" w:right="-49" w:firstLine="24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код по ОКЕИ</w:t>
            </w:r>
            <w:r w:rsidRPr="00DA3861">
              <w:rPr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19" w:type="dxa"/>
            <w:vMerge/>
            <w:shd w:val="clear" w:color="000000" w:fill="FFFFFF" w:themeFill="background1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000000" w:fill="FFFFFF" w:themeFill="background1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000000" w:fill="FFFFFF" w:themeFill="background1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704" w:type="dxa"/>
            <w:gridSpan w:val="2"/>
            <w:vMerge/>
            <w:shd w:val="clear" w:color="000000" w:fill="FFFFFF" w:themeFill="background1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</w:tr>
      <w:tr w:rsidR="00234590" w:rsidRPr="00DA3861" w:rsidTr="00AF0F2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234590" w:rsidRPr="00AF0F2A" w:rsidRDefault="00234590" w:rsidP="00234590">
            <w:pPr>
              <w:ind w:left="-28" w:right="-49"/>
              <w:jc w:val="center"/>
              <w:rPr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  <w:vAlign w:val="center"/>
          </w:tcPr>
          <w:p w:rsidR="00234590" w:rsidRPr="00AF0F2A" w:rsidRDefault="00234590" w:rsidP="00234590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Содержание (показатель 1)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234590" w:rsidRPr="00AF0F2A" w:rsidRDefault="00234590" w:rsidP="00234590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Содержание (показатель 2)</w:t>
            </w: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234590" w:rsidRPr="00AF0F2A" w:rsidRDefault="00234590" w:rsidP="00234590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Содержание (показатель 3)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  <w:vAlign w:val="center"/>
          </w:tcPr>
          <w:p w:rsidR="00234590" w:rsidRPr="00AF0F2A" w:rsidRDefault="00234590" w:rsidP="00234590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Условия (формы) оказания (показатель 1)</w:t>
            </w:r>
          </w:p>
        </w:tc>
        <w:tc>
          <w:tcPr>
            <w:tcW w:w="1129" w:type="dxa"/>
            <w:shd w:val="clear" w:color="000000" w:fill="FFFFFF" w:themeFill="background1"/>
          </w:tcPr>
          <w:p w:rsidR="00234590" w:rsidRPr="00AF0F2A" w:rsidRDefault="00234590" w:rsidP="00234590">
            <w:pPr>
              <w:ind w:left="-41" w:right="-165"/>
              <w:jc w:val="center"/>
              <w:rPr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Условия (формы) оказания (показатель 1)</w:t>
            </w:r>
          </w:p>
        </w:tc>
        <w:tc>
          <w:tcPr>
            <w:tcW w:w="1971" w:type="dxa"/>
            <w:vMerge/>
            <w:shd w:val="clear" w:color="000000" w:fill="FFFFFF" w:themeFill="background1"/>
            <w:noWrap/>
          </w:tcPr>
          <w:p w:rsidR="00234590" w:rsidRPr="00AF0F2A" w:rsidRDefault="00234590" w:rsidP="00234590">
            <w:pPr>
              <w:ind w:left="-28" w:right="-49"/>
              <w:jc w:val="center"/>
              <w:rPr>
                <w:sz w:val="24"/>
                <w:szCs w:val="24"/>
              </w:rPr>
            </w:pPr>
          </w:p>
        </w:tc>
        <w:tc>
          <w:tcPr>
            <w:tcW w:w="967" w:type="dxa"/>
            <w:vMerge/>
            <w:shd w:val="clear" w:color="000000" w:fill="FFFFFF" w:themeFill="background1"/>
            <w:noWrap/>
          </w:tcPr>
          <w:p w:rsidR="00234590" w:rsidRPr="00DA3861" w:rsidRDefault="00234590" w:rsidP="00234590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34" w:type="dxa"/>
            <w:vMerge/>
            <w:shd w:val="clear" w:color="000000" w:fill="FFFFFF" w:themeFill="background1"/>
          </w:tcPr>
          <w:p w:rsidR="00234590" w:rsidRPr="00DA3861" w:rsidRDefault="00234590" w:rsidP="00234590">
            <w:pPr>
              <w:ind w:left="-52" w:right="-49" w:firstLine="24"/>
              <w:jc w:val="center"/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  <w:shd w:val="clear" w:color="000000" w:fill="FFFFFF" w:themeFill="background1"/>
            <w:noWrap/>
          </w:tcPr>
          <w:p w:rsidR="00234590" w:rsidRPr="00DA3861" w:rsidRDefault="00234590" w:rsidP="00234590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000000" w:fill="FFFFFF" w:themeFill="background1"/>
            <w:noWrap/>
          </w:tcPr>
          <w:p w:rsidR="00234590" w:rsidRPr="00DA3861" w:rsidRDefault="00234590" w:rsidP="00234590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000000" w:fill="FFFFFF" w:themeFill="background1"/>
            <w:noWrap/>
          </w:tcPr>
          <w:p w:rsidR="00234590" w:rsidRPr="00DA3861" w:rsidRDefault="00234590" w:rsidP="00234590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234590" w:rsidRPr="00DA3861" w:rsidRDefault="00234590" w:rsidP="00234590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в процентах</w:t>
            </w:r>
          </w:p>
        </w:tc>
        <w:tc>
          <w:tcPr>
            <w:tcW w:w="852" w:type="dxa"/>
            <w:shd w:val="clear" w:color="000000" w:fill="FFFFFF" w:themeFill="background1"/>
          </w:tcPr>
          <w:p w:rsidR="00234590" w:rsidRPr="00DA3861" w:rsidRDefault="00234590" w:rsidP="004662B3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 xml:space="preserve">в </w:t>
            </w:r>
            <w:r w:rsidR="004662B3">
              <w:rPr>
                <w:sz w:val="22"/>
                <w:szCs w:val="22"/>
              </w:rPr>
              <w:t xml:space="preserve"> </w:t>
            </w:r>
            <w:r w:rsidRPr="00DA3861">
              <w:rPr>
                <w:sz w:val="22"/>
                <w:szCs w:val="22"/>
              </w:rPr>
              <w:t>абсолют</w:t>
            </w:r>
            <w:r w:rsidRPr="00DA3861">
              <w:rPr>
                <w:sz w:val="22"/>
                <w:szCs w:val="22"/>
              </w:rPr>
              <w:softHyphen/>
              <w:t xml:space="preserve">ных </w:t>
            </w:r>
            <w:r>
              <w:rPr>
                <w:sz w:val="22"/>
                <w:szCs w:val="22"/>
              </w:rPr>
              <w:t>вели</w:t>
            </w:r>
            <w:r w:rsidRPr="00DA3861">
              <w:rPr>
                <w:sz w:val="22"/>
                <w:szCs w:val="22"/>
              </w:rPr>
              <w:t>чинах</w:t>
            </w:r>
          </w:p>
        </w:tc>
      </w:tr>
      <w:tr w:rsidR="004662B3" w:rsidRPr="00DA3861" w:rsidTr="00AF0F2A">
        <w:trPr>
          <w:trHeight w:val="20"/>
        </w:trPr>
        <w:tc>
          <w:tcPr>
            <w:tcW w:w="1344" w:type="dxa"/>
            <w:shd w:val="clear" w:color="000000" w:fill="FFFFFF" w:themeFill="background1"/>
            <w:noWrap/>
          </w:tcPr>
          <w:p w:rsidR="00D317E5" w:rsidRPr="00AF0F2A" w:rsidRDefault="00D317E5" w:rsidP="00D317E5">
            <w:pPr>
              <w:jc w:val="center"/>
              <w:rPr>
                <w:sz w:val="24"/>
                <w:szCs w:val="24"/>
              </w:rPr>
            </w:pPr>
            <w:r w:rsidRPr="00AF0F2A">
              <w:rPr>
                <w:sz w:val="24"/>
                <w:szCs w:val="24"/>
              </w:rPr>
              <w:t>1</w:t>
            </w:r>
          </w:p>
        </w:tc>
        <w:tc>
          <w:tcPr>
            <w:tcW w:w="1144" w:type="dxa"/>
            <w:shd w:val="clear" w:color="000000" w:fill="FFFFFF" w:themeFill="background1"/>
            <w:noWrap/>
          </w:tcPr>
          <w:p w:rsidR="00D317E5" w:rsidRPr="00AF0F2A" w:rsidRDefault="00D317E5" w:rsidP="00D317E5">
            <w:pPr>
              <w:jc w:val="center"/>
              <w:rPr>
                <w:sz w:val="24"/>
                <w:szCs w:val="24"/>
              </w:rPr>
            </w:pPr>
            <w:r w:rsidRPr="00AF0F2A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shd w:val="clear" w:color="000000" w:fill="FFFFFF" w:themeFill="background1"/>
            <w:noWrap/>
          </w:tcPr>
          <w:p w:rsidR="00D317E5" w:rsidRPr="00AF0F2A" w:rsidRDefault="00D317E5" w:rsidP="00D317E5">
            <w:pPr>
              <w:jc w:val="center"/>
              <w:rPr>
                <w:sz w:val="24"/>
                <w:szCs w:val="24"/>
              </w:rPr>
            </w:pPr>
            <w:r w:rsidRPr="00AF0F2A">
              <w:rPr>
                <w:sz w:val="24"/>
                <w:szCs w:val="24"/>
              </w:rPr>
              <w:t>3</w:t>
            </w:r>
          </w:p>
        </w:tc>
        <w:tc>
          <w:tcPr>
            <w:tcW w:w="1089" w:type="dxa"/>
            <w:shd w:val="clear" w:color="000000" w:fill="FFFFFF" w:themeFill="background1"/>
            <w:noWrap/>
          </w:tcPr>
          <w:p w:rsidR="00D317E5" w:rsidRPr="00AF0F2A" w:rsidRDefault="00D317E5" w:rsidP="00D317E5">
            <w:pPr>
              <w:jc w:val="center"/>
              <w:rPr>
                <w:sz w:val="24"/>
                <w:szCs w:val="24"/>
              </w:rPr>
            </w:pPr>
            <w:r w:rsidRPr="00AF0F2A">
              <w:rPr>
                <w:sz w:val="24"/>
                <w:szCs w:val="24"/>
              </w:rPr>
              <w:t>4</w:t>
            </w:r>
          </w:p>
        </w:tc>
        <w:tc>
          <w:tcPr>
            <w:tcW w:w="1133" w:type="dxa"/>
            <w:shd w:val="clear" w:color="000000" w:fill="FFFFFF" w:themeFill="background1"/>
            <w:noWrap/>
          </w:tcPr>
          <w:p w:rsidR="00D317E5" w:rsidRPr="00AF0F2A" w:rsidRDefault="00D317E5" w:rsidP="00D317E5">
            <w:pPr>
              <w:jc w:val="center"/>
              <w:rPr>
                <w:sz w:val="24"/>
                <w:szCs w:val="24"/>
              </w:rPr>
            </w:pPr>
            <w:r w:rsidRPr="00AF0F2A">
              <w:rPr>
                <w:sz w:val="24"/>
                <w:szCs w:val="24"/>
              </w:rPr>
              <w:t>5</w:t>
            </w:r>
          </w:p>
        </w:tc>
        <w:tc>
          <w:tcPr>
            <w:tcW w:w="1129" w:type="dxa"/>
            <w:shd w:val="clear" w:color="000000" w:fill="FFFFFF" w:themeFill="background1"/>
            <w:noWrap/>
          </w:tcPr>
          <w:p w:rsidR="00D317E5" w:rsidRPr="00AF0F2A" w:rsidRDefault="00D317E5" w:rsidP="00D317E5">
            <w:pPr>
              <w:jc w:val="center"/>
              <w:rPr>
                <w:sz w:val="24"/>
                <w:szCs w:val="24"/>
              </w:rPr>
            </w:pPr>
            <w:r w:rsidRPr="00AF0F2A">
              <w:rPr>
                <w:sz w:val="24"/>
                <w:szCs w:val="24"/>
              </w:rPr>
              <w:t>6</w:t>
            </w:r>
          </w:p>
        </w:tc>
        <w:tc>
          <w:tcPr>
            <w:tcW w:w="1971" w:type="dxa"/>
            <w:shd w:val="clear" w:color="000000" w:fill="FFFFFF" w:themeFill="background1"/>
            <w:noWrap/>
          </w:tcPr>
          <w:p w:rsidR="00D317E5" w:rsidRPr="00AF0F2A" w:rsidRDefault="00D317E5" w:rsidP="00D317E5">
            <w:pPr>
              <w:jc w:val="center"/>
              <w:rPr>
                <w:sz w:val="24"/>
                <w:szCs w:val="24"/>
              </w:rPr>
            </w:pPr>
            <w:r w:rsidRPr="00AF0F2A">
              <w:rPr>
                <w:sz w:val="24"/>
                <w:szCs w:val="24"/>
              </w:rPr>
              <w:t>7</w:t>
            </w:r>
          </w:p>
        </w:tc>
        <w:tc>
          <w:tcPr>
            <w:tcW w:w="967" w:type="dxa"/>
            <w:shd w:val="clear" w:color="000000" w:fill="FFFFFF" w:themeFill="background1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8</w:t>
            </w:r>
          </w:p>
        </w:tc>
        <w:tc>
          <w:tcPr>
            <w:tcW w:w="834" w:type="dxa"/>
            <w:shd w:val="clear" w:color="000000" w:fill="FFFFFF" w:themeFill="background1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9</w:t>
            </w:r>
          </w:p>
        </w:tc>
        <w:tc>
          <w:tcPr>
            <w:tcW w:w="919" w:type="dxa"/>
            <w:shd w:val="clear" w:color="000000" w:fill="FFFFFF" w:themeFill="background1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shd w:val="clear" w:color="000000" w:fill="FFFFFF" w:themeFill="background1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12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13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14</w:t>
            </w:r>
          </w:p>
        </w:tc>
      </w:tr>
      <w:tr w:rsidR="00AF0F2A" w:rsidRPr="00DA3861" w:rsidTr="006E5065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801012О.99.0.БА81АЭ95001</w:t>
            </w:r>
          </w:p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010 не указано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04 Очная с применением дистанци</w:t>
            </w:r>
            <w:r w:rsidRPr="00F27526">
              <w:rPr>
                <w:sz w:val="22"/>
                <w:szCs w:val="22"/>
              </w:rPr>
              <w:lastRenderedPageBreak/>
              <w:t>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AF0F2A" w:rsidRPr="00F27526" w:rsidRDefault="00AF0F2A" w:rsidP="00AF0F2A">
            <w:pPr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 xml:space="preserve">Реализация программ на ступени начального общего </w:t>
            </w:r>
            <w:r w:rsidRPr="00F27526">
              <w:rPr>
                <w:bCs/>
                <w:kern w:val="2"/>
                <w:sz w:val="22"/>
                <w:szCs w:val="22"/>
              </w:rPr>
              <w:lastRenderedPageBreak/>
              <w:t>образования, - не менее 100 %</w:t>
            </w:r>
          </w:p>
        </w:tc>
        <w:tc>
          <w:tcPr>
            <w:tcW w:w="967" w:type="dxa"/>
            <w:shd w:val="clear" w:color="auto" w:fill="FFFFFF"/>
            <w:noWrap/>
          </w:tcPr>
          <w:p w:rsidR="00AF0F2A" w:rsidRPr="00F27526" w:rsidRDefault="00AF0F2A" w:rsidP="00AF0F2A">
            <w:pPr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lastRenderedPageBreak/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AF0F2A" w:rsidRPr="00F27526" w:rsidRDefault="00AF0F2A" w:rsidP="00AF33EE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AF0F2A" w:rsidRPr="00F27526" w:rsidRDefault="00AF0F2A" w:rsidP="00AF33EE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FFFFFF"/>
            <w:noWrap/>
          </w:tcPr>
          <w:p w:rsidR="00AF0F2A" w:rsidRPr="00F27526" w:rsidRDefault="00AF0F2A" w:rsidP="00AF33EE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  <w:noWrap/>
          </w:tcPr>
          <w:p w:rsidR="00AF0F2A" w:rsidRPr="00F27526" w:rsidRDefault="00AF0F2A" w:rsidP="00AF33EE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AF0F2A" w:rsidRPr="00DA3861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AF0F2A" w:rsidRPr="00DA3861" w:rsidRDefault="00AF0F2A" w:rsidP="00AF0F2A">
            <w:pPr>
              <w:rPr>
                <w:sz w:val="22"/>
                <w:szCs w:val="22"/>
              </w:rPr>
            </w:pPr>
          </w:p>
        </w:tc>
      </w:tr>
      <w:tr w:rsidR="00AF0F2A" w:rsidRPr="00DA3861" w:rsidTr="00AF0F2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AF0F2A" w:rsidRPr="00F27526" w:rsidRDefault="00AF0F2A" w:rsidP="00AF0F2A">
            <w:pPr>
              <w:outlineLvl w:val="3"/>
              <w:rPr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Удельный вес обучающихся, освоивших основную общеобразовательную программу начального общего образования, - не менее 97%.</w:t>
            </w:r>
          </w:p>
        </w:tc>
        <w:tc>
          <w:tcPr>
            <w:tcW w:w="967" w:type="dxa"/>
            <w:shd w:val="clear" w:color="auto" w:fill="FFFFFF"/>
            <w:noWrap/>
          </w:tcPr>
          <w:p w:rsidR="00AF0F2A" w:rsidRPr="00376999" w:rsidRDefault="00AF0F2A" w:rsidP="00AF0F2A">
            <w:pPr>
              <w:outlineLvl w:val="3"/>
              <w:rPr>
                <w:bCs/>
                <w:kern w:val="2"/>
                <w:sz w:val="20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AF0F2A" w:rsidRPr="00F27526" w:rsidRDefault="00AF0F2A" w:rsidP="00AF33EE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AF0F2A" w:rsidRPr="00F27526" w:rsidRDefault="00AF0F2A" w:rsidP="00AF33EE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FFFFFF"/>
            <w:noWrap/>
          </w:tcPr>
          <w:p w:rsidR="00AF0F2A" w:rsidRPr="00F27526" w:rsidRDefault="00AF0F2A" w:rsidP="00AF33EE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0" w:type="dxa"/>
            <w:shd w:val="clear" w:color="auto" w:fill="FFFFFF"/>
            <w:noWrap/>
          </w:tcPr>
          <w:p w:rsidR="00AF0F2A" w:rsidRPr="00F27526" w:rsidRDefault="00AF0F2A" w:rsidP="00AF33EE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AF0F2A" w:rsidRPr="00DA3861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AF0F2A" w:rsidRPr="00DA3861" w:rsidRDefault="00AF0F2A" w:rsidP="00AF0F2A">
            <w:pPr>
              <w:rPr>
                <w:sz w:val="22"/>
                <w:szCs w:val="22"/>
              </w:rPr>
            </w:pPr>
          </w:p>
        </w:tc>
      </w:tr>
      <w:tr w:rsidR="00AF0F2A" w:rsidRPr="00DA3861" w:rsidTr="006E5065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801012О.99.0.БА81АЮ19001</w:t>
            </w:r>
          </w:p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010 не указано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002 проходящие обучение по состоянию здоровья на дому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AF0F2A" w:rsidRPr="00F27526" w:rsidRDefault="00AF0F2A" w:rsidP="00AF0F2A">
            <w:pPr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Реализация программ на ступени начального общего образования, - не менее 100 %</w:t>
            </w:r>
          </w:p>
        </w:tc>
        <w:tc>
          <w:tcPr>
            <w:tcW w:w="967" w:type="dxa"/>
            <w:shd w:val="clear" w:color="auto" w:fill="FFFFFF"/>
            <w:noWrap/>
          </w:tcPr>
          <w:p w:rsidR="00AF0F2A" w:rsidRPr="00376999" w:rsidRDefault="00AF0F2A" w:rsidP="00AF0F2A">
            <w:pPr>
              <w:outlineLvl w:val="3"/>
              <w:rPr>
                <w:b/>
                <w:bCs/>
                <w:kern w:val="2"/>
                <w:sz w:val="20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AF0F2A" w:rsidRPr="00F27526" w:rsidRDefault="00AF0F2A" w:rsidP="00AF33EE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AF0F2A" w:rsidRPr="00F27526" w:rsidRDefault="00AF0F2A" w:rsidP="00AF33EE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FFFFFF"/>
            <w:noWrap/>
          </w:tcPr>
          <w:p w:rsidR="00AF0F2A" w:rsidRPr="00F27526" w:rsidRDefault="00AF0F2A" w:rsidP="00AF33EE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AF0F2A" w:rsidRPr="00DA3861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AF0F2A" w:rsidRPr="00DA3861" w:rsidRDefault="00AF0F2A" w:rsidP="00AF0F2A">
            <w:pPr>
              <w:rPr>
                <w:sz w:val="22"/>
                <w:szCs w:val="22"/>
              </w:rPr>
            </w:pPr>
          </w:p>
        </w:tc>
      </w:tr>
      <w:tr w:rsidR="00AF0F2A" w:rsidRPr="00DA3861" w:rsidTr="00AF0F2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AF0F2A" w:rsidRPr="00F27526" w:rsidRDefault="00AF0F2A" w:rsidP="00AF0F2A">
            <w:pPr>
              <w:outlineLvl w:val="3"/>
              <w:rPr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Удельный вес обучающихся, освоивших основную общеобразовательную программу начального общего образования, - не менее 97%.</w:t>
            </w:r>
          </w:p>
        </w:tc>
        <w:tc>
          <w:tcPr>
            <w:tcW w:w="967" w:type="dxa"/>
            <w:shd w:val="clear" w:color="auto" w:fill="FFFFFF"/>
            <w:noWrap/>
          </w:tcPr>
          <w:p w:rsidR="00AF0F2A" w:rsidRPr="00376999" w:rsidRDefault="00AF0F2A" w:rsidP="00AF0F2A">
            <w:pPr>
              <w:outlineLvl w:val="3"/>
              <w:rPr>
                <w:bCs/>
                <w:kern w:val="2"/>
                <w:sz w:val="20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AF0F2A" w:rsidRPr="00F27526" w:rsidRDefault="00AF0F2A" w:rsidP="00AF33EE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AF0F2A" w:rsidRPr="00F27526" w:rsidRDefault="00AF0F2A" w:rsidP="00AF33EE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FFFFFF"/>
            <w:noWrap/>
          </w:tcPr>
          <w:p w:rsidR="00AF0F2A" w:rsidRPr="00F27526" w:rsidRDefault="00AF0F2A" w:rsidP="00AF33EE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F2752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AF0F2A" w:rsidRPr="00F27526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AF0F2A" w:rsidRPr="00DA3861" w:rsidRDefault="00AF0F2A" w:rsidP="00AF0F2A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AF0F2A" w:rsidRPr="00DA3861" w:rsidRDefault="00AF0F2A" w:rsidP="00AF0F2A">
            <w:pPr>
              <w:rPr>
                <w:sz w:val="22"/>
                <w:szCs w:val="22"/>
              </w:rPr>
            </w:pPr>
          </w:p>
        </w:tc>
      </w:tr>
    </w:tbl>
    <w:p w:rsidR="00D317E5" w:rsidRPr="008503C1" w:rsidRDefault="00D317E5" w:rsidP="00D317E5"/>
    <w:p w:rsidR="00D317E5" w:rsidRPr="008503C1" w:rsidRDefault="00D317E5" w:rsidP="00D317E5">
      <w:pPr>
        <w:spacing w:line="233" w:lineRule="auto"/>
        <w:ind w:firstLine="720"/>
        <w:jc w:val="both"/>
      </w:pPr>
      <w:r w:rsidRPr="008503C1">
        <w:t>3.2. Показатели, характеризующие объем муниципальной услуги</w:t>
      </w:r>
    </w:p>
    <w:p w:rsidR="00D317E5" w:rsidRPr="00026152" w:rsidRDefault="00D317E5" w:rsidP="00D317E5">
      <w:pPr>
        <w:spacing w:line="233" w:lineRule="auto"/>
        <w:rPr>
          <w:szCs w:val="26"/>
        </w:rPr>
      </w:pP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1106"/>
        <w:gridCol w:w="1077"/>
        <w:gridCol w:w="1077"/>
        <w:gridCol w:w="1391"/>
        <w:gridCol w:w="1006"/>
        <w:gridCol w:w="896"/>
        <w:gridCol w:w="715"/>
        <w:gridCol w:w="798"/>
        <w:gridCol w:w="896"/>
        <w:gridCol w:w="924"/>
        <w:gridCol w:w="910"/>
        <w:gridCol w:w="937"/>
        <w:gridCol w:w="938"/>
        <w:gridCol w:w="938"/>
        <w:gridCol w:w="868"/>
        <w:gridCol w:w="878"/>
      </w:tblGrid>
      <w:tr w:rsidR="00D317E5" w:rsidRPr="00DA3861" w:rsidTr="002678EA">
        <w:trPr>
          <w:trHeight w:val="20"/>
        </w:trPr>
        <w:tc>
          <w:tcPr>
            <w:tcW w:w="797" w:type="dxa"/>
            <w:vMerge w:val="restart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proofErr w:type="gramStart"/>
            <w:r w:rsidRPr="00DA3861">
              <w:rPr>
                <w:sz w:val="22"/>
                <w:szCs w:val="22"/>
              </w:rPr>
              <w:t>Уника-</w:t>
            </w:r>
            <w:proofErr w:type="spellStart"/>
            <w:r w:rsidRPr="00DA3861">
              <w:rPr>
                <w:sz w:val="22"/>
                <w:szCs w:val="22"/>
              </w:rPr>
              <w:t>льный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номер </w:t>
            </w:r>
            <w:proofErr w:type="spellStart"/>
            <w:r w:rsidRPr="00DA3861">
              <w:rPr>
                <w:sz w:val="22"/>
                <w:szCs w:val="22"/>
              </w:rPr>
              <w:t>реест-ровой</w:t>
            </w:r>
            <w:proofErr w:type="spellEnd"/>
            <w:r w:rsidRPr="00DA3861">
              <w:rPr>
                <w:sz w:val="22"/>
                <w:szCs w:val="22"/>
              </w:rPr>
              <w:t xml:space="preserve"> </w:t>
            </w:r>
            <w:r w:rsidRPr="00DA3861">
              <w:rPr>
                <w:sz w:val="22"/>
                <w:szCs w:val="22"/>
              </w:rPr>
              <w:lastRenderedPageBreak/>
              <w:t>записи</w:t>
            </w:r>
          </w:p>
        </w:tc>
        <w:tc>
          <w:tcPr>
            <w:tcW w:w="3213" w:type="dxa"/>
            <w:gridSpan w:val="3"/>
            <w:vMerge w:val="restart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2363" w:type="dxa"/>
            <w:gridSpan w:val="2"/>
            <w:vMerge w:val="restart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75" w:type="dxa"/>
            <w:gridSpan w:val="3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691" w:type="dxa"/>
            <w:gridSpan w:val="3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774" w:type="dxa"/>
            <w:gridSpan w:val="3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Размер платы</w:t>
            </w:r>
          </w:p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(цена, тариф)</w:t>
            </w:r>
            <w:r w:rsidRPr="00DA3861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22" w:type="dxa"/>
            <w:gridSpan w:val="2"/>
            <w:vMerge w:val="restart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 xml:space="preserve">Допустимые (возможные) отклонения от установленных показателей </w:t>
            </w:r>
            <w:r w:rsidRPr="00DA3861">
              <w:rPr>
                <w:sz w:val="22"/>
                <w:szCs w:val="22"/>
              </w:rPr>
              <w:lastRenderedPageBreak/>
              <w:t>объема муниципальной услуги</w:t>
            </w:r>
            <w:r w:rsidRPr="00DA3861">
              <w:rPr>
                <w:sz w:val="22"/>
                <w:szCs w:val="22"/>
                <w:vertAlign w:val="superscript"/>
              </w:rPr>
              <w:t>6</w:t>
            </w:r>
          </w:p>
        </w:tc>
      </w:tr>
      <w:tr w:rsidR="00F27526" w:rsidRPr="00DA3861" w:rsidTr="002678EA">
        <w:trPr>
          <w:trHeight w:val="20"/>
        </w:trPr>
        <w:tc>
          <w:tcPr>
            <w:tcW w:w="797" w:type="dxa"/>
            <w:vMerge/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213" w:type="dxa"/>
            <w:gridSpan w:val="3"/>
            <w:vMerge/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363" w:type="dxa"/>
            <w:gridSpan w:val="2"/>
            <w:vMerge/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 w:val="restart"/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A3861">
              <w:rPr>
                <w:sz w:val="22"/>
                <w:szCs w:val="22"/>
              </w:rPr>
              <w:t>наиме-нование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</w:t>
            </w:r>
            <w:r w:rsidRPr="00DA3861">
              <w:rPr>
                <w:sz w:val="22"/>
                <w:szCs w:val="22"/>
              </w:rPr>
              <w:lastRenderedPageBreak/>
              <w:t>показа-теля</w:t>
            </w:r>
          </w:p>
        </w:tc>
        <w:tc>
          <w:tcPr>
            <w:tcW w:w="1492" w:type="dxa"/>
            <w:gridSpan w:val="2"/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>единица измерения</w:t>
            </w:r>
          </w:p>
        </w:tc>
        <w:tc>
          <w:tcPr>
            <w:tcW w:w="883" w:type="dxa"/>
            <w:vMerge w:val="restart"/>
            <w:shd w:val="clear" w:color="000000" w:fill="FFFFFF" w:themeFill="background1"/>
          </w:tcPr>
          <w:p w:rsidR="00F27526" w:rsidRPr="00DA3861" w:rsidRDefault="00F27526" w:rsidP="00A67936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</w:t>
            </w:r>
            <w:r w:rsidR="00A67936">
              <w:rPr>
                <w:sz w:val="22"/>
                <w:szCs w:val="22"/>
              </w:rPr>
              <w:t>4</w:t>
            </w:r>
            <w:r w:rsidRPr="00DA3861">
              <w:rPr>
                <w:sz w:val="22"/>
                <w:szCs w:val="22"/>
              </w:rPr>
              <w:t xml:space="preserve"> </w:t>
            </w:r>
            <w:r w:rsidRPr="00DA3861">
              <w:rPr>
                <w:sz w:val="22"/>
                <w:szCs w:val="22"/>
              </w:rPr>
              <w:lastRenderedPageBreak/>
              <w:t>год (очередной финансовый год)</w:t>
            </w:r>
          </w:p>
        </w:tc>
        <w:tc>
          <w:tcPr>
            <w:tcW w:w="911" w:type="dxa"/>
            <w:vMerge w:val="restart"/>
            <w:shd w:val="clear" w:color="000000" w:fill="FFFFFF" w:themeFill="background1"/>
          </w:tcPr>
          <w:p w:rsidR="00F27526" w:rsidRPr="00DA3861" w:rsidRDefault="00F27526" w:rsidP="00F27526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>20</w:t>
            </w:r>
            <w:r>
              <w:rPr>
                <w:sz w:val="22"/>
                <w:szCs w:val="22"/>
              </w:rPr>
              <w:t>2</w:t>
            </w:r>
            <w:r w:rsidR="00A67936">
              <w:rPr>
                <w:sz w:val="22"/>
                <w:szCs w:val="22"/>
              </w:rPr>
              <w:t>5</w:t>
            </w:r>
            <w:r w:rsidRPr="00DA3861">
              <w:rPr>
                <w:sz w:val="22"/>
                <w:szCs w:val="22"/>
              </w:rPr>
              <w:t xml:space="preserve"> </w:t>
            </w:r>
            <w:r w:rsidRPr="00DA3861">
              <w:rPr>
                <w:sz w:val="22"/>
                <w:szCs w:val="22"/>
              </w:rPr>
              <w:lastRenderedPageBreak/>
              <w:t>год</w:t>
            </w:r>
          </w:p>
          <w:p w:rsidR="00F27526" w:rsidRPr="00DA3861" w:rsidRDefault="00F27526" w:rsidP="00F27526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897" w:type="dxa"/>
            <w:vMerge w:val="restart"/>
            <w:shd w:val="clear" w:color="000000" w:fill="FFFFFF" w:themeFill="background1"/>
          </w:tcPr>
          <w:p w:rsidR="00F27526" w:rsidRPr="00DA3861" w:rsidRDefault="00F27526" w:rsidP="00F27526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>20</w:t>
            </w:r>
            <w:r>
              <w:rPr>
                <w:sz w:val="22"/>
                <w:szCs w:val="22"/>
              </w:rPr>
              <w:t>2</w:t>
            </w:r>
            <w:r w:rsidR="00A67936">
              <w:rPr>
                <w:sz w:val="22"/>
                <w:szCs w:val="22"/>
              </w:rPr>
              <w:t>6</w:t>
            </w:r>
            <w:r w:rsidRPr="00DA3861">
              <w:rPr>
                <w:sz w:val="22"/>
                <w:szCs w:val="22"/>
              </w:rPr>
              <w:t xml:space="preserve"> </w:t>
            </w:r>
            <w:r w:rsidRPr="00DA3861">
              <w:rPr>
                <w:sz w:val="22"/>
                <w:szCs w:val="22"/>
              </w:rPr>
              <w:lastRenderedPageBreak/>
              <w:t>год</w:t>
            </w:r>
          </w:p>
          <w:p w:rsidR="00F27526" w:rsidRPr="00DA3861" w:rsidRDefault="00F27526" w:rsidP="00F27526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924" w:type="dxa"/>
            <w:vMerge w:val="restart"/>
            <w:shd w:val="clear" w:color="000000" w:fill="FFFFFF" w:themeFill="background1"/>
          </w:tcPr>
          <w:p w:rsidR="00F27526" w:rsidRPr="00DA3861" w:rsidRDefault="00F27526" w:rsidP="00A67936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>20</w:t>
            </w:r>
            <w:r>
              <w:rPr>
                <w:sz w:val="22"/>
                <w:szCs w:val="22"/>
              </w:rPr>
              <w:t>2</w:t>
            </w:r>
            <w:r w:rsidR="00A67936">
              <w:rPr>
                <w:sz w:val="22"/>
                <w:szCs w:val="22"/>
              </w:rPr>
              <w:t>4</w:t>
            </w:r>
            <w:r w:rsidRPr="00DA3861">
              <w:rPr>
                <w:sz w:val="22"/>
                <w:szCs w:val="22"/>
              </w:rPr>
              <w:t xml:space="preserve"> </w:t>
            </w:r>
            <w:r w:rsidRPr="00DA3861">
              <w:rPr>
                <w:sz w:val="22"/>
                <w:szCs w:val="22"/>
              </w:rPr>
              <w:lastRenderedPageBreak/>
              <w:t>год (очередной финансовый год)</w:t>
            </w:r>
          </w:p>
        </w:tc>
        <w:tc>
          <w:tcPr>
            <w:tcW w:w="925" w:type="dxa"/>
            <w:vMerge w:val="restart"/>
            <w:shd w:val="clear" w:color="000000" w:fill="FFFFFF" w:themeFill="background1"/>
          </w:tcPr>
          <w:p w:rsidR="00F27526" w:rsidRPr="00DA3861" w:rsidRDefault="00F27526" w:rsidP="00F27526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>20</w:t>
            </w:r>
            <w:r>
              <w:rPr>
                <w:sz w:val="22"/>
                <w:szCs w:val="22"/>
              </w:rPr>
              <w:t>2</w:t>
            </w:r>
            <w:r w:rsidR="00A67936">
              <w:rPr>
                <w:sz w:val="22"/>
                <w:szCs w:val="22"/>
              </w:rPr>
              <w:t>5</w:t>
            </w:r>
            <w:r w:rsidRPr="00DA3861">
              <w:rPr>
                <w:sz w:val="22"/>
                <w:szCs w:val="22"/>
              </w:rPr>
              <w:t xml:space="preserve"> </w:t>
            </w:r>
            <w:r w:rsidRPr="00DA3861">
              <w:rPr>
                <w:sz w:val="22"/>
                <w:szCs w:val="22"/>
              </w:rPr>
              <w:lastRenderedPageBreak/>
              <w:t>год</w:t>
            </w:r>
          </w:p>
          <w:p w:rsidR="00F27526" w:rsidRPr="00DA3861" w:rsidRDefault="00F27526" w:rsidP="00F27526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925" w:type="dxa"/>
            <w:vMerge w:val="restart"/>
            <w:shd w:val="clear" w:color="000000" w:fill="FFFFFF" w:themeFill="background1"/>
          </w:tcPr>
          <w:p w:rsidR="00F27526" w:rsidRPr="00DA3861" w:rsidRDefault="00F27526" w:rsidP="00F27526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>20</w:t>
            </w:r>
            <w:r>
              <w:rPr>
                <w:sz w:val="22"/>
                <w:szCs w:val="22"/>
              </w:rPr>
              <w:t>2</w:t>
            </w:r>
            <w:r w:rsidR="00A67936">
              <w:rPr>
                <w:sz w:val="22"/>
                <w:szCs w:val="22"/>
              </w:rPr>
              <w:t>6</w:t>
            </w:r>
            <w:r w:rsidRPr="00DA3861">
              <w:rPr>
                <w:sz w:val="22"/>
                <w:szCs w:val="22"/>
              </w:rPr>
              <w:t xml:space="preserve"> </w:t>
            </w:r>
            <w:r w:rsidRPr="00DA3861">
              <w:rPr>
                <w:sz w:val="22"/>
                <w:szCs w:val="22"/>
              </w:rPr>
              <w:lastRenderedPageBreak/>
              <w:t>год</w:t>
            </w:r>
          </w:p>
          <w:p w:rsidR="00F27526" w:rsidRPr="00DA3861" w:rsidRDefault="00F27526" w:rsidP="00F27526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1722" w:type="dxa"/>
            <w:gridSpan w:val="2"/>
            <w:vMerge/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D317E5" w:rsidRPr="00DA3861" w:rsidTr="002678EA">
        <w:trPr>
          <w:trHeight w:val="246"/>
        </w:trPr>
        <w:tc>
          <w:tcPr>
            <w:tcW w:w="797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213" w:type="dxa"/>
            <w:gridSpan w:val="3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363" w:type="dxa"/>
            <w:gridSpan w:val="2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 w:val="restart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наименова-ние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787" w:type="dxa"/>
            <w:vMerge w:val="restart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код по ОКЕИ</w:t>
            </w:r>
            <w:r w:rsidRPr="00DA3861">
              <w:rPr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883" w:type="dxa"/>
            <w:vMerge/>
          </w:tcPr>
          <w:p w:rsidR="00D317E5" w:rsidRPr="00DA3861" w:rsidRDefault="00D317E5" w:rsidP="00D317E5">
            <w:pPr>
              <w:spacing w:line="233" w:lineRule="auto"/>
              <w:ind w:left="-55" w:right="-90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</w:tcPr>
          <w:p w:rsidR="00D317E5" w:rsidRPr="00DA3861" w:rsidRDefault="00D317E5" w:rsidP="00D317E5">
            <w:pPr>
              <w:spacing w:line="233" w:lineRule="auto"/>
              <w:ind w:left="-55" w:right="-9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</w:tcPr>
          <w:p w:rsidR="00D317E5" w:rsidRPr="00DA3861" w:rsidRDefault="00D317E5" w:rsidP="00D317E5">
            <w:pPr>
              <w:spacing w:line="233" w:lineRule="auto"/>
              <w:ind w:left="-55" w:right="-90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D317E5" w:rsidRPr="00DA3861" w:rsidRDefault="00D317E5" w:rsidP="00D317E5">
            <w:pPr>
              <w:spacing w:line="233" w:lineRule="auto"/>
              <w:ind w:left="-66" w:right="-52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D317E5" w:rsidRPr="00DA3861" w:rsidRDefault="00D317E5" w:rsidP="00D317E5">
            <w:pPr>
              <w:spacing w:line="233" w:lineRule="auto"/>
              <w:ind w:left="-66" w:right="-66"/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  <w:gridSpan w:val="2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F27526" w:rsidRPr="00DA3861" w:rsidTr="002678EA">
        <w:trPr>
          <w:trHeight w:val="246"/>
        </w:trPr>
        <w:tc>
          <w:tcPr>
            <w:tcW w:w="797" w:type="dxa"/>
            <w:vMerge/>
            <w:tcBorders>
              <w:bottom w:val="single" w:sz="4" w:space="0" w:color="auto"/>
            </w:tcBorders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F27526" w:rsidRPr="00AF0F2A" w:rsidRDefault="00F27526" w:rsidP="00F27526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Содержание (показатель 1)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F27526" w:rsidRPr="00AF0F2A" w:rsidRDefault="00F27526" w:rsidP="00F27526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Содержание (показатель 2)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F27526" w:rsidRPr="00AF0F2A" w:rsidRDefault="00F27526" w:rsidP="00F27526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Содержание (показатель 3)</w:t>
            </w: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F27526" w:rsidRPr="00AF0F2A" w:rsidRDefault="00F27526" w:rsidP="00F27526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Условия (формы) оказания (показатель 1)</w:t>
            </w:r>
          </w:p>
        </w:tc>
        <w:tc>
          <w:tcPr>
            <w:tcW w:w="992" w:type="dxa"/>
            <w:vMerge w:val="restart"/>
            <w:shd w:val="clear" w:color="000000" w:fill="FFFFFF" w:themeFill="background1"/>
          </w:tcPr>
          <w:p w:rsidR="00F27526" w:rsidRPr="00AF0F2A" w:rsidRDefault="00F27526" w:rsidP="00F27526">
            <w:pPr>
              <w:ind w:left="-41" w:right="-165"/>
              <w:jc w:val="center"/>
              <w:rPr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Условия (формы) оказания (показатель 1)</w:t>
            </w:r>
          </w:p>
        </w:tc>
        <w:tc>
          <w:tcPr>
            <w:tcW w:w="883" w:type="dxa"/>
            <w:vMerge/>
            <w:tcBorders>
              <w:bottom w:val="single" w:sz="4" w:space="0" w:color="auto"/>
            </w:tcBorders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/>
            <w:tcBorders>
              <w:bottom w:val="single" w:sz="4" w:space="0" w:color="auto"/>
            </w:tcBorders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87" w:type="dxa"/>
            <w:vMerge/>
            <w:tcBorders>
              <w:bottom w:val="single" w:sz="4" w:space="0" w:color="auto"/>
            </w:tcBorders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  <w:tcBorders>
              <w:bottom w:val="single" w:sz="4" w:space="0" w:color="auto"/>
            </w:tcBorders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bottom w:val="single" w:sz="4" w:space="0" w:color="auto"/>
            </w:tcBorders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bottom w:val="single" w:sz="4" w:space="0" w:color="auto"/>
            </w:tcBorders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bottom w:val="single" w:sz="4" w:space="0" w:color="auto"/>
            </w:tcBorders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bottom w:val="single" w:sz="4" w:space="0" w:color="auto"/>
            </w:tcBorders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  <w:gridSpan w:val="2"/>
            <w:vMerge/>
            <w:tcBorders>
              <w:bottom w:val="single" w:sz="4" w:space="0" w:color="auto"/>
            </w:tcBorders>
          </w:tcPr>
          <w:p w:rsidR="00F27526" w:rsidRPr="00DA3861" w:rsidRDefault="00F27526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D317E5" w:rsidRPr="00DA3861" w:rsidTr="002678EA">
        <w:trPr>
          <w:trHeight w:val="20"/>
        </w:trPr>
        <w:tc>
          <w:tcPr>
            <w:tcW w:w="797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87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D317E5" w:rsidRPr="00DA3861" w:rsidRDefault="00D317E5" w:rsidP="00F27526">
            <w:pPr>
              <w:spacing w:line="233" w:lineRule="auto"/>
              <w:ind w:left="-80" w:right="-80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в процентах</w:t>
            </w:r>
          </w:p>
        </w:tc>
        <w:tc>
          <w:tcPr>
            <w:tcW w:w="866" w:type="dxa"/>
          </w:tcPr>
          <w:p w:rsidR="00D317E5" w:rsidRPr="00DA3861" w:rsidRDefault="00D317E5" w:rsidP="00F27526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в абсолютных величинах</w:t>
            </w:r>
          </w:p>
        </w:tc>
      </w:tr>
      <w:tr w:rsidR="00D317E5" w:rsidRPr="00DA3861" w:rsidTr="002678EA">
        <w:trPr>
          <w:trHeight w:val="20"/>
        </w:trPr>
        <w:tc>
          <w:tcPr>
            <w:tcW w:w="797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</w:t>
            </w:r>
          </w:p>
        </w:tc>
        <w:tc>
          <w:tcPr>
            <w:tcW w:w="1089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</w:t>
            </w:r>
          </w:p>
        </w:tc>
        <w:tc>
          <w:tcPr>
            <w:tcW w:w="1062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3</w:t>
            </w:r>
          </w:p>
        </w:tc>
        <w:tc>
          <w:tcPr>
            <w:tcW w:w="1062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4</w:t>
            </w:r>
          </w:p>
        </w:tc>
        <w:tc>
          <w:tcPr>
            <w:tcW w:w="1371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6</w:t>
            </w:r>
          </w:p>
        </w:tc>
        <w:tc>
          <w:tcPr>
            <w:tcW w:w="883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7</w:t>
            </w:r>
          </w:p>
        </w:tc>
        <w:tc>
          <w:tcPr>
            <w:tcW w:w="705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8</w:t>
            </w:r>
          </w:p>
        </w:tc>
        <w:tc>
          <w:tcPr>
            <w:tcW w:w="787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9</w:t>
            </w:r>
          </w:p>
        </w:tc>
        <w:tc>
          <w:tcPr>
            <w:tcW w:w="883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10</w:t>
            </w:r>
          </w:p>
        </w:tc>
        <w:tc>
          <w:tcPr>
            <w:tcW w:w="911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11</w:t>
            </w:r>
          </w:p>
        </w:tc>
        <w:tc>
          <w:tcPr>
            <w:tcW w:w="897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12</w:t>
            </w:r>
          </w:p>
        </w:tc>
        <w:tc>
          <w:tcPr>
            <w:tcW w:w="924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13</w:t>
            </w:r>
          </w:p>
        </w:tc>
        <w:tc>
          <w:tcPr>
            <w:tcW w:w="925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14</w:t>
            </w:r>
          </w:p>
        </w:tc>
        <w:tc>
          <w:tcPr>
            <w:tcW w:w="925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15</w:t>
            </w:r>
          </w:p>
        </w:tc>
        <w:tc>
          <w:tcPr>
            <w:tcW w:w="856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16</w:t>
            </w:r>
          </w:p>
        </w:tc>
        <w:tc>
          <w:tcPr>
            <w:tcW w:w="866" w:type="dxa"/>
          </w:tcPr>
          <w:p w:rsidR="00D317E5" w:rsidRPr="00DA3861" w:rsidRDefault="00D317E5" w:rsidP="00D317E5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17</w:t>
            </w:r>
          </w:p>
        </w:tc>
      </w:tr>
      <w:tr w:rsidR="00F27526" w:rsidRPr="00DA3861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F27526" w:rsidRPr="00F27526" w:rsidRDefault="00F27526" w:rsidP="00F27526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801012О.99.0.БА81АЭ95001</w:t>
            </w:r>
          </w:p>
          <w:p w:rsidR="00F27526" w:rsidRPr="00F27526" w:rsidRDefault="00F27526" w:rsidP="00F27526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526" w:rsidRPr="00F27526" w:rsidRDefault="00F27526" w:rsidP="00F27526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526" w:rsidRPr="00F27526" w:rsidRDefault="00F27526" w:rsidP="00F27526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526" w:rsidRPr="00F27526" w:rsidRDefault="00F27526" w:rsidP="00F27526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526" w:rsidRPr="00F27526" w:rsidRDefault="00F27526" w:rsidP="00F27526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</w:tcPr>
          <w:p w:rsidR="00F27526" w:rsidRPr="00DA3861" w:rsidRDefault="00F27526" w:rsidP="00F27526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F27526" w:rsidRPr="00DA3861" w:rsidRDefault="005B48AC" w:rsidP="00F27526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(Человек)</w:t>
            </w:r>
          </w:p>
        </w:tc>
        <w:tc>
          <w:tcPr>
            <w:tcW w:w="705" w:type="dxa"/>
          </w:tcPr>
          <w:p w:rsidR="00F27526" w:rsidRPr="00DA3861" w:rsidRDefault="00F27526" w:rsidP="00F27526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87" w:type="dxa"/>
          </w:tcPr>
          <w:p w:rsidR="00F27526" w:rsidRPr="00DA3861" w:rsidRDefault="006E5065" w:rsidP="00AF33EE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F27526" w:rsidRPr="00DA3861" w:rsidRDefault="00756CF5" w:rsidP="00AF33EE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830C54">
              <w:rPr>
                <w:sz w:val="22"/>
                <w:szCs w:val="22"/>
              </w:rPr>
              <w:t>6</w:t>
            </w:r>
          </w:p>
        </w:tc>
        <w:tc>
          <w:tcPr>
            <w:tcW w:w="911" w:type="dxa"/>
          </w:tcPr>
          <w:p w:rsidR="00F27526" w:rsidRPr="00DA3861" w:rsidRDefault="00756CF5" w:rsidP="00AF33EE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830C54">
              <w:rPr>
                <w:sz w:val="22"/>
                <w:szCs w:val="22"/>
              </w:rPr>
              <w:t>6</w:t>
            </w:r>
          </w:p>
        </w:tc>
        <w:tc>
          <w:tcPr>
            <w:tcW w:w="897" w:type="dxa"/>
          </w:tcPr>
          <w:p w:rsidR="00F27526" w:rsidRPr="00DA3861" w:rsidRDefault="00756CF5" w:rsidP="00AF33EE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830C54">
              <w:rPr>
                <w:sz w:val="22"/>
                <w:szCs w:val="22"/>
              </w:rPr>
              <w:t>6</w:t>
            </w:r>
          </w:p>
        </w:tc>
        <w:tc>
          <w:tcPr>
            <w:tcW w:w="924" w:type="dxa"/>
          </w:tcPr>
          <w:p w:rsidR="00F27526" w:rsidRPr="00DA3861" w:rsidRDefault="00F27526" w:rsidP="00756CF5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F27526" w:rsidRPr="00DA3861" w:rsidRDefault="00F27526" w:rsidP="00F27526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F27526" w:rsidRPr="00DA3861" w:rsidRDefault="00F27526" w:rsidP="00F27526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F27526" w:rsidRPr="00DA3861" w:rsidRDefault="00F27526" w:rsidP="00F27526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F27526" w:rsidRPr="00DA3861" w:rsidRDefault="00F27526" w:rsidP="00F27526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6E5065" w:rsidRPr="00DA3861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6E5065" w:rsidRPr="00F27526" w:rsidRDefault="006E5065" w:rsidP="006E5065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801012О.99.0.БА81АЮ19001</w:t>
            </w:r>
          </w:p>
          <w:p w:rsidR="006E5065" w:rsidRPr="00F27526" w:rsidRDefault="006E5065" w:rsidP="006E5065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5065" w:rsidRPr="00F27526" w:rsidRDefault="006E5065" w:rsidP="006E5065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5065" w:rsidRPr="00F27526" w:rsidRDefault="006E5065" w:rsidP="006E5065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5065" w:rsidRPr="00F27526" w:rsidRDefault="006E5065" w:rsidP="006E5065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002 проходящие обучение по состоянию здоровья на дому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5065" w:rsidRPr="00F27526" w:rsidRDefault="006E5065" w:rsidP="006E5065">
            <w:pPr>
              <w:rPr>
                <w:sz w:val="22"/>
                <w:szCs w:val="22"/>
              </w:rPr>
            </w:pPr>
            <w:r w:rsidRPr="00F2752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</w:tcPr>
          <w:p w:rsidR="006E5065" w:rsidRPr="00DA3861" w:rsidRDefault="006E5065" w:rsidP="006E5065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6E5065" w:rsidRPr="00DA3861" w:rsidRDefault="006E5065" w:rsidP="006E5065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(Человек)</w:t>
            </w:r>
          </w:p>
        </w:tc>
        <w:tc>
          <w:tcPr>
            <w:tcW w:w="705" w:type="dxa"/>
          </w:tcPr>
          <w:p w:rsidR="006E5065" w:rsidRPr="00DA3861" w:rsidRDefault="006E5065" w:rsidP="006E5065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87" w:type="dxa"/>
          </w:tcPr>
          <w:p w:rsidR="006E5065" w:rsidRPr="00DA3861" w:rsidRDefault="006E5065" w:rsidP="00AF33EE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6E5065" w:rsidRPr="00DA3861" w:rsidRDefault="00B77855" w:rsidP="00AF33EE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11" w:type="dxa"/>
          </w:tcPr>
          <w:p w:rsidR="006E5065" w:rsidRPr="00DA3861" w:rsidRDefault="00B77855" w:rsidP="00AF33EE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97" w:type="dxa"/>
          </w:tcPr>
          <w:p w:rsidR="006E5065" w:rsidRPr="00DA3861" w:rsidRDefault="00B77855" w:rsidP="00AF33EE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24" w:type="dxa"/>
          </w:tcPr>
          <w:p w:rsidR="006E5065" w:rsidRPr="00DA3861" w:rsidRDefault="006E5065" w:rsidP="006E5065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6E5065" w:rsidRPr="00DA3861" w:rsidRDefault="006E5065" w:rsidP="006E5065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6E5065" w:rsidRPr="00DA3861" w:rsidRDefault="006E5065" w:rsidP="006E5065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6E5065" w:rsidRPr="00DA3861" w:rsidRDefault="006E5065" w:rsidP="006E5065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6E5065" w:rsidRPr="00DA3861" w:rsidRDefault="006E5065" w:rsidP="006E5065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2678EA" w:rsidRPr="00DA3861" w:rsidTr="002678EA">
        <w:trPr>
          <w:trHeight w:val="20"/>
        </w:trPr>
        <w:tc>
          <w:tcPr>
            <w:tcW w:w="6373" w:type="dxa"/>
            <w:gridSpan w:val="6"/>
            <w:shd w:val="clear" w:color="000000" w:fill="FFFFFF" w:themeFill="background1"/>
          </w:tcPr>
          <w:p w:rsidR="002678EA" w:rsidRPr="00DA3861" w:rsidRDefault="002678EA" w:rsidP="00866045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по разделу</w:t>
            </w:r>
            <w:r w:rsidR="00866045">
              <w:t xml:space="preserve"> «</w:t>
            </w:r>
            <w:r w:rsidR="00866045" w:rsidRPr="00866045">
              <w:rPr>
                <w:sz w:val="22"/>
                <w:szCs w:val="22"/>
              </w:rPr>
              <w:t>Реализация основных общеобразовательных программ начального общего образования</w:t>
            </w:r>
            <w:r w:rsidR="00866045">
              <w:rPr>
                <w:sz w:val="22"/>
                <w:szCs w:val="22"/>
              </w:rPr>
              <w:t>»</w:t>
            </w:r>
          </w:p>
        </w:tc>
        <w:tc>
          <w:tcPr>
            <w:tcW w:w="883" w:type="dxa"/>
          </w:tcPr>
          <w:p w:rsidR="002678EA" w:rsidRPr="00DA3861" w:rsidRDefault="002678EA" w:rsidP="002678EA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(Человек)</w:t>
            </w:r>
          </w:p>
        </w:tc>
        <w:tc>
          <w:tcPr>
            <w:tcW w:w="705" w:type="dxa"/>
          </w:tcPr>
          <w:p w:rsidR="002678EA" w:rsidRPr="00DA3861" w:rsidRDefault="002678EA" w:rsidP="002678EA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87" w:type="dxa"/>
          </w:tcPr>
          <w:p w:rsidR="002678EA" w:rsidRPr="00DA3861" w:rsidRDefault="002678EA" w:rsidP="00AF33EE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2678EA" w:rsidRPr="00DA3861" w:rsidRDefault="00756CF5" w:rsidP="00AF33EE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A67936">
              <w:rPr>
                <w:sz w:val="22"/>
                <w:szCs w:val="22"/>
              </w:rPr>
              <w:t>6</w:t>
            </w:r>
          </w:p>
        </w:tc>
        <w:tc>
          <w:tcPr>
            <w:tcW w:w="911" w:type="dxa"/>
          </w:tcPr>
          <w:p w:rsidR="002678EA" w:rsidRPr="00DA3861" w:rsidRDefault="00756CF5" w:rsidP="00AF33EE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A67936">
              <w:rPr>
                <w:sz w:val="22"/>
                <w:szCs w:val="22"/>
              </w:rPr>
              <w:t>6</w:t>
            </w:r>
          </w:p>
        </w:tc>
        <w:tc>
          <w:tcPr>
            <w:tcW w:w="897" w:type="dxa"/>
          </w:tcPr>
          <w:p w:rsidR="002678EA" w:rsidRPr="00DA3861" w:rsidRDefault="00756CF5" w:rsidP="00AF33EE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A67936">
              <w:rPr>
                <w:sz w:val="22"/>
                <w:szCs w:val="22"/>
              </w:rPr>
              <w:t>6</w:t>
            </w:r>
          </w:p>
        </w:tc>
        <w:tc>
          <w:tcPr>
            <w:tcW w:w="924" w:type="dxa"/>
          </w:tcPr>
          <w:p w:rsidR="002678EA" w:rsidRPr="00DA3861" w:rsidRDefault="002678EA" w:rsidP="002678EA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2678EA" w:rsidRPr="00DA3861" w:rsidRDefault="002678EA" w:rsidP="002678EA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2678EA" w:rsidRPr="00DA3861" w:rsidRDefault="002678EA" w:rsidP="002678EA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2678EA" w:rsidRPr="00DA3861" w:rsidRDefault="002678EA" w:rsidP="002678EA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2678EA" w:rsidRPr="00DA3861" w:rsidRDefault="002678EA" w:rsidP="002678EA">
            <w:pPr>
              <w:spacing w:line="233" w:lineRule="auto"/>
              <w:rPr>
                <w:sz w:val="22"/>
                <w:szCs w:val="22"/>
              </w:rPr>
            </w:pPr>
          </w:p>
        </w:tc>
      </w:tr>
    </w:tbl>
    <w:p w:rsidR="00D317E5" w:rsidRPr="008503C1" w:rsidRDefault="00D317E5" w:rsidP="00D317E5">
      <w:pPr>
        <w:spacing w:line="233" w:lineRule="auto"/>
      </w:pPr>
    </w:p>
    <w:p w:rsidR="00D317E5" w:rsidRPr="008503C1" w:rsidRDefault="00D317E5" w:rsidP="00D317E5">
      <w:pPr>
        <w:spacing w:line="233" w:lineRule="auto"/>
        <w:ind w:firstLine="720"/>
        <w:jc w:val="both"/>
      </w:pPr>
      <w:r w:rsidRPr="008503C1">
        <w:t>4. Нормативные правовые акты, устанавливающие размер платы (цену, тариф) либо порядок ее (его) установления</w:t>
      </w:r>
    </w:p>
    <w:p w:rsidR="00D317E5" w:rsidRPr="008503C1" w:rsidRDefault="00D317E5" w:rsidP="00D317E5">
      <w:pPr>
        <w:spacing w:line="233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7"/>
        <w:gridCol w:w="4477"/>
        <w:gridCol w:w="1990"/>
        <w:gridCol w:w="2487"/>
        <w:gridCol w:w="3981"/>
      </w:tblGrid>
      <w:tr w:rsidR="00D317E5" w:rsidRPr="008503C1" w:rsidTr="00D317E5">
        <w:tc>
          <w:tcPr>
            <w:tcW w:w="5000" w:type="pct"/>
            <w:gridSpan w:val="5"/>
          </w:tcPr>
          <w:p w:rsidR="00D317E5" w:rsidRPr="008503C1" w:rsidRDefault="00D317E5" w:rsidP="00D317E5">
            <w:pPr>
              <w:spacing w:line="233" w:lineRule="auto"/>
              <w:jc w:val="center"/>
            </w:pPr>
            <w:r w:rsidRPr="008503C1">
              <w:t>Нормативный правовой акт</w:t>
            </w:r>
          </w:p>
        </w:tc>
      </w:tr>
      <w:tr w:rsidR="00D317E5" w:rsidRPr="008503C1" w:rsidTr="00D317E5">
        <w:tc>
          <w:tcPr>
            <w:tcW w:w="938" w:type="pct"/>
          </w:tcPr>
          <w:p w:rsidR="00D317E5" w:rsidRPr="008503C1" w:rsidRDefault="00D317E5" w:rsidP="00D317E5">
            <w:pPr>
              <w:spacing w:line="233" w:lineRule="auto"/>
              <w:jc w:val="center"/>
            </w:pPr>
            <w:r w:rsidRPr="008503C1">
              <w:t>Вид</w:t>
            </w:r>
          </w:p>
        </w:tc>
        <w:tc>
          <w:tcPr>
            <w:tcW w:w="1406" w:type="pct"/>
          </w:tcPr>
          <w:p w:rsidR="00D317E5" w:rsidRPr="008503C1" w:rsidRDefault="00D317E5" w:rsidP="00D317E5">
            <w:pPr>
              <w:spacing w:line="233" w:lineRule="auto"/>
              <w:jc w:val="center"/>
            </w:pPr>
            <w:r w:rsidRPr="008503C1">
              <w:t>Принявший орган</w:t>
            </w:r>
          </w:p>
        </w:tc>
        <w:tc>
          <w:tcPr>
            <w:tcW w:w="625" w:type="pct"/>
          </w:tcPr>
          <w:p w:rsidR="00D317E5" w:rsidRPr="008503C1" w:rsidRDefault="00D317E5" w:rsidP="00D317E5">
            <w:pPr>
              <w:spacing w:line="233" w:lineRule="auto"/>
              <w:jc w:val="center"/>
            </w:pPr>
            <w:r w:rsidRPr="008503C1">
              <w:t>Дата</w:t>
            </w:r>
          </w:p>
        </w:tc>
        <w:tc>
          <w:tcPr>
            <w:tcW w:w="781" w:type="pct"/>
          </w:tcPr>
          <w:p w:rsidR="00D317E5" w:rsidRPr="008503C1" w:rsidRDefault="00D317E5" w:rsidP="00D317E5">
            <w:pPr>
              <w:spacing w:line="233" w:lineRule="auto"/>
              <w:jc w:val="center"/>
            </w:pPr>
            <w:r w:rsidRPr="008503C1">
              <w:t>Номер</w:t>
            </w:r>
          </w:p>
        </w:tc>
        <w:tc>
          <w:tcPr>
            <w:tcW w:w="1250" w:type="pct"/>
          </w:tcPr>
          <w:p w:rsidR="00D317E5" w:rsidRPr="008503C1" w:rsidRDefault="00D317E5" w:rsidP="00D317E5">
            <w:pPr>
              <w:spacing w:line="233" w:lineRule="auto"/>
              <w:jc w:val="center"/>
            </w:pPr>
            <w:r w:rsidRPr="008503C1">
              <w:t>Наименование</w:t>
            </w:r>
          </w:p>
        </w:tc>
      </w:tr>
      <w:tr w:rsidR="00D317E5" w:rsidRPr="008503C1" w:rsidTr="00D317E5">
        <w:tc>
          <w:tcPr>
            <w:tcW w:w="938" w:type="pct"/>
          </w:tcPr>
          <w:p w:rsidR="00D317E5" w:rsidRPr="008503C1" w:rsidRDefault="00D317E5" w:rsidP="00D317E5">
            <w:pPr>
              <w:spacing w:line="233" w:lineRule="auto"/>
              <w:jc w:val="center"/>
            </w:pPr>
            <w:r w:rsidRPr="008503C1">
              <w:t>1</w:t>
            </w:r>
          </w:p>
        </w:tc>
        <w:tc>
          <w:tcPr>
            <w:tcW w:w="1406" w:type="pct"/>
          </w:tcPr>
          <w:p w:rsidR="00D317E5" w:rsidRPr="008503C1" w:rsidRDefault="00D317E5" w:rsidP="00D317E5">
            <w:pPr>
              <w:spacing w:line="233" w:lineRule="auto"/>
              <w:jc w:val="center"/>
            </w:pPr>
            <w:r w:rsidRPr="008503C1">
              <w:t>2</w:t>
            </w:r>
          </w:p>
        </w:tc>
        <w:tc>
          <w:tcPr>
            <w:tcW w:w="625" w:type="pct"/>
          </w:tcPr>
          <w:p w:rsidR="00D317E5" w:rsidRPr="008503C1" w:rsidRDefault="00D317E5" w:rsidP="00D317E5">
            <w:pPr>
              <w:spacing w:line="233" w:lineRule="auto"/>
              <w:jc w:val="center"/>
            </w:pPr>
            <w:r w:rsidRPr="008503C1">
              <w:t>3</w:t>
            </w:r>
          </w:p>
        </w:tc>
        <w:tc>
          <w:tcPr>
            <w:tcW w:w="781" w:type="pct"/>
          </w:tcPr>
          <w:p w:rsidR="00D317E5" w:rsidRPr="008503C1" w:rsidRDefault="00D317E5" w:rsidP="00D317E5">
            <w:pPr>
              <w:spacing w:line="233" w:lineRule="auto"/>
              <w:jc w:val="center"/>
            </w:pPr>
            <w:r w:rsidRPr="008503C1">
              <w:t>4</w:t>
            </w:r>
          </w:p>
        </w:tc>
        <w:tc>
          <w:tcPr>
            <w:tcW w:w="1250" w:type="pct"/>
          </w:tcPr>
          <w:p w:rsidR="00D317E5" w:rsidRPr="008503C1" w:rsidRDefault="00D317E5" w:rsidP="00D317E5">
            <w:pPr>
              <w:spacing w:line="233" w:lineRule="auto"/>
              <w:jc w:val="center"/>
            </w:pPr>
            <w:r w:rsidRPr="008503C1">
              <w:t>5</w:t>
            </w:r>
          </w:p>
        </w:tc>
      </w:tr>
      <w:tr w:rsidR="00D317E5" w:rsidRPr="008503C1" w:rsidTr="00D317E5">
        <w:tc>
          <w:tcPr>
            <w:tcW w:w="938" w:type="pct"/>
          </w:tcPr>
          <w:p w:rsidR="00D317E5" w:rsidRPr="008503C1" w:rsidRDefault="00D317E5" w:rsidP="00D317E5">
            <w:pPr>
              <w:spacing w:line="233" w:lineRule="auto"/>
            </w:pPr>
          </w:p>
        </w:tc>
        <w:tc>
          <w:tcPr>
            <w:tcW w:w="1406" w:type="pct"/>
          </w:tcPr>
          <w:p w:rsidR="00D317E5" w:rsidRPr="008503C1" w:rsidRDefault="00D317E5" w:rsidP="00D317E5">
            <w:pPr>
              <w:spacing w:line="233" w:lineRule="auto"/>
            </w:pPr>
          </w:p>
        </w:tc>
        <w:tc>
          <w:tcPr>
            <w:tcW w:w="625" w:type="pct"/>
          </w:tcPr>
          <w:p w:rsidR="00D317E5" w:rsidRPr="008503C1" w:rsidRDefault="00D317E5" w:rsidP="00D317E5">
            <w:pPr>
              <w:spacing w:line="233" w:lineRule="auto"/>
            </w:pPr>
          </w:p>
        </w:tc>
        <w:tc>
          <w:tcPr>
            <w:tcW w:w="781" w:type="pct"/>
          </w:tcPr>
          <w:p w:rsidR="00D317E5" w:rsidRPr="008503C1" w:rsidRDefault="00D317E5" w:rsidP="00D317E5">
            <w:pPr>
              <w:spacing w:line="233" w:lineRule="auto"/>
            </w:pPr>
          </w:p>
        </w:tc>
        <w:tc>
          <w:tcPr>
            <w:tcW w:w="1250" w:type="pct"/>
          </w:tcPr>
          <w:p w:rsidR="00D317E5" w:rsidRPr="008503C1" w:rsidRDefault="00D317E5" w:rsidP="00D317E5">
            <w:pPr>
              <w:spacing w:line="233" w:lineRule="auto"/>
            </w:pPr>
          </w:p>
        </w:tc>
      </w:tr>
      <w:tr w:rsidR="00D317E5" w:rsidRPr="008503C1" w:rsidTr="00D317E5">
        <w:tc>
          <w:tcPr>
            <w:tcW w:w="938" w:type="pct"/>
          </w:tcPr>
          <w:p w:rsidR="00D317E5" w:rsidRPr="008503C1" w:rsidRDefault="00D317E5" w:rsidP="00D317E5">
            <w:pPr>
              <w:spacing w:line="233" w:lineRule="auto"/>
            </w:pPr>
          </w:p>
        </w:tc>
        <w:tc>
          <w:tcPr>
            <w:tcW w:w="1406" w:type="pct"/>
          </w:tcPr>
          <w:p w:rsidR="00D317E5" w:rsidRPr="008503C1" w:rsidRDefault="00D317E5" w:rsidP="00D317E5">
            <w:pPr>
              <w:spacing w:line="233" w:lineRule="auto"/>
            </w:pPr>
          </w:p>
        </w:tc>
        <w:tc>
          <w:tcPr>
            <w:tcW w:w="625" w:type="pct"/>
          </w:tcPr>
          <w:p w:rsidR="00D317E5" w:rsidRPr="008503C1" w:rsidRDefault="00D317E5" w:rsidP="00D317E5">
            <w:pPr>
              <w:spacing w:line="233" w:lineRule="auto"/>
            </w:pPr>
          </w:p>
        </w:tc>
        <w:tc>
          <w:tcPr>
            <w:tcW w:w="781" w:type="pct"/>
          </w:tcPr>
          <w:p w:rsidR="00D317E5" w:rsidRPr="008503C1" w:rsidRDefault="00D317E5" w:rsidP="00D317E5">
            <w:pPr>
              <w:spacing w:line="233" w:lineRule="auto"/>
            </w:pPr>
          </w:p>
        </w:tc>
        <w:tc>
          <w:tcPr>
            <w:tcW w:w="1250" w:type="pct"/>
          </w:tcPr>
          <w:p w:rsidR="00D317E5" w:rsidRPr="008503C1" w:rsidRDefault="00D317E5" w:rsidP="00D317E5">
            <w:pPr>
              <w:spacing w:line="233" w:lineRule="auto"/>
            </w:pPr>
          </w:p>
        </w:tc>
      </w:tr>
    </w:tbl>
    <w:p w:rsidR="00D317E5" w:rsidRPr="008503C1" w:rsidRDefault="00D317E5" w:rsidP="00D317E5">
      <w:pPr>
        <w:spacing w:line="233" w:lineRule="auto"/>
      </w:pPr>
    </w:p>
    <w:p w:rsidR="006527B8" w:rsidRDefault="00D317E5" w:rsidP="00D317E5">
      <w:pPr>
        <w:spacing w:line="233" w:lineRule="auto"/>
        <w:ind w:firstLine="720"/>
        <w:jc w:val="both"/>
      </w:pPr>
      <w:r w:rsidRPr="008503C1">
        <w:t>5. Порядок оказания муниципальной услуги</w:t>
      </w:r>
    </w:p>
    <w:p w:rsidR="00D317E5" w:rsidRPr="008503C1" w:rsidRDefault="006527B8" w:rsidP="00D317E5">
      <w:pPr>
        <w:spacing w:line="233" w:lineRule="auto"/>
        <w:ind w:firstLine="720"/>
        <w:jc w:val="both"/>
      </w:pPr>
      <w:r w:rsidRPr="00CC659B">
        <w:rPr>
          <w:sz w:val="20"/>
          <w:szCs w:val="20"/>
        </w:rPr>
        <w:t>(наименование, номер и дата нормативного правового акта)</w:t>
      </w:r>
    </w:p>
    <w:p w:rsidR="00B933E2" w:rsidRDefault="00D317E5" w:rsidP="00B933E2">
      <w:pPr>
        <w:spacing w:line="233" w:lineRule="auto"/>
        <w:ind w:firstLine="720"/>
        <w:jc w:val="both"/>
      </w:pPr>
      <w:r w:rsidRPr="008503C1">
        <w:t>5.1.</w:t>
      </w:r>
      <w:r>
        <w:t> </w:t>
      </w:r>
      <w:r w:rsidRPr="008503C1">
        <w:t xml:space="preserve">Нормативные правовые акты, регулирующие порядок оказания муниципальной услуги </w:t>
      </w:r>
      <w:r w:rsidR="00B933E2">
        <w:t>Федеральный закон Государственная Дума РФ от 29.12.2012 № 273-ФЗ Об образовании в Российской Федерации</w:t>
      </w:r>
    </w:p>
    <w:p w:rsidR="00B933E2" w:rsidRDefault="00B933E2" w:rsidP="00B933E2">
      <w:pPr>
        <w:spacing w:line="233" w:lineRule="auto"/>
        <w:ind w:firstLine="720"/>
        <w:jc w:val="both"/>
      </w:pPr>
      <w:r>
        <w:t>Федеральный закон  от 06.10.2003 № 131-ФЗ</w:t>
      </w:r>
      <w:proofErr w:type="gramStart"/>
      <w:r>
        <w:t xml:space="preserve"> О</w:t>
      </w:r>
      <w:proofErr w:type="gramEnd"/>
      <w:r>
        <w:t>б общих принципах организации местного самоуправления в Российской Федерации</w:t>
      </w:r>
    </w:p>
    <w:p w:rsidR="00D317E5" w:rsidRPr="00CC659B" w:rsidRDefault="00B933E2" w:rsidP="00B933E2">
      <w:pPr>
        <w:spacing w:line="233" w:lineRule="auto"/>
        <w:ind w:firstLine="720"/>
        <w:jc w:val="both"/>
        <w:rPr>
          <w:sz w:val="20"/>
          <w:szCs w:val="20"/>
        </w:rPr>
      </w:pPr>
      <w:r>
        <w:t>Федеральный закон Государственная Дума РФ от 24.06.1999 № 120-ФЗ Об основах системы профилактики безнадзорности и правонарушений несовершеннолетних</w:t>
      </w:r>
      <w:r w:rsidRPr="00CC659B">
        <w:rPr>
          <w:sz w:val="20"/>
          <w:szCs w:val="20"/>
        </w:rPr>
        <w:t xml:space="preserve"> </w:t>
      </w:r>
    </w:p>
    <w:p w:rsidR="00D317E5" w:rsidRDefault="00D317E5" w:rsidP="00D317E5">
      <w:pPr>
        <w:ind w:firstLine="720"/>
        <w:jc w:val="both"/>
      </w:pPr>
      <w:r w:rsidRPr="008503C1">
        <w:t>5.2.</w:t>
      </w:r>
      <w:r>
        <w:t> </w:t>
      </w:r>
      <w:r w:rsidRPr="008503C1">
        <w:t>Порядок информирования потенциальных потребителей муниципальной услуги</w:t>
      </w:r>
    </w:p>
    <w:tbl>
      <w:tblPr>
        <w:tblW w:w="500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7"/>
        <w:gridCol w:w="5471"/>
        <w:gridCol w:w="4974"/>
      </w:tblGrid>
      <w:tr w:rsidR="00D317E5" w:rsidRPr="008503C1" w:rsidTr="00E859C0">
        <w:tc>
          <w:tcPr>
            <w:tcW w:w="1720" w:type="pct"/>
          </w:tcPr>
          <w:p w:rsidR="00D317E5" w:rsidRPr="008503C1" w:rsidRDefault="00D317E5" w:rsidP="00D317E5">
            <w:pPr>
              <w:jc w:val="center"/>
            </w:pPr>
            <w:r w:rsidRPr="008503C1">
              <w:t>Способ информирования</w:t>
            </w:r>
          </w:p>
        </w:tc>
        <w:tc>
          <w:tcPr>
            <w:tcW w:w="1718" w:type="pct"/>
          </w:tcPr>
          <w:p w:rsidR="00D317E5" w:rsidRPr="008503C1" w:rsidRDefault="00D317E5" w:rsidP="00D317E5">
            <w:pPr>
              <w:jc w:val="center"/>
            </w:pPr>
            <w:r w:rsidRPr="008503C1">
              <w:t>Состав размещаемой информации</w:t>
            </w:r>
          </w:p>
        </w:tc>
        <w:tc>
          <w:tcPr>
            <w:tcW w:w="1562" w:type="pct"/>
          </w:tcPr>
          <w:p w:rsidR="00D317E5" w:rsidRPr="008503C1" w:rsidRDefault="00D317E5" w:rsidP="00D317E5">
            <w:pPr>
              <w:jc w:val="center"/>
            </w:pPr>
            <w:r w:rsidRPr="008503C1">
              <w:t>Частота обновления информации</w:t>
            </w:r>
          </w:p>
        </w:tc>
      </w:tr>
      <w:tr w:rsidR="00D317E5" w:rsidRPr="008503C1" w:rsidTr="00E859C0">
        <w:tc>
          <w:tcPr>
            <w:tcW w:w="1720" w:type="pct"/>
          </w:tcPr>
          <w:p w:rsidR="00D317E5" w:rsidRPr="008503C1" w:rsidRDefault="00D317E5" w:rsidP="00D317E5">
            <w:pPr>
              <w:jc w:val="center"/>
            </w:pPr>
            <w:r w:rsidRPr="008503C1">
              <w:t>1</w:t>
            </w:r>
          </w:p>
        </w:tc>
        <w:tc>
          <w:tcPr>
            <w:tcW w:w="1718" w:type="pct"/>
          </w:tcPr>
          <w:p w:rsidR="00D317E5" w:rsidRPr="008503C1" w:rsidRDefault="00D317E5" w:rsidP="00D317E5">
            <w:pPr>
              <w:jc w:val="center"/>
            </w:pPr>
            <w:r w:rsidRPr="008503C1">
              <w:t>2</w:t>
            </w:r>
          </w:p>
        </w:tc>
        <w:tc>
          <w:tcPr>
            <w:tcW w:w="1562" w:type="pct"/>
          </w:tcPr>
          <w:p w:rsidR="00D317E5" w:rsidRPr="008503C1" w:rsidRDefault="00D317E5" w:rsidP="00D317E5">
            <w:pPr>
              <w:jc w:val="center"/>
            </w:pPr>
            <w:r w:rsidRPr="008503C1">
              <w:t>3</w:t>
            </w:r>
          </w:p>
        </w:tc>
      </w:tr>
      <w:tr w:rsidR="006E5065" w:rsidRPr="008503C1" w:rsidTr="00E859C0">
        <w:tc>
          <w:tcPr>
            <w:tcW w:w="1720" w:type="pct"/>
            <w:shd w:val="clear" w:color="auto" w:fill="FFFFFF"/>
          </w:tcPr>
          <w:p w:rsidR="006E5065" w:rsidRPr="00B01E09" w:rsidRDefault="006E5065" w:rsidP="006E5065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 w:rsidRPr="00414962">
              <w:rPr>
                <w:kern w:val="2"/>
                <w:sz w:val="24"/>
                <w:szCs w:val="24"/>
              </w:rPr>
              <w:t>Интернет-ресурсы. Сайт учреждения</w:t>
            </w:r>
          </w:p>
        </w:tc>
        <w:tc>
          <w:tcPr>
            <w:tcW w:w="1718" w:type="pct"/>
            <w:shd w:val="clear" w:color="auto" w:fill="FFFFFF"/>
          </w:tcPr>
          <w:p w:rsidR="006E5065" w:rsidRPr="00B01E09" w:rsidRDefault="006E5065" w:rsidP="006527B8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Официальные и иные документы, в том числе отчеты о деятельности учреждения</w:t>
            </w:r>
          </w:p>
        </w:tc>
        <w:tc>
          <w:tcPr>
            <w:tcW w:w="1562" w:type="pct"/>
            <w:shd w:val="clear" w:color="auto" w:fill="FFFFFF"/>
          </w:tcPr>
          <w:p w:rsidR="006E5065" w:rsidRPr="00B01E09" w:rsidRDefault="006E5065" w:rsidP="006E5065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постоянно</w:t>
            </w:r>
          </w:p>
        </w:tc>
      </w:tr>
      <w:tr w:rsidR="006E5065" w:rsidRPr="008503C1" w:rsidTr="00E859C0">
        <w:tc>
          <w:tcPr>
            <w:tcW w:w="1720" w:type="pct"/>
            <w:shd w:val="clear" w:color="auto" w:fill="FFFFFF"/>
          </w:tcPr>
          <w:p w:rsidR="006E5065" w:rsidRPr="00414962" w:rsidRDefault="006E5065" w:rsidP="006E5065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Информационные стенды</w:t>
            </w:r>
          </w:p>
        </w:tc>
        <w:tc>
          <w:tcPr>
            <w:tcW w:w="1718" w:type="pct"/>
            <w:shd w:val="clear" w:color="auto" w:fill="FFFFFF"/>
          </w:tcPr>
          <w:p w:rsidR="006E5065" w:rsidRPr="00B01E09" w:rsidRDefault="006E5065" w:rsidP="006527B8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Официальные и иные документы о деятельности учреждения</w:t>
            </w:r>
          </w:p>
        </w:tc>
        <w:tc>
          <w:tcPr>
            <w:tcW w:w="1562" w:type="pct"/>
            <w:shd w:val="clear" w:color="auto" w:fill="FFFFFF"/>
          </w:tcPr>
          <w:p w:rsidR="006E5065" w:rsidRPr="00B01E09" w:rsidRDefault="006E5065" w:rsidP="006E5065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постоянно</w:t>
            </w:r>
          </w:p>
        </w:tc>
      </w:tr>
      <w:tr w:rsidR="006E5065" w:rsidRPr="008503C1" w:rsidTr="00E859C0">
        <w:tc>
          <w:tcPr>
            <w:tcW w:w="1720" w:type="pct"/>
            <w:shd w:val="clear" w:color="auto" w:fill="FFFFFF"/>
          </w:tcPr>
          <w:p w:rsidR="006E5065" w:rsidRPr="00414962" w:rsidRDefault="006E5065" w:rsidP="006E5065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Общие родительские собрания</w:t>
            </w:r>
          </w:p>
        </w:tc>
        <w:tc>
          <w:tcPr>
            <w:tcW w:w="1718" w:type="pct"/>
            <w:shd w:val="clear" w:color="auto" w:fill="FFFFFF"/>
          </w:tcPr>
          <w:p w:rsidR="006E5065" w:rsidRDefault="006E5065" w:rsidP="006E5065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 w:rsidRPr="00620616">
              <w:rPr>
                <w:kern w:val="2"/>
                <w:sz w:val="24"/>
                <w:szCs w:val="24"/>
              </w:rPr>
              <w:t>Информирование о результатах деятел</w:t>
            </w:r>
            <w:r w:rsidR="006527B8">
              <w:rPr>
                <w:kern w:val="2"/>
                <w:sz w:val="24"/>
                <w:szCs w:val="24"/>
              </w:rPr>
              <w:t>ьности учреждения и расходовании</w:t>
            </w:r>
            <w:r w:rsidRPr="00620616">
              <w:rPr>
                <w:kern w:val="2"/>
                <w:sz w:val="24"/>
                <w:szCs w:val="24"/>
              </w:rPr>
              <w:t xml:space="preserve"> средств от приносящей доход деятельности. Общественный </w:t>
            </w:r>
            <w:r>
              <w:rPr>
                <w:kern w:val="2"/>
                <w:sz w:val="24"/>
                <w:szCs w:val="24"/>
              </w:rPr>
              <w:t xml:space="preserve">           </w:t>
            </w:r>
          </w:p>
          <w:p w:rsidR="006E5065" w:rsidRPr="00B01E09" w:rsidRDefault="006E5065" w:rsidP="006E5065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контроль</w:t>
            </w:r>
          </w:p>
        </w:tc>
        <w:tc>
          <w:tcPr>
            <w:tcW w:w="1562" w:type="pct"/>
            <w:shd w:val="clear" w:color="auto" w:fill="FFFFFF"/>
          </w:tcPr>
          <w:p w:rsidR="006E5065" w:rsidRPr="00B01E09" w:rsidRDefault="006E5065" w:rsidP="006E5065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 раз в год</w:t>
            </w:r>
          </w:p>
        </w:tc>
      </w:tr>
      <w:tr w:rsidR="006E5065" w:rsidRPr="008503C1" w:rsidTr="00E859C0">
        <w:tc>
          <w:tcPr>
            <w:tcW w:w="1720" w:type="pct"/>
            <w:shd w:val="clear" w:color="auto" w:fill="FFFFFF"/>
          </w:tcPr>
          <w:p w:rsidR="006E5065" w:rsidRPr="00414962" w:rsidRDefault="006E5065" w:rsidP="00CE163B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Публичный доклад</w:t>
            </w:r>
            <w:r w:rsidR="00CE163B">
              <w:rPr>
                <w:kern w:val="2"/>
                <w:sz w:val="24"/>
                <w:szCs w:val="24"/>
              </w:rPr>
              <w:t>,</w:t>
            </w:r>
            <w:r w:rsidR="00CE163B">
              <w:t xml:space="preserve"> </w:t>
            </w:r>
            <w:r w:rsidR="00CE163B" w:rsidRPr="00CE163B">
              <w:rPr>
                <w:kern w:val="2"/>
                <w:sz w:val="24"/>
                <w:szCs w:val="24"/>
              </w:rPr>
              <w:t>отчет о самообследовании</w:t>
            </w:r>
            <w:r w:rsidRPr="003A005E">
              <w:rPr>
                <w:kern w:val="2"/>
                <w:sz w:val="24"/>
                <w:szCs w:val="24"/>
              </w:rPr>
              <w:t xml:space="preserve"> по итогам учебного года.</w:t>
            </w:r>
          </w:p>
        </w:tc>
        <w:tc>
          <w:tcPr>
            <w:tcW w:w="1718" w:type="pct"/>
            <w:shd w:val="clear" w:color="auto" w:fill="FFFFFF"/>
          </w:tcPr>
          <w:p w:rsidR="006E5065" w:rsidRPr="00B01E09" w:rsidRDefault="006E5065" w:rsidP="00CE163B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Информирование о результатах дея</w:t>
            </w:r>
            <w:r>
              <w:rPr>
                <w:kern w:val="2"/>
                <w:sz w:val="24"/>
                <w:szCs w:val="24"/>
              </w:rPr>
              <w:t>тельности учреждения за уче</w:t>
            </w:r>
            <w:r w:rsidR="00CE163B">
              <w:rPr>
                <w:kern w:val="2"/>
                <w:sz w:val="24"/>
                <w:szCs w:val="24"/>
              </w:rPr>
              <w:t xml:space="preserve">бный </w:t>
            </w:r>
            <w:r w:rsidRPr="003A005E">
              <w:rPr>
                <w:kern w:val="2"/>
                <w:sz w:val="24"/>
                <w:szCs w:val="24"/>
              </w:rPr>
              <w:t>год.</w:t>
            </w:r>
            <w:r>
              <w:rPr>
                <w:kern w:val="2"/>
                <w:sz w:val="24"/>
                <w:szCs w:val="24"/>
              </w:rPr>
              <w:t xml:space="preserve"> </w:t>
            </w:r>
            <w:r w:rsidRPr="003A005E">
              <w:rPr>
                <w:kern w:val="2"/>
                <w:sz w:val="24"/>
                <w:szCs w:val="24"/>
              </w:rPr>
              <w:t>Общественный контроль.</w:t>
            </w:r>
          </w:p>
        </w:tc>
        <w:tc>
          <w:tcPr>
            <w:tcW w:w="1562" w:type="pct"/>
            <w:shd w:val="clear" w:color="auto" w:fill="FFFFFF"/>
          </w:tcPr>
          <w:p w:rsidR="006E5065" w:rsidRPr="00B01E09" w:rsidRDefault="006E5065" w:rsidP="006E5065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 раз в год</w:t>
            </w:r>
          </w:p>
        </w:tc>
      </w:tr>
      <w:tr w:rsidR="006E5065" w:rsidRPr="008503C1" w:rsidTr="00E859C0">
        <w:tc>
          <w:tcPr>
            <w:tcW w:w="1720" w:type="pct"/>
            <w:shd w:val="clear" w:color="auto" w:fill="FFFFFF"/>
          </w:tcPr>
          <w:p w:rsidR="006E5065" w:rsidRPr="00414962" w:rsidRDefault="006E5065" w:rsidP="006E5065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lastRenderedPageBreak/>
              <w:t>Средства массовой информации</w:t>
            </w:r>
          </w:p>
        </w:tc>
        <w:tc>
          <w:tcPr>
            <w:tcW w:w="1718" w:type="pct"/>
            <w:shd w:val="clear" w:color="auto" w:fill="FFFFFF"/>
          </w:tcPr>
          <w:p w:rsidR="006E5065" w:rsidRPr="00B01E09" w:rsidRDefault="006E5065" w:rsidP="006E5065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Информация о выполнении муниципального задания</w:t>
            </w:r>
          </w:p>
        </w:tc>
        <w:tc>
          <w:tcPr>
            <w:tcW w:w="1562" w:type="pct"/>
            <w:shd w:val="clear" w:color="auto" w:fill="FFFFFF"/>
          </w:tcPr>
          <w:p w:rsidR="006E5065" w:rsidRPr="00B01E09" w:rsidRDefault="006E5065" w:rsidP="006E5065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По мере необходимости</w:t>
            </w:r>
          </w:p>
        </w:tc>
      </w:tr>
    </w:tbl>
    <w:p w:rsidR="00D317E5" w:rsidRDefault="00D317E5" w:rsidP="00D317E5"/>
    <w:p w:rsidR="00822792" w:rsidRPr="00D872BE" w:rsidRDefault="00822792" w:rsidP="00822792">
      <w:pPr>
        <w:jc w:val="center"/>
      </w:pPr>
      <w:r w:rsidRPr="00D872BE">
        <w:t xml:space="preserve">Раздел </w:t>
      </w:r>
      <w:r>
        <w:t>2</w:t>
      </w:r>
    </w:p>
    <w:p w:rsidR="00822792" w:rsidRPr="00D872BE" w:rsidRDefault="00822792" w:rsidP="00822792">
      <w:r w:rsidRPr="00D872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592EF" wp14:editId="09E2C5FA">
                <wp:simplePos x="0" y="0"/>
                <wp:positionH relativeFrom="column">
                  <wp:posOffset>10946130</wp:posOffset>
                </wp:positionH>
                <wp:positionV relativeFrom="paragraph">
                  <wp:posOffset>95885</wp:posOffset>
                </wp:positionV>
                <wp:extent cx="2804160" cy="1346200"/>
                <wp:effectExtent l="0" t="0" r="0" b="6350"/>
                <wp:wrapNone/>
                <wp:docPr id="4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43"/>
                              <w:gridCol w:w="1276"/>
                            </w:tblGrid>
                            <w:tr w:rsidR="00745195" w:rsidRPr="009D7718" w:rsidTr="00D317E5">
                              <w:trPr>
                                <w:trHeight w:val="1815"/>
                              </w:trPr>
                              <w:tc>
                                <w:tcPr>
                                  <w:tcW w:w="29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45195" w:rsidRPr="00BD77C7" w:rsidRDefault="00745195" w:rsidP="00D317E5">
                                  <w:pPr>
                                    <w:pStyle w:val="41"/>
                                    <w:suppressAutoHyphens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77C7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  <w:t>Код</w:t>
                                  </w:r>
                                </w:p>
                                <w:p w:rsidR="00745195" w:rsidRPr="00BD77C7" w:rsidRDefault="00745195" w:rsidP="00D317E5">
                                  <w:pPr>
                                    <w:pStyle w:val="41"/>
                                    <w:suppressAutoHyphens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77C7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по общероссийскому базовому перечню или </w:t>
                                  </w:r>
                                  <w:r w:rsidRPr="00BE3B1E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pacing w:val="-4"/>
                                      <w:sz w:val="28"/>
                                      <w:szCs w:val="28"/>
                                    </w:rPr>
                                    <w:t>региональному перечню</w:t>
                                  </w:r>
                                  <w:r w:rsidRPr="00BD77C7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  <w:p w:rsidR="00745195" w:rsidRPr="00EA63AB" w:rsidRDefault="00745195" w:rsidP="00D317E5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 w:right="34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45195" w:rsidRPr="00EA63AB" w:rsidRDefault="00745195" w:rsidP="00D317E5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right="34" w:firstLine="33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45195" w:rsidRPr="009D7718" w:rsidRDefault="00745195" w:rsidP="00822792">
                            <w:pPr>
                              <w:ind w:right="3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61.9pt;margin-top:7.55pt;width:220.8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43"/>
                        <w:gridCol w:w="1276"/>
                      </w:tblGrid>
                      <w:tr w:rsidR="00745195" w:rsidRPr="009D7718" w:rsidTr="00D317E5">
                        <w:trPr>
                          <w:trHeight w:val="1815"/>
                        </w:trPr>
                        <w:tc>
                          <w:tcPr>
                            <w:tcW w:w="2943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45195" w:rsidRPr="00BD77C7" w:rsidRDefault="00745195" w:rsidP="00D317E5">
                            <w:pPr>
                              <w:pStyle w:val="41"/>
                              <w:suppressAutoHyphens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77C7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Код</w:t>
                            </w:r>
                          </w:p>
                          <w:p w:rsidR="00745195" w:rsidRPr="00BD77C7" w:rsidRDefault="00745195" w:rsidP="00D317E5">
                            <w:pPr>
                              <w:pStyle w:val="41"/>
                              <w:suppressAutoHyphens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77C7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по общероссийскому базовому перечню или </w:t>
                            </w:r>
                            <w:r w:rsidRPr="00BE3B1E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региональному перечню</w:t>
                            </w:r>
                            <w:r w:rsidRPr="00BD77C7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745195" w:rsidRPr="00EA63AB" w:rsidRDefault="00745195" w:rsidP="00D317E5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 w:right="34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45195" w:rsidRPr="00EA63AB" w:rsidRDefault="00745195" w:rsidP="00D317E5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right="34" w:firstLine="33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745195" w:rsidRPr="009D7718" w:rsidRDefault="00745195" w:rsidP="00822792">
                      <w:pPr>
                        <w:ind w:right="34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pPr w:leftFromText="180" w:rightFromText="180" w:vertAnchor="text" w:horzAnchor="page" w:tblpX="14551" w:tblpY="122"/>
        <w:tblW w:w="0" w:type="auto"/>
        <w:tblLook w:val="04A0" w:firstRow="1" w:lastRow="0" w:firstColumn="1" w:lastColumn="0" w:noHBand="0" w:noVBand="1"/>
      </w:tblPr>
      <w:tblGrid>
        <w:gridCol w:w="1230"/>
      </w:tblGrid>
      <w:tr w:rsidR="00822792" w:rsidTr="002678EA">
        <w:tc>
          <w:tcPr>
            <w:tcW w:w="947" w:type="dxa"/>
          </w:tcPr>
          <w:p w:rsidR="00822792" w:rsidRDefault="00822792" w:rsidP="00822792">
            <w:pPr>
              <w:pStyle w:val="41"/>
              <w:suppressAutoHyphens/>
              <w:spacing w:before="0"/>
              <w:ind w:right="34"/>
              <w:rPr>
                <w:rFonts w:ascii="Times New Roman" w:hAnsi="Times New Roman"/>
                <w:b w:val="0"/>
                <w:i w:val="0"/>
                <w:color w:val="auto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 w:val="0"/>
                <w:i w:val="0"/>
                <w:color w:val="auto"/>
                <w:sz w:val="28"/>
                <w:szCs w:val="28"/>
                <w:u w:val="single"/>
              </w:rPr>
              <w:t>34.788.0</w:t>
            </w:r>
          </w:p>
        </w:tc>
      </w:tr>
    </w:tbl>
    <w:p w:rsidR="00822792" w:rsidRDefault="00822792" w:rsidP="00822792">
      <w:pPr>
        <w:pStyle w:val="41"/>
        <w:numPr>
          <w:ilvl w:val="0"/>
          <w:numId w:val="4"/>
        </w:numPr>
        <w:suppressAutoHyphens/>
        <w:spacing w:before="0"/>
        <w:ind w:right="34"/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 w:rsidRPr="00D872BE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Наименование муниципальной услуги </w:t>
      </w:r>
      <w:r w:rsidRPr="00D872BE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 xml:space="preserve">Реализация основных </w:t>
      </w:r>
      <w:r w:rsidRPr="00822792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адаптированных</w:t>
      </w:r>
      <w:r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ab/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>Код</w:t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>по общероссийскому</w:t>
      </w:r>
    </w:p>
    <w:p w:rsidR="00822792" w:rsidRDefault="00822792" w:rsidP="00822792">
      <w:pPr>
        <w:pStyle w:val="41"/>
        <w:suppressAutoHyphens/>
        <w:spacing w:before="0"/>
        <w:ind w:left="720" w:right="34"/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</w:pPr>
      <w:r w:rsidRPr="00D872BE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общеобразовательных программ начального общего образования</w:t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           </w:t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ab/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базовому перечню или </w:t>
      </w:r>
    </w:p>
    <w:p w:rsidR="00822792" w:rsidRPr="00D872BE" w:rsidRDefault="00822792" w:rsidP="00822792">
      <w:pPr>
        <w:pStyle w:val="41"/>
        <w:suppressAutoHyphens/>
        <w:spacing w:before="0"/>
        <w:ind w:left="9360" w:right="34" w:firstLine="720"/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</w:pPr>
      <w:r w:rsidRPr="00D872BE">
        <w:rPr>
          <w:rStyle w:val="CharStyle9Exact"/>
          <w:rFonts w:ascii="Times New Roman" w:hAnsi="Times New Roman"/>
          <w:i w:val="0"/>
          <w:color w:val="auto"/>
          <w:spacing w:val="-4"/>
          <w:sz w:val="28"/>
          <w:szCs w:val="28"/>
        </w:rPr>
        <w:t>региональному перечню</w:t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</w:t>
      </w:r>
    </w:p>
    <w:p w:rsidR="00822792" w:rsidRDefault="00822792" w:rsidP="00822792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8503C1">
        <w:t xml:space="preserve">2. Категории потребителей муниципальной услуги </w:t>
      </w:r>
      <w:r w:rsidR="00011812" w:rsidRPr="00011812">
        <w:rPr>
          <w:color w:val="000000"/>
          <w:u w:val="single"/>
          <w:shd w:val="clear" w:color="auto" w:fill="FFFFFF"/>
        </w:rPr>
        <w:t>физические лица с ограниченными возможностями здоровья и дети-инвалиды</w:t>
      </w:r>
      <w:r w:rsidRPr="00D872BE">
        <w:rPr>
          <w:color w:val="000000"/>
          <w:sz w:val="24"/>
          <w:szCs w:val="24"/>
          <w:shd w:val="clear" w:color="auto" w:fill="FFFFFF"/>
        </w:rPr>
        <w:t>.</w:t>
      </w:r>
    </w:p>
    <w:p w:rsidR="00822792" w:rsidRPr="008503C1" w:rsidRDefault="00822792" w:rsidP="00822792">
      <w:pPr>
        <w:ind w:firstLine="709"/>
        <w:jc w:val="both"/>
      </w:pPr>
      <w:r w:rsidRPr="008503C1">
        <w:t>3. Показатели, характеризующие объем и (или) качество муниципальной услуги</w:t>
      </w:r>
    </w:p>
    <w:p w:rsidR="00822792" w:rsidRPr="008503C1" w:rsidRDefault="00822792" w:rsidP="00822792">
      <w:pPr>
        <w:ind w:firstLine="709"/>
        <w:jc w:val="both"/>
      </w:pPr>
      <w:r w:rsidRPr="008503C1">
        <w:t>3.1. Показатели, характеризующи</w:t>
      </w:r>
      <w:r>
        <w:t>е качество муниципальной услуги</w:t>
      </w:r>
      <w:r w:rsidRPr="00DB4B4E">
        <w:rPr>
          <w:vertAlign w:val="superscript"/>
        </w:rPr>
        <w:t>3</w:t>
      </w:r>
    </w:p>
    <w:p w:rsidR="00822792" w:rsidRPr="008503C1" w:rsidRDefault="00822792" w:rsidP="00822792"/>
    <w:tbl>
      <w:tblPr>
        <w:tblW w:w="47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FFFFFF" w:themeFill="background1"/>
        <w:tblLayout w:type="fixed"/>
        <w:tblLook w:val="0000" w:firstRow="0" w:lastRow="0" w:firstColumn="0" w:lastColumn="0" w:noHBand="0" w:noVBand="0"/>
      </w:tblPr>
      <w:tblGrid>
        <w:gridCol w:w="1364"/>
        <w:gridCol w:w="1161"/>
        <w:gridCol w:w="1134"/>
        <w:gridCol w:w="1105"/>
        <w:gridCol w:w="1149"/>
        <w:gridCol w:w="1145"/>
        <w:gridCol w:w="1999"/>
        <w:gridCol w:w="981"/>
        <w:gridCol w:w="846"/>
        <w:gridCol w:w="932"/>
        <w:gridCol w:w="863"/>
        <w:gridCol w:w="862"/>
        <w:gridCol w:w="864"/>
        <w:gridCol w:w="864"/>
      </w:tblGrid>
      <w:tr w:rsidR="00822792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350" w:type="dxa"/>
            <w:gridSpan w:val="3"/>
            <w:vMerge w:val="restart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262" w:type="dxa"/>
            <w:gridSpan w:val="2"/>
            <w:vMerge w:val="restart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772" w:type="dxa"/>
            <w:gridSpan w:val="3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Показатель качества</w:t>
            </w:r>
          </w:p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муниципальной услуги</w:t>
            </w:r>
          </w:p>
        </w:tc>
        <w:tc>
          <w:tcPr>
            <w:tcW w:w="2620" w:type="dxa"/>
            <w:gridSpan w:val="3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1704" w:type="dxa"/>
            <w:gridSpan w:val="2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52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822792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350" w:type="dxa"/>
            <w:gridSpan w:val="3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262" w:type="dxa"/>
            <w:gridSpan w:val="2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971" w:type="dxa"/>
            <w:vMerge w:val="restart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01" w:type="dxa"/>
            <w:gridSpan w:val="2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919" w:type="dxa"/>
            <w:vMerge w:val="restart"/>
            <w:shd w:val="clear" w:color="000000" w:fill="FFFFFF" w:themeFill="background1"/>
            <w:noWrap/>
          </w:tcPr>
          <w:p w:rsidR="00822792" w:rsidRPr="00205F86" w:rsidRDefault="00822792" w:rsidP="00A67936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202</w:t>
            </w:r>
            <w:r w:rsidR="00A67936">
              <w:rPr>
                <w:sz w:val="22"/>
                <w:szCs w:val="22"/>
              </w:rPr>
              <w:t>4</w:t>
            </w:r>
            <w:r w:rsidRPr="00205F86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202</w:t>
            </w:r>
            <w:r w:rsidR="00A67936">
              <w:rPr>
                <w:sz w:val="22"/>
                <w:szCs w:val="22"/>
              </w:rPr>
              <w:t xml:space="preserve">5 </w:t>
            </w:r>
            <w:r w:rsidRPr="00205F86">
              <w:rPr>
                <w:sz w:val="22"/>
                <w:szCs w:val="22"/>
              </w:rPr>
              <w:t>год</w:t>
            </w:r>
          </w:p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202</w:t>
            </w:r>
            <w:r w:rsidR="007C4302">
              <w:rPr>
                <w:sz w:val="22"/>
                <w:szCs w:val="22"/>
              </w:rPr>
              <w:t>6</w:t>
            </w:r>
            <w:r w:rsidRPr="00205F86">
              <w:rPr>
                <w:sz w:val="22"/>
                <w:szCs w:val="22"/>
              </w:rPr>
              <w:t xml:space="preserve"> год</w:t>
            </w:r>
          </w:p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1704" w:type="dxa"/>
            <w:gridSpan w:val="2"/>
            <w:vMerge w:val="restart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</w:tr>
      <w:tr w:rsidR="00822792" w:rsidRPr="00205F86" w:rsidTr="002678EA">
        <w:trPr>
          <w:trHeight w:val="276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350" w:type="dxa"/>
            <w:gridSpan w:val="3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262" w:type="dxa"/>
            <w:gridSpan w:val="2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971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vMerge w:val="restart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наиме</w:t>
            </w:r>
            <w:r w:rsidRPr="00205F86">
              <w:rPr>
                <w:sz w:val="22"/>
                <w:szCs w:val="22"/>
              </w:rPr>
              <w:softHyphen/>
              <w:t>нование</w:t>
            </w:r>
            <w:r w:rsidRPr="00205F86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834" w:type="dxa"/>
            <w:vMerge w:val="restart"/>
            <w:shd w:val="clear" w:color="000000" w:fill="FFFFFF" w:themeFill="background1"/>
          </w:tcPr>
          <w:p w:rsidR="00822792" w:rsidRPr="00205F86" w:rsidRDefault="00822792" w:rsidP="002678EA">
            <w:pPr>
              <w:ind w:left="-52" w:right="-49" w:firstLine="24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код по ОКЕИ</w:t>
            </w:r>
            <w:r w:rsidRPr="00205F86">
              <w:rPr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19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704" w:type="dxa"/>
            <w:gridSpan w:val="2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</w:tr>
      <w:tr w:rsidR="00822792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  <w:vAlign w:val="center"/>
          </w:tcPr>
          <w:p w:rsidR="00822792" w:rsidRPr="00205F86" w:rsidRDefault="00822792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Содержание (показатель 1)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822792" w:rsidRPr="00205F86" w:rsidRDefault="00822792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Содержание (показатель 2)</w:t>
            </w: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822792" w:rsidRPr="00205F86" w:rsidRDefault="00822792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Содержание (показатель 3)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  <w:vAlign w:val="center"/>
          </w:tcPr>
          <w:p w:rsidR="00822792" w:rsidRPr="00205F86" w:rsidRDefault="00822792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Условия (формы) оказания (показатель 1)</w:t>
            </w:r>
          </w:p>
        </w:tc>
        <w:tc>
          <w:tcPr>
            <w:tcW w:w="1129" w:type="dxa"/>
            <w:shd w:val="clear" w:color="000000" w:fill="FFFFFF" w:themeFill="background1"/>
          </w:tcPr>
          <w:p w:rsidR="00822792" w:rsidRPr="00205F86" w:rsidRDefault="00822792" w:rsidP="002678EA">
            <w:pPr>
              <w:ind w:left="-41" w:right="-165"/>
              <w:jc w:val="center"/>
              <w:rPr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Условия (формы) оказания (показатель 1)</w:t>
            </w:r>
          </w:p>
        </w:tc>
        <w:tc>
          <w:tcPr>
            <w:tcW w:w="1971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34" w:type="dxa"/>
            <w:vMerge/>
            <w:shd w:val="clear" w:color="000000" w:fill="FFFFFF" w:themeFill="background1"/>
          </w:tcPr>
          <w:p w:rsidR="00822792" w:rsidRPr="00205F86" w:rsidRDefault="00822792" w:rsidP="002678EA">
            <w:pPr>
              <w:ind w:left="-52" w:right="-49" w:firstLine="24"/>
              <w:jc w:val="center"/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в процентах</w:t>
            </w:r>
          </w:p>
        </w:tc>
        <w:tc>
          <w:tcPr>
            <w:tcW w:w="852" w:type="dxa"/>
            <w:shd w:val="clear" w:color="000000" w:fill="FFFFFF" w:themeFill="background1"/>
          </w:tcPr>
          <w:p w:rsidR="00822792" w:rsidRPr="00205F86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в  абсолют</w:t>
            </w:r>
            <w:r w:rsidRPr="00205F86">
              <w:rPr>
                <w:sz w:val="22"/>
                <w:szCs w:val="22"/>
              </w:rPr>
              <w:softHyphen/>
              <w:t>ных величинах</w:t>
            </w:r>
          </w:p>
        </w:tc>
      </w:tr>
      <w:tr w:rsidR="00822792" w:rsidRPr="00205F86" w:rsidTr="002678EA">
        <w:trPr>
          <w:trHeight w:val="20"/>
        </w:trPr>
        <w:tc>
          <w:tcPr>
            <w:tcW w:w="1344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</w:t>
            </w:r>
          </w:p>
        </w:tc>
        <w:tc>
          <w:tcPr>
            <w:tcW w:w="1144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</w:t>
            </w:r>
          </w:p>
        </w:tc>
        <w:tc>
          <w:tcPr>
            <w:tcW w:w="1117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3</w:t>
            </w:r>
          </w:p>
        </w:tc>
        <w:tc>
          <w:tcPr>
            <w:tcW w:w="1089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5</w:t>
            </w:r>
          </w:p>
        </w:tc>
        <w:tc>
          <w:tcPr>
            <w:tcW w:w="1129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6</w:t>
            </w:r>
          </w:p>
        </w:tc>
        <w:tc>
          <w:tcPr>
            <w:tcW w:w="1971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7</w:t>
            </w:r>
          </w:p>
        </w:tc>
        <w:tc>
          <w:tcPr>
            <w:tcW w:w="967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8</w:t>
            </w:r>
          </w:p>
        </w:tc>
        <w:tc>
          <w:tcPr>
            <w:tcW w:w="834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9</w:t>
            </w:r>
          </w:p>
        </w:tc>
        <w:tc>
          <w:tcPr>
            <w:tcW w:w="919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12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13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14</w:t>
            </w:r>
          </w:p>
        </w:tc>
      </w:tr>
      <w:tr w:rsidR="00205F86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205F86" w:rsidRPr="00205F86" w:rsidRDefault="00205F86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801012О.99.0.БА82АГ11001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5F86" w:rsidRPr="00205F86" w:rsidRDefault="00205F86" w:rsidP="00205F86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 xml:space="preserve">018 слабослышащие и </w:t>
            </w:r>
            <w:r w:rsidRPr="00205F86">
              <w:rPr>
                <w:sz w:val="22"/>
                <w:szCs w:val="22"/>
              </w:rPr>
              <w:lastRenderedPageBreak/>
              <w:t>позднооглохшие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5F86" w:rsidRPr="00205F86" w:rsidRDefault="00205F86" w:rsidP="00205F86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lastRenderedPageBreak/>
              <w:t>001 не указано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5F86" w:rsidRPr="00205F86" w:rsidRDefault="00205F86" w:rsidP="00205F86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5F86" w:rsidRPr="00205F86" w:rsidRDefault="00205F86" w:rsidP="00205F86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04 Очная с применен</w:t>
            </w:r>
            <w:r w:rsidRPr="00205F86">
              <w:rPr>
                <w:sz w:val="22"/>
                <w:szCs w:val="22"/>
              </w:rPr>
              <w:lastRenderedPageBreak/>
              <w:t>ием дистанционных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205F86" w:rsidRPr="00205F86" w:rsidRDefault="00205F86" w:rsidP="00205F86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205F86" w:rsidRPr="00205F86" w:rsidRDefault="00205F86" w:rsidP="00205F86">
            <w:pPr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 xml:space="preserve">Реализация программ на ступени </w:t>
            </w:r>
            <w:r w:rsidRPr="00205F86">
              <w:rPr>
                <w:bCs/>
                <w:kern w:val="2"/>
                <w:sz w:val="22"/>
                <w:szCs w:val="22"/>
              </w:rPr>
              <w:lastRenderedPageBreak/>
              <w:t>начального общего образования, - не менее 100 %</w:t>
            </w:r>
          </w:p>
        </w:tc>
        <w:tc>
          <w:tcPr>
            <w:tcW w:w="967" w:type="dxa"/>
            <w:shd w:val="clear" w:color="auto" w:fill="FFFFFF"/>
            <w:noWrap/>
          </w:tcPr>
          <w:p w:rsidR="00205F86" w:rsidRPr="00376999" w:rsidRDefault="00205F86" w:rsidP="00205F86">
            <w:pPr>
              <w:outlineLvl w:val="3"/>
              <w:rPr>
                <w:b/>
                <w:bCs/>
                <w:kern w:val="2"/>
                <w:sz w:val="20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lastRenderedPageBreak/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205F86" w:rsidRPr="00205F86" w:rsidRDefault="00205F86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205F86" w:rsidRPr="00205F86" w:rsidRDefault="00205F86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FFFFFF"/>
            <w:noWrap/>
          </w:tcPr>
          <w:p w:rsidR="00205F86" w:rsidRPr="00205F86" w:rsidRDefault="00205F86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  <w:noWrap/>
          </w:tcPr>
          <w:p w:rsidR="00205F86" w:rsidRPr="00205F86" w:rsidRDefault="00205F86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205F86" w:rsidRPr="00205F86" w:rsidRDefault="00205F86" w:rsidP="00205F86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205F86" w:rsidRPr="00205F86" w:rsidRDefault="00205F86" w:rsidP="00205F86">
            <w:pPr>
              <w:rPr>
                <w:sz w:val="22"/>
                <w:szCs w:val="22"/>
              </w:rPr>
            </w:pPr>
          </w:p>
        </w:tc>
      </w:tr>
      <w:tr w:rsidR="00822792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822792" w:rsidRPr="00205F86" w:rsidRDefault="00822792" w:rsidP="002678EA">
            <w:pPr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Удельный вес обучающихся, освоивших основную общеобразовательную программу начального общего образования, - не менее 97%.</w:t>
            </w:r>
          </w:p>
        </w:tc>
        <w:tc>
          <w:tcPr>
            <w:tcW w:w="967" w:type="dxa"/>
            <w:shd w:val="clear" w:color="auto" w:fill="FFFFFF"/>
            <w:noWrap/>
          </w:tcPr>
          <w:p w:rsidR="00822792" w:rsidRPr="00376999" w:rsidRDefault="00822792" w:rsidP="002678EA">
            <w:pPr>
              <w:outlineLvl w:val="3"/>
              <w:rPr>
                <w:bCs/>
                <w:kern w:val="2"/>
                <w:sz w:val="20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822792" w:rsidRPr="00205F86" w:rsidRDefault="00822792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822792" w:rsidRPr="00205F86" w:rsidRDefault="00822792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FFFFFF"/>
            <w:noWrap/>
          </w:tcPr>
          <w:p w:rsidR="00822792" w:rsidRPr="00205F86" w:rsidRDefault="00822792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0" w:type="dxa"/>
            <w:shd w:val="clear" w:color="auto" w:fill="FFFFFF"/>
            <w:noWrap/>
          </w:tcPr>
          <w:p w:rsidR="00822792" w:rsidRPr="00205F86" w:rsidRDefault="00822792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</w:tr>
      <w:tr w:rsidR="0031214D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801012О.99.0.БА82АЖ19001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020 слабовидящие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31214D" w:rsidRPr="00205F86" w:rsidRDefault="0031214D" w:rsidP="0031214D">
            <w:pPr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Реализация программ на ступени начального общего образования, - не менее 100 %</w:t>
            </w:r>
          </w:p>
        </w:tc>
        <w:tc>
          <w:tcPr>
            <w:tcW w:w="967" w:type="dxa"/>
            <w:shd w:val="clear" w:color="auto" w:fill="FFFFFF"/>
            <w:noWrap/>
          </w:tcPr>
          <w:p w:rsidR="0031214D" w:rsidRPr="00376999" w:rsidRDefault="0031214D" w:rsidP="0031214D">
            <w:pPr>
              <w:outlineLvl w:val="3"/>
              <w:rPr>
                <w:b/>
                <w:bCs/>
                <w:kern w:val="2"/>
                <w:sz w:val="20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31214D" w:rsidRPr="00205F86" w:rsidRDefault="0031214D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31214D" w:rsidRPr="00205F86" w:rsidRDefault="0031214D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FFFFFF"/>
            <w:noWrap/>
          </w:tcPr>
          <w:p w:rsidR="0031214D" w:rsidRPr="00205F86" w:rsidRDefault="0031214D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31214D" w:rsidRPr="00205F86" w:rsidRDefault="0031214D" w:rsidP="00703B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</w:p>
        </w:tc>
      </w:tr>
      <w:tr w:rsidR="00822792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822792" w:rsidRPr="00205F86" w:rsidRDefault="00822792" w:rsidP="002678EA">
            <w:pPr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Удельный вес обучающихся, освоивших основную общеобразовательную программу начального общего образования, - не менее 97%.</w:t>
            </w:r>
          </w:p>
        </w:tc>
        <w:tc>
          <w:tcPr>
            <w:tcW w:w="967" w:type="dxa"/>
            <w:shd w:val="clear" w:color="auto" w:fill="FFFFFF"/>
            <w:noWrap/>
          </w:tcPr>
          <w:p w:rsidR="00822792" w:rsidRPr="00376999" w:rsidRDefault="00822792" w:rsidP="002678EA">
            <w:pPr>
              <w:outlineLvl w:val="3"/>
              <w:rPr>
                <w:bCs/>
                <w:kern w:val="2"/>
                <w:sz w:val="20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822792" w:rsidRPr="00205F86" w:rsidRDefault="00822792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822792" w:rsidRPr="00205F86" w:rsidRDefault="00822792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FFFFFF"/>
            <w:noWrap/>
          </w:tcPr>
          <w:p w:rsidR="00822792" w:rsidRPr="00205F86" w:rsidRDefault="00822792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822792" w:rsidRPr="00205F86" w:rsidRDefault="00822792" w:rsidP="002678EA">
            <w:pPr>
              <w:rPr>
                <w:sz w:val="22"/>
                <w:szCs w:val="22"/>
              </w:rPr>
            </w:pPr>
          </w:p>
        </w:tc>
      </w:tr>
      <w:tr w:rsidR="0031214D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31214D" w:rsidRPr="00205F86" w:rsidRDefault="0031214D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801012О.99.0.БА82АЗ73001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021 с тяжелыми нарушениями речи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 xml:space="preserve">04 Очная с применением дистанционных </w:t>
            </w:r>
            <w:r w:rsidRPr="00205F86">
              <w:rPr>
                <w:sz w:val="22"/>
                <w:szCs w:val="22"/>
              </w:rPr>
              <w:lastRenderedPageBreak/>
              <w:t>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31214D" w:rsidRPr="00205F86" w:rsidRDefault="0031214D" w:rsidP="0031214D">
            <w:pPr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 xml:space="preserve">Реализация программ на ступени начального общего образования, - не </w:t>
            </w:r>
            <w:r w:rsidRPr="00205F86">
              <w:rPr>
                <w:bCs/>
                <w:kern w:val="2"/>
                <w:sz w:val="22"/>
                <w:szCs w:val="22"/>
              </w:rPr>
              <w:lastRenderedPageBreak/>
              <w:t>менее 100 %</w:t>
            </w:r>
          </w:p>
        </w:tc>
        <w:tc>
          <w:tcPr>
            <w:tcW w:w="967" w:type="dxa"/>
            <w:shd w:val="clear" w:color="auto" w:fill="FFFFFF"/>
            <w:noWrap/>
          </w:tcPr>
          <w:p w:rsidR="0031214D" w:rsidRPr="00376999" w:rsidRDefault="0031214D" w:rsidP="0031214D">
            <w:pPr>
              <w:outlineLvl w:val="3"/>
              <w:rPr>
                <w:b/>
                <w:bCs/>
                <w:kern w:val="2"/>
                <w:sz w:val="20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lastRenderedPageBreak/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31214D" w:rsidRPr="00205F86" w:rsidRDefault="0031214D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31214D" w:rsidRPr="00205F86" w:rsidRDefault="0031214D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FFFFFF"/>
            <w:noWrap/>
          </w:tcPr>
          <w:p w:rsidR="0031214D" w:rsidRPr="00205F86" w:rsidRDefault="0031214D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</w:p>
        </w:tc>
      </w:tr>
      <w:tr w:rsidR="0031214D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right w:val="single" w:sz="4" w:space="0" w:color="000000"/>
            </w:tcBorders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31214D" w:rsidRPr="00205F86" w:rsidRDefault="0031214D" w:rsidP="00822792">
            <w:pPr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Удельный вес обучающихся, освоивших основную общеобразовательную программу начального общего образования, - не менее 97%.</w:t>
            </w:r>
          </w:p>
        </w:tc>
        <w:tc>
          <w:tcPr>
            <w:tcW w:w="967" w:type="dxa"/>
            <w:shd w:val="clear" w:color="auto" w:fill="FFFFFF"/>
            <w:noWrap/>
          </w:tcPr>
          <w:p w:rsidR="0031214D" w:rsidRPr="00376999" w:rsidRDefault="0031214D" w:rsidP="00822792">
            <w:pPr>
              <w:outlineLvl w:val="3"/>
              <w:rPr>
                <w:bCs/>
                <w:kern w:val="2"/>
                <w:sz w:val="20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31214D" w:rsidRPr="00205F86" w:rsidRDefault="0031214D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31214D" w:rsidRPr="00205F86" w:rsidRDefault="0031214D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FFFFFF"/>
            <w:noWrap/>
          </w:tcPr>
          <w:p w:rsidR="0031214D" w:rsidRPr="00205F86" w:rsidRDefault="0031214D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</w:tr>
      <w:tr w:rsidR="0031214D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31214D" w:rsidRPr="00205F86" w:rsidRDefault="0031214D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801012О.99.0.БА82АК27001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022 с нарушениями опорно-двигательного аппарата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31214D" w:rsidRPr="00205F86" w:rsidRDefault="0031214D" w:rsidP="0031214D">
            <w:pPr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Реализация программ на ступени начального общего образования, - не менее 100 %</w:t>
            </w:r>
          </w:p>
        </w:tc>
        <w:tc>
          <w:tcPr>
            <w:tcW w:w="967" w:type="dxa"/>
            <w:shd w:val="clear" w:color="auto" w:fill="FFFFFF"/>
            <w:noWrap/>
          </w:tcPr>
          <w:p w:rsidR="0031214D" w:rsidRPr="00376999" w:rsidRDefault="0031214D" w:rsidP="0031214D">
            <w:pPr>
              <w:outlineLvl w:val="3"/>
              <w:rPr>
                <w:b/>
                <w:bCs/>
                <w:kern w:val="2"/>
                <w:sz w:val="20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31214D" w:rsidRPr="00205F86" w:rsidRDefault="0031214D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31214D" w:rsidRPr="00205F86" w:rsidRDefault="0031214D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FFFFFF"/>
            <w:noWrap/>
          </w:tcPr>
          <w:p w:rsidR="0031214D" w:rsidRPr="00205F86" w:rsidRDefault="0031214D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31214D" w:rsidRPr="00205F86" w:rsidRDefault="0031214D" w:rsidP="0031214D">
            <w:pPr>
              <w:rPr>
                <w:sz w:val="22"/>
                <w:szCs w:val="22"/>
              </w:rPr>
            </w:pPr>
          </w:p>
        </w:tc>
      </w:tr>
      <w:tr w:rsidR="0031214D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right w:val="single" w:sz="4" w:space="0" w:color="000000"/>
            </w:tcBorders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31214D" w:rsidRPr="00205F86" w:rsidRDefault="0031214D" w:rsidP="00822792">
            <w:pPr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Удельный вес обучающихся, освоивших основную общеобразовательную программу начального общего образования, - не менее 97%.</w:t>
            </w:r>
          </w:p>
        </w:tc>
        <w:tc>
          <w:tcPr>
            <w:tcW w:w="967" w:type="dxa"/>
            <w:shd w:val="clear" w:color="auto" w:fill="FFFFFF"/>
            <w:noWrap/>
          </w:tcPr>
          <w:p w:rsidR="0031214D" w:rsidRPr="00376999" w:rsidRDefault="0031214D" w:rsidP="00822792">
            <w:pPr>
              <w:outlineLvl w:val="3"/>
              <w:rPr>
                <w:bCs/>
                <w:kern w:val="2"/>
                <w:sz w:val="20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31214D" w:rsidRPr="00205F86" w:rsidRDefault="0031214D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31214D" w:rsidRPr="00205F86" w:rsidRDefault="0031214D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FFFFFF"/>
            <w:noWrap/>
          </w:tcPr>
          <w:p w:rsidR="0031214D" w:rsidRPr="00205F86" w:rsidRDefault="0031214D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31214D" w:rsidRPr="00205F86" w:rsidRDefault="0031214D" w:rsidP="00822792">
            <w:pPr>
              <w:rPr>
                <w:sz w:val="22"/>
                <w:szCs w:val="22"/>
              </w:rPr>
            </w:pPr>
          </w:p>
        </w:tc>
      </w:tr>
      <w:tr w:rsidR="00205F86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205F86" w:rsidRPr="00205F86" w:rsidRDefault="00205F86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801012О.99.0.БА82АЛ81001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5F86" w:rsidRPr="00205F86" w:rsidRDefault="00205F86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023 с задержкой психического развития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</w:tcPr>
          <w:p w:rsidR="00205F86" w:rsidRPr="00205F86" w:rsidRDefault="00205F86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</w:tcPr>
          <w:p w:rsidR="00205F86" w:rsidRPr="00205F86" w:rsidRDefault="00205F86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</w:tcPr>
          <w:p w:rsidR="00205F86" w:rsidRPr="00205F86" w:rsidRDefault="00205F86" w:rsidP="0031214D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04 Очная с применением дистанционных образовательных технолог</w:t>
            </w:r>
            <w:r w:rsidRPr="00205F86">
              <w:rPr>
                <w:sz w:val="22"/>
                <w:szCs w:val="22"/>
              </w:rPr>
              <w:lastRenderedPageBreak/>
              <w:t>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205F86" w:rsidRPr="00205F86" w:rsidRDefault="00205F86" w:rsidP="0031214D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205F86" w:rsidRPr="00205F86" w:rsidRDefault="00205F86" w:rsidP="0031214D">
            <w:pPr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Реализация программ на ступени начального общего образования, - не менее 100 %</w:t>
            </w:r>
          </w:p>
        </w:tc>
        <w:tc>
          <w:tcPr>
            <w:tcW w:w="967" w:type="dxa"/>
            <w:shd w:val="clear" w:color="auto" w:fill="FFFFFF"/>
            <w:noWrap/>
          </w:tcPr>
          <w:p w:rsidR="00205F86" w:rsidRPr="00376999" w:rsidRDefault="00205F86" w:rsidP="0031214D">
            <w:pPr>
              <w:outlineLvl w:val="3"/>
              <w:rPr>
                <w:b/>
                <w:bCs/>
                <w:kern w:val="2"/>
                <w:sz w:val="20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205F86" w:rsidRPr="00205F86" w:rsidRDefault="00205F86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205F86" w:rsidRPr="00205F86" w:rsidRDefault="00205F86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FFFFFF"/>
            <w:noWrap/>
          </w:tcPr>
          <w:p w:rsidR="00205F86" w:rsidRPr="00205F86" w:rsidRDefault="00205F86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205F86" w:rsidRPr="00205F86" w:rsidRDefault="00205F86" w:rsidP="0031214D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205F86" w:rsidRPr="00205F86" w:rsidRDefault="00205F86" w:rsidP="0031214D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205F86" w:rsidRPr="00205F86" w:rsidRDefault="00205F86" w:rsidP="0031214D">
            <w:pPr>
              <w:rPr>
                <w:sz w:val="22"/>
                <w:szCs w:val="22"/>
              </w:rPr>
            </w:pPr>
          </w:p>
        </w:tc>
      </w:tr>
      <w:tr w:rsidR="00205F86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205F86" w:rsidRPr="00205F86" w:rsidRDefault="00205F86" w:rsidP="00822792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right w:val="single" w:sz="4" w:space="0" w:color="000000"/>
            </w:tcBorders>
            <w:shd w:val="clear" w:color="000000" w:fill="FFFFFF" w:themeFill="background1"/>
            <w:noWrap/>
          </w:tcPr>
          <w:p w:rsidR="00205F86" w:rsidRPr="00205F86" w:rsidRDefault="00205F86" w:rsidP="00822792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205F86" w:rsidRPr="00205F86" w:rsidRDefault="00205F86" w:rsidP="00822792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205F86" w:rsidRPr="00205F86" w:rsidRDefault="00205F86" w:rsidP="00822792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205F86" w:rsidRPr="00205F86" w:rsidRDefault="00205F86" w:rsidP="00822792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205F86" w:rsidRPr="00205F86" w:rsidRDefault="00205F86" w:rsidP="00822792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205F86" w:rsidRPr="00205F86" w:rsidRDefault="00205F86" w:rsidP="00822792">
            <w:pPr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 xml:space="preserve">Удельный вес обучающихся, </w:t>
            </w:r>
            <w:r w:rsidRPr="00205F86">
              <w:rPr>
                <w:bCs/>
                <w:kern w:val="2"/>
                <w:sz w:val="22"/>
                <w:szCs w:val="22"/>
              </w:rPr>
              <w:lastRenderedPageBreak/>
              <w:t>освоивших основную общеобразовательную программу начального общего образования, - не менее 97%.</w:t>
            </w:r>
          </w:p>
        </w:tc>
        <w:tc>
          <w:tcPr>
            <w:tcW w:w="967" w:type="dxa"/>
            <w:shd w:val="clear" w:color="auto" w:fill="FFFFFF"/>
            <w:noWrap/>
          </w:tcPr>
          <w:p w:rsidR="00205F86" w:rsidRPr="00376999" w:rsidRDefault="00205F86" w:rsidP="00822792">
            <w:pPr>
              <w:outlineLvl w:val="3"/>
              <w:rPr>
                <w:bCs/>
                <w:kern w:val="2"/>
                <w:sz w:val="20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lastRenderedPageBreak/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205F86" w:rsidRPr="00205F86" w:rsidRDefault="00205F86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205F86" w:rsidRPr="00205F86" w:rsidRDefault="00205F86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FFFFFF"/>
            <w:noWrap/>
          </w:tcPr>
          <w:p w:rsidR="00205F86" w:rsidRPr="00205F86" w:rsidRDefault="00205F86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205F86" w:rsidRPr="00205F86" w:rsidRDefault="00205F86" w:rsidP="00822792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205F86" w:rsidRPr="00205F86" w:rsidRDefault="00205F86" w:rsidP="00822792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205F86" w:rsidRPr="00205F86" w:rsidRDefault="00205F86" w:rsidP="00822792">
            <w:pPr>
              <w:rPr>
                <w:sz w:val="22"/>
                <w:szCs w:val="22"/>
              </w:rPr>
            </w:pPr>
          </w:p>
        </w:tc>
      </w:tr>
      <w:tr w:rsidR="007E2B1E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7E2B1E" w:rsidRPr="00205F86" w:rsidRDefault="007E2B1E" w:rsidP="00205F86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lastRenderedPageBreak/>
              <w:t>801012О.99.0.БА82АН35001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E2B1E" w:rsidRPr="00205F86" w:rsidRDefault="007E2B1E" w:rsidP="00205F86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024 с расстройствами аутистического спектра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</w:tcPr>
          <w:p w:rsidR="007E2B1E" w:rsidRPr="00205F86" w:rsidRDefault="007E2B1E" w:rsidP="00205F86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</w:tcPr>
          <w:p w:rsidR="007E2B1E" w:rsidRPr="00205F86" w:rsidRDefault="007E2B1E" w:rsidP="00205F86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 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</w:tcPr>
          <w:p w:rsidR="007E2B1E" w:rsidRPr="00205F86" w:rsidRDefault="007E2B1E" w:rsidP="00205F86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7E2B1E" w:rsidRPr="00205F86" w:rsidRDefault="007E2B1E" w:rsidP="00205F86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7E2B1E" w:rsidRPr="00205F86" w:rsidRDefault="007E2B1E" w:rsidP="00205F86">
            <w:pPr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Реализация программ на ступени начального общего образования, - не менее 100 %</w:t>
            </w:r>
          </w:p>
        </w:tc>
        <w:tc>
          <w:tcPr>
            <w:tcW w:w="967" w:type="dxa"/>
            <w:shd w:val="clear" w:color="auto" w:fill="FFFFFF"/>
            <w:noWrap/>
          </w:tcPr>
          <w:p w:rsidR="007E2B1E" w:rsidRPr="00376999" w:rsidRDefault="007E2B1E" w:rsidP="00205F86">
            <w:pPr>
              <w:outlineLvl w:val="3"/>
              <w:rPr>
                <w:b/>
                <w:bCs/>
                <w:kern w:val="2"/>
                <w:sz w:val="20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7E2B1E" w:rsidRPr="00205F86" w:rsidRDefault="007E2B1E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7E2B1E" w:rsidRPr="00205F86" w:rsidRDefault="007E2B1E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FFFFFF"/>
            <w:noWrap/>
          </w:tcPr>
          <w:p w:rsidR="007E2B1E" w:rsidRPr="00205F86" w:rsidRDefault="007E2B1E" w:rsidP="00703BF6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7E2B1E" w:rsidRPr="00205F86" w:rsidRDefault="007E2B1E" w:rsidP="00205F86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7E2B1E" w:rsidRPr="00205F86" w:rsidRDefault="007E2B1E" w:rsidP="00205F86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7E2B1E" w:rsidRPr="00205F86" w:rsidRDefault="007E2B1E" w:rsidP="00205F86">
            <w:pPr>
              <w:rPr>
                <w:sz w:val="22"/>
                <w:szCs w:val="22"/>
              </w:rPr>
            </w:pPr>
          </w:p>
        </w:tc>
      </w:tr>
      <w:tr w:rsidR="007E2B1E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7E2B1E" w:rsidRPr="00205F86" w:rsidRDefault="007E2B1E" w:rsidP="00822792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right w:val="single" w:sz="4" w:space="0" w:color="000000"/>
            </w:tcBorders>
            <w:shd w:val="clear" w:color="000000" w:fill="FFFFFF" w:themeFill="background1"/>
            <w:noWrap/>
          </w:tcPr>
          <w:p w:rsidR="007E2B1E" w:rsidRPr="00205F86" w:rsidRDefault="007E2B1E" w:rsidP="00822792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7E2B1E" w:rsidRPr="00205F86" w:rsidRDefault="007E2B1E" w:rsidP="00822792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7E2B1E" w:rsidRPr="00205F86" w:rsidRDefault="007E2B1E" w:rsidP="00822792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7E2B1E" w:rsidRPr="00205F86" w:rsidRDefault="007E2B1E" w:rsidP="00822792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7E2B1E" w:rsidRPr="00205F86" w:rsidRDefault="007E2B1E" w:rsidP="00822792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7E2B1E" w:rsidRPr="00205F86" w:rsidRDefault="007E2B1E" w:rsidP="00822792">
            <w:pPr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Удельный вес обучающихся, освоивших основную общеобразовательную программу начального общего образования, - не менее 97%.</w:t>
            </w:r>
          </w:p>
        </w:tc>
        <w:tc>
          <w:tcPr>
            <w:tcW w:w="967" w:type="dxa"/>
            <w:shd w:val="clear" w:color="auto" w:fill="FFFFFF"/>
            <w:noWrap/>
          </w:tcPr>
          <w:p w:rsidR="007E2B1E" w:rsidRPr="00376999" w:rsidRDefault="007E2B1E" w:rsidP="00822792">
            <w:pPr>
              <w:outlineLvl w:val="3"/>
              <w:rPr>
                <w:bCs/>
                <w:kern w:val="2"/>
                <w:sz w:val="20"/>
                <w:szCs w:val="22"/>
              </w:rPr>
            </w:pPr>
            <w:r w:rsidRPr="00376999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7E2B1E" w:rsidRPr="00205F86" w:rsidRDefault="007E2B1E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7E2B1E" w:rsidRPr="00205F86" w:rsidRDefault="007E2B1E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FFFFFF"/>
            <w:noWrap/>
          </w:tcPr>
          <w:p w:rsidR="007E2B1E" w:rsidRPr="00205F86" w:rsidRDefault="007E2B1E" w:rsidP="00703BF6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7E2B1E" w:rsidRPr="00205F86" w:rsidRDefault="007E2B1E" w:rsidP="00822792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7E2B1E" w:rsidRPr="00205F86" w:rsidRDefault="007E2B1E" w:rsidP="00822792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7E2B1E" w:rsidRPr="00205F86" w:rsidRDefault="007E2B1E" w:rsidP="00822792">
            <w:pPr>
              <w:rPr>
                <w:sz w:val="22"/>
                <w:szCs w:val="22"/>
              </w:rPr>
            </w:pPr>
          </w:p>
        </w:tc>
      </w:tr>
    </w:tbl>
    <w:p w:rsidR="00822792" w:rsidRPr="008503C1" w:rsidRDefault="00822792" w:rsidP="00822792"/>
    <w:p w:rsidR="00822792" w:rsidRPr="008503C1" w:rsidRDefault="00822792" w:rsidP="00822792">
      <w:pPr>
        <w:spacing w:line="233" w:lineRule="auto"/>
        <w:ind w:firstLine="720"/>
        <w:jc w:val="both"/>
      </w:pPr>
      <w:r w:rsidRPr="008503C1">
        <w:t>3.2. Показатели, характеризующие объем муниципальной услуги</w:t>
      </w:r>
    </w:p>
    <w:p w:rsidR="00822792" w:rsidRPr="00026152" w:rsidRDefault="00822792" w:rsidP="00822792">
      <w:pPr>
        <w:spacing w:line="233" w:lineRule="auto"/>
        <w:rPr>
          <w:szCs w:val="26"/>
        </w:rPr>
      </w:pP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1106"/>
        <w:gridCol w:w="1077"/>
        <w:gridCol w:w="1077"/>
        <w:gridCol w:w="1391"/>
        <w:gridCol w:w="1006"/>
        <w:gridCol w:w="896"/>
        <w:gridCol w:w="715"/>
        <w:gridCol w:w="798"/>
        <w:gridCol w:w="896"/>
        <w:gridCol w:w="924"/>
        <w:gridCol w:w="910"/>
        <w:gridCol w:w="937"/>
        <w:gridCol w:w="938"/>
        <w:gridCol w:w="938"/>
        <w:gridCol w:w="868"/>
        <w:gridCol w:w="878"/>
      </w:tblGrid>
      <w:tr w:rsidR="00822792" w:rsidRPr="00DA3861" w:rsidTr="007E2B1E">
        <w:trPr>
          <w:trHeight w:val="20"/>
        </w:trPr>
        <w:tc>
          <w:tcPr>
            <w:tcW w:w="797" w:type="dxa"/>
            <w:vMerge w:val="restart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proofErr w:type="gramStart"/>
            <w:r w:rsidRPr="00DA3861">
              <w:rPr>
                <w:sz w:val="22"/>
                <w:szCs w:val="22"/>
              </w:rPr>
              <w:t>Уника-</w:t>
            </w:r>
            <w:proofErr w:type="spellStart"/>
            <w:r w:rsidRPr="00DA3861">
              <w:rPr>
                <w:sz w:val="22"/>
                <w:szCs w:val="22"/>
              </w:rPr>
              <w:t>льный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номер </w:t>
            </w:r>
            <w:proofErr w:type="spellStart"/>
            <w:r w:rsidRPr="00DA3861">
              <w:rPr>
                <w:sz w:val="22"/>
                <w:szCs w:val="22"/>
              </w:rPr>
              <w:t>реест-ровой</w:t>
            </w:r>
            <w:proofErr w:type="spellEnd"/>
            <w:r w:rsidRPr="00DA3861">
              <w:rPr>
                <w:sz w:val="22"/>
                <w:szCs w:val="22"/>
              </w:rPr>
              <w:t xml:space="preserve"> записи</w:t>
            </w:r>
          </w:p>
        </w:tc>
        <w:tc>
          <w:tcPr>
            <w:tcW w:w="3213" w:type="dxa"/>
            <w:gridSpan w:val="3"/>
            <w:vMerge w:val="restart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363" w:type="dxa"/>
            <w:gridSpan w:val="2"/>
            <w:vMerge w:val="restart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75" w:type="dxa"/>
            <w:gridSpan w:val="3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691" w:type="dxa"/>
            <w:gridSpan w:val="3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774" w:type="dxa"/>
            <w:gridSpan w:val="3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Размер платы</w:t>
            </w:r>
          </w:p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(цена, тариф)</w:t>
            </w:r>
            <w:r w:rsidRPr="00DA3861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22" w:type="dxa"/>
            <w:gridSpan w:val="2"/>
            <w:vMerge w:val="restart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  <w:r w:rsidRPr="00DA3861">
              <w:rPr>
                <w:sz w:val="22"/>
                <w:szCs w:val="22"/>
                <w:vertAlign w:val="superscript"/>
              </w:rPr>
              <w:t>6</w:t>
            </w:r>
          </w:p>
        </w:tc>
      </w:tr>
      <w:tr w:rsidR="00822792" w:rsidRPr="00DA3861" w:rsidTr="007E2B1E">
        <w:trPr>
          <w:trHeight w:val="20"/>
        </w:trPr>
        <w:tc>
          <w:tcPr>
            <w:tcW w:w="797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213" w:type="dxa"/>
            <w:gridSpan w:val="3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363" w:type="dxa"/>
            <w:gridSpan w:val="2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 w:val="restart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A3861">
              <w:rPr>
                <w:sz w:val="22"/>
                <w:szCs w:val="22"/>
              </w:rPr>
              <w:t>наиме-нование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показа-теля</w:t>
            </w:r>
          </w:p>
        </w:tc>
        <w:tc>
          <w:tcPr>
            <w:tcW w:w="1492" w:type="dxa"/>
            <w:gridSpan w:val="2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883" w:type="dxa"/>
            <w:vMerge w:val="restart"/>
            <w:shd w:val="clear" w:color="000000" w:fill="FFFFFF" w:themeFill="background1"/>
          </w:tcPr>
          <w:p w:rsidR="00822792" w:rsidRPr="00DA3861" w:rsidRDefault="00822792" w:rsidP="00A32CE2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</w:t>
            </w:r>
            <w:r w:rsidR="00A32CE2">
              <w:rPr>
                <w:sz w:val="22"/>
                <w:szCs w:val="22"/>
              </w:rPr>
              <w:t>4</w:t>
            </w:r>
            <w:r w:rsidRPr="00DA3861">
              <w:rPr>
                <w:sz w:val="22"/>
                <w:szCs w:val="22"/>
              </w:rPr>
              <w:t xml:space="preserve"> год (очередной финансовый </w:t>
            </w:r>
            <w:r w:rsidRPr="00DA3861">
              <w:rPr>
                <w:sz w:val="22"/>
                <w:szCs w:val="22"/>
              </w:rPr>
              <w:lastRenderedPageBreak/>
              <w:t>год)</w:t>
            </w:r>
          </w:p>
        </w:tc>
        <w:tc>
          <w:tcPr>
            <w:tcW w:w="911" w:type="dxa"/>
            <w:vMerge w:val="restart"/>
            <w:shd w:val="clear" w:color="000000" w:fill="FFFFFF" w:themeFill="background1"/>
          </w:tcPr>
          <w:p w:rsidR="00822792" w:rsidRPr="00DA3861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>20</w:t>
            </w:r>
            <w:r>
              <w:rPr>
                <w:sz w:val="22"/>
                <w:szCs w:val="22"/>
              </w:rPr>
              <w:t>2</w:t>
            </w:r>
            <w:r w:rsidR="00A32CE2">
              <w:rPr>
                <w:sz w:val="22"/>
                <w:szCs w:val="22"/>
              </w:rPr>
              <w:t>5</w:t>
            </w:r>
            <w:r w:rsidRPr="00DA3861">
              <w:rPr>
                <w:sz w:val="22"/>
                <w:szCs w:val="22"/>
              </w:rPr>
              <w:t xml:space="preserve"> год</w:t>
            </w:r>
          </w:p>
          <w:p w:rsidR="00822792" w:rsidRPr="00DA3861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(1-й год планового периода</w:t>
            </w:r>
            <w:r w:rsidRPr="00DA3861">
              <w:rPr>
                <w:sz w:val="22"/>
                <w:szCs w:val="22"/>
              </w:rPr>
              <w:lastRenderedPageBreak/>
              <w:t>)</w:t>
            </w:r>
          </w:p>
        </w:tc>
        <w:tc>
          <w:tcPr>
            <w:tcW w:w="897" w:type="dxa"/>
            <w:vMerge w:val="restart"/>
            <w:shd w:val="clear" w:color="000000" w:fill="FFFFFF" w:themeFill="background1"/>
          </w:tcPr>
          <w:p w:rsidR="00822792" w:rsidRPr="00DA3861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>20</w:t>
            </w:r>
            <w:r>
              <w:rPr>
                <w:sz w:val="22"/>
                <w:szCs w:val="22"/>
              </w:rPr>
              <w:t>2</w:t>
            </w:r>
            <w:r w:rsidR="00A32CE2">
              <w:rPr>
                <w:sz w:val="22"/>
                <w:szCs w:val="22"/>
              </w:rPr>
              <w:t>6</w:t>
            </w:r>
            <w:r w:rsidRPr="00DA3861">
              <w:rPr>
                <w:sz w:val="22"/>
                <w:szCs w:val="22"/>
              </w:rPr>
              <w:t xml:space="preserve"> год</w:t>
            </w:r>
          </w:p>
          <w:p w:rsidR="00822792" w:rsidRPr="00DA3861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(2-й год планового периода</w:t>
            </w:r>
            <w:r w:rsidRPr="00DA3861">
              <w:rPr>
                <w:sz w:val="22"/>
                <w:szCs w:val="22"/>
              </w:rPr>
              <w:lastRenderedPageBreak/>
              <w:t>)</w:t>
            </w:r>
          </w:p>
        </w:tc>
        <w:tc>
          <w:tcPr>
            <w:tcW w:w="924" w:type="dxa"/>
            <w:vMerge w:val="restart"/>
            <w:shd w:val="clear" w:color="000000" w:fill="FFFFFF" w:themeFill="background1"/>
          </w:tcPr>
          <w:p w:rsidR="00822792" w:rsidRPr="00DA3861" w:rsidRDefault="00822792" w:rsidP="00A32CE2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>20</w:t>
            </w:r>
            <w:r>
              <w:rPr>
                <w:sz w:val="22"/>
                <w:szCs w:val="22"/>
              </w:rPr>
              <w:t>2</w:t>
            </w:r>
            <w:r w:rsidR="00A32CE2">
              <w:rPr>
                <w:sz w:val="22"/>
                <w:szCs w:val="22"/>
              </w:rPr>
              <w:t>4</w:t>
            </w:r>
            <w:r w:rsidRPr="00DA3861">
              <w:rPr>
                <w:sz w:val="22"/>
                <w:szCs w:val="22"/>
              </w:rPr>
              <w:t xml:space="preserve"> год (очередной финансовый </w:t>
            </w:r>
            <w:r w:rsidRPr="00DA3861">
              <w:rPr>
                <w:sz w:val="22"/>
                <w:szCs w:val="22"/>
              </w:rPr>
              <w:lastRenderedPageBreak/>
              <w:t>год)</w:t>
            </w:r>
          </w:p>
        </w:tc>
        <w:tc>
          <w:tcPr>
            <w:tcW w:w="925" w:type="dxa"/>
            <w:vMerge w:val="restart"/>
            <w:shd w:val="clear" w:color="000000" w:fill="FFFFFF" w:themeFill="background1"/>
          </w:tcPr>
          <w:p w:rsidR="00822792" w:rsidRPr="00DA3861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>20</w:t>
            </w:r>
            <w:r>
              <w:rPr>
                <w:sz w:val="22"/>
                <w:szCs w:val="22"/>
              </w:rPr>
              <w:t>2</w:t>
            </w:r>
            <w:r w:rsidR="00A32CE2">
              <w:rPr>
                <w:sz w:val="22"/>
                <w:szCs w:val="22"/>
              </w:rPr>
              <w:t>5</w:t>
            </w:r>
            <w:r w:rsidRPr="00DA3861">
              <w:rPr>
                <w:sz w:val="22"/>
                <w:szCs w:val="22"/>
              </w:rPr>
              <w:t xml:space="preserve"> год</w:t>
            </w:r>
          </w:p>
          <w:p w:rsidR="00822792" w:rsidRPr="00DA3861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(1-й год планового периода</w:t>
            </w:r>
            <w:r w:rsidRPr="00DA3861">
              <w:rPr>
                <w:sz w:val="22"/>
                <w:szCs w:val="22"/>
              </w:rPr>
              <w:lastRenderedPageBreak/>
              <w:t>)</w:t>
            </w:r>
          </w:p>
        </w:tc>
        <w:tc>
          <w:tcPr>
            <w:tcW w:w="925" w:type="dxa"/>
            <w:vMerge w:val="restart"/>
            <w:shd w:val="clear" w:color="000000" w:fill="FFFFFF" w:themeFill="background1"/>
          </w:tcPr>
          <w:p w:rsidR="00822792" w:rsidRPr="00DA3861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>20</w:t>
            </w:r>
            <w:r>
              <w:rPr>
                <w:sz w:val="22"/>
                <w:szCs w:val="22"/>
              </w:rPr>
              <w:t>2</w:t>
            </w:r>
            <w:r w:rsidR="00A32CE2">
              <w:rPr>
                <w:sz w:val="22"/>
                <w:szCs w:val="22"/>
              </w:rPr>
              <w:t>6</w:t>
            </w:r>
            <w:r w:rsidRPr="00DA3861">
              <w:rPr>
                <w:sz w:val="22"/>
                <w:szCs w:val="22"/>
              </w:rPr>
              <w:t xml:space="preserve"> год</w:t>
            </w:r>
          </w:p>
          <w:p w:rsidR="00822792" w:rsidRPr="00DA3861" w:rsidRDefault="00822792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(2-й год планового периода</w:t>
            </w:r>
            <w:r w:rsidRPr="00DA3861">
              <w:rPr>
                <w:sz w:val="22"/>
                <w:szCs w:val="22"/>
              </w:rPr>
              <w:lastRenderedPageBreak/>
              <w:t>)</w:t>
            </w:r>
          </w:p>
        </w:tc>
        <w:tc>
          <w:tcPr>
            <w:tcW w:w="1722" w:type="dxa"/>
            <w:gridSpan w:val="2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822792" w:rsidRPr="00DA3861" w:rsidTr="007E2B1E">
        <w:trPr>
          <w:trHeight w:val="246"/>
        </w:trPr>
        <w:tc>
          <w:tcPr>
            <w:tcW w:w="797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213" w:type="dxa"/>
            <w:gridSpan w:val="3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363" w:type="dxa"/>
            <w:gridSpan w:val="2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 w:val="restart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наименова-ние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787" w:type="dxa"/>
            <w:vMerge w:val="restart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код по ОКЕИ</w:t>
            </w:r>
            <w:r w:rsidRPr="00DA3861">
              <w:rPr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883" w:type="dxa"/>
            <w:vMerge/>
          </w:tcPr>
          <w:p w:rsidR="00822792" w:rsidRPr="00DA3861" w:rsidRDefault="00822792" w:rsidP="002678EA">
            <w:pPr>
              <w:spacing w:line="233" w:lineRule="auto"/>
              <w:ind w:left="-55" w:right="-90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</w:tcPr>
          <w:p w:rsidR="00822792" w:rsidRPr="00DA3861" w:rsidRDefault="00822792" w:rsidP="002678EA">
            <w:pPr>
              <w:spacing w:line="233" w:lineRule="auto"/>
              <w:ind w:left="-55" w:right="-9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</w:tcPr>
          <w:p w:rsidR="00822792" w:rsidRPr="00DA3861" w:rsidRDefault="00822792" w:rsidP="002678EA">
            <w:pPr>
              <w:spacing w:line="233" w:lineRule="auto"/>
              <w:ind w:left="-55" w:right="-90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822792" w:rsidRPr="00DA3861" w:rsidRDefault="00822792" w:rsidP="002678EA">
            <w:pPr>
              <w:spacing w:line="233" w:lineRule="auto"/>
              <w:ind w:left="-66" w:right="-52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822792" w:rsidRPr="00DA3861" w:rsidRDefault="00822792" w:rsidP="002678EA">
            <w:pPr>
              <w:spacing w:line="233" w:lineRule="auto"/>
              <w:ind w:left="-66" w:right="-66"/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  <w:gridSpan w:val="2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822792" w:rsidRPr="00DA3861" w:rsidTr="007E2B1E">
        <w:trPr>
          <w:trHeight w:val="246"/>
        </w:trPr>
        <w:tc>
          <w:tcPr>
            <w:tcW w:w="797" w:type="dxa"/>
            <w:vMerge/>
            <w:tcBorders>
              <w:bottom w:val="single" w:sz="4" w:space="0" w:color="auto"/>
            </w:tcBorders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822792" w:rsidRPr="00AF0F2A" w:rsidRDefault="00822792" w:rsidP="002678EA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 xml:space="preserve">Содержание </w:t>
            </w:r>
            <w:r w:rsidRPr="00AF0F2A">
              <w:rPr>
                <w:bCs/>
                <w:sz w:val="24"/>
                <w:szCs w:val="24"/>
              </w:rPr>
              <w:lastRenderedPageBreak/>
              <w:t>(показатель 1)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822792" w:rsidRPr="00AF0F2A" w:rsidRDefault="00822792" w:rsidP="002678EA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lastRenderedPageBreak/>
              <w:t xml:space="preserve">Содержание </w:t>
            </w:r>
            <w:r w:rsidRPr="00AF0F2A">
              <w:rPr>
                <w:bCs/>
                <w:sz w:val="24"/>
                <w:szCs w:val="24"/>
              </w:rPr>
              <w:lastRenderedPageBreak/>
              <w:t>(показатель 2)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822792" w:rsidRPr="00AF0F2A" w:rsidRDefault="00822792" w:rsidP="002678EA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lastRenderedPageBreak/>
              <w:t xml:space="preserve">Содержание </w:t>
            </w:r>
            <w:r w:rsidRPr="00AF0F2A">
              <w:rPr>
                <w:bCs/>
                <w:sz w:val="24"/>
                <w:szCs w:val="24"/>
              </w:rPr>
              <w:lastRenderedPageBreak/>
              <w:t>(показатель 3)</w:t>
            </w: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822792" w:rsidRPr="00AF0F2A" w:rsidRDefault="00822792" w:rsidP="002678EA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lastRenderedPageBreak/>
              <w:t xml:space="preserve">Условия (формы) </w:t>
            </w:r>
            <w:r w:rsidRPr="00AF0F2A">
              <w:rPr>
                <w:bCs/>
                <w:sz w:val="24"/>
                <w:szCs w:val="24"/>
              </w:rPr>
              <w:lastRenderedPageBreak/>
              <w:t>оказания (показатель 1)</w:t>
            </w:r>
          </w:p>
        </w:tc>
        <w:tc>
          <w:tcPr>
            <w:tcW w:w="992" w:type="dxa"/>
            <w:vMerge w:val="restart"/>
            <w:shd w:val="clear" w:color="000000" w:fill="FFFFFF" w:themeFill="background1"/>
          </w:tcPr>
          <w:p w:rsidR="00822792" w:rsidRPr="00AF0F2A" w:rsidRDefault="00822792" w:rsidP="002678EA">
            <w:pPr>
              <w:ind w:left="-41" w:right="-165"/>
              <w:jc w:val="center"/>
              <w:rPr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lastRenderedPageBreak/>
              <w:t xml:space="preserve">Условия (формы) </w:t>
            </w:r>
            <w:r w:rsidRPr="00AF0F2A">
              <w:rPr>
                <w:bCs/>
                <w:sz w:val="24"/>
                <w:szCs w:val="24"/>
              </w:rPr>
              <w:lastRenderedPageBreak/>
              <w:t>оказания (показатель 1)</w:t>
            </w:r>
          </w:p>
        </w:tc>
        <w:tc>
          <w:tcPr>
            <w:tcW w:w="883" w:type="dxa"/>
            <w:vMerge/>
            <w:tcBorders>
              <w:bottom w:val="single" w:sz="4" w:space="0" w:color="auto"/>
            </w:tcBorders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/>
            <w:tcBorders>
              <w:bottom w:val="single" w:sz="4" w:space="0" w:color="auto"/>
            </w:tcBorders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87" w:type="dxa"/>
            <w:vMerge/>
            <w:tcBorders>
              <w:bottom w:val="single" w:sz="4" w:space="0" w:color="auto"/>
            </w:tcBorders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  <w:tcBorders>
              <w:bottom w:val="single" w:sz="4" w:space="0" w:color="auto"/>
            </w:tcBorders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bottom w:val="single" w:sz="4" w:space="0" w:color="auto"/>
            </w:tcBorders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bottom w:val="single" w:sz="4" w:space="0" w:color="auto"/>
            </w:tcBorders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bottom w:val="single" w:sz="4" w:space="0" w:color="auto"/>
            </w:tcBorders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bottom w:val="single" w:sz="4" w:space="0" w:color="auto"/>
            </w:tcBorders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  <w:gridSpan w:val="2"/>
            <w:vMerge/>
            <w:tcBorders>
              <w:bottom w:val="single" w:sz="4" w:space="0" w:color="auto"/>
            </w:tcBorders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822792" w:rsidRPr="00DA3861" w:rsidTr="007E2B1E">
        <w:trPr>
          <w:trHeight w:val="20"/>
        </w:trPr>
        <w:tc>
          <w:tcPr>
            <w:tcW w:w="797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87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822792" w:rsidRPr="00DA3861" w:rsidRDefault="00822792" w:rsidP="002678EA">
            <w:pPr>
              <w:spacing w:line="233" w:lineRule="auto"/>
              <w:ind w:left="-80" w:right="-80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 xml:space="preserve">в </w:t>
            </w:r>
            <w:r w:rsidRPr="00DA3861">
              <w:rPr>
                <w:sz w:val="22"/>
                <w:szCs w:val="22"/>
              </w:rPr>
              <w:lastRenderedPageBreak/>
              <w:t>процентах</w:t>
            </w:r>
          </w:p>
        </w:tc>
        <w:tc>
          <w:tcPr>
            <w:tcW w:w="866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 xml:space="preserve">в </w:t>
            </w:r>
            <w:r w:rsidRPr="00DA3861">
              <w:rPr>
                <w:sz w:val="22"/>
                <w:szCs w:val="22"/>
              </w:rPr>
              <w:lastRenderedPageBreak/>
              <w:t>абсолютных величинах</w:t>
            </w:r>
          </w:p>
        </w:tc>
      </w:tr>
      <w:tr w:rsidR="00822792" w:rsidRPr="00DA3861" w:rsidTr="007E2B1E">
        <w:trPr>
          <w:trHeight w:val="20"/>
        </w:trPr>
        <w:tc>
          <w:tcPr>
            <w:tcW w:w="797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089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</w:t>
            </w:r>
          </w:p>
        </w:tc>
        <w:tc>
          <w:tcPr>
            <w:tcW w:w="1062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3</w:t>
            </w:r>
          </w:p>
        </w:tc>
        <w:tc>
          <w:tcPr>
            <w:tcW w:w="1062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4</w:t>
            </w:r>
          </w:p>
        </w:tc>
        <w:tc>
          <w:tcPr>
            <w:tcW w:w="1371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6</w:t>
            </w:r>
          </w:p>
        </w:tc>
        <w:tc>
          <w:tcPr>
            <w:tcW w:w="883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7</w:t>
            </w:r>
          </w:p>
        </w:tc>
        <w:tc>
          <w:tcPr>
            <w:tcW w:w="705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8</w:t>
            </w:r>
          </w:p>
        </w:tc>
        <w:tc>
          <w:tcPr>
            <w:tcW w:w="787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9</w:t>
            </w:r>
          </w:p>
        </w:tc>
        <w:tc>
          <w:tcPr>
            <w:tcW w:w="883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10</w:t>
            </w:r>
          </w:p>
        </w:tc>
        <w:tc>
          <w:tcPr>
            <w:tcW w:w="911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11</w:t>
            </w:r>
          </w:p>
        </w:tc>
        <w:tc>
          <w:tcPr>
            <w:tcW w:w="897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12</w:t>
            </w:r>
          </w:p>
        </w:tc>
        <w:tc>
          <w:tcPr>
            <w:tcW w:w="924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13</w:t>
            </w:r>
          </w:p>
        </w:tc>
        <w:tc>
          <w:tcPr>
            <w:tcW w:w="925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14</w:t>
            </w:r>
          </w:p>
        </w:tc>
        <w:tc>
          <w:tcPr>
            <w:tcW w:w="925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15</w:t>
            </w:r>
          </w:p>
        </w:tc>
        <w:tc>
          <w:tcPr>
            <w:tcW w:w="856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16</w:t>
            </w:r>
          </w:p>
        </w:tc>
        <w:tc>
          <w:tcPr>
            <w:tcW w:w="866" w:type="dxa"/>
          </w:tcPr>
          <w:p w:rsidR="00822792" w:rsidRPr="00DA3861" w:rsidRDefault="00822792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17</w:t>
            </w:r>
          </w:p>
        </w:tc>
      </w:tr>
      <w:tr w:rsidR="007E2B1E" w:rsidRPr="00DA3861" w:rsidTr="007E2B1E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801012О.99.0.БА82АГ11001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018 слабослышащие и позднооглохшие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(Человек)</w:t>
            </w:r>
          </w:p>
        </w:tc>
        <w:tc>
          <w:tcPr>
            <w:tcW w:w="705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87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11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4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7E2B1E" w:rsidRPr="00DA3861" w:rsidTr="007E2B1E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801012О.99.0.БА82АЖ19001</w:t>
            </w:r>
          </w:p>
        </w:tc>
        <w:tc>
          <w:tcPr>
            <w:tcW w:w="1089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020 слабовидящие</w:t>
            </w:r>
          </w:p>
        </w:tc>
        <w:tc>
          <w:tcPr>
            <w:tcW w:w="1062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062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(Человек)</w:t>
            </w:r>
          </w:p>
        </w:tc>
        <w:tc>
          <w:tcPr>
            <w:tcW w:w="705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87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11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4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7E2B1E" w:rsidRPr="00DA3861" w:rsidTr="007E2B1E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801012О.99.0.БА82АЗ73001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021 с тяжелыми нарушениями речи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(Человек)</w:t>
            </w:r>
          </w:p>
        </w:tc>
        <w:tc>
          <w:tcPr>
            <w:tcW w:w="705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87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11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4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7E2B1E" w:rsidRPr="00DA3861" w:rsidTr="007E2B1E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lastRenderedPageBreak/>
              <w:t>801012О.99.0.БА82АК27001</w:t>
            </w:r>
          </w:p>
        </w:tc>
        <w:tc>
          <w:tcPr>
            <w:tcW w:w="1089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022 с нарушениями опорно-двигательного аппарата</w:t>
            </w:r>
          </w:p>
        </w:tc>
        <w:tc>
          <w:tcPr>
            <w:tcW w:w="1062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062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(Человек)</w:t>
            </w:r>
          </w:p>
        </w:tc>
        <w:tc>
          <w:tcPr>
            <w:tcW w:w="705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87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7E2B1E" w:rsidRPr="00DA3861" w:rsidTr="007E2B1E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801012О.99.0.БА82АЛ81001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023 с задержкой психического развития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(Человек)</w:t>
            </w:r>
          </w:p>
        </w:tc>
        <w:tc>
          <w:tcPr>
            <w:tcW w:w="705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87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A13419" w:rsidRPr="00DA3861" w:rsidRDefault="00A13419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11" w:type="dxa"/>
          </w:tcPr>
          <w:p w:rsidR="007E2B1E" w:rsidRPr="00DA3861" w:rsidRDefault="00A13419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97" w:type="dxa"/>
          </w:tcPr>
          <w:p w:rsidR="007E2B1E" w:rsidRPr="00DA3861" w:rsidRDefault="00A13419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24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7E2B1E" w:rsidRPr="00DA3861" w:rsidTr="007E2B1E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801012О.99.0.БА82АН35001</w:t>
            </w:r>
          </w:p>
        </w:tc>
        <w:tc>
          <w:tcPr>
            <w:tcW w:w="1089" w:type="dxa"/>
            <w:tcBorders>
              <w:right w:val="single" w:sz="4" w:space="0" w:color="000000"/>
            </w:tcBorders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024 с расстройствами аутистического спектра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 </w:t>
            </w: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000000" w:fill="FFFFFF" w:themeFill="background1"/>
          </w:tcPr>
          <w:p w:rsidR="007E2B1E" w:rsidRPr="00205F86" w:rsidRDefault="007E2B1E" w:rsidP="007E2B1E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(Человек)</w:t>
            </w:r>
          </w:p>
        </w:tc>
        <w:tc>
          <w:tcPr>
            <w:tcW w:w="705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87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E2B1E" w:rsidRPr="00DA3861" w:rsidRDefault="007E2B1E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7E2B1E" w:rsidRPr="00DA3861" w:rsidRDefault="007E2B1E" w:rsidP="007E2B1E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6E1B58" w:rsidRPr="00DA3861" w:rsidTr="00DF78B3">
        <w:trPr>
          <w:trHeight w:val="20"/>
        </w:trPr>
        <w:tc>
          <w:tcPr>
            <w:tcW w:w="6373" w:type="dxa"/>
            <w:gridSpan w:val="6"/>
            <w:shd w:val="clear" w:color="000000" w:fill="FFFFFF" w:themeFill="background1"/>
          </w:tcPr>
          <w:p w:rsidR="006E1B58" w:rsidRPr="00205F86" w:rsidRDefault="006E1B58" w:rsidP="0086604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итого по разделу </w:t>
            </w:r>
            <w:r w:rsidR="00345FEF">
              <w:rPr>
                <w:sz w:val="22"/>
                <w:szCs w:val="22"/>
              </w:rPr>
              <w:t>«</w:t>
            </w:r>
            <w:r w:rsidR="00866045" w:rsidRPr="00866045">
              <w:rPr>
                <w:sz w:val="22"/>
                <w:szCs w:val="22"/>
              </w:rPr>
              <w:t>Реализация основных адаптированных</w:t>
            </w:r>
            <w:r w:rsidR="00866045">
              <w:rPr>
                <w:sz w:val="22"/>
                <w:szCs w:val="22"/>
              </w:rPr>
              <w:t xml:space="preserve"> </w:t>
            </w:r>
            <w:r w:rsidR="00866045" w:rsidRPr="00866045">
              <w:rPr>
                <w:sz w:val="22"/>
                <w:szCs w:val="22"/>
              </w:rPr>
              <w:t>общеобразовательных программ начального общего образования</w:t>
            </w:r>
            <w:r w:rsidR="00345FEF">
              <w:rPr>
                <w:sz w:val="22"/>
                <w:szCs w:val="22"/>
              </w:rPr>
              <w:t>»</w:t>
            </w:r>
          </w:p>
        </w:tc>
        <w:tc>
          <w:tcPr>
            <w:tcW w:w="883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 xml:space="preserve">001 Число </w:t>
            </w:r>
            <w:proofErr w:type="gramStart"/>
            <w:r w:rsidRPr="005B48AC">
              <w:rPr>
                <w:sz w:val="22"/>
                <w:szCs w:val="22"/>
              </w:rPr>
              <w:t>обучающихся</w:t>
            </w:r>
            <w:proofErr w:type="gramEnd"/>
            <w:r w:rsidRPr="005B48AC">
              <w:rPr>
                <w:sz w:val="22"/>
                <w:szCs w:val="22"/>
              </w:rPr>
              <w:t xml:space="preserve"> </w:t>
            </w:r>
            <w:r w:rsidRPr="005B48AC">
              <w:rPr>
                <w:sz w:val="22"/>
                <w:szCs w:val="22"/>
              </w:rPr>
              <w:lastRenderedPageBreak/>
              <w:t>(Человек)</w:t>
            </w:r>
          </w:p>
        </w:tc>
        <w:tc>
          <w:tcPr>
            <w:tcW w:w="705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человек</w:t>
            </w:r>
          </w:p>
        </w:tc>
        <w:tc>
          <w:tcPr>
            <w:tcW w:w="787" w:type="dxa"/>
          </w:tcPr>
          <w:p w:rsidR="006E1B58" w:rsidRPr="00DA3861" w:rsidRDefault="006E1B58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6E1B58" w:rsidRPr="00A13419" w:rsidRDefault="00A13419" w:rsidP="00A134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11" w:type="dxa"/>
          </w:tcPr>
          <w:p w:rsidR="006E1B58" w:rsidRPr="00DA3861" w:rsidRDefault="00A13419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97" w:type="dxa"/>
          </w:tcPr>
          <w:p w:rsidR="006E1B58" w:rsidRPr="00DA3861" w:rsidRDefault="00A13419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24" w:type="dxa"/>
          </w:tcPr>
          <w:p w:rsidR="006E1B58" w:rsidRPr="00DA3861" w:rsidRDefault="006E1B58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6E1B58" w:rsidRPr="00DA3861" w:rsidRDefault="006E1B58" w:rsidP="00A13419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</w:tr>
    </w:tbl>
    <w:p w:rsidR="00822792" w:rsidRPr="008503C1" w:rsidRDefault="00822792" w:rsidP="00822792">
      <w:pPr>
        <w:spacing w:line="233" w:lineRule="auto"/>
      </w:pPr>
    </w:p>
    <w:p w:rsidR="00822792" w:rsidRPr="008503C1" w:rsidRDefault="00822792" w:rsidP="00822792">
      <w:pPr>
        <w:spacing w:line="233" w:lineRule="auto"/>
        <w:ind w:firstLine="720"/>
        <w:jc w:val="both"/>
      </w:pPr>
      <w:r w:rsidRPr="008503C1">
        <w:t>4. Нормативные правовые акты, устанавливающие размер платы (цену, тариф) либо порядок ее (его) установления</w:t>
      </w:r>
    </w:p>
    <w:p w:rsidR="00822792" w:rsidRPr="008503C1" w:rsidRDefault="00822792" w:rsidP="00822792">
      <w:pPr>
        <w:spacing w:line="233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7"/>
        <w:gridCol w:w="4477"/>
        <w:gridCol w:w="1990"/>
        <w:gridCol w:w="2487"/>
        <w:gridCol w:w="3981"/>
      </w:tblGrid>
      <w:tr w:rsidR="00822792" w:rsidRPr="008503C1" w:rsidTr="002678EA">
        <w:tc>
          <w:tcPr>
            <w:tcW w:w="5000" w:type="pct"/>
            <w:gridSpan w:val="5"/>
          </w:tcPr>
          <w:p w:rsidR="00822792" w:rsidRPr="008503C1" w:rsidRDefault="00822792" w:rsidP="002678EA">
            <w:pPr>
              <w:spacing w:line="233" w:lineRule="auto"/>
              <w:jc w:val="center"/>
            </w:pPr>
            <w:r w:rsidRPr="008503C1">
              <w:t>Нормативный правовой акт</w:t>
            </w:r>
          </w:p>
        </w:tc>
      </w:tr>
      <w:tr w:rsidR="00822792" w:rsidRPr="008503C1" w:rsidTr="002678EA">
        <w:tc>
          <w:tcPr>
            <w:tcW w:w="938" w:type="pct"/>
          </w:tcPr>
          <w:p w:rsidR="00822792" w:rsidRPr="008503C1" w:rsidRDefault="00822792" w:rsidP="002678EA">
            <w:pPr>
              <w:spacing w:line="233" w:lineRule="auto"/>
              <w:jc w:val="center"/>
            </w:pPr>
            <w:r w:rsidRPr="008503C1">
              <w:t>Вид</w:t>
            </w:r>
          </w:p>
        </w:tc>
        <w:tc>
          <w:tcPr>
            <w:tcW w:w="1406" w:type="pct"/>
          </w:tcPr>
          <w:p w:rsidR="00822792" w:rsidRPr="008503C1" w:rsidRDefault="00822792" w:rsidP="002678EA">
            <w:pPr>
              <w:spacing w:line="233" w:lineRule="auto"/>
              <w:jc w:val="center"/>
            </w:pPr>
            <w:r w:rsidRPr="008503C1">
              <w:t>Принявший орган</w:t>
            </w:r>
          </w:p>
        </w:tc>
        <w:tc>
          <w:tcPr>
            <w:tcW w:w="625" w:type="pct"/>
          </w:tcPr>
          <w:p w:rsidR="00822792" w:rsidRPr="008503C1" w:rsidRDefault="00822792" w:rsidP="002678EA">
            <w:pPr>
              <w:spacing w:line="233" w:lineRule="auto"/>
              <w:jc w:val="center"/>
            </w:pPr>
            <w:r w:rsidRPr="008503C1">
              <w:t>Дата</w:t>
            </w:r>
          </w:p>
        </w:tc>
        <w:tc>
          <w:tcPr>
            <w:tcW w:w="781" w:type="pct"/>
          </w:tcPr>
          <w:p w:rsidR="00822792" w:rsidRPr="008503C1" w:rsidRDefault="00822792" w:rsidP="002678EA">
            <w:pPr>
              <w:spacing w:line="233" w:lineRule="auto"/>
              <w:jc w:val="center"/>
            </w:pPr>
            <w:r w:rsidRPr="008503C1">
              <w:t>Номер</w:t>
            </w:r>
          </w:p>
        </w:tc>
        <w:tc>
          <w:tcPr>
            <w:tcW w:w="1250" w:type="pct"/>
          </w:tcPr>
          <w:p w:rsidR="00822792" w:rsidRPr="008503C1" w:rsidRDefault="00822792" w:rsidP="002678EA">
            <w:pPr>
              <w:spacing w:line="233" w:lineRule="auto"/>
              <w:jc w:val="center"/>
            </w:pPr>
            <w:r w:rsidRPr="008503C1">
              <w:t>Наименование</w:t>
            </w:r>
          </w:p>
        </w:tc>
      </w:tr>
      <w:tr w:rsidR="00822792" w:rsidRPr="008503C1" w:rsidTr="002678EA">
        <w:tc>
          <w:tcPr>
            <w:tcW w:w="938" w:type="pct"/>
          </w:tcPr>
          <w:p w:rsidR="00822792" w:rsidRPr="008503C1" w:rsidRDefault="00822792" w:rsidP="002678EA">
            <w:pPr>
              <w:spacing w:line="233" w:lineRule="auto"/>
              <w:jc w:val="center"/>
            </w:pPr>
            <w:r w:rsidRPr="008503C1">
              <w:t>1</w:t>
            </w:r>
          </w:p>
        </w:tc>
        <w:tc>
          <w:tcPr>
            <w:tcW w:w="1406" w:type="pct"/>
          </w:tcPr>
          <w:p w:rsidR="00822792" w:rsidRPr="008503C1" w:rsidRDefault="00822792" w:rsidP="002678EA">
            <w:pPr>
              <w:spacing w:line="233" w:lineRule="auto"/>
              <w:jc w:val="center"/>
            </w:pPr>
            <w:r w:rsidRPr="008503C1">
              <w:t>2</w:t>
            </w:r>
          </w:p>
        </w:tc>
        <w:tc>
          <w:tcPr>
            <w:tcW w:w="625" w:type="pct"/>
          </w:tcPr>
          <w:p w:rsidR="00822792" w:rsidRPr="008503C1" w:rsidRDefault="00822792" w:rsidP="002678EA">
            <w:pPr>
              <w:spacing w:line="233" w:lineRule="auto"/>
              <w:jc w:val="center"/>
            </w:pPr>
            <w:r w:rsidRPr="008503C1">
              <w:t>3</w:t>
            </w:r>
          </w:p>
        </w:tc>
        <w:tc>
          <w:tcPr>
            <w:tcW w:w="781" w:type="pct"/>
          </w:tcPr>
          <w:p w:rsidR="00822792" w:rsidRPr="008503C1" w:rsidRDefault="00822792" w:rsidP="002678EA">
            <w:pPr>
              <w:spacing w:line="233" w:lineRule="auto"/>
              <w:jc w:val="center"/>
            </w:pPr>
            <w:r w:rsidRPr="008503C1">
              <w:t>4</w:t>
            </w:r>
          </w:p>
        </w:tc>
        <w:tc>
          <w:tcPr>
            <w:tcW w:w="1250" w:type="pct"/>
          </w:tcPr>
          <w:p w:rsidR="00822792" w:rsidRPr="008503C1" w:rsidRDefault="00822792" w:rsidP="002678EA">
            <w:pPr>
              <w:spacing w:line="233" w:lineRule="auto"/>
              <w:jc w:val="center"/>
            </w:pPr>
            <w:r w:rsidRPr="008503C1">
              <w:t>5</w:t>
            </w:r>
          </w:p>
        </w:tc>
      </w:tr>
      <w:tr w:rsidR="00822792" w:rsidRPr="008503C1" w:rsidTr="002678EA">
        <w:tc>
          <w:tcPr>
            <w:tcW w:w="938" w:type="pct"/>
          </w:tcPr>
          <w:p w:rsidR="00822792" w:rsidRPr="008503C1" w:rsidRDefault="00822792" w:rsidP="002678EA">
            <w:pPr>
              <w:spacing w:line="233" w:lineRule="auto"/>
            </w:pPr>
          </w:p>
        </w:tc>
        <w:tc>
          <w:tcPr>
            <w:tcW w:w="1406" w:type="pct"/>
          </w:tcPr>
          <w:p w:rsidR="00822792" w:rsidRPr="008503C1" w:rsidRDefault="00822792" w:rsidP="002678EA">
            <w:pPr>
              <w:spacing w:line="233" w:lineRule="auto"/>
            </w:pPr>
          </w:p>
        </w:tc>
        <w:tc>
          <w:tcPr>
            <w:tcW w:w="625" w:type="pct"/>
          </w:tcPr>
          <w:p w:rsidR="00822792" w:rsidRPr="008503C1" w:rsidRDefault="00822792" w:rsidP="002678EA">
            <w:pPr>
              <w:spacing w:line="233" w:lineRule="auto"/>
            </w:pPr>
          </w:p>
        </w:tc>
        <w:tc>
          <w:tcPr>
            <w:tcW w:w="781" w:type="pct"/>
          </w:tcPr>
          <w:p w:rsidR="00822792" w:rsidRPr="008503C1" w:rsidRDefault="00822792" w:rsidP="002678EA">
            <w:pPr>
              <w:spacing w:line="233" w:lineRule="auto"/>
            </w:pPr>
          </w:p>
        </w:tc>
        <w:tc>
          <w:tcPr>
            <w:tcW w:w="1250" w:type="pct"/>
          </w:tcPr>
          <w:p w:rsidR="00822792" w:rsidRPr="008503C1" w:rsidRDefault="00822792" w:rsidP="002678EA">
            <w:pPr>
              <w:spacing w:line="233" w:lineRule="auto"/>
            </w:pPr>
          </w:p>
        </w:tc>
      </w:tr>
      <w:tr w:rsidR="00822792" w:rsidRPr="008503C1" w:rsidTr="002678EA">
        <w:tc>
          <w:tcPr>
            <w:tcW w:w="938" w:type="pct"/>
          </w:tcPr>
          <w:p w:rsidR="00822792" w:rsidRPr="008503C1" w:rsidRDefault="00822792" w:rsidP="002678EA">
            <w:pPr>
              <w:spacing w:line="233" w:lineRule="auto"/>
            </w:pPr>
          </w:p>
        </w:tc>
        <w:tc>
          <w:tcPr>
            <w:tcW w:w="1406" w:type="pct"/>
          </w:tcPr>
          <w:p w:rsidR="00822792" w:rsidRPr="008503C1" w:rsidRDefault="00822792" w:rsidP="002678EA">
            <w:pPr>
              <w:spacing w:line="233" w:lineRule="auto"/>
            </w:pPr>
          </w:p>
        </w:tc>
        <w:tc>
          <w:tcPr>
            <w:tcW w:w="625" w:type="pct"/>
          </w:tcPr>
          <w:p w:rsidR="00822792" w:rsidRPr="008503C1" w:rsidRDefault="00822792" w:rsidP="002678EA">
            <w:pPr>
              <w:spacing w:line="233" w:lineRule="auto"/>
            </w:pPr>
          </w:p>
        </w:tc>
        <w:tc>
          <w:tcPr>
            <w:tcW w:w="781" w:type="pct"/>
          </w:tcPr>
          <w:p w:rsidR="00822792" w:rsidRPr="008503C1" w:rsidRDefault="00822792" w:rsidP="002678EA">
            <w:pPr>
              <w:spacing w:line="233" w:lineRule="auto"/>
            </w:pPr>
          </w:p>
        </w:tc>
        <w:tc>
          <w:tcPr>
            <w:tcW w:w="1250" w:type="pct"/>
          </w:tcPr>
          <w:p w:rsidR="00822792" w:rsidRPr="008503C1" w:rsidRDefault="00822792" w:rsidP="002678EA">
            <w:pPr>
              <w:spacing w:line="233" w:lineRule="auto"/>
            </w:pPr>
          </w:p>
        </w:tc>
      </w:tr>
    </w:tbl>
    <w:p w:rsidR="00822792" w:rsidRPr="008503C1" w:rsidRDefault="00822792" w:rsidP="00822792">
      <w:pPr>
        <w:spacing w:line="233" w:lineRule="auto"/>
      </w:pPr>
    </w:p>
    <w:p w:rsidR="00822792" w:rsidRDefault="00822792" w:rsidP="00822792">
      <w:pPr>
        <w:spacing w:line="233" w:lineRule="auto"/>
        <w:ind w:firstLine="720"/>
        <w:jc w:val="both"/>
      </w:pPr>
      <w:r w:rsidRPr="008503C1">
        <w:t>5. Порядок оказания муниципальной услуги</w:t>
      </w:r>
    </w:p>
    <w:p w:rsidR="00822792" w:rsidRPr="008503C1" w:rsidRDefault="00822792" w:rsidP="00822792">
      <w:pPr>
        <w:spacing w:line="233" w:lineRule="auto"/>
        <w:ind w:firstLine="720"/>
        <w:jc w:val="both"/>
      </w:pPr>
      <w:r w:rsidRPr="00CC659B">
        <w:rPr>
          <w:sz w:val="20"/>
          <w:szCs w:val="20"/>
        </w:rPr>
        <w:t>(наименование, номер и дата нормативного правового акта)</w:t>
      </w:r>
    </w:p>
    <w:p w:rsidR="00822792" w:rsidRDefault="00822792" w:rsidP="00822792">
      <w:pPr>
        <w:spacing w:line="233" w:lineRule="auto"/>
        <w:ind w:firstLine="720"/>
        <w:jc w:val="both"/>
      </w:pPr>
      <w:r w:rsidRPr="008503C1">
        <w:t>5.1.</w:t>
      </w:r>
      <w:r>
        <w:t> </w:t>
      </w:r>
      <w:r w:rsidRPr="008503C1">
        <w:t xml:space="preserve">Нормативные правовые акты, регулирующие порядок оказания муниципальной услуги </w:t>
      </w:r>
      <w:r>
        <w:t>Федеральный закон Государственная Дума РФ от 29.12.2012 № 273-ФЗ Об образовании в Российской Федерации</w:t>
      </w:r>
    </w:p>
    <w:p w:rsidR="00822792" w:rsidRDefault="00822792" w:rsidP="00822792">
      <w:pPr>
        <w:spacing w:line="233" w:lineRule="auto"/>
        <w:ind w:firstLine="720"/>
        <w:jc w:val="both"/>
      </w:pPr>
      <w:r>
        <w:t>Федеральный закон  от 06.10.2003 № 131-ФЗ</w:t>
      </w:r>
      <w:proofErr w:type="gramStart"/>
      <w:r>
        <w:t xml:space="preserve"> О</w:t>
      </w:r>
      <w:proofErr w:type="gramEnd"/>
      <w:r>
        <w:t>б общих принципах организации местного самоуправления в Российской Федерации</w:t>
      </w:r>
    </w:p>
    <w:p w:rsidR="00822792" w:rsidRPr="00CC659B" w:rsidRDefault="00822792" w:rsidP="00822792">
      <w:pPr>
        <w:spacing w:line="233" w:lineRule="auto"/>
        <w:ind w:firstLine="720"/>
        <w:jc w:val="both"/>
        <w:rPr>
          <w:sz w:val="20"/>
          <w:szCs w:val="20"/>
        </w:rPr>
      </w:pPr>
      <w:r>
        <w:t>Федеральный закон Государственная Дума РФ от 24.06.1999 № 120-ФЗ Об основах системы профилактики безнадзорности и правонарушений несовершеннолетних</w:t>
      </w:r>
      <w:r w:rsidRPr="00CC659B">
        <w:rPr>
          <w:sz w:val="20"/>
          <w:szCs w:val="20"/>
        </w:rPr>
        <w:t xml:space="preserve"> </w:t>
      </w:r>
    </w:p>
    <w:p w:rsidR="00822792" w:rsidRDefault="00822792" w:rsidP="00822792">
      <w:pPr>
        <w:ind w:firstLine="720"/>
        <w:jc w:val="both"/>
      </w:pPr>
      <w:r w:rsidRPr="008503C1">
        <w:t>5.2.</w:t>
      </w:r>
      <w:r>
        <w:t> </w:t>
      </w:r>
      <w:r w:rsidRPr="008503C1">
        <w:t>Порядок информирования потенциальных потребителей муниципальной услуги</w:t>
      </w:r>
    </w:p>
    <w:tbl>
      <w:tblPr>
        <w:tblW w:w="500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7"/>
        <w:gridCol w:w="5471"/>
        <w:gridCol w:w="4974"/>
      </w:tblGrid>
      <w:tr w:rsidR="00822792" w:rsidRPr="008503C1" w:rsidTr="002678EA">
        <w:tc>
          <w:tcPr>
            <w:tcW w:w="1720" w:type="pct"/>
          </w:tcPr>
          <w:p w:rsidR="00822792" w:rsidRPr="008503C1" w:rsidRDefault="00822792" w:rsidP="002678EA">
            <w:pPr>
              <w:jc w:val="center"/>
            </w:pPr>
            <w:r w:rsidRPr="008503C1">
              <w:t>Способ информирования</w:t>
            </w:r>
          </w:p>
        </w:tc>
        <w:tc>
          <w:tcPr>
            <w:tcW w:w="1718" w:type="pct"/>
          </w:tcPr>
          <w:p w:rsidR="00822792" w:rsidRPr="008503C1" w:rsidRDefault="00822792" w:rsidP="002678EA">
            <w:pPr>
              <w:jc w:val="center"/>
            </w:pPr>
            <w:r w:rsidRPr="008503C1">
              <w:t>Состав размещаемой информации</w:t>
            </w:r>
          </w:p>
        </w:tc>
        <w:tc>
          <w:tcPr>
            <w:tcW w:w="1562" w:type="pct"/>
          </w:tcPr>
          <w:p w:rsidR="00822792" w:rsidRPr="008503C1" w:rsidRDefault="00822792" w:rsidP="002678EA">
            <w:pPr>
              <w:jc w:val="center"/>
            </w:pPr>
            <w:r w:rsidRPr="008503C1">
              <w:t>Частота обновления информации</w:t>
            </w:r>
          </w:p>
        </w:tc>
      </w:tr>
      <w:tr w:rsidR="00822792" w:rsidRPr="008503C1" w:rsidTr="002678EA">
        <w:tc>
          <w:tcPr>
            <w:tcW w:w="1720" w:type="pct"/>
          </w:tcPr>
          <w:p w:rsidR="00822792" w:rsidRPr="008503C1" w:rsidRDefault="00822792" w:rsidP="002678EA">
            <w:pPr>
              <w:jc w:val="center"/>
            </w:pPr>
            <w:r w:rsidRPr="008503C1">
              <w:t>1</w:t>
            </w:r>
          </w:p>
        </w:tc>
        <w:tc>
          <w:tcPr>
            <w:tcW w:w="1718" w:type="pct"/>
          </w:tcPr>
          <w:p w:rsidR="00822792" w:rsidRPr="008503C1" w:rsidRDefault="00822792" w:rsidP="002678EA">
            <w:pPr>
              <w:jc w:val="center"/>
            </w:pPr>
            <w:r w:rsidRPr="008503C1">
              <w:t>2</w:t>
            </w:r>
          </w:p>
        </w:tc>
        <w:tc>
          <w:tcPr>
            <w:tcW w:w="1562" w:type="pct"/>
          </w:tcPr>
          <w:p w:rsidR="00822792" w:rsidRPr="008503C1" w:rsidRDefault="00822792" w:rsidP="002678EA">
            <w:pPr>
              <w:jc w:val="center"/>
            </w:pPr>
            <w:r w:rsidRPr="008503C1">
              <w:t>3</w:t>
            </w:r>
          </w:p>
        </w:tc>
      </w:tr>
      <w:tr w:rsidR="00822792" w:rsidRPr="008503C1" w:rsidTr="002678EA">
        <w:tc>
          <w:tcPr>
            <w:tcW w:w="1720" w:type="pct"/>
            <w:shd w:val="clear" w:color="auto" w:fill="FFFFFF"/>
          </w:tcPr>
          <w:p w:rsidR="00822792" w:rsidRPr="00B01E09" w:rsidRDefault="00822792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 w:rsidRPr="00414962">
              <w:rPr>
                <w:kern w:val="2"/>
                <w:sz w:val="24"/>
                <w:szCs w:val="24"/>
              </w:rPr>
              <w:t>Интернет-ресурсы. Сайт учреждения</w:t>
            </w:r>
          </w:p>
        </w:tc>
        <w:tc>
          <w:tcPr>
            <w:tcW w:w="1718" w:type="pct"/>
            <w:shd w:val="clear" w:color="auto" w:fill="FFFFFF"/>
          </w:tcPr>
          <w:p w:rsidR="00822792" w:rsidRPr="00B01E09" w:rsidRDefault="00822792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Официальные и иные документы, в том числе отчеты о деятельности учреждения</w:t>
            </w:r>
          </w:p>
        </w:tc>
        <w:tc>
          <w:tcPr>
            <w:tcW w:w="1562" w:type="pct"/>
            <w:shd w:val="clear" w:color="auto" w:fill="FFFFFF"/>
          </w:tcPr>
          <w:p w:rsidR="00822792" w:rsidRPr="00B01E09" w:rsidRDefault="00822792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постоянно</w:t>
            </w:r>
          </w:p>
        </w:tc>
      </w:tr>
      <w:tr w:rsidR="00822792" w:rsidRPr="008503C1" w:rsidTr="002678EA">
        <w:tc>
          <w:tcPr>
            <w:tcW w:w="1720" w:type="pct"/>
            <w:shd w:val="clear" w:color="auto" w:fill="FFFFFF"/>
          </w:tcPr>
          <w:p w:rsidR="00822792" w:rsidRPr="00414962" w:rsidRDefault="00822792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Информационные стенды</w:t>
            </w:r>
          </w:p>
        </w:tc>
        <w:tc>
          <w:tcPr>
            <w:tcW w:w="1718" w:type="pct"/>
            <w:shd w:val="clear" w:color="auto" w:fill="FFFFFF"/>
          </w:tcPr>
          <w:p w:rsidR="00822792" w:rsidRPr="00B01E09" w:rsidRDefault="00822792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Официальные и иные документы о деятельности учреждения</w:t>
            </w:r>
          </w:p>
        </w:tc>
        <w:tc>
          <w:tcPr>
            <w:tcW w:w="1562" w:type="pct"/>
            <w:shd w:val="clear" w:color="auto" w:fill="FFFFFF"/>
          </w:tcPr>
          <w:p w:rsidR="00822792" w:rsidRPr="00B01E09" w:rsidRDefault="00822792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постоянно</w:t>
            </w:r>
          </w:p>
        </w:tc>
      </w:tr>
      <w:tr w:rsidR="00822792" w:rsidRPr="008503C1" w:rsidTr="002678EA">
        <w:tc>
          <w:tcPr>
            <w:tcW w:w="1720" w:type="pct"/>
            <w:shd w:val="clear" w:color="auto" w:fill="FFFFFF"/>
          </w:tcPr>
          <w:p w:rsidR="00822792" w:rsidRPr="00414962" w:rsidRDefault="00822792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Общие родительские собрания</w:t>
            </w:r>
          </w:p>
        </w:tc>
        <w:tc>
          <w:tcPr>
            <w:tcW w:w="1718" w:type="pct"/>
            <w:shd w:val="clear" w:color="auto" w:fill="FFFFFF"/>
          </w:tcPr>
          <w:p w:rsidR="00822792" w:rsidRDefault="00822792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 w:rsidRPr="00620616">
              <w:rPr>
                <w:kern w:val="2"/>
                <w:sz w:val="24"/>
                <w:szCs w:val="24"/>
              </w:rPr>
              <w:t>Информирование о результатах деятел</w:t>
            </w:r>
            <w:r>
              <w:rPr>
                <w:kern w:val="2"/>
                <w:sz w:val="24"/>
                <w:szCs w:val="24"/>
              </w:rPr>
              <w:t>ьности учреждения и расходовании</w:t>
            </w:r>
            <w:r w:rsidRPr="00620616">
              <w:rPr>
                <w:kern w:val="2"/>
                <w:sz w:val="24"/>
                <w:szCs w:val="24"/>
              </w:rPr>
              <w:t xml:space="preserve"> средств от приносящей доход деятельности. Общественный </w:t>
            </w:r>
            <w:r>
              <w:rPr>
                <w:kern w:val="2"/>
                <w:sz w:val="24"/>
                <w:szCs w:val="24"/>
              </w:rPr>
              <w:t xml:space="preserve">           </w:t>
            </w:r>
          </w:p>
          <w:p w:rsidR="00822792" w:rsidRPr="00B01E09" w:rsidRDefault="00822792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контроль</w:t>
            </w:r>
          </w:p>
        </w:tc>
        <w:tc>
          <w:tcPr>
            <w:tcW w:w="1562" w:type="pct"/>
            <w:shd w:val="clear" w:color="auto" w:fill="FFFFFF"/>
          </w:tcPr>
          <w:p w:rsidR="00822792" w:rsidRPr="00B01E09" w:rsidRDefault="00822792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 раз в год</w:t>
            </w:r>
          </w:p>
        </w:tc>
      </w:tr>
      <w:tr w:rsidR="00822792" w:rsidRPr="008503C1" w:rsidTr="002678EA">
        <w:tc>
          <w:tcPr>
            <w:tcW w:w="1720" w:type="pct"/>
            <w:shd w:val="clear" w:color="auto" w:fill="FFFFFF"/>
          </w:tcPr>
          <w:p w:rsidR="00822792" w:rsidRPr="00414962" w:rsidRDefault="00822792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Публичный доклад</w:t>
            </w:r>
            <w:r>
              <w:rPr>
                <w:kern w:val="2"/>
                <w:sz w:val="24"/>
                <w:szCs w:val="24"/>
              </w:rPr>
              <w:t>,</w:t>
            </w:r>
            <w:r>
              <w:t xml:space="preserve"> </w:t>
            </w:r>
            <w:r w:rsidRPr="00CE163B">
              <w:rPr>
                <w:kern w:val="2"/>
                <w:sz w:val="24"/>
                <w:szCs w:val="24"/>
              </w:rPr>
              <w:t>отчет о самообследовании</w:t>
            </w:r>
            <w:r w:rsidRPr="003A005E">
              <w:rPr>
                <w:kern w:val="2"/>
                <w:sz w:val="24"/>
                <w:szCs w:val="24"/>
              </w:rPr>
              <w:t xml:space="preserve"> по итогам учебного года.</w:t>
            </w:r>
          </w:p>
        </w:tc>
        <w:tc>
          <w:tcPr>
            <w:tcW w:w="1718" w:type="pct"/>
            <w:shd w:val="clear" w:color="auto" w:fill="FFFFFF"/>
          </w:tcPr>
          <w:p w:rsidR="00822792" w:rsidRPr="00B01E09" w:rsidRDefault="00822792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Информирование о результатах дея</w:t>
            </w:r>
            <w:r>
              <w:rPr>
                <w:kern w:val="2"/>
                <w:sz w:val="24"/>
                <w:szCs w:val="24"/>
              </w:rPr>
              <w:t xml:space="preserve">тельности учреждения за учебный </w:t>
            </w:r>
            <w:r w:rsidRPr="003A005E">
              <w:rPr>
                <w:kern w:val="2"/>
                <w:sz w:val="24"/>
                <w:szCs w:val="24"/>
              </w:rPr>
              <w:t>год.</w:t>
            </w:r>
            <w:r>
              <w:rPr>
                <w:kern w:val="2"/>
                <w:sz w:val="24"/>
                <w:szCs w:val="24"/>
              </w:rPr>
              <w:t xml:space="preserve"> </w:t>
            </w:r>
            <w:r w:rsidRPr="003A005E">
              <w:rPr>
                <w:kern w:val="2"/>
                <w:sz w:val="24"/>
                <w:szCs w:val="24"/>
              </w:rPr>
              <w:t xml:space="preserve">Общественный </w:t>
            </w:r>
            <w:r w:rsidRPr="003A005E">
              <w:rPr>
                <w:kern w:val="2"/>
                <w:sz w:val="24"/>
                <w:szCs w:val="24"/>
              </w:rPr>
              <w:lastRenderedPageBreak/>
              <w:t>контроль.</w:t>
            </w:r>
          </w:p>
        </w:tc>
        <w:tc>
          <w:tcPr>
            <w:tcW w:w="1562" w:type="pct"/>
            <w:shd w:val="clear" w:color="auto" w:fill="FFFFFF"/>
          </w:tcPr>
          <w:p w:rsidR="00822792" w:rsidRPr="00B01E09" w:rsidRDefault="00822792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1 раз в год</w:t>
            </w:r>
          </w:p>
        </w:tc>
      </w:tr>
      <w:tr w:rsidR="00822792" w:rsidRPr="008503C1" w:rsidTr="002678EA">
        <w:tc>
          <w:tcPr>
            <w:tcW w:w="1720" w:type="pct"/>
            <w:shd w:val="clear" w:color="auto" w:fill="FFFFFF"/>
          </w:tcPr>
          <w:p w:rsidR="00822792" w:rsidRPr="00414962" w:rsidRDefault="00822792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lastRenderedPageBreak/>
              <w:t>Средства массовой информации</w:t>
            </w:r>
          </w:p>
        </w:tc>
        <w:tc>
          <w:tcPr>
            <w:tcW w:w="1718" w:type="pct"/>
            <w:shd w:val="clear" w:color="auto" w:fill="FFFFFF"/>
          </w:tcPr>
          <w:p w:rsidR="00822792" w:rsidRPr="00B01E09" w:rsidRDefault="00822792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Информация о выполнении муниципального задания</w:t>
            </w:r>
          </w:p>
        </w:tc>
        <w:tc>
          <w:tcPr>
            <w:tcW w:w="1562" w:type="pct"/>
            <w:shd w:val="clear" w:color="auto" w:fill="FFFFFF"/>
          </w:tcPr>
          <w:p w:rsidR="00822792" w:rsidRPr="00B01E09" w:rsidRDefault="00822792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По мере необходимости</w:t>
            </w:r>
          </w:p>
        </w:tc>
      </w:tr>
    </w:tbl>
    <w:p w:rsidR="00822792" w:rsidRPr="008503C1" w:rsidRDefault="00822792" w:rsidP="00822792"/>
    <w:p w:rsidR="000B6808" w:rsidRPr="00D872BE" w:rsidRDefault="000B6808" w:rsidP="006D64AE">
      <w:pPr>
        <w:jc w:val="center"/>
      </w:pPr>
      <w:r w:rsidRPr="00D872BE">
        <w:t xml:space="preserve">Раздел </w:t>
      </w:r>
      <w:r>
        <w:t>3</w:t>
      </w:r>
      <w:r w:rsidRPr="00D872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EAEEE" wp14:editId="1199B116">
                <wp:simplePos x="0" y="0"/>
                <wp:positionH relativeFrom="column">
                  <wp:posOffset>10946130</wp:posOffset>
                </wp:positionH>
                <wp:positionV relativeFrom="paragraph">
                  <wp:posOffset>95885</wp:posOffset>
                </wp:positionV>
                <wp:extent cx="2804160" cy="1346200"/>
                <wp:effectExtent l="0" t="0" r="0" b="6350"/>
                <wp:wrapNone/>
                <wp:docPr id="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43"/>
                              <w:gridCol w:w="1276"/>
                            </w:tblGrid>
                            <w:tr w:rsidR="00745195" w:rsidRPr="009D7718" w:rsidTr="00D317E5">
                              <w:trPr>
                                <w:trHeight w:val="1815"/>
                              </w:trPr>
                              <w:tc>
                                <w:tcPr>
                                  <w:tcW w:w="29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45195" w:rsidRPr="00BD77C7" w:rsidRDefault="00745195" w:rsidP="00D317E5">
                                  <w:pPr>
                                    <w:pStyle w:val="41"/>
                                    <w:suppressAutoHyphens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77C7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  <w:t>Код</w:t>
                                  </w:r>
                                </w:p>
                                <w:p w:rsidR="00745195" w:rsidRPr="00BD77C7" w:rsidRDefault="00745195" w:rsidP="00D317E5">
                                  <w:pPr>
                                    <w:pStyle w:val="41"/>
                                    <w:suppressAutoHyphens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77C7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по общероссийскому базовому перечню или </w:t>
                                  </w:r>
                                  <w:r w:rsidRPr="00BE3B1E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pacing w:val="-4"/>
                                      <w:sz w:val="28"/>
                                      <w:szCs w:val="28"/>
                                    </w:rPr>
                                    <w:t>региональному перечню</w:t>
                                  </w:r>
                                  <w:r w:rsidRPr="00BD77C7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  <w:p w:rsidR="00745195" w:rsidRPr="00EA63AB" w:rsidRDefault="00745195" w:rsidP="00D317E5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 w:right="34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45195" w:rsidRPr="00EA63AB" w:rsidRDefault="00745195" w:rsidP="00D317E5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right="34" w:firstLine="33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45195" w:rsidRPr="009D7718" w:rsidRDefault="00745195" w:rsidP="000B6808">
                            <w:pPr>
                              <w:ind w:right="3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61.9pt;margin-top:7.55pt;width:220.8pt;height:10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43"/>
                        <w:gridCol w:w="1276"/>
                      </w:tblGrid>
                      <w:tr w:rsidR="00745195" w:rsidRPr="009D7718" w:rsidTr="00D317E5">
                        <w:trPr>
                          <w:trHeight w:val="1815"/>
                        </w:trPr>
                        <w:tc>
                          <w:tcPr>
                            <w:tcW w:w="2943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45195" w:rsidRPr="00BD77C7" w:rsidRDefault="00745195" w:rsidP="00D317E5">
                            <w:pPr>
                              <w:pStyle w:val="41"/>
                              <w:suppressAutoHyphens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77C7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Код</w:t>
                            </w:r>
                          </w:p>
                          <w:p w:rsidR="00745195" w:rsidRPr="00BD77C7" w:rsidRDefault="00745195" w:rsidP="00D317E5">
                            <w:pPr>
                              <w:pStyle w:val="41"/>
                              <w:suppressAutoHyphens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77C7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по общероссийскому базовому перечню или </w:t>
                            </w:r>
                            <w:r w:rsidRPr="00BE3B1E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региональному перечню</w:t>
                            </w:r>
                            <w:r w:rsidRPr="00BD77C7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745195" w:rsidRPr="00EA63AB" w:rsidRDefault="00745195" w:rsidP="00D317E5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 w:right="34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45195" w:rsidRPr="00EA63AB" w:rsidRDefault="00745195" w:rsidP="00D317E5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right="34" w:firstLine="33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745195" w:rsidRPr="009D7718" w:rsidRDefault="00745195" w:rsidP="000B6808">
                      <w:pPr>
                        <w:ind w:right="34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pPr w:leftFromText="180" w:rightFromText="180" w:vertAnchor="text" w:horzAnchor="page" w:tblpX="14551" w:tblpY="122"/>
        <w:tblW w:w="0" w:type="auto"/>
        <w:tblLook w:val="04A0" w:firstRow="1" w:lastRow="0" w:firstColumn="1" w:lastColumn="0" w:noHBand="0" w:noVBand="1"/>
      </w:tblPr>
      <w:tblGrid>
        <w:gridCol w:w="1230"/>
      </w:tblGrid>
      <w:tr w:rsidR="000B6808" w:rsidTr="002678EA">
        <w:tc>
          <w:tcPr>
            <w:tcW w:w="947" w:type="dxa"/>
          </w:tcPr>
          <w:p w:rsidR="000B6808" w:rsidRDefault="006D64AE" w:rsidP="002678EA">
            <w:pPr>
              <w:pStyle w:val="41"/>
              <w:suppressAutoHyphens/>
              <w:spacing w:before="0"/>
              <w:ind w:right="34"/>
              <w:rPr>
                <w:rFonts w:ascii="Times New Roman" w:hAnsi="Times New Roman"/>
                <w:b w:val="0"/>
                <w:i w:val="0"/>
                <w:color w:val="auto"/>
                <w:sz w:val="28"/>
                <w:szCs w:val="28"/>
                <w:u w:val="single"/>
              </w:rPr>
            </w:pPr>
            <w:r w:rsidRPr="006D64AE">
              <w:rPr>
                <w:rFonts w:ascii="Times New Roman" w:hAnsi="Times New Roman"/>
                <w:b w:val="0"/>
                <w:i w:val="0"/>
                <w:color w:val="auto"/>
                <w:sz w:val="28"/>
                <w:szCs w:val="28"/>
                <w:u w:val="single"/>
              </w:rPr>
              <w:t>35.791.0</w:t>
            </w:r>
          </w:p>
        </w:tc>
      </w:tr>
    </w:tbl>
    <w:p w:rsidR="000B6808" w:rsidRDefault="000B6808" w:rsidP="006D64AE">
      <w:pPr>
        <w:pStyle w:val="41"/>
        <w:numPr>
          <w:ilvl w:val="0"/>
          <w:numId w:val="5"/>
        </w:numPr>
        <w:suppressAutoHyphens/>
        <w:spacing w:before="0"/>
        <w:ind w:right="34"/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 w:rsidRPr="00D872BE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Наименование муниципальной услуги </w:t>
      </w:r>
      <w:r w:rsidR="006D64AE" w:rsidRPr="006D64AE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Реализация основных</w:t>
      </w:r>
      <w:r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ab/>
      </w:r>
      <w:r w:rsidR="006D64AE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ab/>
      </w:r>
      <w:r w:rsidR="006D64AE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ab/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>Код</w:t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>по общероссийскому</w:t>
      </w:r>
    </w:p>
    <w:p w:rsidR="000B6808" w:rsidRDefault="006D64AE" w:rsidP="000B6808">
      <w:pPr>
        <w:pStyle w:val="41"/>
        <w:suppressAutoHyphens/>
        <w:spacing w:before="0"/>
        <w:ind w:left="720" w:right="34"/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</w:pPr>
      <w:r w:rsidRPr="006D64AE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общеобразовательных программ основного общего образования</w:t>
      </w:r>
      <w:r w:rsidR="000B6808"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="000B6808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           </w:t>
      </w:r>
      <w:r w:rsidR="000B6808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ab/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ab/>
      </w:r>
      <w:r w:rsidR="000B6808"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базовому перечню или </w:t>
      </w:r>
    </w:p>
    <w:p w:rsidR="000B6808" w:rsidRPr="00D872BE" w:rsidRDefault="000B6808" w:rsidP="000B6808">
      <w:pPr>
        <w:pStyle w:val="41"/>
        <w:suppressAutoHyphens/>
        <w:spacing w:before="0"/>
        <w:ind w:left="9360" w:right="34" w:firstLine="720"/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</w:pPr>
      <w:r w:rsidRPr="00D872BE">
        <w:rPr>
          <w:rStyle w:val="CharStyle9Exact"/>
          <w:rFonts w:ascii="Times New Roman" w:hAnsi="Times New Roman"/>
          <w:i w:val="0"/>
          <w:color w:val="auto"/>
          <w:spacing w:val="-4"/>
          <w:sz w:val="28"/>
          <w:szCs w:val="28"/>
        </w:rPr>
        <w:t>региональному перечню</w:t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</w:t>
      </w:r>
    </w:p>
    <w:p w:rsidR="000B6808" w:rsidRDefault="000B6808" w:rsidP="000B6808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8503C1">
        <w:t xml:space="preserve">2. Категории потребителей муниципальной услуги </w:t>
      </w:r>
      <w:r w:rsidRPr="00D872BE">
        <w:rPr>
          <w:color w:val="000000"/>
          <w:u w:val="single"/>
          <w:shd w:val="clear" w:color="auto" w:fill="FFFFFF"/>
        </w:rPr>
        <w:t>Физические лица</w:t>
      </w:r>
      <w:r w:rsidRPr="00D872BE">
        <w:rPr>
          <w:color w:val="000000"/>
          <w:sz w:val="24"/>
          <w:szCs w:val="24"/>
          <w:shd w:val="clear" w:color="auto" w:fill="FFFFFF"/>
        </w:rPr>
        <w:t>.</w:t>
      </w:r>
    </w:p>
    <w:p w:rsidR="000B6808" w:rsidRPr="008503C1" w:rsidRDefault="000B6808" w:rsidP="000B6808">
      <w:pPr>
        <w:ind w:firstLine="709"/>
        <w:jc w:val="both"/>
      </w:pPr>
      <w:r w:rsidRPr="008503C1">
        <w:t>3. Показатели, характеризующие объем и (или) качество муниципальной услуги</w:t>
      </w:r>
    </w:p>
    <w:p w:rsidR="000B6808" w:rsidRPr="008503C1" w:rsidRDefault="000B6808" w:rsidP="000B6808">
      <w:pPr>
        <w:ind w:firstLine="709"/>
        <w:jc w:val="both"/>
      </w:pPr>
      <w:r w:rsidRPr="008503C1">
        <w:t>3.1. Показатели, характеризующи</w:t>
      </w:r>
      <w:r>
        <w:t>е качество муниципальной услуги</w:t>
      </w:r>
      <w:r w:rsidRPr="00DB4B4E">
        <w:rPr>
          <w:vertAlign w:val="superscript"/>
        </w:rPr>
        <w:t>3</w:t>
      </w:r>
    </w:p>
    <w:p w:rsidR="000B6808" w:rsidRPr="008503C1" w:rsidRDefault="000B6808" w:rsidP="000B6808"/>
    <w:tbl>
      <w:tblPr>
        <w:tblW w:w="47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FFFFFF" w:themeFill="background1"/>
        <w:tblLayout w:type="fixed"/>
        <w:tblLook w:val="0000" w:firstRow="0" w:lastRow="0" w:firstColumn="0" w:lastColumn="0" w:noHBand="0" w:noVBand="0"/>
      </w:tblPr>
      <w:tblGrid>
        <w:gridCol w:w="1364"/>
        <w:gridCol w:w="1161"/>
        <w:gridCol w:w="1134"/>
        <w:gridCol w:w="1105"/>
        <w:gridCol w:w="1149"/>
        <w:gridCol w:w="1145"/>
        <w:gridCol w:w="1999"/>
        <w:gridCol w:w="981"/>
        <w:gridCol w:w="846"/>
        <w:gridCol w:w="932"/>
        <w:gridCol w:w="863"/>
        <w:gridCol w:w="862"/>
        <w:gridCol w:w="864"/>
        <w:gridCol w:w="864"/>
      </w:tblGrid>
      <w:tr w:rsidR="000B6808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350" w:type="dxa"/>
            <w:gridSpan w:val="3"/>
            <w:vMerge w:val="restart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262" w:type="dxa"/>
            <w:gridSpan w:val="2"/>
            <w:vMerge w:val="restart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772" w:type="dxa"/>
            <w:gridSpan w:val="3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Показатель качества</w:t>
            </w:r>
          </w:p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муниципальной услуги</w:t>
            </w:r>
          </w:p>
        </w:tc>
        <w:tc>
          <w:tcPr>
            <w:tcW w:w="2620" w:type="dxa"/>
            <w:gridSpan w:val="3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1704" w:type="dxa"/>
            <w:gridSpan w:val="2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52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0B6808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350" w:type="dxa"/>
            <w:gridSpan w:val="3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262" w:type="dxa"/>
            <w:gridSpan w:val="2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971" w:type="dxa"/>
            <w:vMerge w:val="restart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01" w:type="dxa"/>
            <w:gridSpan w:val="2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919" w:type="dxa"/>
            <w:vMerge w:val="restart"/>
            <w:shd w:val="clear" w:color="000000" w:fill="FFFFFF" w:themeFill="background1"/>
            <w:noWrap/>
          </w:tcPr>
          <w:p w:rsidR="000B6808" w:rsidRPr="00205F86" w:rsidRDefault="000B6808" w:rsidP="00864FFD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202</w:t>
            </w:r>
            <w:r w:rsidR="00864FFD">
              <w:rPr>
                <w:sz w:val="22"/>
                <w:szCs w:val="22"/>
              </w:rPr>
              <w:t>4</w:t>
            </w:r>
            <w:r w:rsidRPr="00205F86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202</w:t>
            </w:r>
            <w:r w:rsidR="00864FFD">
              <w:rPr>
                <w:sz w:val="22"/>
                <w:szCs w:val="22"/>
              </w:rPr>
              <w:t>5</w:t>
            </w:r>
            <w:r w:rsidRPr="00205F86">
              <w:rPr>
                <w:sz w:val="22"/>
                <w:szCs w:val="22"/>
              </w:rPr>
              <w:t xml:space="preserve"> год</w:t>
            </w:r>
          </w:p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202</w:t>
            </w:r>
            <w:r w:rsidR="00864FFD">
              <w:rPr>
                <w:sz w:val="22"/>
                <w:szCs w:val="22"/>
              </w:rPr>
              <w:t>6</w:t>
            </w:r>
            <w:r w:rsidRPr="00205F86">
              <w:rPr>
                <w:sz w:val="22"/>
                <w:szCs w:val="22"/>
              </w:rPr>
              <w:t xml:space="preserve"> год</w:t>
            </w:r>
          </w:p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1704" w:type="dxa"/>
            <w:gridSpan w:val="2"/>
            <w:vMerge w:val="restart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</w:tr>
      <w:tr w:rsidR="000B6808" w:rsidRPr="00205F86" w:rsidTr="002678EA">
        <w:trPr>
          <w:trHeight w:val="276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350" w:type="dxa"/>
            <w:gridSpan w:val="3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262" w:type="dxa"/>
            <w:gridSpan w:val="2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971" w:type="dxa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vMerge w:val="restart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наиме</w:t>
            </w:r>
            <w:r w:rsidRPr="00205F86">
              <w:rPr>
                <w:sz w:val="22"/>
                <w:szCs w:val="22"/>
              </w:rPr>
              <w:softHyphen/>
              <w:t>нование</w:t>
            </w:r>
            <w:r w:rsidRPr="00205F86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834" w:type="dxa"/>
            <w:vMerge w:val="restart"/>
            <w:shd w:val="clear" w:color="000000" w:fill="FFFFFF" w:themeFill="background1"/>
          </w:tcPr>
          <w:p w:rsidR="000B6808" w:rsidRPr="00205F86" w:rsidRDefault="000B6808" w:rsidP="002678EA">
            <w:pPr>
              <w:ind w:left="-52" w:right="-49" w:firstLine="24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код по ОКЕИ</w:t>
            </w:r>
            <w:r w:rsidRPr="00205F86">
              <w:rPr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19" w:type="dxa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704" w:type="dxa"/>
            <w:gridSpan w:val="2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</w:tr>
      <w:tr w:rsidR="000B6808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  <w:vAlign w:val="center"/>
          </w:tcPr>
          <w:p w:rsidR="000B6808" w:rsidRPr="00205F86" w:rsidRDefault="000B6808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Содержание (показатель 1)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0B6808" w:rsidRPr="00205F86" w:rsidRDefault="000B6808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Содержание (показатель 2)</w:t>
            </w: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0B6808" w:rsidRPr="00205F86" w:rsidRDefault="000B6808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Содержание (показатель 3)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  <w:vAlign w:val="center"/>
          </w:tcPr>
          <w:p w:rsidR="000B6808" w:rsidRPr="00205F86" w:rsidRDefault="000B6808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Условия (формы) оказания (показатель 1)</w:t>
            </w:r>
          </w:p>
        </w:tc>
        <w:tc>
          <w:tcPr>
            <w:tcW w:w="1129" w:type="dxa"/>
            <w:shd w:val="clear" w:color="000000" w:fill="FFFFFF" w:themeFill="background1"/>
          </w:tcPr>
          <w:p w:rsidR="000B6808" w:rsidRPr="00205F86" w:rsidRDefault="000B6808" w:rsidP="002678EA">
            <w:pPr>
              <w:ind w:left="-41" w:right="-165"/>
              <w:jc w:val="center"/>
              <w:rPr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Условия (формы) оказания (показатель 1)</w:t>
            </w:r>
          </w:p>
        </w:tc>
        <w:tc>
          <w:tcPr>
            <w:tcW w:w="1971" w:type="dxa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34" w:type="dxa"/>
            <w:vMerge/>
            <w:shd w:val="clear" w:color="000000" w:fill="FFFFFF" w:themeFill="background1"/>
          </w:tcPr>
          <w:p w:rsidR="000B6808" w:rsidRPr="00205F86" w:rsidRDefault="000B6808" w:rsidP="002678EA">
            <w:pPr>
              <w:ind w:left="-52" w:right="-49" w:firstLine="24"/>
              <w:jc w:val="center"/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в процентах</w:t>
            </w:r>
          </w:p>
        </w:tc>
        <w:tc>
          <w:tcPr>
            <w:tcW w:w="852" w:type="dxa"/>
            <w:shd w:val="clear" w:color="000000" w:fill="FFFFFF" w:themeFill="background1"/>
          </w:tcPr>
          <w:p w:rsidR="000B6808" w:rsidRPr="00205F86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в  абсолют</w:t>
            </w:r>
            <w:r w:rsidRPr="00205F86">
              <w:rPr>
                <w:sz w:val="22"/>
                <w:szCs w:val="22"/>
              </w:rPr>
              <w:softHyphen/>
              <w:t>ных величинах</w:t>
            </w:r>
          </w:p>
        </w:tc>
      </w:tr>
      <w:tr w:rsidR="000B6808" w:rsidRPr="00205F86" w:rsidTr="002678EA">
        <w:trPr>
          <w:trHeight w:val="20"/>
        </w:trPr>
        <w:tc>
          <w:tcPr>
            <w:tcW w:w="1344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</w:t>
            </w:r>
          </w:p>
        </w:tc>
        <w:tc>
          <w:tcPr>
            <w:tcW w:w="1144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</w:t>
            </w:r>
          </w:p>
        </w:tc>
        <w:tc>
          <w:tcPr>
            <w:tcW w:w="1117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3</w:t>
            </w:r>
          </w:p>
        </w:tc>
        <w:tc>
          <w:tcPr>
            <w:tcW w:w="1089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5</w:t>
            </w:r>
          </w:p>
        </w:tc>
        <w:tc>
          <w:tcPr>
            <w:tcW w:w="1129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6</w:t>
            </w:r>
          </w:p>
        </w:tc>
        <w:tc>
          <w:tcPr>
            <w:tcW w:w="1971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7</w:t>
            </w:r>
          </w:p>
        </w:tc>
        <w:tc>
          <w:tcPr>
            <w:tcW w:w="967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8</w:t>
            </w:r>
          </w:p>
        </w:tc>
        <w:tc>
          <w:tcPr>
            <w:tcW w:w="834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9</w:t>
            </w:r>
          </w:p>
        </w:tc>
        <w:tc>
          <w:tcPr>
            <w:tcW w:w="919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12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13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14</w:t>
            </w:r>
          </w:p>
        </w:tc>
      </w:tr>
      <w:tr w:rsidR="003B59CA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3B59CA" w:rsidRPr="00243846" w:rsidRDefault="003B59CA" w:rsidP="003B59CA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802111О.99.0.БА96АЮ61001</w:t>
            </w:r>
          </w:p>
          <w:p w:rsidR="003B59CA" w:rsidRPr="0024384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B59CA" w:rsidRPr="00243846" w:rsidRDefault="003B59CA" w:rsidP="003B59CA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010 не указано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B59CA" w:rsidRPr="00243846" w:rsidRDefault="003B59CA" w:rsidP="003B59CA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B59CA" w:rsidRPr="00243846" w:rsidRDefault="003B59CA" w:rsidP="003B59CA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B59CA" w:rsidRPr="00243846" w:rsidRDefault="003B59CA" w:rsidP="003B59CA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04 Очная с применением дистанци</w:t>
            </w:r>
            <w:r w:rsidRPr="00243846">
              <w:rPr>
                <w:sz w:val="22"/>
                <w:szCs w:val="22"/>
              </w:rPr>
              <w:lastRenderedPageBreak/>
              <w:t>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3B59CA" w:rsidRPr="00205F8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3B59CA" w:rsidRPr="00205F86" w:rsidRDefault="003B59CA" w:rsidP="003B59CA">
            <w:pPr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 xml:space="preserve">Реализация программ на ступени </w:t>
            </w:r>
            <w:r>
              <w:rPr>
                <w:bCs/>
                <w:kern w:val="2"/>
                <w:sz w:val="22"/>
                <w:szCs w:val="22"/>
              </w:rPr>
              <w:t>основного</w:t>
            </w:r>
            <w:r w:rsidRPr="00205F86">
              <w:rPr>
                <w:bCs/>
                <w:kern w:val="2"/>
                <w:sz w:val="22"/>
                <w:szCs w:val="22"/>
              </w:rPr>
              <w:t xml:space="preserve"> общего образования, - не </w:t>
            </w:r>
            <w:r w:rsidRPr="00205F86">
              <w:rPr>
                <w:bCs/>
                <w:kern w:val="2"/>
                <w:sz w:val="22"/>
                <w:szCs w:val="22"/>
              </w:rPr>
              <w:lastRenderedPageBreak/>
              <w:t>менее 100 %</w:t>
            </w:r>
          </w:p>
        </w:tc>
        <w:tc>
          <w:tcPr>
            <w:tcW w:w="967" w:type="dxa"/>
            <w:shd w:val="clear" w:color="auto" w:fill="FFFFFF"/>
            <w:noWrap/>
          </w:tcPr>
          <w:p w:rsidR="003B59CA" w:rsidRPr="002F074E" w:rsidRDefault="003B59CA" w:rsidP="003B59CA">
            <w:pPr>
              <w:outlineLvl w:val="3"/>
              <w:rPr>
                <w:b/>
                <w:bCs/>
                <w:kern w:val="2"/>
                <w:sz w:val="20"/>
                <w:szCs w:val="22"/>
              </w:rPr>
            </w:pPr>
            <w:r w:rsidRPr="002F074E">
              <w:rPr>
                <w:bCs/>
                <w:kern w:val="2"/>
                <w:sz w:val="20"/>
                <w:szCs w:val="22"/>
              </w:rPr>
              <w:lastRenderedPageBreak/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3B59CA" w:rsidRPr="00205F86" w:rsidRDefault="003B59CA" w:rsidP="00864FF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3B59CA" w:rsidRPr="00205F86" w:rsidRDefault="003B59CA" w:rsidP="00864FF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FFFFFF"/>
            <w:noWrap/>
          </w:tcPr>
          <w:p w:rsidR="003B59CA" w:rsidRPr="00205F86" w:rsidRDefault="003B59CA" w:rsidP="00864FF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  <w:noWrap/>
          </w:tcPr>
          <w:p w:rsidR="003B59CA" w:rsidRPr="00205F86" w:rsidRDefault="003B59CA" w:rsidP="00864FF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3B59CA" w:rsidRPr="00205F8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3B59CA" w:rsidRPr="00205F86" w:rsidRDefault="003B59CA" w:rsidP="003B59CA">
            <w:pPr>
              <w:rPr>
                <w:sz w:val="22"/>
                <w:szCs w:val="22"/>
              </w:rPr>
            </w:pPr>
          </w:p>
        </w:tc>
      </w:tr>
      <w:tr w:rsidR="000B6808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0B6808" w:rsidRPr="00243846" w:rsidRDefault="000B6808" w:rsidP="002678EA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shd w:val="clear" w:color="000000" w:fill="FFFFFF" w:themeFill="background1"/>
            <w:noWrap/>
          </w:tcPr>
          <w:p w:rsidR="000B6808" w:rsidRPr="00243846" w:rsidRDefault="000B6808" w:rsidP="002678EA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shd w:val="clear" w:color="000000" w:fill="FFFFFF" w:themeFill="background1"/>
            <w:noWrap/>
          </w:tcPr>
          <w:p w:rsidR="000B6808" w:rsidRPr="00243846" w:rsidRDefault="000B6808" w:rsidP="002678EA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shd w:val="clear" w:color="000000" w:fill="FFFFFF" w:themeFill="background1"/>
            <w:noWrap/>
          </w:tcPr>
          <w:p w:rsidR="000B6808" w:rsidRPr="00243846" w:rsidRDefault="000B6808" w:rsidP="002678EA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shd w:val="clear" w:color="000000" w:fill="FFFFFF" w:themeFill="background1"/>
            <w:noWrap/>
          </w:tcPr>
          <w:p w:rsidR="000B6808" w:rsidRPr="00243846" w:rsidRDefault="000B6808" w:rsidP="002678E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shd w:val="clear" w:color="000000" w:fill="FFFFFF" w:themeFill="background1"/>
            <w:noWrap/>
          </w:tcPr>
          <w:p w:rsidR="000B6808" w:rsidRPr="00205F86" w:rsidRDefault="000B6808" w:rsidP="002678EA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0B6808" w:rsidRPr="00205F86" w:rsidRDefault="000B6808" w:rsidP="003B59CA">
            <w:pPr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 xml:space="preserve">Удельный вес обучающихся, освоивших основную общеобразовательную программу </w:t>
            </w:r>
            <w:r w:rsidR="003B59CA">
              <w:rPr>
                <w:bCs/>
                <w:kern w:val="2"/>
                <w:sz w:val="22"/>
                <w:szCs w:val="22"/>
              </w:rPr>
              <w:t>основного</w:t>
            </w:r>
            <w:r w:rsidRPr="00205F86">
              <w:rPr>
                <w:bCs/>
                <w:kern w:val="2"/>
                <w:sz w:val="22"/>
                <w:szCs w:val="22"/>
              </w:rPr>
              <w:t xml:space="preserve"> общего образования, - не менее 97%.</w:t>
            </w:r>
          </w:p>
        </w:tc>
        <w:tc>
          <w:tcPr>
            <w:tcW w:w="967" w:type="dxa"/>
            <w:shd w:val="clear" w:color="auto" w:fill="FFFFFF"/>
            <w:noWrap/>
          </w:tcPr>
          <w:p w:rsidR="000B6808" w:rsidRPr="002F074E" w:rsidRDefault="000B6808" w:rsidP="002678EA">
            <w:pPr>
              <w:outlineLvl w:val="3"/>
              <w:rPr>
                <w:bCs/>
                <w:kern w:val="2"/>
                <w:sz w:val="20"/>
                <w:szCs w:val="22"/>
              </w:rPr>
            </w:pPr>
            <w:r w:rsidRPr="002F074E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0B6808" w:rsidRPr="00205F86" w:rsidRDefault="000B6808" w:rsidP="00864FF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0B6808" w:rsidRPr="00205F86" w:rsidRDefault="000B6808" w:rsidP="00864FF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FFFFFF"/>
            <w:noWrap/>
          </w:tcPr>
          <w:p w:rsidR="000B6808" w:rsidRPr="00205F86" w:rsidRDefault="000B6808" w:rsidP="00864FF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0" w:type="dxa"/>
            <w:shd w:val="clear" w:color="auto" w:fill="FFFFFF"/>
            <w:noWrap/>
          </w:tcPr>
          <w:p w:rsidR="000B6808" w:rsidRPr="00205F86" w:rsidRDefault="000B6808" w:rsidP="00864FF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0B6808" w:rsidRPr="00205F86" w:rsidRDefault="000B6808" w:rsidP="002678EA">
            <w:pPr>
              <w:rPr>
                <w:sz w:val="22"/>
                <w:szCs w:val="22"/>
              </w:rPr>
            </w:pPr>
          </w:p>
        </w:tc>
      </w:tr>
      <w:tr w:rsidR="00243846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243846" w:rsidRPr="00243846" w:rsidRDefault="00243846" w:rsidP="00243846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802111О.99.0.БА96АЮ86001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43846" w:rsidRPr="00243846" w:rsidRDefault="00243846" w:rsidP="00243846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010 не указано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43846" w:rsidRPr="00243846" w:rsidRDefault="00243846" w:rsidP="00243846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43846" w:rsidRPr="00243846" w:rsidRDefault="00243846" w:rsidP="00243846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002 проходящие обучение по состоянию здоровья на дому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43846" w:rsidRPr="00243846" w:rsidRDefault="00243846" w:rsidP="00243846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243846" w:rsidRPr="00205F86" w:rsidRDefault="00243846" w:rsidP="00243846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243846" w:rsidRPr="00205F86" w:rsidRDefault="00243846" w:rsidP="00243846">
            <w:pPr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 xml:space="preserve">Реализация программ на ступени </w:t>
            </w:r>
            <w:r>
              <w:rPr>
                <w:bCs/>
                <w:kern w:val="2"/>
                <w:sz w:val="22"/>
                <w:szCs w:val="22"/>
              </w:rPr>
              <w:t>основного</w:t>
            </w:r>
            <w:r w:rsidRPr="00205F86">
              <w:rPr>
                <w:bCs/>
                <w:kern w:val="2"/>
                <w:sz w:val="22"/>
                <w:szCs w:val="22"/>
              </w:rPr>
              <w:t xml:space="preserve"> общего образования, - не менее 100 %</w:t>
            </w:r>
          </w:p>
        </w:tc>
        <w:tc>
          <w:tcPr>
            <w:tcW w:w="967" w:type="dxa"/>
            <w:shd w:val="clear" w:color="auto" w:fill="FFFFFF"/>
            <w:noWrap/>
          </w:tcPr>
          <w:p w:rsidR="00243846" w:rsidRPr="002F074E" w:rsidRDefault="00243846" w:rsidP="00243846">
            <w:pPr>
              <w:outlineLvl w:val="3"/>
              <w:rPr>
                <w:b/>
                <w:bCs/>
                <w:kern w:val="2"/>
                <w:sz w:val="20"/>
                <w:szCs w:val="22"/>
              </w:rPr>
            </w:pPr>
            <w:r w:rsidRPr="002F074E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243846" w:rsidRPr="00205F86" w:rsidRDefault="00243846" w:rsidP="00864FF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243846" w:rsidRPr="00205F86" w:rsidRDefault="00243846" w:rsidP="00864FF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FFFFFF"/>
            <w:noWrap/>
          </w:tcPr>
          <w:p w:rsidR="00243846" w:rsidRPr="00205F86" w:rsidRDefault="00243846" w:rsidP="00864FF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243846" w:rsidRPr="00205F86" w:rsidRDefault="00243846" w:rsidP="00864F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243846" w:rsidRPr="00205F86" w:rsidRDefault="00243846" w:rsidP="00243846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243846" w:rsidRPr="00205F86" w:rsidRDefault="00243846" w:rsidP="00243846">
            <w:pPr>
              <w:rPr>
                <w:sz w:val="22"/>
                <w:szCs w:val="22"/>
              </w:rPr>
            </w:pPr>
          </w:p>
        </w:tc>
      </w:tr>
      <w:tr w:rsidR="003B59CA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3B59CA" w:rsidRPr="0024384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shd w:val="clear" w:color="000000" w:fill="FFFFFF" w:themeFill="background1"/>
            <w:noWrap/>
          </w:tcPr>
          <w:p w:rsidR="003B59CA" w:rsidRPr="0024384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shd w:val="clear" w:color="000000" w:fill="FFFFFF" w:themeFill="background1"/>
            <w:noWrap/>
          </w:tcPr>
          <w:p w:rsidR="003B59CA" w:rsidRPr="0024384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shd w:val="clear" w:color="000000" w:fill="FFFFFF" w:themeFill="background1"/>
            <w:noWrap/>
          </w:tcPr>
          <w:p w:rsidR="003B59CA" w:rsidRPr="0024384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shd w:val="clear" w:color="000000" w:fill="FFFFFF" w:themeFill="background1"/>
            <w:noWrap/>
          </w:tcPr>
          <w:p w:rsidR="003B59CA" w:rsidRPr="0024384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shd w:val="clear" w:color="000000" w:fill="FFFFFF" w:themeFill="background1"/>
            <w:noWrap/>
          </w:tcPr>
          <w:p w:rsidR="003B59CA" w:rsidRPr="00205F8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3B59CA" w:rsidRPr="00205F86" w:rsidRDefault="003B59CA" w:rsidP="003B59CA">
            <w:pPr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 xml:space="preserve">Удельный вес обучающихся, освоивших основную общеобразовательную программу </w:t>
            </w:r>
            <w:r>
              <w:rPr>
                <w:bCs/>
                <w:kern w:val="2"/>
                <w:sz w:val="22"/>
                <w:szCs w:val="22"/>
              </w:rPr>
              <w:t>основного</w:t>
            </w:r>
            <w:r w:rsidRPr="00205F86">
              <w:rPr>
                <w:bCs/>
                <w:kern w:val="2"/>
                <w:sz w:val="22"/>
                <w:szCs w:val="22"/>
              </w:rPr>
              <w:t xml:space="preserve"> общего образования, - не менее 97%.</w:t>
            </w:r>
          </w:p>
        </w:tc>
        <w:tc>
          <w:tcPr>
            <w:tcW w:w="967" w:type="dxa"/>
            <w:shd w:val="clear" w:color="auto" w:fill="FFFFFF"/>
            <w:noWrap/>
          </w:tcPr>
          <w:p w:rsidR="003B59CA" w:rsidRPr="002F074E" w:rsidRDefault="003B59CA" w:rsidP="003B59CA">
            <w:pPr>
              <w:outlineLvl w:val="3"/>
              <w:rPr>
                <w:bCs/>
                <w:kern w:val="2"/>
                <w:sz w:val="20"/>
                <w:szCs w:val="22"/>
              </w:rPr>
            </w:pPr>
            <w:r w:rsidRPr="002F074E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3B59CA" w:rsidRPr="00205F86" w:rsidRDefault="003B59CA" w:rsidP="00864FF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3B59CA" w:rsidRPr="00205F86" w:rsidRDefault="003B59CA" w:rsidP="00864FF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FFFFFF"/>
            <w:noWrap/>
          </w:tcPr>
          <w:p w:rsidR="003B59CA" w:rsidRPr="00205F86" w:rsidRDefault="003B59CA" w:rsidP="00864FF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3B59CA" w:rsidRPr="00205F86" w:rsidRDefault="003B59CA" w:rsidP="00864F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3B59CA" w:rsidRPr="00205F8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3B59CA" w:rsidRPr="00205F86" w:rsidRDefault="003B59CA" w:rsidP="003B59CA">
            <w:pPr>
              <w:rPr>
                <w:sz w:val="22"/>
                <w:szCs w:val="22"/>
              </w:rPr>
            </w:pPr>
          </w:p>
        </w:tc>
      </w:tr>
      <w:tr w:rsidR="00243846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243846" w:rsidRPr="00243846" w:rsidRDefault="00243846" w:rsidP="00243846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802111О.99.0.БА96АА03001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43846" w:rsidRPr="00243846" w:rsidRDefault="00243846" w:rsidP="00243846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004 обучающиеся с ограниченными возможностями здоровья (ОВЗ)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43846" w:rsidRPr="00243846" w:rsidRDefault="00243846" w:rsidP="00243846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001 адаптированная образовательная программа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43846" w:rsidRPr="00243846" w:rsidRDefault="00243846" w:rsidP="00243846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43846" w:rsidRPr="00243846" w:rsidRDefault="00243846" w:rsidP="00243846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 xml:space="preserve">04 Очная с применением дистанционных образовательных технологий и электронного </w:t>
            </w:r>
            <w:r w:rsidRPr="00243846">
              <w:rPr>
                <w:sz w:val="22"/>
                <w:szCs w:val="22"/>
              </w:rPr>
              <w:lastRenderedPageBreak/>
              <w:t>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243846" w:rsidRPr="00205F86" w:rsidRDefault="00243846" w:rsidP="00243846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243846" w:rsidRPr="00205F86" w:rsidRDefault="00243846" w:rsidP="00243846">
            <w:pPr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 xml:space="preserve">Реализация программ на ступени </w:t>
            </w:r>
            <w:r>
              <w:rPr>
                <w:bCs/>
                <w:kern w:val="2"/>
                <w:sz w:val="22"/>
                <w:szCs w:val="22"/>
              </w:rPr>
              <w:t>основного</w:t>
            </w:r>
            <w:r w:rsidRPr="00205F86">
              <w:rPr>
                <w:bCs/>
                <w:kern w:val="2"/>
                <w:sz w:val="22"/>
                <w:szCs w:val="22"/>
              </w:rPr>
              <w:t xml:space="preserve"> общего образования, - не менее 100 %</w:t>
            </w:r>
          </w:p>
        </w:tc>
        <w:tc>
          <w:tcPr>
            <w:tcW w:w="967" w:type="dxa"/>
            <w:shd w:val="clear" w:color="auto" w:fill="FFFFFF"/>
            <w:noWrap/>
          </w:tcPr>
          <w:p w:rsidR="00243846" w:rsidRPr="002F074E" w:rsidRDefault="00243846" w:rsidP="00243846">
            <w:pPr>
              <w:outlineLvl w:val="3"/>
              <w:rPr>
                <w:b/>
                <w:bCs/>
                <w:kern w:val="2"/>
                <w:sz w:val="20"/>
                <w:szCs w:val="22"/>
              </w:rPr>
            </w:pPr>
            <w:r w:rsidRPr="002F074E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243846" w:rsidRPr="00205F86" w:rsidRDefault="00243846" w:rsidP="00864FF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243846" w:rsidRPr="00205F86" w:rsidRDefault="00243846" w:rsidP="00864FF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FFFFFF"/>
            <w:noWrap/>
          </w:tcPr>
          <w:p w:rsidR="00243846" w:rsidRPr="00205F86" w:rsidRDefault="00243846" w:rsidP="00864FF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243846" w:rsidRPr="00205F86" w:rsidRDefault="00243846" w:rsidP="00864F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243846" w:rsidRPr="00205F86" w:rsidRDefault="00243846" w:rsidP="00243846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243846" w:rsidRPr="00205F86" w:rsidRDefault="00243846" w:rsidP="00243846">
            <w:pPr>
              <w:rPr>
                <w:sz w:val="22"/>
                <w:szCs w:val="22"/>
              </w:rPr>
            </w:pPr>
          </w:p>
        </w:tc>
      </w:tr>
      <w:tr w:rsidR="003B59CA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3B59CA" w:rsidRPr="00205F8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right w:val="single" w:sz="4" w:space="0" w:color="000000"/>
            </w:tcBorders>
            <w:shd w:val="clear" w:color="000000" w:fill="FFFFFF" w:themeFill="background1"/>
            <w:noWrap/>
          </w:tcPr>
          <w:p w:rsidR="003B59CA" w:rsidRPr="00205F8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3B59CA" w:rsidRPr="00205F8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3B59CA" w:rsidRPr="00205F8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3B59CA" w:rsidRPr="00205F8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3B59CA" w:rsidRPr="00205F8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3B59CA" w:rsidRPr="00205F86" w:rsidRDefault="003B59CA" w:rsidP="003B59CA">
            <w:pPr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 xml:space="preserve">Удельный вес обучающихся, освоивших основную общеобразовательную программу </w:t>
            </w:r>
            <w:r>
              <w:rPr>
                <w:bCs/>
                <w:kern w:val="2"/>
                <w:sz w:val="22"/>
                <w:szCs w:val="22"/>
              </w:rPr>
              <w:lastRenderedPageBreak/>
              <w:t>основного</w:t>
            </w:r>
            <w:r w:rsidRPr="00205F86">
              <w:rPr>
                <w:bCs/>
                <w:kern w:val="2"/>
                <w:sz w:val="22"/>
                <w:szCs w:val="22"/>
              </w:rPr>
              <w:t xml:space="preserve"> общего образования, - не менее 97%.</w:t>
            </w:r>
          </w:p>
        </w:tc>
        <w:tc>
          <w:tcPr>
            <w:tcW w:w="967" w:type="dxa"/>
            <w:shd w:val="clear" w:color="auto" w:fill="FFFFFF"/>
            <w:noWrap/>
          </w:tcPr>
          <w:p w:rsidR="003B59CA" w:rsidRPr="002F074E" w:rsidRDefault="003B59CA" w:rsidP="003B59CA">
            <w:pPr>
              <w:outlineLvl w:val="3"/>
              <w:rPr>
                <w:bCs/>
                <w:kern w:val="2"/>
                <w:sz w:val="20"/>
                <w:szCs w:val="22"/>
              </w:rPr>
            </w:pPr>
            <w:r w:rsidRPr="002F074E">
              <w:rPr>
                <w:bCs/>
                <w:kern w:val="2"/>
                <w:sz w:val="20"/>
                <w:szCs w:val="22"/>
              </w:rPr>
              <w:lastRenderedPageBreak/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3B59CA" w:rsidRPr="00205F86" w:rsidRDefault="003B59CA" w:rsidP="00864FF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3B59CA" w:rsidRPr="00205F86" w:rsidRDefault="003B59CA" w:rsidP="00864FF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FFFFFF"/>
            <w:noWrap/>
          </w:tcPr>
          <w:p w:rsidR="003B59CA" w:rsidRPr="00205F86" w:rsidRDefault="003B59CA" w:rsidP="00864FF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3B59CA" w:rsidRPr="00205F86" w:rsidRDefault="003B59CA" w:rsidP="00864F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3B59CA" w:rsidRPr="00205F86" w:rsidRDefault="003B59CA" w:rsidP="003B59CA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3B59CA" w:rsidRPr="00205F86" w:rsidRDefault="003B59CA" w:rsidP="003B59CA">
            <w:pPr>
              <w:rPr>
                <w:sz w:val="22"/>
                <w:szCs w:val="22"/>
              </w:rPr>
            </w:pPr>
          </w:p>
        </w:tc>
      </w:tr>
    </w:tbl>
    <w:p w:rsidR="000B6808" w:rsidRPr="008503C1" w:rsidRDefault="000B6808" w:rsidP="000B6808"/>
    <w:p w:rsidR="000B6808" w:rsidRPr="008503C1" w:rsidRDefault="000B6808" w:rsidP="000B6808">
      <w:pPr>
        <w:spacing w:line="233" w:lineRule="auto"/>
        <w:ind w:firstLine="720"/>
        <w:jc w:val="both"/>
      </w:pPr>
      <w:r w:rsidRPr="008503C1">
        <w:t>3.2. Показатели, характеризующие объем муниципальной услуги</w:t>
      </w:r>
    </w:p>
    <w:p w:rsidR="000B6808" w:rsidRPr="00026152" w:rsidRDefault="000B6808" w:rsidP="000B6808">
      <w:pPr>
        <w:spacing w:line="233" w:lineRule="auto"/>
        <w:rPr>
          <w:szCs w:val="26"/>
        </w:rPr>
      </w:pP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1106"/>
        <w:gridCol w:w="1077"/>
        <w:gridCol w:w="1077"/>
        <w:gridCol w:w="1391"/>
        <w:gridCol w:w="1006"/>
        <w:gridCol w:w="896"/>
        <w:gridCol w:w="715"/>
        <w:gridCol w:w="798"/>
        <w:gridCol w:w="896"/>
        <w:gridCol w:w="924"/>
        <w:gridCol w:w="910"/>
        <w:gridCol w:w="937"/>
        <w:gridCol w:w="938"/>
        <w:gridCol w:w="938"/>
        <w:gridCol w:w="868"/>
        <w:gridCol w:w="878"/>
      </w:tblGrid>
      <w:tr w:rsidR="000B6808" w:rsidRPr="00DA3861" w:rsidTr="002678EA">
        <w:trPr>
          <w:trHeight w:val="20"/>
        </w:trPr>
        <w:tc>
          <w:tcPr>
            <w:tcW w:w="797" w:type="dxa"/>
            <w:vMerge w:val="restart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proofErr w:type="gramStart"/>
            <w:r w:rsidRPr="00DA3861">
              <w:rPr>
                <w:sz w:val="22"/>
                <w:szCs w:val="22"/>
              </w:rPr>
              <w:t>Уника-</w:t>
            </w:r>
            <w:proofErr w:type="spellStart"/>
            <w:r w:rsidRPr="00DA3861">
              <w:rPr>
                <w:sz w:val="22"/>
                <w:szCs w:val="22"/>
              </w:rPr>
              <w:t>льный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номер </w:t>
            </w:r>
            <w:proofErr w:type="spellStart"/>
            <w:r w:rsidRPr="00DA3861">
              <w:rPr>
                <w:sz w:val="22"/>
                <w:szCs w:val="22"/>
              </w:rPr>
              <w:t>реест-ровой</w:t>
            </w:r>
            <w:proofErr w:type="spellEnd"/>
            <w:r w:rsidRPr="00DA3861">
              <w:rPr>
                <w:sz w:val="22"/>
                <w:szCs w:val="22"/>
              </w:rPr>
              <w:t xml:space="preserve"> записи</w:t>
            </w:r>
          </w:p>
        </w:tc>
        <w:tc>
          <w:tcPr>
            <w:tcW w:w="3213" w:type="dxa"/>
            <w:gridSpan w:val="3"/>
            <w:vMerge w:val="restart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363" w:type="dxa"/>
            <w:gridSpan w:val="2"/>
            <w:vMerge w:val="restart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75" w:type="dxa"/>
            <w:gridSpan w:val="3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691" w:type="dxa"/>
            <w:gridSpan w:val="3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774" w:type="dxa"/>
            <w:gridSpan w:val="3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Размер платы</w:t>
            </w:r>
          </w:p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(цена, тариф)</w:t>
            </w:r>
            <w:r w:rsidRPr="00DA3861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22" w:type="dxa"/>
            <w:gridSpan w:val="2"/>
            <w:vMerge w:val="restart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  <w:r w:rsidRPr="00DA3861">
              <w:rPr>
                <w:sz w:val="22"/>
                <w:szCs w:val="22"/>
                <w:vertAlign w:val="superscript"/>
              </w:rPr>
              <w:t>6</w:t>
            </w:r>
          </w:p>
        </w:tc>
      </w:tr>
      <w:tr w:rsidR="000B6808" w:rsidRPr="00DA3861" w:rsidTr="002678EA">
        <w:trPr>
          <w:trHeight w:val="20"/>
        </w:trPr>
        <w:tc>
          <w:tcPr>
            <w:tcW w:w="797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213" w:type="dxa"/>
            <w:gridSpan w:val="3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363" w:type="dxa"/>
            <w:gridSpan w:val="2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 w:val="restart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A3861">
              <w:rPr>
                <w:sz w:val="22"/>
                <w:szCs w:val="22"/>
              </w:rPr>
              <w:t>наиме-нование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показа-теля</w:t>
            </w:r>
          </w:p>
        </w:tc>
        <w:tc>
          <w:tcPr>
            <w:tcW w:w="1492" w:type="dxa"/>
            <w:gridSpan w:val="2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883" w:type="dxa"/>
            <w:vMerge w:val="restart"/>
            <w:shd w:val="clear" w:color="000000" w:fill="FFFFFF" w:themeFill="background1"/>
          </w:tcPr>
          <w:p w:rsidR="000B6808" w:rsidRPr="00DA3861" w:rsidRDefault="000B6808" w:rsidP="00A32CE2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 w:rsidR="00A32CE2">
              <w:rPr>
                <w:sz w:val="22"/>
                <w:szCs w:val="22"/>
              </w:rPr>
              <w:t xml:space="preserve">24 </w:t>
            </w:r>
            <w:r w:rsidRPr="00DA3861">
              <w:rPr>
                <w:sz w:val="22"/>
                <w:szCs w:val="22"/>
              </w:rPr>
              <w:t>год (очередной финансовый год)</w:t>
            </w:r>
          </w:p>
        </w:tc>
        <w:tc>
          <w:tcPr>
            <w:tcW w:w="911" w:type="dxa"/>
            <w:vMerge w:val="restart"/>
            <w:shd w:val="clear" w:color="000000" w:fill="FFFFFF" w:themeFill="background1"/>
          </w:tcPr>
          <w:p w:rsidR="000B6808" w:rsidRPr="00DA3861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</w:t>
            </w:r>
            <w:r w:rsidR="00A32CE2">
              <w:rPr>
                <w:sz w:val="22"/>
                <w:szCs w:val="22"/>
              </w:rPr>
              <w:t>5</w:t>
            </w:r>
            <w:r w:rsidRPr="00DA3861">
              <w:rPr>
                <w:sz w:val="22"/>
                <w:szCs w:val="22"/>
              </w:rPr>
              <w:t xml:space="preserve"> год</w:t>
            </w:r>
          </w:p>
          <w:p w:rsidR="000B6808" w:rsidRPr="00DA3861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897" w:type="dxa"/>
            <w:vMerge w:val="restart"/>
            <w:shd w:val="clear" w:color="000000" w:fill="FFFFFF" w:themeFill="background1"/>
          </w:tcPr>
          <w:p w:rsidR="000B6808" w:rsidRPr="00DA3861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</w:t>
            </w:r>
            <w:r w:rsidR="005B543C">
              <w:rPr>
                <w:sz w:val="22"/>
                <w:szCs w:val="22"/>
              </w:rPr>
              <w:t>6</w:t>
            </w:r>
            <w:r w:rsidRPr="00DA3861">
              <w:rPr>
                <w:sz w:val="22"/>
                <w:szCs w:val="22"/>
              </w:rPr>
              <w:t xml:space="preserve"> год</w:t>
            </w:r>
          </w:p>
          <w:p w:rsidR="000B6808" w:rsidRPr="00DA3861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924" w:type="dxa"/>
            <w:vMerge w:val="restart"/>
            <w:shd w:val="clear" w:color="000000" w:fill="FFFFFF" w:themeFill="background1"/>
          </w:tcPr>
          <w:p w:rsidR="000B6808" w:rsidRPr="00DA3861" w:rsidRDefault="000B6808" w:rsidP="00A32CE2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</w:t>
            </w:r>
            <w:r w:rsidR="00A32CE2">
              <w:rPr>
                <w:sz w:val="22"/>
                <w:szCs w:val="22"/>
              </w:rPr>
              <w:t>4</w:t>
            </w:r>
            <w:r w:rsidRPr="00DA3861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25" w:type="dxa"/>
            <w:vMerge w:val="restart"/>
            <w:shd w:val="clear" w:color="000000" w:fill="FFFFFF" w:themeFill="background1"/>
          </w:tcPr>
          <w:p w:rsidR="000B6808" w:rsidRPr="00DA3861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</w:t>
            </w:r>
            <w:r w:rsidR="00A32CE2">
              <w:rPr>
                <w:sz w:val="22"/>
                <w:szCs w:val="22"/>
              </w:rPr>
              <w:t>5</w:t>
            </w:r>
            <w:r w:rsidRPr="00DA3861">
              <w:rPr>
                <w:sz w:val="22"/>
                <w:szCs w:val="22"/>
              </w:rPr>
              <w:t xml:space="preserve"> год</w:t>
            </w:r>
          </w:p>
          <w:p w:rsidR="000B6808" w:rsidRPr="00DA3861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925" w:type="dxa"/>
            <w:vMerge w:val="restart"/>
            <w:shd w:val="clear" w:color="000000" w:fill="FFFFFF" w:themeFill="background1"/>
          </w:tcPr>
          <w:p w:rsidR="000B6808" w:rsidRPr="00DA3861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</w:t>
            </w:r>
            <w:r w:rsidR="00A32CE2">
              <w:rPr>
                <w:sz w:val="22"/>
                <w:szCs w:val="22"/>
              </w:rPr>
              <w:t>6</w:t>
            </w:r>
            <w:r w:rsidRPr="00DA3861">
              <w:rPr>
                <w:sz w:val="22"/>
                <w:szCs w:val="22"/>
              </w:rPr>
              <w:t xml:space="preserve"> год</w:t>
            </w:r>
          </w:p>
          <w:p w:rsidR="000B6808" w:rsidRPr="00DA3861" w:rsidRDefault="000B6808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1722" w:type="dxa"/>
            <w:gridSpan w:val="2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0B6808" w:rsidRPr="00DA3861" w:rsidTr="002678EA">
        <w:trPr>
          <w:trHeight w:val="246"/>
        </w:trPr>
        <w:tc>
          <w:tcPr>
            <w:tcW w:w="797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213" w:type="dxa"/>
            <w:gridSpan w:val="3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363" w:type="dxa"/>
            <w:gridSpan w:val="2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 w:val="restart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наименова-ние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787" w:type="dxa"/>
            <w:vMerge w:val="restart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код по ОКЕИ</w:t>
            </w:r>
            <w:r w:rsidRPr="00DA3861">
              <w:rPr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883" w:type="dxa"/>
            <w:vMerge/>
          </w:tcPr>
          <w:p w:rsidR="000B6808" w:rsidRPr="00DA3861" w:rsidRDefault="000B6808" w:rsidP="002678EA">
            <w:pPr>
              <w:spacing w:line="233" w:lineRule="auto"/>
              <w:ind w:left="-55" w:right="-90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</w:tcPr>
          <w:p w:rsidR="000B6808" w:rsidRPr="00DA3861" w:rsidRDefault="000B6808" w:rsidP="002678EA">
            <w:pPr>
              <w:spacing w:line="233" w:lineRule="auto"/>
              <w:ind w:left="-55" w:right="-9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</w:tcPr>
          <w:p w:rsidR="000B6808" w:rsidRPr="00DA3861" w:rsidRDefault="000B6808" w:rsidP="002678EA">
            <w:pPr>
              <w:spacing w:line="233" w:lineRule="auto"/>
              <w:ind w:left="-55" w:right="-90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0B6808" w:rsidRPr="00DA3861" w:rsidRDefault="000B6808" w:rsidP="002678EA">
            <w:pPr>
              <w:spacing w:line="233" w:lineRule="auto"/>
              <w:ind w:left="-66" w:right="-52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0B6808" w:rsidRPr="00DA3861" w:rsidRDefault="000B6808" w:rsidP="002678EA">
            <w:pPr>
              <w:spacing w:line="233" w:lineRule="auto"/>
              <w:ind w:left="-66" w:right="-66"/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  <w:gridSpan w:val="2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0B6808" w:rsidRPr="00DA3861" w:rsidTr="002678EA">
        <w:trPr>
          <w:trHeight w:val="246"/>
        </w:trPr>
        <w:tc>
          <w:tcPr>
            <w:tcW w:w="797" w:type="dxa"/>
            <w:vMerge/>
            <w:tcBorders>
              <w:bottom w:val="single" w:sz="4" w:space="0" w:color="auto"/>
            </w:tcBorders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0B6808" w:rsidRPr="00AF0F2A" w:rsidRDefault="000B6808" w:rsidP="002678EA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Содержание (показатель 1)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0B6808" w:rsidRPr="00AF0F2A" w:rsidRDefault="000B6808" w:rsidP="002678EA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Содержание (показатель 2)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0B6808" w:rsidRPr="00AF0F2A" w:rsidRDefault="000B6808" w:rsidP="002678EA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Содержание (показатель 3)</w:t>
            </w: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0B6808" w:rsidRPr="00AF0F2A" w:rsidRDefault="000B6808" w:rsidP="002678EA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Условия (формы) оказания (показатель 1)</w:t>
            </w:r>
          </w:p>
        </w:tc>
        <w:tc>
          <w:tcPr>
            <w:tcW w:w="992" w:type="dxa"/>
            <w:vMerge w:val="restart"/>
            <w:shd w:val="clear" w:color="000000" w:fill="FFFFFF" w:themeFill="background1"/>
          </w:tcPr>
          <w:p w:rsidR="000B6808" w:rsidRPr="00AF0F2A" w:rsidRDefault="000B6808" w:rsidP="002678EA">
            <w:pPr>
              <w:ind w:left="-41" w:right="-165"/>
              <w:jc w:val="center"/>
              <w:rPr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Условия (формы) оказания (показатель 1)</w:t>
            </w:r>
          </w:p>
        </w:tc>
        <w:tc>
          <w:tcPr>
            <w:tcW w:w="883" w:type="dxa"/>
            <w:vMerge/>
            <w:tcBorders>
              <w:bottom w:val="single" w:sz="4" w:space="0" w:color="auto"/>
            </w:tcBorders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/>
            <w:tcBorders>
              <w:bottom w:val="single" w:sz="4" w:space="0" w:color="auto"/>
            </w:tcBorders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87" w:type="dxa"/>
            <w:vMerge/>
            <w:tcBorders>
              <w:bottom w:val="single" w:sz="4" w:space="0" w:color="auto"/>
            </w:tcBorders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  <w:tcBorders>
              <w:bottom w:val="single" w:sz="4" w:space="0" w:color="auto"/>
            </w:tcBorders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bottom w:val="single" w:sz="4" w:space="0" w:color="auto"/>
            </w:tcBorders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bottom w:val="single" w:sz="4" w:space="0" w:color="auto"/>
            </w:tcBorders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bottom w:val="single" w:sz="4" w:space="0" w:color="auto"/>
            </w:tcBorders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bottom w:val="single" w:sz="4" w:space="0" w:color="auto"/>
            </w:tcBorders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  <w:gridSpan w:val="2"/>
            <w:vMerge/>
            <w:tcBorders>
              <w:bottom w:val="single" w:sz="4" w:space="0" w:color="auto"/>
            </w:tcBorders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0B6808" w:rsidRPr="00DA3861" w:rsidTr="002678EA">
        <w:trPr>
          <w:trHeight w:val="20"/>
        </w:trPr>
        <w:tc>
          <w:tcPr>
            <w:tcW w:w="797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87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0B6808" w:rsidRPr="00DA3861" w:rsidRDefault="000B6808" w:rsidP="002678EA">
            <w:pPr>
              <w:spacing w:line="233" w:lineRule="auto"/>
              <w:ind w:left="-80" w:right="-80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в процентах</w:t>
            </w:r>
          </w:p>
        </w:tc>
        <w:tc>
          <w:tcPr>
            <w:tcW w:w="866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в абсолютных величинах</w:t>
            </w:r>
          </w:p>
        </w:tc>
      </w:tr>
      <w:tr w:rsidR="000B6808" w:rsidRPr="00DA3861" w:rsidTr="002678EA">
        <w:trPr>
          <w:trHeight w:val="20"/>
        </w:trPr>
        <w:tc>
          <w:tcPr>
            <w:tcW w:w="797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</w:t>
            </w:r>
          </w:p>
        </w:tc>
        <w:tc>
          <w:tcPr>
            <w:tcW w:w="1089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</w:t>
            </w:r>
          </w:p>
        </w:tc>
        <w:tc>
          <w:tcPr>
            <w:tcW w:w="1062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3</w:t>
            </w:r>
          </w:p>
        </w:tc>
        <w:tc>
          <w:tcPr>
            <w:tcW w:w="1062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4</w:t>
            </w:r>
          </w:p>
        </w:tc>
        <w:tc>
          <w:tcPr>
            <w:tcW w:w="1371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6</w:t>
            </w:r>
          </w:p>
        </w:tc>
        <w:tc>
          <w:tcPr>
            <w:tcW w:w="883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7</w:t>
            </w:r>
          </w:p>
        </w:tc>
        <w:tc>
          <w:tcPr>
            <w:tcW w:w="705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8</w:t>
            </w:r>
          </w:p>
        </w:tc>
        <w:tc>
          <w:tcPr>
            <w:tcW w:w="787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9</w:t>
            </w:r>
          </w:p>
        </w:tc>
        <w:tc>
          <w:tcPr>
            <w:tcW w:w="883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10</w:t>
            </w:r>
          </w:p>
        </w:tc>
        <w:tc>
          <w:tcPr>
            <w:tcW w:w="911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11</w:t>
            </w:r>
          </w:p>
        </w:tc>
        <w:tc>
          <w:tcPr>
            <w:tcW w:w="897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12</w:t>
            </w:r>
          </w:p>
        </w:tc>
        <w:tc>
          <w:tcPr>
            <w:tcW w:w="924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13</w:t>
            </w:r>
          </w:p>
        </w:tc>
        <w:tc>
          <w:tcPr>
            <w:tcW w:w="925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14</w:t>
            </w:r>
          </w:p>
        </w:tc>
        <w:tc>
          <w:tcPr>
            <w:tcW w:w="925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15</w:t>
            </w:r>
          </w:p>
        </w:tc>
        <w:tc>
          <w:tcPr>
            <w:tcW w:w="856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16</w:t>
            </w:r>
          </w:p>
        </w:tc>
        <w:tc>
          <w:tcPr>
            <w:tcW w:w="866" w:type="dxa"/>
          </w:tcPr>
          <w:p w:rsidR="000B6808" w:rsidRPr="00DA3861" w:rsidRDefault="000B6808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17</w:t>
            </w:r>
          </w:p>
        </w:tc>
      </w:tr>
      <w:tr w:rsidR="00725D6D" w:rsidRPr="00DA3861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725D6D" w:rsidRPr="00243846" w:rsidRDefault="00725D6D" w:rsidP="00725D6D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802111О.99.0.БА96АЮ61001</w:t>
            </w:r>
          </w:p>
          <w:p w:rsidR="00725D6D" w:rsidRPr="00243846" w:rsidRDefault="00725D6D" w:rsidP="00725D6D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D6D" w:rsidRPr="00243846" w:rsidRDefault="00725D6D" w:rsidP="00725D6D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D6D" w:rsidRPr="00243846" w:rsidRDefault="00725D6D" w:rsidP="00725D6D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D6D" w:rsidRPr="00243846" w:rsidRDefault="00725D6D" w:rsidP="00725D6D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D6D" w:rsidRPr="00243846" w:rsidRDefault="00725D6D" w:rsidP="00725D6D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shd w:val="clear" w:color="000000" w:fill="FFFFFF" w:themeFill="background1"/>
          </w:tcPr>
          <w:p w:rsidR="00725D6D" w:rsidRPr="00205F86" w:rsidRDefault="00725D6D" w:rsidP="00725D6D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725D6D" w:rsidRPr="00DA3861" w:rsidRDefault="00725D6D" w:rsidP="00725D6D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(Человек)</w:t>
            </w:r>
          </w:p>
        </w:tc>
        <w:tc>
          <w:tcPr>
            <w:tcW w:w="705" w:type="dxa"/>
          </w:tcPr>
          <w:p w:rsidR="00725D6D" w:rsidRPr="00DA3861" w:rsidRDefault="00725D6D" w:rsidP="00725D6D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87" w:type="dxa"/>
          </w:tcPr>
          <w:p w:rsidR="00725D6D" w:rsidRPr="00DA3861" w:rsidRDefault="00725D6D" w:rsidP="005B543C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725D6D" w:rsidRPr="00DA3861" w:rsidRDefault="00D2175F" w:rsidP="005B543C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</w:t>
            </w:r>
          </w:p>
        </w:tc>
        <w:tc>
          <w:tcPr>
            <w:tcW w:w="911" w:type="dxa"/>
          </w:tcPr>
          <w:p w:rsidR="00725D6D" w:rsidRPr="00DA3861" w:rsidRDefault="00D2175F" w:rsidP="005B543C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</w:t>
            </w:r>
          </w:p>
        </w:tc>
        <w:tc>
          <w:tcPr>
            <w:tcW w:w="897" w:type="dxa"/>
          </w:tcPr>
          <w:p w:rsidR="00725D6D" w:rsidRPr="00DA3861" w:rsidRDefault="00D2175F" w:rsidP="005B543C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</w:t>
            </w:r>
          </w:p>
        </w:tc>
        <w:tc>
          <w:tcPr>
            <w:tcW w:w="924" w:type="dxa"/>
          </w:tcPr>
          <w:p w:rsidR="00725D6D" w:rsidRPr="00DA3861" w:rsidRDefault="00725D6D" w:rsidP="005A178D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25D6D" w:rsidRPr="00DA3861" w:rsidRDefault="00725D6D" w:rsidP="005A178D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25D6D" w:rsidRPr="00DA3861" w:rsidRDefault="00725D6D" w:rsidP="005A178D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725D6D" w:rsidRPr="00DA3861" w:rsidRDefault="00725D6D" w:rsidP="005A178D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725D6D" w:rsidRPr="00DA3861" w:rsidRDefault="00725D6D" w:rsidP="005A178D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725D6D" w:rsidRPr="00DA3861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725D6D" w:rsidRPr="00243846" w:rsidRDefault="00725D6D" w:rsidP="00725D6D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802111О.99.0.БА96АЮ86001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D6D" w:rsidRPr="00243846" w:rsidRDefault="00725D6D" w:rsidP="00725D6D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D6D" w:rsidRPr="00243846" w:rsidRDefault="00725D6D" w:rsidP="00725D6D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D6D" w:rsidRPr="00243846" w:rsidRDefault="00725D6D" w:rsidP="00725D6D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002 проходящие обучение по состояни</w:t>
            </w:r>
            <w:r w:rsidRPr="00243846">
              <w:rPr>
                <w:sz w:val="22"/>
                <w:szCs w:val="22"/>
              </w:rPr>
              <w:lastRenderedPageBreak/>
              <w:t>ю здоровья на дому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D6D" w:rsidRPr="00243846" w:rsidRDefault="00725D6D" w:rsidP="00725D6D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lastRenderedPageBreak/>
              <w:t>04 Очная с применением дистанционных образовател</w:t>
            </w:r>
            <w:r w:rsidRPr="00243846">
              <w:rPr>
                <w:sz w:val="22"/>
                <w:szCs w:val="22"/>
              </w:rPr>
              <w:lastRenderedPageBreak/>
              <w:t>ьных технологий и электронного обучения</w:t>
            </w:r>
          </w:p>
        </w:tc>
        <w:tc>
          <w:tcPr>
            <w:tcW w:w="992" w:type="dxa"/>
            <w:shd w:val="clear" w:color="000000" w:fill="FFFFFF" w:themeFill="background1"/>
          </w:tcPr>
          <w:p w:rsidR="00725D6D" w:rsidRPr="00205F86" w:rsidRDefault="00725D6D" w:rsidP="00725D6D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725D6D" w:rsidRPr="00DA3861" w:rsidRDefault="00725D6D" w:rsidP="00725D6D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</w:t>
            </w:r>
            <w:r w:rsidRPr="005B48AC">
              <w:rPr>
                <w:sz w:val="22"/>
                <w:szCs w:val="22"/>
              </w:rPr>
              <w:lastRenderedPageBreak/>
              <w:t>ек)</w:t>
            </w:r>
          </w:p>
        </w:tc>
        <w:tc>
          <w:tcPr>
            <w:tcW w:w="705" w:type="dxa"/>
          </w:tcPr>
          <w:p w:rsidR="00725D6D" w:rsidRPr="00DA3861" w:rsidRDefault="00725D6D" w:rsidP="00725D6D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человек</w:t>
            </w:r>
          </w:p>
        </w:tc>
        <w:tc>
          <w:tcPr>
            <w:tcW w:w="787" w:type="dxa"/>
          </w:tcPr>
          <w:p w:rsidR="00725D6D" w:rsidRPr="00DA3861" w:rsidRDefault="00725D6D" w:rsidP="005B543C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725D6D" w:rsidRPr="00DA3861" w:rsidRDefault="00D2175F" w:rsidP="005B543C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11" w:type="dxa"/>
          </w:tcPr>
          <w:p w:rsidR="00725D6D" w:rsidRPr="00DA3861" w:rsidRDefault="00D2175F" w:rsidP="005B543C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97" w:type="dxa"/>
          </w:tcPr>
          <w:p w:rsidR="00725D6D" w:rsidRPr="00DA3861" w:rsidRDefault="00D2175F" w:rsidP="005B543C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24" w:type="dxa"/>
          </w:tcPr>
          <w:p w:rsidR="00725D6D" w:rsidRPr="00DA3861" w:rsidRDefault="00725D6D" w:rsidP="005A178D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25D6D" w:rsidRPr="00DA3861" w:rsidRDefault="00725D6D" w:rsidP="005A178D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25D6D" w:rsidRPr="00DA3861" w:rsidRDefault="00725D6D" w:rsidP="005A178D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725D6D" w:rsidRPr="00DA3861" w:rsidRDefault="00725D6D" w:rsidP="005A178D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725D6D" w:rsidRPr="00DA3861" w:rsidRDefault="00725D6D" w:rsidP="005A178D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</w:tr>
      <w:tr w:rsidR="00725D6D" w:rsidRPr="00DA3861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725D6D" w:rsidRPr="00243846" w:rsidRDefault="00725D6D" w:rsidP="00725D6D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lastRenderedPageBreak/>
              <w:t>802111О.99.0.БА96АА03001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D6D" w:rsidRPr="00243846" w:rsidRDefault="00725D6D" w:rsidP="00725D6D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004 обучающиеся с ограниченными возможностями здоровья (ОВЗ)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D6D" w:rsidRPr="00243846" w:rsidRDefault="00725D6D" w:rsidP="00725D6D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001 адаптированная образовательная программа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D6D" w:rsidRPr="00243846" w:rsidRDefault="00725D6D" w:rsidP="00725D6D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D6D" w:rsidRPr="00243846" w:rsidRDefault="00725D6D" w:rsidP="00725D6D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shd w:val="clear" w:color="000000" w:fill="FFFFFF" w:themeFill="background1"/>
          </w:tcPr>
          <w:p w:rsidR="00725D6D" w:rsidRPr="00205F86" w:rsidRDefault="00725D6D" w:rsidP="00725D6D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725D6D" w:rsidRPr="00DA3861" w:rsidRDefault="00725D6D" w:rsidP="00725D6D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(Человек)</w:t>
            </w:r>
          </w:p>
        </w:tc>
        <w:tc>
          <w:tcPr>
            <w:tcW w:w="705" w:type="dxa"/>
          </w:tcPr>
          <w:p w:rsidR="00725D6D" w:rsidRPr="00DA3861" w:rsidRDefault="00725D6D" w:rsidP="00725D6D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87" w:type="dxa"/>
          </w:tcPr>
          <w:p w:rsidR="00725D6D" w:rsidRPr="00DA3861" w:rsidRDefault="00725D6D" w:rsidP="005B543C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725D6D" w:rsidRPr="00DA3861" w:rsidRDefault="00447E10" w:rsidP="0020158A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:rsidR="00725D6D" w:rsidRPr="00DA3861" w:rsidRDefault="00447E10" w:rsidP="0020158A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97" w:type="dxa"/>
          </w:tcPr>
          <w:p w:rsidR="00725D6D" w:rsidRPr="00DA3861" w:rsidRDefault="00447E10" w:rsidP="0020158A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24" w:type="dxa"/>
          </w:tcPr>
          <w:p w:rsidR="00725D6D" w:rsidRPr="00DA3861" w:rsidRDefault="00725D6D" w:rsidP="00725D6D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25D6D" w:rsidRPr="00DA3861" w:rsidRDefault="00725D6D" w:rsidP="00725D6D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725D6D" w:rsidRPr="00DA3861" w:rsidRDefault="00725D6D" w:rsidP="00725D6D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725D6D" w:rsidRPr="00DA3861" w:rsidRDefault="00725D6D" w:rsidP="00725D6D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725D6D" w:rsidRPr="00DA3861" w:rsidRDefault="00725D6D" w:rsidP="00725D6D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6E1B58" w:rsidRPr="00DA3861" w:rsidTr="00DF78B3">
        <w:trPr>
          <w:trHeight w:val="20"/>
        </w:trPr>
        <w:tc>
          <w:tcPr>
            <w:tcW w:w="6373" w:type="dxa"/>
            <w:gridSpan w:val="6"/>
            <w:shd w:val="clear" w:color="000000" w:fill="FFFFFF" w:themeFill="background1"/>
          </w:tcPr>
          <w:p w:rsidR="006E1B58" w:rsidRPr="00205F86" w:rsidRDefault="006E1B58" w:rsidP="0086604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итого по разделу </w:t>
            </w:r>
            <w:r w:rsidR="00866045" w:rsidRPr="00866045">
              <w:rPr>
                <w:sz w:val="22"/>
                <w:szCs w:val="22"/>
              </w:rPr>
              <w:t>Реализация основных</w:t>
            </w:r>
            <w:r w:rsidR="00866045">
              <w:rPr>
                <w:sz w:val="22"/>
                <w:szCs w:val="22"/>
              </w:rPr>
              <w:t xml:space="preserve"> </w:t>
            </w:r>
            <w:r w:rsidR="00866045" w:rsidRPr="00866045">
              <w:rPr>
                <w:sz w:val="22"/>
                <w:szCs w:val="22"/>
              </w:rPr>
              <w:t xml:space="preserve">общеобразовательных программ основного общего образования   </w:t>
            </w:r>
          </w:p>
        </w:tc>
        <w:tc>
          <w:tcPr>
            <w:tcW w:w="883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(Человек)</w:t>
            </w:r>
          </w:p>
        </w:tc>
        <w:tc>
          <w:tcPr>
            <w:tcW w:w="705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87" w:type="dxa"/>
          </w:tcPr>
          <w:p w:rsidR="006E1B58" w:rsidRPr="00DA3861" w:rsidRDefault="006E1B58" w:rsidP="005B543C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6E1B58" w:rsidRPr="00DA3861" w:rsidRDefault="00447E10" w:rsidP="005B543C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911" w:type="dxa"/>
          </w:tcPr>
          <w:p w:rsidR="006E1B58" w:rsidRPr="00DA3861" w:rsidRDefault="00447E10" w:rsidP="005B543C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897" w:type="dxa"/>
          </w:tcPr>
          <w:p w:rsidR="006E1B58" w:rsidRPr="00DA3861" w:rsidRDefault="00447E10" w:rsidP="005B543C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924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</w:tr>
    </w:tbl>
    <w:p w:rsidR="000B6808" w:rsidRPr="008503C1" w:rsidRDefault="000B6808" w:rsidP="000B6808">
      <w:pPr>
        <w:spacing w:line="233" w:lineRule="auto"/>
      </w:pPr>
    </w:p>
    <w:p w:rsidR="000B6808" w:rsidRPr="008503C1" w:rsidRDefault="000B6808" w:rsidP="000B6808">
      <w:pPr>
        <w:spacing w:line="233" w:lineRule="auto"/>
        <w:ind w:firstLine="720"/>
        <w:jc w:val="both"/>
      </w:pPr>
      <w:r w:rsidRPr="008503C1">
        <w:t>4. Нормативные правовые акты, устанавливающие размер платы (цену, тариф) либо порядок ее (его) установления</w:t>
      </w:r>
    </w:p>
    <w:p w:rsidR="000B6808" w:rsidRPr="008503C1" w:rsidRDefault="000B6808" w:rsidP="000B6808">
      <w:pPr>
        <w:spacing w:line="233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7"/>
        <w:gridCol w:w="4477"/>
        <w:gridCol w:w="1990"/>
        <w:gridCol w:w="2487"/>
        <w:gridCol w:w="3981"/>
      </w:tblGrid>
      <w:tr w:rsidR="000B6808" w:rsidRPr="008503C1" w:rsidTr="002678EA">
        <w:tc>
          <w:tcPr>
            <w:tcW w:w="5000" w:type="pct"/>
            <w:gridSpan w:val="5"/>
          </w:tcPr>
          <w:p w:rsidR="000B6808" w:rsidRPr="008503C1" w:rsidRDefault="000B6808" w:rsidP="002678EA">
            <w:pPr>
              <w:spacing w:line="233" w:lineRule="auto"/>
              <w:jc w:val="center"/>
            </w:pPr>
            <w:r w:rsidRPr="008503C1">
              <w:t>Нормативный правовой акт</w:t>
            </w:r>
          </w:p>
        </w:tc>
      </w:tr>
      <w:tr w:rsidR="000B6808" w:rsidRPr="008503C1" w:rsidTr="002678EA">
        <w:tc>
          <w:tcPr>
            <w:tcW w:w="938" w:type="pct"/>
          </w:tcPr>
          <w:p w:rsidR="000B6808" w:rsidRPr="008503C1" w:rsidRDefault="000B6808" w:rsidP="002678EA">
            <w:pPr>
              <w:spacing w:line="233" w:lineRule="auto"/>
              <w:jc w:val="center"/>
            </w:pPr>
            <w:r w:rsidRPr="008503C1">
              <w:t>Вид</w:t>
            </w:r>
          </w:p>
        </w:tc>
        <w:tc>
          <w:tcPr>
            <w:tcW w:w="1406" w:type="pct"/>
          </w:tcPr>
          <w:p w:rsidR="000B6808" w:rsidRPr="008503C1" w:rsidRDefault="000B6808" w:rsidP="002678EA">
            <w:pPr>
              <w:spacing w:line="233" w:lineRule="auto"/>
              <w:jc w:val="center"/>
            </w:pPr>
            <w:r w:rsidRPr="008503C1">
              <w:t>Принявший орган</w:t>
            </w:r>
          </w:p>
        </w:tc>
        <w:tc>
          <w:tcPr>
            <w:tcW w:w="625" w:type="pct"/>
          </w:tcPr>
          <w:p w:rsidR="000B6808" w:rsidRPr="008503C1" w:rsidRDefault="000B6808" w:rsidP="002678EA">
            <w:pPr>
              <w:spacing w:line="233" w:lineRule="auto"/>
              <w:jc w:val="center"/>
            </w:pPr>
            <w:r w:rsidRPr="008503C1">
              <w:t>Дата</w:t>
            </w:r>
          </w:p>
        </w:tc>
        <w:tc>
          <w:tcPr>
            <w:tcW w:w="781" w:type="pct"/>
          </w:tcPr>
          <w:p w:rsidR="000B6808" w:rsidRPr="008503C1" w:rsidRDefault="000B6808" w:rsidP="002678EA">
            <w:pPr>
              <w:spacing w:line="233" w:lineRule="auto"/>
              <w:jc w:val="center"/>
            </w:pPr>
            <w:r w:rsidRPr="008503C1">
              <w:t>Номер</w:t>
            </w:r>
          </w:p>
        </w:tc>
        <w:tc>
          <w:tcPr>
            <w:tcW w:w="1250" w:type="pct"/>
          </w:tcPr>
          <w:p w:rsidR="000B6808" w:rsidRPr="008503C1" w:rsidRDefault="000B6808" w:rsidP="002678EA">
            <w:pPr>
              <w:spacing w:line="233" w:lineRule="auto"/>
              <w:jc w:val="center"/>
            </w:pPr>
            <w:r w:rsidRPr="008503C1">
              <w:t>Наименование</w:t>
            </w:r>
          </w:p>
        </w:tc>
      </w:tr>
      <w:tr w:rsidR="000B6808" w:rsidRPr="008503C1" w:rsidTr="002678EA">
        <w:tc>
          <w:tcPr>
            <w:tcW w:w="938" w:type="pct"/>
          </w:tcPr>
          <w:p w:rsidR="000B6808" w:rsidRPr="008503C1" w:rsidRDefault="000B6808" w:rsidP="002678EA">
            <w:pPr>
              <w:spacing w:line="233" w:lineRule="auto"/>
              <w:jc w:val="center"/>
            </w:pPr>
            <w:r w:rsidRPr="008503C1">
              <w:t>1</w:t>
            </w:r>
          </w:p>
        </w:tc>
        <w:tc>
          <w:tcPr>
            <w:tcW w:w="1406" w:type="pct"/>
          </w:tcPr>
          <w:p w:rsidR="000B6808" w:rsidRPr="008503C1" w:rsidRDefault="000B6808" w:rsidP="002678EA">
            <w:pPr>
              <w:spacing w:line="233" w:lineRule="auto"/>
              <w:jc w:val="center"/>
            </w:pPr>
            <w:r w:rsidRPr="008503C1">
              <w:t>2</w:t>
            </w:r>
          </w:p>
        </w:tc>
        <w:tc>
          <w:tcPr>
            <w:tcW w:w="625" w:type="pct"/>
          </w:tcPr>
          <w:p w:rsidR="000B6808" w:rsidRPr="008503C1" w:rsidRDefault="000B6808" w:rsidP="002678EA">
            <w:pPr>
              <w:spacing w:line="233" w:lineRule="auto"/>
              <w:jc w:val="center"/>
            </w:pPr>
            <w:r w:rsidRPr="008503C1">
              <w:t>3</w:t>
            </w:r>
          </w:p>
        </w:tc>
        <w:tc>
          <w:tcPr>
            <w:tcW w:w="781" w:type="pct"/>
          </w:tcPr>
          <w:p w:rsidR="000B6808" w:rsidRPr="008503C1" w:rsidRDefault="000B6808" w:rsidP="002678EA">
            <w:pPr>
              <w:spacing w:line="233" w:lineRule="auto"/>
              <w:jc w:val="center"/>
            </w:pPr>
            <w:r w:rsidRPr="008503C1">
              <w:t>4</w:t>
            </w:r>
          </w:p>
        </w:tc>
        <w:tc>
          <w:tcPr>
            <w:tcW w:w="1250" w:type="pct"/>
          </w:tcPr>
          <w:p w:rsidR="000B6808" w:rsidRPr="008503C1" w:rsidRDefault="000B6808" w:rsidP="002678EA">
            <w:pPr>
              <w:spacing w:line="233" w:lineRule="auto"/>
              <w:jc w:val="center"/>
            </w:pPr>
            <w:r w:rsidRPr="008503C1">
              <w:t>5</w:t>
            </w:r>
          </w:p>
        </w:tc>
      </w:tr>
      <w:tr w:rsidR="000B6808" w:rsidRPr="008503C1" w:rsidTr="002678EA">
        <w:tc>
          <w:tcPr>
            <w:tcW w:w="938" w:type="pct"/>
          </w:tcPr>
          <w:p w:rsidR="000B6808" w:rsidRPr="008503C1" w:rsidRDefault="000B6808" w:rsidP="002678EA">
            <w:pPr>
              <w:spacing w:line="233" w:lineRule="auto"/>
            </w:pPr>
          </w:p>
        </w:tc>
        <w:tc>
          <w:tcPr>
            <w:tcW w:w="1406" w:type="pct"/>
          </w:tcPr>
          <w:p w:rsidR="000B6808" w:rsidRPr="008503C1" w:rsidRDefault="000B6808" w:rsidP="002678EA">
            <w:pPr>
              <w:spacing w:line="233" w:lineRule="auto"/>
            </w:pPr>
          </w:p>
        </w:tc>
        <w:tc>
          <w:tcPr>
            <w:tcW w:w="625" w:type="pct"/>
          </w:tcPr>
          <w:p w:rsidR="000B6808" w:rsidRPr="008503C1" w:rsidRDefault="000B6808" w:rsidP="002678EA">
            <w:pPr>
              <w:spacing w:line="233" w:lineRule="auto"/>
            </w:pPr>
          </w:p>
        </w:tc>
        <w:tc>
          <w:tcPr>
            <w:tcW w:w="781" w:type="pct"/>
          </w:tcPr>
          <w:p w:rsidR="000B6808" w:rsidRPr="008503C1" w:rsidRDefault="000B6808" w:rsidP="002678EA">
            <w:pPr>
              <w:spacing w:line="233" w:lineRule="auto"/>
            </w:pPr>
          </w:p>
        </w:tc>
        <w:tc>
          <w:tcPr>
            <w:tcW w:w="1250" w:type="pct"/>
          </w:tcPr>
          <w:p w:rsidR="000B6808" w:rsidRPr="008503C1" w:rsidRDefault="000B6808" w:rsidP="002678EA">
            <w:pPr>
              <w:spacing w:line="233" w:lineRule="auto"/>
            </w:pPr>
          </w:p>
        </w:tc>
      </w:tr>
      <w:tr w:rsidR="000B6808" w:rsidRPr="008503C1" w:rsidTr="002678EA">
        <w:tc>
          <w:tcPr>
            <w:tcW w:w="938" w:type="pct"/>
          </w:tcPr>
          <w:p w:rsidR="000B6808" w:rsidRPr="008503C1" w:rsidRDefault="000B6808" w:rsidP="002678EA">
            <w:pPr>
              <w:spacing w:line="233" w:lineRule="auto"/>
            </w:pPr>
          </w:p>
        </w:tc>
        <w:tc>
          <w:tcPr>
            <w:tcW w:w="1406" w:type="pct"/>
          </w:tcPr>
          <w:p w:rsidR="000B6808" w:rsidRPr="008503C1" w:rsidRDefault="000B6808" w:rsidP="002678EA">
            <w:pPr>
              <w:spacing w:line="233" w:lineRule="auto"/>
            </w:pPr>
          </w:p>
        </w:tc>
        <w:tc>
          <w:tcPr>
            <w:tcW w:w="625" w:type="pct"/>
          </w:tcPr>
          <w:p w:rsidR="000B6808" w:rsidRPr="008503C1" w:rsidRDefault="000B6808" w:rsidP="002678EA">
            <w:pPr>
              <w:spacing w:line="233" w:lineRule="auto"/>
            </w:pPr>
          </w:p>
        </w:tc>
        <w:tc>
          <w:tcPr>
            <w:tcW w:w="781" w:type="pct"/>
          </w:tcPr>
          <w:p w:rsidR="000B6808" w:rsidRPr="008503C1" w:rsidRDefault="000B6808" w:rsidP="002678EA">
            <w:pPr>
              <w:spacing w:line="233" w:lineRule="auto"/>
            </w:pPr>
          </w:p>
        </w:tc>
        <w:tc>
          <w:tcPr>
            <w:tcW w:w="1250" w:type="pct"/>
          </w:tcPr>
          <w:p w:rsidR="000B6808" w:rsidRPr="008503C1" w:rsidRDefault="000B6808" w:rsidP="002678EA">
            <w:pPr>
              <w:spacing w:line="233" w:lineRule="auto"/>
            </w:pPr>
          </w:p>
        </w:tc>
      </w:tr>
    </w:tbl>
    <w:p w:rsidR="000B6808" w:rsidRPr="008503C1" w:rsidRDefault="000B6808" w:rsidP="000B6808">
      <w:pPr>
        <w:spacing w:line="233" w:lineRule="auto"/>
      </w:pPr>
    </w:p>
    <w:p w:rsidR="000B6808" w:rsidRDefault="000B6808" w:rsidP="000B6808">
      <w:pPr>
        <w:spacing w:line="233" w:lineRule="auto"/>
        <w:ind w:firstLine="720"/>
        <w:jc w:val="both"/>
      </w:pPr>
      <w:r w:rsidRPr="008503C1">
        <w:t>5. Порядок оказания муниципальной услуги</w:t>
      </w:r>
    </w:p>
    <w:p w:rsidR="000B6808" w:rsidRPr="008503C1" w:rsidRDefault="000B6808" w:rsidP="000B6808">
      <w:pPr>
        <w:spacing w:line="233" w:lineRule="auto"/>
        <w:ind w:firstLine="720"/>
        <w:jc w:val="both"/>
      </w:pPr>
      <w:r w:rsidRPr="00CC659B">
        <w:rPr>
          <w:sz w:val="20"/>
          <w:szCs w:val="20"/>
        </w:rPr>
        <w:t>(наименование, номер и дата нормативного правового акта)</w:t>
      </w:r>
    </w:p>
    <w:p w:rsidR="000B6808" w:rsidRDefault="000B6808" w:rsidP="000B6808">
      <w:pPr>
        <w:spacing w:line="233" w:lineRule="auto"/>
        <w:ind w:firstLine="720"/>
        <w:jc w:val="both"/>
      </w:pPr>
      <w:r w:rsidRPr="008503C1">
        <w:lastRenderedPageBreak/>
        <w:t>5.1.</w:t>
      </w:r>
      <w:r>
        <w:t> </w:t>
      </w:r>
      <w:r w:rsidRPr="008503C1">
        <w:t xml:space="preserve">Нормативные правовые акты, регулирующие порядок оказания муниципальной услуги </w:t>
      </w:r>
      <w:r>
        <w:t>Федеральный закон Государственная Дума РФ от 29.12.2012 № 273-ФЗ Об образовании в Российской Федерации</w:t>
      </w:r>
    </w:p>
    <w:p w:rsidR="000B6808" w:rsidRDefault="000B6808" w:rsidP="000B6808">
      <w:pPr>
        <w:spacing w:line="233" w:lineRule="auto"/>
        <w:ind w:firstLine="720"/>
        <w:jc w:val="both"/>
      </w:pPr>
      <w:r>
        <w:t>Федеральный закон  от 06.10.2003 № 131-ФЗ</w:t>
      </w:r>
      <w:proofErr w:type="gramStart"/>
      <w:r>
        <w:t xml:space="preserve"> О</w:t>
      </w:r>
      <w:proofErr w:type="gramEnd"/>
      <w:r>
        <w:t>б общих принципах организации местного самоуправления в Российской Федерации</w:t>
      </w:r>
    </w:p>
    <w:p w:rsidR="000B6808" w:rsidRPr="00CC659B" w:rsidRDefault="000B6808" w:rsidP="000B6808">
      <w:pPr>
        <w:spacing w:line="233" w:lineRule="auto"/>
        <w:ind w:firstLine="720"/>
        <w:jc w:val="both"/>
        <w:rPr>
          <w:sz w:val="20"/>
          <w:szCs w:val="20"/>
        </w:rPr>
      </w:pPr>
      <w:r>
        <w:t>Федеральный закон Государственная Дума РФ от 24.06.1999 № 120-ФЗ Об основах системы профилактики безнадзорности и правонарушений несовершеннолетних</w:t>
      </w:r>
      <w:r w:rsidRPr="00CC659B">
        <w:rPr>
          <w:sz w:val="20"/>
          <w:szCs w:val="20"/>
        </w:rPr>
        <w:t xml:space="preserve"> </w:t>
      </w:r>
    </w:p>
    <w:p w:rsidR="000B6808" w:rsidRDefault="000B6808" w:rsidP="000B6808">
      <w:pPr>
        <w:ind w:firstLine="720"/>
        <w:jc w:val="both"/>
      </w:pPr>
      <w:r w:rsidRPr="008503C1">
        <w:t>5.2.</w:t>
      </w:r>
      <w:r>
        <w:t> </w:t>
      </w:r>
      <w:r w:rsidRPr="008503C1">
        <w:t>Порядок информирования потенциальных потребителей муниципальной услуги</w:t>
      </w:r>
    </w:p>
    <w:tbl>
      <w:tblPr>
        <w:tblW w:w="500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7"/>
        <w:gridCol w:w="5471"/>
        <w:gridCol w:w="4974"/>
      </w:tblGrid>
      <w:tr w:rsidR="000B6808" w:rsidRPr="008503C1" w:rsidTr="002678EA">
        <w:tc>
          <w:tcPr>
            <w:tcW w:w="1720" w:type="pct"/>
          </w:tcPr>
          <w:p w:rsidR="000B6808" w:rsidRPr="008503C1" w:rsidRDefault="000B6808" w:rsidP="002678EA">
            <w:pPr>
              <w:jc w:val="center"/>
            </w:pPr>
            <w:r w:rsidRPr="008503C1">
              <w:t>Способ информирования</w:t>
            </w:r>
          </w:p>
        </w:tc>
        <w:tc>
          <w:tcPr>
            <w:tcW w:w="1718" w:type="pct"/>
          </w:tcPr>
          <w:p w:rsidR="000B6808" w:rsidRPr="008503C1" w:rsidRDefault="000B6808" w:rsidP="002678EA">
            <w:pPr>
              <w:jc w:val="center"/>
            </w:pPr>
            <w:r w:rsidRPr="008503C1">
              <w:t>Состав размещаемой информации</w:t>
            </w:r>
          </w:p>
        </w:tc>
        <w:tc>
          <w:tcPr>
            <w:tcW w:w="1562" w:type="pct"/>
          </w:tcPr>
          <w:p w:rsidR="000B6808" w:rsidRPr="008503C1" w:rsidRDefault="000B6808" w:rsidP="002678EA">
            <w:pPr>
              <w:jc w:val="center"/>
            </w:pPr>
            <w:r w:rsidRPr="008503C1">
              <w:t>Частота обновления информации</w:t>
            </w:r>
          </w:p>
        </w:tc>
      </w:tr>
      <w:tr w:rsidR="000B6808" w:rsidRPr="008503C1" w:rsidTr="002678EA">
        <w:tc>
          <w:tcPr>
            <w:tcW w:w="1720" w:type="pct"/>
          </w:tcPr>
          <w:p w:rsidR="000B6808" w:rsidRPr="008503C1" w:rsidRDefault="000B6808" w:rsidP="002678EA">
            <w:pPr>
              <w:jc w:val="center"/>
            </w:pPr>
            <w:r w:rsidRPr="008503C1">
              <w:t>1</w:t>
            </w:r>
          </w:p>
        </w:tc>
        <w:tc>
          <w:tcPr>
            <w:tcW w:w="1718" w:type="pct"/>
          </w:tcPr>
          <w:p w:rsidR="000B6808" w:rsidRPr="008503C1" w:rsidRDefault="000B6808" w:rsidP="002678EA">
            <w:pPr>
              <w:jc w:val="center"/>
            </w:pPr>
            <w:r w:rsidRPr="008503C1">
              <w:t>2</w:t>
            </w:r>
          </w:p>
        </w:tc>
        <w:tc>
          <w:tcPr>
            <w:tcW w:w="1562" w:type="pct"/>
          </w:tcPr>
          <w:p w:rsidR="000B6808" w:rsidRPr="008503C1" w:rsidRDefault="000B6808" w:rsidP="002678EA">
            <w:pPr>
              <w:jc w:val="center"/>
            </w:pPr>
            <w:r w:rsidRPr="008503C1">
              <w:t>3</w:t>
            </w:r>
          </w:p>
        </w:tc>
      </w:tr>
      <w:tr w:rsidR="000B6808" w:rsidRPr="008503C1" w:rsidTr="002678EA">
        <w:tc>
          <w:tcPr>
            <w:tcW w:w="1720" w:type="pct"/>
            <w:shd w:val="clear" w:color="auto" w:fill="FFFFFF"/>
          </w:tcPr>
          <w:p w:rsidR="000B6808" w:rsidRPr="00B01E09" w:rsidRDefault="000B6808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 w:rsidRPr="00414962">
              <w:rPr>
                <w:kern w:val="2"/>
                <w:sz w:val="24"/>
                <w:szCs w:val="24"/>
              </w:rPr>
              <w:t>Интернет-ресурсы. Сайт учреждения</w:t>
            </w:r>
          </w:p>
        </w:tc>
        <w:tc>
          <w:tcPr>
            <w:tcW w:w="1718" w:type="pct"/>
            <w:shd w:val="clear" w:color="auto" w:fill="FFFFFF"/>
          </w:tcPr>
          <w:p w:rsidR="000B6808" w:rsidRPr="00B01E09" w:rsidRDefault="000B6808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Официальные и иные документы, в том числе отчеты о деятельности учреждения</w:t>
            </w:r>
          </w:p>
        </w:tc>
        <w:tc>
          <w:tcPr>
            <w:tcW w:w="1562" w:type="pct"/>
            <w:shd w:val="clear" w:color="auto" w:fill="FFFFFF"/>
          </w:tcPr>
          <w:p w:rsidR="000B6808" w:rsidRPr="00B01E09" w:rsidRDefault="000B6808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постоянно</w:t>
            </w:r>
          </w:p>
        </w:tc>
      </w:tr>
      <w:tr w:rsidR="000B6808" w:rsidRPr="008503C1" w:rsidTr="002678EA">
        <w:tc>
          <w:tcPr>
            <w:tcW w:w="1720" w:type="pct"/>
            <w:shd w:val="clear" w:color="auto" w:fill="FFFFFF"/>
          </w:tcPr>
          <w:p w:rsidR="000B6808" w:rsidRPr="00414962" w:rsidRDefault="000B6808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Информационные стенды</w:t>
            </w:r>
          </w:p>
        </w:tc>
        <w:tc>
          <w:tcPr>
            <w:tcW w:w="1718" w:type="pct"/>
            <w:shd w:val="clear" w:color="auto" w:fill="FFFFFF"/>
          </w:tcPr>
          <w:p w:rsidR="000B6808" w:rsidRPr="00B01E09" w:rsidRDefault="000B6808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Официальные и иные документы о деятельности учреждения</w:t>
            </w:r>
          </w:p>
        </w:tc>
        <w:tc>
          <w:tcPr>
            <w:tcW w:w="1562" w:type="pct"/>
            <w:shd w:val="clear" w:color="auto" w:fill="FFFFFF"/>
          </w:tcPr>
          <w:p w:rsidR="000B6808" w:rsidRPr="00B01E09" w:rsidRDefault="000B6808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постоянно</w:t>
            </w:r>
          </w:p>
        </w:tc>
      </w:tr>
      <w:tr w:rsidR="000B6808" w:rsidRPr="008503C1" w:rsidTr="002678EA">
        <w:tc>
          <w:tcPr>
            <w:tcW w:w="1720" w:type="pct"/>
            <w:shd w:val="clear" w:color="auto" w:fill="FFFFFF"/>
          </w:tcPr>
          <w:p w:rsidR="000B6808" w:rsidRPr="00414962" w:rsidRDefault="000B6808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Общие родительские собрания</w:t>
            </w:r>
          </w:p>
        </w:tc>
        <w:tc>
          <w:tcPr>
            <w:tcW w:w="1718" w:type="pct"/>
            <w:shd w:val="clear" w:color="auto" w:fill="FFFFFF"/>
          </w:tcPr>
          <w:p w:rsidR="000B6808" w:rsidRDefault="000B6808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 w:rsidRPr="00620616">
              <w:rPr>
                <w:kern w:val="2"/>
                <w:sz w:val="24"/>
                <w:szCs w:val="24"/>
              </w:rPr>
              <w:t>Информирование о результатах деятел</w:t>
            </w:r>
            <w:r>
              <w:rPr>
                <w:kern w:val="2"/>
                <w:sz w:val="24"/>
                <w:szCs w:val="24"/>
              </w:rPr>
              <w:t>ьности учреждения и расходовании</w:t>
            </w:r>
            <w:r w:rsidRPr="00620616">
              <w:rPr>
                <w:kern w:val="2"/>
                <w:sz w:val="24"/>
                <w:szCs w:val="24"/>
              </w:rPr>
              <w:t xml:space="preserve"> средств от приносящей доход деятельности. Общественный </w:t>
            </w:r>
            <w:r>
              <w:rPr>
                <w:kern w:val="2"/>
                <w:sz w:val="24"/>
                <w:szCs w:val="24"/>
              </w:rPr>
              <w:t xml:space="preserve">           </w:t>
            </w:r>
          </w:p>
          <w:p w:rsidR="000B6808" w:rsidRPr="00B01E09" w:rsidRDefault="000B6808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контроль</w:t>
            </w:r>
          </w:p>
        </w:tc>
        <w:tc>
          <w:tcPr>
            <w:tcW w:w="1562" w:type="pct"/>
            <w:shd w:val="clear" w:color="auto" w:fill="FFFFFF"/>
          </w:tcPr>
          <w:p w:rsidR="000B6808" w:rsidRPr="00B01E09" w:rsidRDefault="000B6808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 раз в год</w:t>
            </w:r>
          </w:p>
        </w:tc>
      </w:tr>
      <w:tr w:rsidR="000B6808" w:rsidRPr="008503C1" w:rsidTr="002678EA">
        <w:tc>
          <w:tcPr>
            <w:tcW w:w="1720" w:type="pct"/>
            <w:shd w:val="clear" w:color="auto" w:fill="FFFFFF"/>
          </w:tcPr>
          <w:p w:rsidR="000B6808" w:rsidRPr="00414962" w:rsidRDefault="000B6808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Публичный доклад</w:t>
            </w:r>
            <w:r>
              <w:rPr>
                <w:kern w:val="2"/>
                <w:sz w:val="24"/>
                <w:szCs w:val="24"/>
              </w:rPr>
              <w:t>,</w:t>
            </w:r>
            <w:r>
              <w:t xml:space="preserve"> </w:t>
            </w:r>
            <w:r w:rsidRPr="00CE163B">
              <w:rPr>
                <w:kern w:val="2"/>
                <w:sz w:val="24"/>
                <w:szCs w:val="24"/>
              </w:rPr>
              <w:t>отчет о самообследовании</w:t>
            </w:r>
            <w:r w:rsidRPr="003A005E">
              <w:rPr>
                <w:kern w:val="2"/>
                <w:sz w:val="24"/>
                <w:szCs w:val="24"/>
              </w:rPr>
              <w:t xml:space="preserve"> по итогам учебного года.</w:t>
            </w:r>
          </w:p>
        </w:tc>
        <w:tc>
          <w:tcPr>
            <w:tcW w:w="1718" w:type="pct"/>
            <w:shd w:val="clear" w:color="auto" w:fill="FFFFFF"/>
          </w:tcPr>
          <w:p w:rsidR="000B6808" w:rsidRPr="00B01E09" w:rsidRDefault="000B6808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Информирование о результатах дея</w:t>
            </w:r>
            <w:r>
              <w:rPr>
                <w:kern w:val="2"/>
                <w:sz w:val="24"/>
                <w:szCs w:val="24"/>
              </w:rPr>
              <w:t xml:space="preserve">тельности учреждения за учебный </w:t>
            </w:r>
            <w:r w:rsidRPr="003A005E">
              <w:rPr>
                <w:kern w:val="2"/>
                <w:sz w:val="24"/>
                <w:szCs w:val="24"/>
              </w:rPr>
              <w:t>год.</w:t>
            </w:r>
            <w:r>
              <w:rPr>
                <w:kern w:val="2"/>
                <w:sz w:val="24"/>
                <w:szCs w:val="24"/>
              </w:rPr>
              <w:t xml:space="preserve"> </w:t>
            </w:r>
            <w:r w:rsidRPr="003A005E">
              <w:rPr>
                <w:kern w:val="2"/>
                <w:sz w:val="24"/>
                <w:szCs w:val="24"/>
              </w:rPr>
              <w:t>Общественный контроль.</w:t>
            </w:r>
          </w:p>
        </w:tc>
        <w:tc>
          <w:tcPr>
            <w:tcW w:w="1562" w:type="pct"/>
            <w:shd w:val="clear" w:color="auto" w:fill="FFFFFF"/>
          </w:tcPr>
          <w:p w:rsidR="000B6808" w:rsidRPr="00B01E09" w:rsidRDefault="000B6808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 раз в год</w:t>
            </w:r>
          </w:p>
        </w:tc>
      </w:tr>
      <w:tr w:rsidR="000B6808" w:rsidRPr="008503C1" w:rsidTr="002678EA">
        <w:tc>
          <w:tcPr>
            <w:tcW w:w="1720" w:type="pct"/>
            <w:shd w:val="clear" w:color="auto" w:fill="FFFFFF"/>
          </w:tcPr>
          <w:p w:rsidR="000B6808" w:rsidRPr="00414962" w:rsidRDefault="000B6808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718" w:type="pct"/>
            <w:shd w:val="clear" w:color="auto" w:fill="FFFFFF"/>
          </w:tcPr>
          <w:p w:rsidR="000B6808" w:rsidRPr="00B01E09" w:rsidRDefault="000B6808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Информация о выполнении муниципального задания</w:t>
            </w:r>
          </w:p>
        </w:tc>
        <w:tc>
          <w:tcPr>
            <w:tcW w:w="1562" w:type="pct"/>
            <w:shd w:val="clear" w:color="auto" w:fill="FFFFFF"/>
          </w:tcPr>
          <w:p w:rsidR="000B6808" w:rsidRPr="00B01E09" w:rsidRDefault="000B6808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По мере необходимости</w:t>
            </w:r>
          </w:p>
        </w:tc>
      </w:tr>
    </w:tbl>
    <w:p w:rsidR="000B6808" w:rsidRPr="008503C1" w:rsidRDefault="000B6808" w:rsidP="000B6808"/>
    <w:p w:rsidR="008768A0" w:rsidRPr="00D872BE" w:rsidRDefault="008768A0" w:rsidP="008768A0">
      <w:pPr>
        <w:jc w:val="center"/>
      </w:pPr>
      <w:r w:rsidRPr="00D872BE">
        <w:t xml:space="preserve">Раздел </w:t>
      </w:r>
      <w:r w:rsidRPr="00D872B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8E22E1" wp14:editId="7BDCC789">
                <wp:simplePos x="0" y="0"/>
                <wp:positionH relativeFrom="column">
                  <wp:posOffset>10946130</wp:posOffset>
                </wp:positionH>
                <wp:positionV relativeFrom="paragraph">
                  <wp:posOffset>95885</wp:posOffset>
                </wp:positionV>
                <wp:extent cx="2804160" cy="1346200"/>
                <wp:effectExtent l="0" t="0" r="0" b="6350"/>
                <wp:wrapNone/>
                <wp:docPr id="10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43"/>
                              <w:gridCol w:w="1276"/>
                            </w:tblGrid>
                            <w:tr w:rsidR="00745195" w:rsidRPr="009D7718" w:rsidTr="00D317E5">
                              <w:trPr>
                                <w:trHeight w:val="1815"/>
                              </w:trPr>
                              <w:tc>
                                <w:tcPr>
                                  <w:tcW w:w="29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45195" w:rsidRPr="00BD77C7" w:rsidRDefault="00745195" w:rsidP="00D317E5">
                                  <w:pPr>
                                    <w:pStyle w:val="41"/>
                                    <w:suppressAutoHyphens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77C7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  <w:t>Код</w:t>
                                  </w:r>
                                </w:p>
                                <w:p w:rsidR="00745195" w:rsidRPr="00BD77C7" w:rsidRDefault="00745195" w:rsidP="00D317E5">
                                  <w:pPr>
                                    <w:pStyle w:val="41"/>
                                    <w:suppressAutoHyphens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77C7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по общероссийскому базовому перечню или </w:t>
                                  </w:r>
                                  <w:r w:rsidRPr="00BE3B1E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pacing w:val="-4"/>
                                      <w:sz w:val="28"/>
                                      <w:szCs w:val="28"/>
                                    </w:rPr>
                                    <w:t>региональному перечню</w:t>
                                  </w:r>
                                  <w:r w:rsidRPr="00BD77C7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  <w:p w:rsidR="00745195" w:rsidRPr="00EA63AB" w:rsidRDefault="00745195" w:rsidP="00D317E5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 w:right="34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45195" w:rsidRPr="00EA63AB" w:rsidRDefault="00745195" w:rsidP="00D317E5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right="34" w:firstLine="33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45195" w:rsidRPr="009D7718" w:rsidRDefault="00745195" w:rsidP="008768A0">
                            <w:pPr>
                              <w:ind w:right="3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61.9pt;margin-top:7.55pt;width:220.8pt;height:10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43"/>
                        <w:gridCol w:w="1276"/>
                      </w:tblGrid>
                      <w:tr w:rsidR="00745195" w:rsidRPr="009D7718" w:rsidTr="00D317E5">
                        <w:trPr>
                          <w:trHeight w:val="1815"/>
                        </w:trPr>
                        <w:tc>
                          <w:tcPr>
                            <w:tcW w:w="2943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45195" w:rsidRPr="00BD77C7" w:rsidRDefault="00745195" w:rsidP="00D317E5">
                            <w:pPr>
                              <w:pStyle w:val="41"/>
                              <w:suppressAutoHyphens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77C7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Код</w:t>
                            </w:r>
                          </w:p>
                          <w:p w:rsidR="00745195" w:rsidRPr="00BD77C7" w:rsidRDefault="00745195" w:rsidP="00D317E5">
                            <w:pPr>
                              <w:pStyle w:val="41"/>
                              <w:suppressAutoHyphens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77C7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по общероссийскому базовому перечню или </w:t>
                            </w:r>
                            <w:r w:rsidRPr="00BE3B1E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региональному перечню</w:t>
                            </w:r>
                            <w:r w:rsidRPr="00BD77C7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745195" w:rsidRPr="00EA63AB" w:rsidRDefault="00745195" w:rsidP="00D317E5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 w:right="34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45195" w:rsidRPr="00EA63AB" w:rsidRDefault="00745195" w:rsidP="00D317E5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right="34" w:firstLine="33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745195" w:rsidRPr="009D7718" w:rsidRDefault="00745195" w:rsidP="008768A0">
                      <w:pPr>
                        <w:ind w:right="34"/>
                      </w:pPr>
                    </w:p>
                  </w:txbxContent>
                </v:textbox>
              </v:shape>
            </w:pict>
          </mc:Fallback>
        </mc:AlternateContent>
      </w:r>
      <w:r>
        <w:t>4</w:t>
      </w:r>
    </w:p>
    <w:tbl>
      <w:tblPr>
        <w:tblStyle w:val="a9"/>
        <w:tblpPr w:leftFromText="180" w:rightFromText="180" w:vertAnchor="text" w:horzAnchor="page" w:tblpX="14551" w:tblpY="122"/>
        <w:tblW w:w="0" w:type="auto"/>
        <w:tblLook w:val="04A0" w:firstRow="1" w:lastRow="0" w:firstColumn="1" w:lastColumn="0" w:noHBand="0" w:noVBand="1"/>
      </w:tblPr>
      <w:tblGrid>
        <w:gridCol w:w="1230"/>
      </w:tblGrid>
      <w:tr w:rsidR="008768A0" w:rsidTr="002678EA">
        <w:tc>
          <w:tcPr>
            <w:tcW w:w="947" w:type="dxa"/>
          </w:tcPr>
          <w:p w:rsidR="008768A0" w:rsidRDefault="00CC1A71" w:rsidP="002678EA">
            <w:pPr>
              <w:pStyle w:val="41"/>
              <w:suppressAutoHyphens/>
              <w:spacing w:before="0"/>
              <w:ind w:right="34"/>
              <w:rPr>
                <w:rFonts w:ascii="Times New Roman" w:hAnsi="Times New Roman"/>
                <w:b w:val="0"/>
                <w:i w:val="0"/>
                <w:color w:val="auto"/>
                <w:sz w:val="28"/>
                <w:szCs w:val="28"/>
                <w:u w:val="single"/>
              </w:rPr>
            </w:pPr>
            <w:r w:rsidRPr="00CC1A71">
              <w:rPr>
                <w:rFonts w:ascii="Times New Roman" w:hAnsi="Times New Roman"/>
                <w:b w:val="0"/>
                <w:i w:val="0"/>
                <w:color w:val="auto"/>
                <w:sz w:val="28"/>
                <w:szCs w:val="28"/>
                <w:u w:val="single"/>
              </w:rPr>
              <w:t>36.794.0</w:t>
            </w:r>
          </w:p>
        </w:tc>
      </w:tr>
    </w:tbl>
    <w:p w:rsidR="008768A0" w:rsidRDefault="008768A0" w:rsidP="008768A0">
      <w:pPr>
        <w:pStyle w:val="41"/>
        <w:numPr>
          <w:ilvl w:val="0"/>
          <w:numId w:val="6"/>
        </w:numPr>
        <w:suppressAutoHyphens/>
        <w:spacing w:before="0"/>
        <w:ind w:right="34"/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 w:rsidRPr="00D872BE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Наименование муниципальной услуги </w:t>
      </w:r>
      <w:r w:rsidRPr="006D64AE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Реализация основных</w:t>
      </w:r>
      <w:r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ab/>
      </w:r>
      <w:r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ab/>
      </w:r>
      <w:r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ab/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>Код</w:t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>по общероссийскому</w:t>
      </w:r>
    </w:p>
    <w:p w:rsidR="008768A0" w:rsidRDefault="008768A0" w:rsidP="008768A0">
      <w:pPr>
        <w:pStyle w:val="41"/>
        <w:suppressAutoHyphens/>
        <w:spacing w:before="0"/>
        <w:ind w:left="720" w:right="34"/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</w:pPr>
      <w:r w:rsidRPr="006D64AE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 xml:space="preserve">общеобразовательных программ </w:t>
      </w:r>
      <w:r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среднего</w:t>
      </w:r>
      <w:r w:rsidRPr="006D64AE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 xml:space="preserve"> общего образования</w:t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           </w:t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ab/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ab/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базовому перечню или </w:t>
      </w:r>
    </w:p>
    <w:p w:rsidR="008768A0" w:rsidRPr="00D872BE" w:rsidRDefault="008768A0" w:rsidP="008768A0">
      <w:pPr>
        <w:pStyle w:val="41"/>
        <w:suppressAutoHyphens/>
        <w:spacing w:before="0"/>
        <w:ind w:left="9360" w:right="34" w:firstLine="720"/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</w:pPr>
      <w:r w:rsidRPr="00D872BE">
        <w:rPr>
          <w:rStyle w:val="CharStyle9Exact"/>
          <w:rFonts w:ascii="Times New Roman" w:hAnsi="Times New Roman"/>
          <w:i w:val="0"/>
          <w:color w:val="auto"/>
          <w:spacing w:val="-4"/>
          <w:sz w:val="28"/>
          <w:szCs w:val="28"/>
        </w:rPr>
        <w:t>региональному перечню</w:t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</w:t>
      </w:r>
    </w:p>
    <w:p w:rsidR="008768A0" w:rsidRDefault="008768A0" w:rsidP="008768A0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8503C1">
        <w:t xml:space="preserve">2. Категории потребителей муниципальной услуги </w:t>
      </w:r>
      <w:r w:rsidRPr="00D872BE">
        <w:rPr>
          <w:color w:val="000000"/>
          <w:u w:val="single"/>
          <w:shd w:val="clear" w:color="auto" w:fill="FFFFFF"/>
        </w:rPr>
        <w:t>Физические лица</w:t>
      </w:r>
      <w:r w:rsidRPr="00D872BE">
        <w:rPr>
          <w:color w:val="000000"/>
          <w:sz w:val="24"/>
          <w:szCs w:val="24"/>
          <w:shd w:val="clear" w:color="auto" w:fill="FFFFFF"/>
        </w:rPr>
        <w:t>.</w:t>
      </w:r>
    </w:p>
    <w:p w:rsidR="008768A0" w:rsidRPr="008503C1" w:rsidRDefault="008768A0" w:rsidP="008768A0">
      <w:pPr>
        <w:ind w:firstLine="709"/>
        <w:jc w:val="both"/>
      </w:pPr>
      <w:r w:rsidRPr="008503C1">
        <w:t>3. Показатели, характеризующие объем и (или) качество муниципальной услуги</w:t>
      </w:r>
    </w:p>
    <w:p w:rsidR="008768A0" w:rsidRPr="008503C1" w:rsidRDefault="008768A0" w:rsidP="008768A0">
      <w:pPr>
        <w:ind w:firstLine="709"/>
        <w:jc w:val="both"/>
      </w:pPr>
      <w:r w:rsidRPr="008503C1">
        <w:t>3.1. Показатели, характеризующи</w:t>
      </w:r>
      <w:r>
        <w:t>е качество муниципальной услуги</w:t>
      </w:r>
      <w:r w:rsidRPr="00DB4B4E">
        <w:rPr>
          <w:vertAlign w:val="superscript"/>
        </w:rPr>
        <w:t>3</w:t>
      </w:r>
    </w:p>
    <w:p w:rsidR="008768A0" w:rsidRPr="008503C1" w:rsidRDefault="008768A0" w:rsidP="008768A0"/>
    <w:tbl>
      <w:tblPr>
        <w:tblW w:w="47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FFFFFF" w:themeFill="background1"/>
        <w:tblLayout w:type="fixed"/>
        <w:tblLook w:val="0000" w:firstRow="0" w:lastRow="0" w:firstColumn="0" w:lastColumn="0" w:noHBand="0" w:noVBand="0"/>
      </w:tblPr>
      <w:tblGrid>
        <w:gridCol w:w="1364"/>
        <w:gridCol w:w="1161"/>
        <w:gridCol w:w="1134"/>
        <w:gridCol w:w="1105"/>
        <w:gridCol w:w="1149"/>
        <w:gridCol w:w="1145"/>
        <w:gridCol w:w="1999"/>
        <w:gridCol w:w="981"/>
        <w:gridCol w:w="846"/>
        <w:gridCol w:w="932"/>
        <w:gridCol w:w="863"/>
        <w:gridCol w:w="862"/>
        <w:gridCol w:w="864"/>
        <w:gridCol w:w="864"/>
      </w:tblGrid>
      <w:tr w:rsidR="008768A0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lastRenderedPageBreak/>
              <w:t>Уникальный номер реестровой записи</w:t>
            </w:r>
          </w:p>
        </w:tc>
        <w:tc>
          <w:tcPr>
            <w:tcW w:w="3350" w:type="dxa"/>
            <w:gridSpan w:val="3"/>
            <w:vMerge w:val="restart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262" w:type="dxa"/>
            <w:gridSpan w:val="2"/>
            <w:vMerge w:val="restart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772" w:type="dxa"/>
            <w:gridSpan w:val="3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Показатель качества</w:t>
            </w:r>
          </w:p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муниципальной услуги</w:t>
            </w:r>
          </w:p>
        </w:tc>
        <w:tc>
          <w:tcPr>
            <w:tcW w:w="2620" w:type="dxa"/>
            <w:gridSpan w:val="3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1704" w:type="dxa"/>
            <w:gridSpan w:val="2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52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8768A0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350" w:type="dxa"/>
            <w:gridSpan w:val="3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262" w:type="dxa"/>
            <w:gridSpan w:val="2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971" w:type="dxa"/>
            <w:vMerge w:val="restart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01" w:type="dxa"/>
            <w:gridSpan w:val="2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919" w:type="dxa"/>
            <w:vMerge w:val="restart"/>
            <w:shd w:val="clear" w:color="000000" w:fill="FFFFFF" w:themeFill="background1"/>
            <w:noWrap/>
          </w:tcPr>
          <w:p w:rsidR="008768A0" w:rsidRPr="00205F86" w:rsidRDefault="008768A0" w:rsidP="00A32CE2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202</w:t>
            </w:r>
            <w:r w:rsidR="00A32CE2">
              <w:rPr>
                <w:sz w:val="22"/>
                <w:szCs w:val="22"/>
              </w:rPr>
              <w:t>4</w:t>
            </w:r>
            <w:r w:rsidRPr="00205F86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202</w:t>
            </w:r>
            <w:r w:rsidR="00A32CE2">
              <w:rPr>
                <w:sz w:val="22"/>
                <w:szCs w:val="22"/>
              </w:rPr>
              <w:t>5</w:t>
            </w:r>
            <w:r w:rsidRPr="00205F86">
              <w:rPr>
                <w:sz w:val="22"/>
                <w:szCs w:val="22"/>
              </w:rPr>
              <w:t xml:space="preserve"> год</w:t>
            </w:r>
          </w:p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202</w:t>
            </w:r>
            <w:r w:rsidR="00A32CE2">
              <w:rPr>
                <w:sz w:val="22"/>
                <w:szCs w:val="22"/>
              </w:rPr>
              <w:t>6</w:t>
            </w:r>
            <w:r w:rsidRPr="00205F86">
              <w:rPr>
                <w:sz w:val="22"/>
                <w:szCs w:val="22"/>
              </w:rPr>
              <w:t xml:space="preserve"> год</w:t>
            </w:r>
          </w:p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1704" w:type="dxa"/>
            <w:gridSpan w:val="2"/>
            <w:vMerge w:val="restart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</w:tr>
      <w:tr w:rsidR="008768A0" w:rsidRPr="00205F86" w:rsidTr="002678EA">
        <w:trPr>
          <w:trHeight w:val="276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350" w:type="dxa"/>
            <w:gridSpan w:val="3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262" w:type="dxa"/>
            <w:gridSpan w:val="2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971" w:type="dxa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vMerge w:val="restart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наиме</w:t>
            </w:r>
            <w:r w:rsidRPr="00205F86">
              <w:rPr>
                <w:sz w:val="22"/>
                <w:szCs w:val="22"/>
              </w:rPr>
              <w:softHyphen/>
              <w:t>нование</w:t>
            </w:r>
            <w:r w:rsidRPr="00205F86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834" w:type="dxa"/>
            <w:vMerge w:val="restart"/>
            <w:shd w:val="clear" w:color="000000" w:fill="FFFFFF" w:themeFill="background1"/>
          </w:tcPr>
          <w:p w:rsidR="008768A0" w:rsidRPr="00205F86" w:rsidRDefault="008768A0" w:rsidP="002678EA">
            <w:pPr>
              <w:ind w:left="-52" w:right="-49" w:firstLine="24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код по ОКЕИ</w:t>
            </w:r>
            <w:r w:rsidRPr="00205F86">
              <w:rPr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19" w:type="dxa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704" w:type="dxa"/>
            <w:gridSpan w:val="2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</w:tr>
      <w:tr w:rsidR="008768A0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  <w:vAlign w:val="center"/>
          </w:tcPr>
          <w:p w:rsidR="008768A0" w:rsidRPr="00205F86" w:rsidRDefault="008768A0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Содержание (показатель 1)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8768A0" w:rsidRPr="00205F86" w:rsidRDefault="008768A0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Содержание (показатель 2)</w:t>
            </w: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8768A0" w:rsidRPr="00205F86" w:rsidRDefault="008768A0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Содержание (показатель 3)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  <w:vAlign w:val="center"/>
          </w:tcPr>
          <w:p w:rsidR="008768A0" w:rsidRPr="00205F86" w:rsidRDefault="008768A0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Условия (формы) оказания (показатель 1)</w:t>
            </w:r>
          </w:p>
        </w:tc>
        <w:tc>
          <w:tcPr>
            <w:tcW w:w="1129" w:type="dxa"/>
            <w:shd w:val="clear" w:color="000000" w:fill="FFFFFF" w:themeFill="background1"/>
          </w:tcPr>
          <w:p w:rsidR="008768A0" w:rsidRPr="00205F86" w:rsidRDefault="008768A0" w:rsidP="002678EA">
            <w:pPr>
              <w:ind w:left="-41" w:right="-165"/>
              <w:jc w:val="center"/>
              <w:rPr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Условия (формы) оказания (показатель 1)</w:t>
            </w:r>
          </w:p>
        </w:tc>
        <w:tc>
          <w:tcPr>
            <w:tcW w:w="1971" w:type="dxa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34" w:type="dxa"/>
            <w:vMerge/>
            <w:shd w:val="clear" w:color="000000" w:fill="FFFFFF" w:themeFill="background1"/>
          </w:tcPr>
          <w:p w:rsidR="008768A0" w:rsidRPr="00205F86" w:rsidRDefault="008768A0" w:rsidP="002678EA">
            <w:pPr>
              <w:ind w:left="-52" w:right="-49" w:firstLine="24"/>
              <w:jc w:val="center"/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в процентах</w:t>
            </w:r>
          </w:p>
        </w:tc>
        <w:tc>
          <w:tcPr>
            <w:tcW w:w="852" w:type="dxa"/>
            <w:shd w:val="clear" w:color="000000" w:fill="FFFFFF" w:themeFill="background1"/>
          </w:tcPr>
          <w:p w:rsidR="008768A0" w:rsidRPr="00205F86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в  абсолют</w:t>
            </w:r>
            <w:r w:rsidRPr="00205F86">
              <w:rPr>
                <w:sz w:val="22"/>
                <w:szCs w:val="22"/>
              </w:rPr>
              <w:softHyphen/>
              <w:t>ных величинах</w:t>
            </w:r>
          </w:p>
        </w:tc>
      </w:tr>
      <w:tr w:rsidR="008768A0" w:rsidRPr="00205F86" w:rsidTr="002678EA">
        <w:trPr>
          <w:trHeight w:val="20"/>
        </w:trPr>
        <w:tc>
          <w:tcPr>
            <w:tcW w:w="1344" w:type="dxa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</w:t>
            </w:r>
          </w:p>
        </w:tc>
        <w:tc>
          <w:tcPr>
            <w:tcW w:w="1144" w:type="dxa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</w:t>
            </w:r>
          </w:p>
        </w:tc>
        <w:tc>
          <w:tcPr>
            <w:tcW w:w="1117" w:type="dxa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3</w:t>
            </w:r>
          </w:p>
        </w:tc>
        <w:tc>
          <w:tcPr>
            <w:tcW w:w="1089" w:type="dxa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5</w:t>
            </w:r>
          </w:p>
        </w:tc>
        <w:tc>
          <w:tcPr>
            <w:tcW w:w="1129" w:type="dxa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6</w:t>
            </w:r>
          </w:p>
        </w:tc>
        <w:tc>
          <w:tcPr>
            <w:tcW w:w="1971" w:type="dxa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7</w:t>
            </w:r>
          </w:p>
        </w:tc>
        <w:tc>
          <w:tcPr>
            <w:tcW w:w="967" w:type="dxa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8</w:t>
            </w:r>
          </w:p>
        </w:tc>
        <w:tc>
          <w:tcPr>
            <w:tcW w:w="834" w:type="dxa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9</w:t>
            </w:r>
          </w:p>
        </w:tc>
        <w:tc>
          <w:tcPr>
            <w:tcW w:w="919" w:type="dxa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12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13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8768A0" w:rsidRPr="00205F86" w:rsidRDefault="008768A0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14</w:t>
            </w:r>
          </w:p>
        </w:tc>
      </w:tr>
      <w:tr w:rsidR="00A25C55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A25C55" w:rsidRPr="00D25C11" w:rsidRDefault="00D25C11" w:rsidP="00A25C55">
            <w:pPr>
              <w:rPr>
                <w:sz w:val="22"/>
                <w:szCs w:val="22"/>
              </w:rPr>
            </w:pPr>
            <w:r w:rsidRPr="00D25C11">
              <w:rPr>
                <w:sz w:val="22"/>
                <w:szCs w:val="22"/>
              </w:rPr>
              <w:t xml:space="preserve">802112О.99.0.ББ11АЮ61001 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25C55" w:rsidRPr="00D25C11" w:rsidRDefault="00A25C55" w:rsidP="00A25C55">
            <w:pPr>
              <w:rPr>
                <w:sz w:val="22"/>
                <w:szCs w:val="22"/>
              </w:rPr>
            </w:pPr>
            <w:r w:rsidRPr="00D25C11">
              <w:rPr>
                <w:sz w:val="22"/>
                <w:szCs w:val="22"/>
              </w:rPr>
              <w:t>010 не указано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25C55" w:rsidRPr="00D25C11" w:rsidRDefault="00A25C55" w:rsidP="00A25C55">
            <w:pPr>
              <w:rPr>
                <w:sz w:val="22"/>
                <w:szCs w:val="22"/>
              </w:rPr>
            </w:pPr>
            <w:r w:rsidRPr="00D25C11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25C55" w:rsidRPr="00D25C11" w:rsidRDefault="00A25C55" w:rsidP="00A25C55">
            <w:pPr>
              <w:rPr>
                <w:sz w:val="22"/>
                <w:szCs w:val="22"/>
              </w:rPr>
            </w:pPr>
            <w:r w:rsidRPr="00D25C11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25C55" w:rsidRPr="00D25C11" w:rsidRDefault="00A25C55" w:rsidP="00A25C55">
            <w:pPr>
              <w:rPr>
                <w:sz w:val="22"/>
                <w:szCs w:val="22"/>
              </w:rPr>
            </w:pPr>
            <w:r w:rsidRPr="00D25C11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A25C55" w:rsidRPr="00205F8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A25C55" w:rsidRPr="00205F86" w:rsidRDefault="00A25C55" w:rsidP="00A25C55">
            <w:pPr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 xml:space="preserve">Реализация программ на ступени </w:t>
            </w:r>
            <w:r>
              <w:rPr>
                <w:bCs/>
                <w:kern w:val="2"/>
                <w:sz w:val="22"/>
                <w:szCs w:val="22"/>
              </w:rPr>
              <w:t>среднего</w:t>
            </w:r>
            <w:r w:rsidRPr="00205F86">
              <w:rPr>
                <w:bCs/>
                <w:kern w:val="2"/>
                <w:sz w:val="22"/>
                <w:szCs w:val="22"/>
              </w:rPr>
              <w:t xml:space="preserve"> общего образования, - не менее 100 %</w:t>
            </w:r>
          </w:p>
        </w:tc>
        <w:tc>
          <w:tcPr>
            <w:tcW w:w="967" w:type="dxa"/>
            <w:shd w:val="clear" w:color="auto" w:fill="FFFFFF"/>
            <w:noWrap/>
          </w:tcPr>
          <w:p w:rsidR="00A25C55" w:rsidRPr="002F074E" w:rsidRDefault="00A25C55" w:rsidP="00A25C55">
            <w:pPr>
              <w:outlineLvl w:val="3"/>
              <w:rPr>
                <w:b/>
                <w:bCs/>
                <w:kern w:val="2"/>
                <w:sz w:val="20"/>
                <w:szCs w:val="22"/>
              </w:rPr>
            </w:pPr>
            <w:r w:rsidRPr="002F074E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A25C55" w:rsidRPr="00205F86" w:rsidRDefault="00A25C55" w:rsidP="005D748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A25C55" w:rsidRPr="00205F86" w:rsidRDefault="00A25C55" w:rsidP="005D748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FFFFFF"/>
            <w:noWrap/>
          </w:tcPr>
          <w:p w:rsidR="00A25C55" w:rsidRPr="00205F86" w:rsidRDefault="00A25C55" w:rsidP="005D748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  <w:noWrap/>
          </w:tcPr>
          <w:p w:rsidR="00A25C55" w:rsidRPr="00205F86" w:rsidRDefault="00A25C55" w:rsidP="005D748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A25C55" w:rsidRPr="00205F8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A25C55" w:rsidRPr="00205F86" w:rsidRDefault="00A25C55" w:rsidP="00A25C55">
            <w:pPr>
              <w:rPr>
                <w:sz w:val="22"/>
                <w:szCs w:val="22"/>
              </w:rPr>
            </w:pPr>
          </w:p>
        </w:tc>
      </w:tr>
      <w:tr w:rsidR="00A25C55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A25C55" w:rsidRPr="0024384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shd w:val="clear" w:color="000000" w:fill="FFFFFF" w:themeFill="background1"/>
            <w:noWrap/>
          </w:tcPr>
          <w:p w:rsidR="00A25C55" w:rsidRPr="0024384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shd w:val="clear" w:color="000000" w:fill="FFFFFF" w:themeFill="background1"/>
            <w:noWrap/>
          </w:tcPr>
          <w:p w:rsidR="00A25C55" w:rsidRPr="0024384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shd w:val="clear" w:color="000000" w:fill="FFFFFF" w:themeFill="background1"/>
            <w:noWrap/>
          </w:tcPr>
          <w:p w:rsidR="00A25C55" w:rsidRPr="0024384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shd w:val="clear" w:color="000000" w:fill="FFFFFF" w:themeFill="background1"/>
            <w:noWrap/>
          </w:tcPr>
          <w:p w:rsidR="00A25C55" w:rsidRPr="0024384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shd w:val="clear" w:color="000000" w:fill="FFFFFF" w:themeFill="background1"/>
            <w:noWrap/>
          </w:tcPr>
          <w:p w:rsidR="00A25C55" w:rsidRPr="00205F8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A25C55" w:rsidRPr="00205F86" w:rsidRDefault="00A25C55" w:rsidP="00A25C55">
            <w:pPr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 xml:space="preserve">Удельный вес обучающихся, освоивших основную общеобразовательную программу </w:t>
            </w:r>
            <w:r>
              <w:rPr>
                <w:bCs/>
                <w:kern w:val="2"/>
                <w:sz w:val="22"/>
                <w:szCs w:val="22"/>
              </w:rPr>
              <w:t>среднего</w:t>
            </w:r>
            <w:r w:rsidRPr="00205F86">
              <w:rPr>
                <w:bCs/>
                <w:kern w:val="2"/>
                <w:sz w:val="22"/>
                <w:szCs w:val="22"/>
              </w:rPr>
              <w:t xml:space="preserve"> общего образования, - не менее 97%.</w:t>
            </w:r>
          </w:p>
        </w:tc>
        <w:tc>
          <w:tcPr>
            <w:tcW w:w="967" w:type="dxa"/>
            <w:shd w:val="clear" w:color="auto" w:fill="FFFFFF"/>
            <w:noWrap/>
          </w:tcPr>
          <w:p w:rsidR="00A25C55" w:rsidRPr="002F074E" w:rsidRDefault="00A25C55" w:rsidP="00A25C55">
            <w:pPr>
              <w:outlineLvl w:val="3"/>
              <w:rPr>
                <w:bCs/>
                <w:kern w:val="2"/>
                <w:sz w:val="20"/>
                <w:szCs w:val="22"/>
              </w:rPr>
            </w:pPr>
            <w:r w:rsidRPr="002F074E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A25C55" w:rsidRPr="00205F86" w:rsidRDefault="00A25C55" w:rsidP="005D748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A25C55" w:rsidRPr="00205F86" w:rsidRDefault="00A25C55" w:rsidP="005D748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FFFFFF"/>
            <w:noWrap/>
          </w:tcPr>
          <w:p w:rsidR="00A25C55" w:rsidRPr="00205F86" w:rsidRDefault="00A25C55" w:rsidP="005D748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0" w:type="dxa"/>
            <w:shd w:val="clear" w:color="auto" w:fill="FFFFFF"/>
            <w:noWrap/>
          </w:tcPr>
          <w:p w:rsidR="00A25C55" w:rsidRPr="00205F86" w:rsidRDefault="00A25C55" w:rsidP="005D748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A25C55" w:rsidRPr="00205F8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A25C55" w:rsidRPr="00205F86" w:rsidRDefault="00A25C55" w:rsidP="00A25C55">
            <w:pPr>
              <w:rPr>
                <w:sz w:val="22"/>
                <w:szCs w:val="22"/>
              </w:rPr>
            </w:pPr>
          </w:p>
        </w:tc>
      </w:tr>
      <w:tr w:rsidR="00A25C55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A25C55" w:rsidRPr="00243846" w:rsidRDefault="00D25C11" w:rsidP="00A25C55">
            <w:pPr>
              <w:rPr>
                <w:sz w:val="22"/>
                <w:szCs w:val="22"/>
              </w:rPr>
            </w:pPr>
            <w:r w:rsidRPr="00D25C11">
              <w:rPr>
                <w:sz w:val="22"/>
                <w:szCs w:val="22"/>
              </w:rPr>
              <w:t>802112О.99.0.ББ11АЮ86001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25C55" w:rsidRPr="00243846" w:rsidRDefault="00A25C55" w:rsidP="00A25C55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010 не указано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25C55" w:rsidRPr="00243846" w:rsidRDefault="00A25C55" w:rsidP="00A25C55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25C55" w:rsidRPr="00243846" w:rsidRDefault="00A25C55" w:rsidP="00A25C55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 xml:space="preserve">002 проходящие обучение по </w:t>
            </w:r>
            <w:r w:rsidRPr="00243846">
              <w:rPr>
                <w:sz w:val="22"/>
                <w:szCs w:val="22"/>
              </w:rPr>
              <w:lastRenderedPageBreak/>
              <w:t>состоянию здоровья на дому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25C55" w:rsidRPr="00243846" w:rsidRDefault="00A25C55" w:rsidP="00A25C55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lastRenderedPageBreak/>
              <w:t>04 Очная с применением дистанци</w:t>
            </w:r>
            <w:r w:rsidRPr="00243846">
              <w:rPr>
                <w:sz w:val="22"/>
                <w:szCs w:val="22"/>
              </w:rPr>
              <w:lastRenderedPageBreak/>
              <w:t>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A25C55" w:rsidRPr="00205F8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A25C55" w:rsidRPr="00205F86" w:rsidRDefault="00A25C55" w:rsidP="00A25C55">
            <w:pPr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 xml:space="preserve">Реализация программ на ступени </w:t>
            </w:r>
            <w:r>
              <w:rPr>
                <w:bCs/>
                <w:kern w:val="2"/>
                <w:sz w:val="22"/>
                <w:szCs w:val="22"/>
              </w:rPr>
              <w:t>среднего</w:t>
            </w:r>
            <w:r w:rsidRPr="00205F86">
              <w:rPr>
                <w:bCs/>
                <w:kern w:val="2"/>
                <w:sz w:val="22"/>
                <w:szCs w:val="22"/>
              </w:rPr>
              <w:t xml:space="preserve"> общего образования, - не </w:t>
            </w:r>
            <w:r w:rsidRPr="00205F86">
              <w:rPr>
                <w:bCs/>
                <w:kern w:val="2"/>
                <w:sz w:val="22"/>
                <w:szCs w:val="22"/>
              </w:rPr>
              <w:lastRenderedPageBreak/>
              <w:t>менее 100 %</w:t>
            </w:r>
          </w:p>
        </w:tc>
        <w:tc>
          <w:tcPr>
            <w:tcW w:w="967" w:type="dxa"/>
            <w:shd w:val="clear" w:color="auto" w:fill="FFFFFF"/>
            <w:noWrap/>
          </w:tcPr>
          <w:p w:rsidR="00A25C55" w:rsidRPr="002F074E" w:rsidRDefault="00A25C55" w:rsidP="00A25C55">
            <w:pPr>
              <w:outlineLvl w:val="3"/>
              <w:rPr>
                <w:b/>
                <w:bCs/>
                <w:kern w:val="2"/>
                <w:sz w:val="20"/>
                <w:szCs w:val="22"/>
              </w:rPr>
            </w:pPr>
            <w:r w:rsidRPr="002F074E">
              <w:rPr>
                <w:bCs/>
                <w:kern w:val="2"/>
                <w:sz w:val="20"/>
                <w:szCs w:val="22"/>
              </w:rPr>
              <w:lastRenderedPageBreak/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A25C55" w:rsidRPr="00205F86" w:rsidRDefault="00A25C55" w:rsidP="005D748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A25C55" w:rsidRPr="00205F86" w:rsidRDefault="00A25C55" w:rsidP="005D748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FFFFFF"/>
            <w:noWrap/>
          </w:tcPr>
          <w:p w:rsidR="00A25C55" w:rsidRPr="00205F86" w:rsidRDefault="00A25C55" w:rsidP="005D748D">
            <w:pPr>
              <w:jc w:val="center"/>
              <w:outlineLvl w:val="3"/>
              <w:rPr>
                <w:b/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A25C55" w:rsidRPr="00205F86" w:rsidRDefault="00A25C55" w:rsidP="005D74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A25C55" w:rsidRPr="00205F8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A25C55" w:rsidRPr="00205F86" w:rsidRDefault="00A25C55" w:rsidP="00A25C55">
            <w:pPr>
              <w:rPr>
                <w:sz w:val="22"/>
                <w:szCs w:val="22"/>
              </w:rPr>
            </w:pPr>
          </w:p>
        </w:tc>
      </w:tr>
      <w:tr w:rsidR="00A25C55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A25C55" w:rsidRPr="0024384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shd w:val="clear" w:color="000000" w:fill="FFFFFF" w:themeFill="background1"/>
            <w:noWrap/>
          </w:tcPr>
          <w:p w:rsidR="00A25C55" w:rsidRPr="0024384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shd w:val="clear" w:color="000000" w:fill="FFFFFF" w:themeFill="background1"/>
            <w:noWrap/>
          </w:tcPr>
          <w:p w:rsidR="00A25C55" w:rsidRPr="0024384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shd w:val="clear" w:color="000000" w:fill="FFFFFF" w:themeFill="background1"/>
            <w:noWrap/>
          </w:tcPr>
          <w:p w:rsidR="00A25C55" w:rsidRPr="0024384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shd w:val="clear" w:color="000000" w:fill="FFFFFF" w:themeFill="background1"/>
            <w:noWrap/>
          </w:tcPr>
          <w:p w:rsidR="00A25C55" w:rsidRPr="0024384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shd w:val="clear" w:color="000000" w:fill="FFFFFF" w:themeFill="background1"/>
            <w:noWrap/>
          </w:tcPr>
          <w:p w:rsidR="00A25C55" w:rsidRPr="00205F8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A25C55" w:rsidRPr="00205F86" w:rsidRDefault="00A25C55" w:rsidP="00A25C55">
            <w:pPr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 xml:space="preserve">Удельный вес обучающихся, освоивших </w:t>
            </w:r>
            <w:r>
              <w:rPr>
                <w:bCs/>
                <w:kern w:val="2"/>
                <w:sz w:val="22"/>
                <w:szCs w:val="22"/>
              </w:rPr>
              <w:t>среднего</w:t>
            </w:r>
            <w:r w:rsidRPr="00205F86">
              <w:rPr>
                <w:bCs/>
                <w:kern w:val="2"/>
                <w:sz w:val="22"/>
                <w:szCs w:val="22"/>
              </w:rPr>
              <w:t xml:space="preserve"> общеобразовательную программу </w:t>
            </w:r>
            <w:r>
              <w:rPr>
                <w:bCs/>
                <w:kern w:val="2"/>
                <w:sz w:val="22"/>
                <w:szCs w:val="22"/>
              </w:rPr>
              <w:t>основного</w:t>
            </w:r>
            <w:r w:rsidRPr="00205F86">
              <w:rPr>
                <w:bCs/>
                <w:kern w:val="2"/>
                <w:sz w:val="22"/>
                <w:szCs w:val="22"/>
              </w:rPr>
              <w:t xml:space="preserve"> общего образования, - не менее 97%.</w:t>
            </w:r>
          </w:p>
        </w:tc>
        <w:tc>
          <w:tcPr>
            <w:tcW w:w="967" w:type="dxa"/>
            <w:shd w:val="clear" w:color="auto" w:fill="FFFFFF"/>
            <w:noWrap/>
          </w:tcPr>
          <w:p w:rsidR="00A25C55" w:rsidRPr="002F074E" w:rsidRDefault="00A25C55" w:rsidP="00A25C55">
            <w:pPr>
              <w:outlineLvl w:val="3"/>
              <w:rPr>
                <w:bCs/>
                <w:kern w:val="2"/>
                <w:sz w:val="20"/>
                <w:szCs w:val="22"/>
              </w:rPr>
            </w:pPr>
            <w:r w:rsidRPr="002F074E">
              <w:rPr>
                <w:bCs/>
                <w:kern w:val="2"/>
                <w:sz w:val="20"/>
                <w:szCs w:val="22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A25C55" w:rsidRPr="00205F86" w:rsidRDefault="00A25C55" w:rsidP="005D748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A25C55" w:rsidRPr="00205F86" w:rsidRDefault="00A25C55" w:rsidP="005D748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1" w:type="dxa"/>
            <w:shd w:val="clear" w:color="auto" w:fill="FFFFFF"/>
            <w:noWrap/>
          </w:tcPr>
          <w:p w:rsidR="00A25C55" w:rsidRPr="00205F86" w:rsidRDefault="00A25C55" w:rsidP="005D748D">
            <w:pPr>
              <w:jc w:val="center"/>
              <w:outlineLvl w:val="3"/>
              <w:rPr>
                <w:bCs/>
                <w:kern w:val="2"/>
                <w:sz w:val="22"/>
                <w:szCs w:val="22"/>
              </w:rPr>
            </w:pPr>
            <w:r w:rsidRPr="00205F86">
              <w:rPr>
                <w:bCs/>
                <w:kern w:val="2"/>
                <w:sz w:val="22"/>
                <w:szCs w:val="22"/>
              </w:rPr>
              <w:t>97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A25C55" w:rsidRPr="00205F8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A25C55" w:rsidRPr="00205F86" w:rsidRDefault="00A25C55" w:rsidP="00A25C55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A25C55" w:rsidRPr="00205F86" w:rsidRDefault="00A25C55" w:rsidP="00A25C55">
            <w:pPr>
              <w:rPr>
                <w:sz w:val="22"/>
                <w:szCs w:val="22"/>
              </w:rPr>
            </w:pPr>
          </w:p>
        </w:tc>
      </w:tr>
    </w:tbl>
    <w:p w:rsidR="008768A0" w:rsidRPr="008503C1" w:rsidRDefault="008768A0" w:rsidP="008768A0"/>
    <w:p w:rsidR="008768A0" w:rsidRPr="008503C1" w:rsidRDefault="008768A0" w:rsidP="008768A0">
      <w:pPr>
        <w:spacing w:line="233" w:lineRule="auto"/>
        <w:ind w:firstLine="720"/>
        <w:jc w:val="both"/>
      </w:pPr>
      <w:r w:rsidRPr="008503C1">
        <w:t>3.2. Показатели, характеризующие объем муниципальной услуги</w:t>
      </w:r>
    </w:p>
    <w:p w:rsidR="008768A0" w:rsidRPr="00026152" w:rsidRDefault="008768A0" w:rsidP="008768A0">
      <w:pPr>
        <w:spacing w:line="233" w:lineRule="auto"/>
        <w:rPr>
          <w:szCs w:val="26"/>
        </w:rPr>
      </w:pP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1106"/>
        <w:gridCol w:w="1077"/>
        <w:gridCol w:w="1077"/>
        <w:gridCol w:w="1391"/>
        <w:gridCol w:w="1006"/>
        <w:gridCol w:w="896"/>
        <w:gridCol w:w="715"/>
        <w:gridCol w:w="798"/>
        <w:gridCol w:w="896"/>
        <w:gridCol w:w="924"/>
        <w:gridCol w:w="910"/>
        <w:gridCol w:w="937"/>
        <w:gridCol w:w="938"/>
        <w:gridCol w:w="938"/>
        <w:gridCol w:w="868"/>
        <w:gridCol w:w="878"/>
      </w:tblGrid>
      <w:tr w:rsidR="008768A0" w:rsidRPr="00DA3861" w:rsidTr="002678EA">
        <w:trPr>
          <w:trHeight w:val="20"/>
        </w:trPr>
        <w:tc>
          <w:tcPr>
            <w:tcW w:w="797" w:type="dxa"/>
            <w:vMerge w:val="restart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proofErr w:type="gramStart"/>
            <w:r w:rsidRPr="00DA3861">
              <w:rPr>
                <w:sz w:val="22"/>
                <w:szCs w:val="22"/>
              </w:rPr>
              <w:t>Уника-</w:t>
            </w:r>
            <w:proofErr w:type="spellStart"/>
            <w:r w:rsidRPr="00DA3861">
              <w:rPr>
                <w:sz w:val="22"/>
                <w:szCs w:val="22"/>
              </w:rPr>
              <w:t>льный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номер </w:t>
            </w:r>
            <w:proofErr w:type="spellStart"/>
            <w:r w:rsidRPr="00DA3861">
              <w:rPr>
                <w:sz w:val="22"/>
                <w:szCs w:val="22"/>
              </w:rPr>
              <w:t>реест-ровой</w:t>
            </w:r>
            <w:proofErr w:type="spellEnd"/>
            <w:r w:rsidRPr="00DA3861">
              <w:rPr>
                <w:sz w:val="22"/>
                <w:szCs w:val="22"/>
              </w:rPr>
              <w:t xml:space="preserve"> записи</w:t>
            </w:r>
          </w:p>
        </w:tc>
        <w:tc>
          <w:tcPr>
            <w:tcW w:w="3213" w:type="dxa"/>
            <w:gridSpan w:val="3"/>
            <w:vMerge w:val="restart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363" w:type="dxa"/>
            <w:gridSpan w:val="2"/>
            <w:vMerge w:val="restart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75" w:type="dxa"/>
            <w:gridSpan w:val="3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691" w:type="dxa"/>
            <w:gridSpan w:val="3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774" w:type="dxa"/>
            <w:gridSpan w:val="3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Размер платы</w:t>
            </w:r>
          </w:p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(цена, тариф)</w:t>
            </w:r>
            <w:r w:rsidRPr="00DA3861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22" w:type="dxa"/>
            <w:gridSpan w:val="2"/>
            <w:vMerge w:val="restart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  <w:r w:rsidRPr="00DA3861">
              <w:rPr>
                <w:sz w:val="22"/>
                <w:szCs w:val="22"/>
                <w:vertAlign w:val="superscript"/>
              </w:rPr>
              <w:t>6</w:t>
            </w:r>
          </w:p>
        </w:tc>
      </w:tr>
      <w:tr w:rsidR="008768A0" w:rsidRPr="00DA3861" w:rsidTr="002678EA">
        <w:trPr>
          <w:trHeight w:val="20"/>
        </w:trPr>
        <w:tc>
          <w:tcPr>
            <w:tcW w:w="797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213" w:type="dxa"/>
            <w:gridSpan w:val="3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363" w:type="dxa"/>
            <w:gridSpan w:val="2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 w:val="restart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A3861">
              <w:rPr>
                <w:sz w:val="22"/>
                <w:szCs w:val="22"/>
              </w:rPr>
              <w:t>наиме-нование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показа-теля</w:t>
            </w:r>
          </w:p>
        </w:tc>
        <w:tc>
          <w:tcPr>
            <w:tcW w:w="1492" w:type="dxa"/>
            <w:gridSpan w:val="2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883" w:type="dxa"/>
            <w:vMerge w:val="restart"/>
            <w:shd w:val="clear" w:color="000000" w:fill="FFFFFF" w:themeFill="background1"/>
          </w:tcPr>
          <w:p w:rsidR="008768A0" w:rsidRPr="00DA3861" w:rsidRDefault="008768A0" w:rsidP="005D748D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</w:t>
            </w:r>
            <w:r w:rsidR="005D748D">
              <w:rPr>
                <w:sz w:val="22"/>
                <w:szCs w:val="22"/>
              </w:rPr>
              <w:t>4</w:t>
            </w:r>
            <w:r w:rsidRPr="00DA3861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11" w:type="dxa"/>
            <w:vMerge w:val="restart"/>
            <w:shd w:val="clear" w:color="000000" w:fill="FFFFFF" w:themeFill="background1"/>
          </w:tcPr>
          <w:p w:rsidR="008768A0" w:rsidRPr="00DA3861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</w:t>
            </w:r>
            <w:r w:rsidR="005D748D">
              <w:rPr>
                <w:sz w:val="22"/>
                <w:szCs w:val="22"/>
              </w:rPr>
              <w:t>5</w:t>
            </w:r>
            <w:r w:rsidRPr="00DA3861">
              <w:rPr>
                <w:sz w:val="22"/>
                <w:szCs w:val="22"/>
              </w:rPr>
              <w:t xml:space="preserve"> год</w:t>
            </w:r>
          </w:p>
          <w:p w:rsidR="008768A0" w:rsidRPr="00DA3861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897" w:type="dxa"/>
            <w:vMerge w:val="restart"/>
            <w:shd w:val="clear" w:color="000000" w:fill="FFFFFF" w:themeFill="background1"/>
          </w:tcPr>
          <w:p w:rsidR="008768A0" w:rsidRPr="00DA3861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</w:t>
            </w:r>
            <w:r w:rsidR="005D748D">
              <w:rPr>
                <w:sz w:val="22"/>
                <w:szCs w:val="22"/>
              </w:rPr>
              <w:t>6</w:t>
            </w:r>
            <w:r w:rsidRPr="00DA3861">
              <w:rPr>
                <w:sz w:val="22"/>
                <w:szCs w:val="22"/>
              </w:rPr>
              <w:t xml:space="preserve"> год</w:t>
            </w:r>
          </w:p>
          <w:p w:rsidR="008768A0" w:rsidRPr="00DA3861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924" w:type="dxa"/>
            <w:vMerge w:val="restart"/>
            <w:shd w:val="clear" w:color="000000" w:fill="FFFFFF" w:themeFill="background1"/>
          </w:tcPr>
          <w:p w:rsidR="008768A0" w:rsidRPr="00DA3861" w:rsidRDefault="008768A0" w:rsidP="005D748D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</w:t>
            </w:r>
            <w:r w:rsidR="005D748D">
              <w:rPr>
                <w:sz w:val="22"/>
                <w:szCs w:val="22"/>
              </w:rPr>
              <w:t>4</w:t>
            </w:r>
            <w:r w:rsidRPr="00DA3861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25" w:type="dxa"/>
            <w:vMerge w:val="restart"/>
            <w:shd w:val="clear" w:color="000000" w:fill="FFFFFF" w:themeFill="background1"/>
          </w:tcPr>
          <w:p w:rsidR="008768A0" w:rsidRPr="00DA3861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</w:t>
            </w:r>
            <w:r w:rsidR="005D748D">
              <w:rPr>
                <w:sz w:val="22"/>
                <w:szCs w:val="22"/>
              </w:rPr>
              <w:t>5</w:t>
            </w:r>
            <w:r w:rsidRPr="00DA3861">
              <w:rPr>
                <w:sz w:val="22"/>
                <w:szCs w:val="22"/>
              </w:rPr>
              <w:t xml:space="preserve"> год</w:t>
            </w:r>
          </w:p>
          <w:p w:rsidR="008768A0" w:rsidRPr="00DA3861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925" w:type="dxa"/>
            <w:vMerge w:val="restart"/>
            <w:shd w:val="clear" w:color="000000" w:fill="FFFFFF" w:themeFill="background1"/>
          </w:tcPr>
          <w:p w:rsidR="008768A0" w:rsidRPr="00DA3861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</w:t>
            </w:r>
            <w:r w:rsidR="005D748D">
              <w:rPr>
                <w:sz w:val="22"/>
                <w:szCs w:val="22"/>
              </w:rPr>
              <w:t>26</w:t>
            </w:r>
            <w:r w:rsidRPr="00DA3861">
              <w:rPr>
                <w:sz w:val="22"/>
                <w:szCs w:val="22"/>
              </w:rPr>
              <w:t xml:space="preserve"> год</w:t>
            </w:r>
          </w:p>
          <w:p w:rsidR="008768A0" w:rsidRPr="00DA3861" w:rsidRDefault="008768A0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1722" w:type="dxa"/>
            <w:gridSpan w:val="2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8768A0" w:rsidRPr="00DA3861" w:rsidTr="002678EA">
        <w:trPr>
          <w:trHeight w:val="246"/>
        </w:trPr>
        <w:tc>
          <w:tcPr>
            <w:tcW w:w="797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213" w:type="dxa"/>
            <w:gridSpan w:val="3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363" w:type="dxa"/>
            <w:gridSpan w:val="2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 w:val="restart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наименова-ние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787" w:type="dxa"/>
            <w:vMerge w:val="restart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код по ОКЕИ</w:t>
            </w:r>
            <w:r w:rsidRPr="00DA3861">
              <w:rPr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883" w:type="dxa"/>
            <w:vMerge/>
          </w:tcPr>
          <w:p w:rsidR="008768A0" w:rsidRPr="00DA3861" w:rsidRDefault="008768A0" w:rsidP="002678EA">
            <w:pPr>
              <w:spacing w:line="233" w:lineRule="auto"/>
              <w:ind w:left="-55" w:right="-90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</w:tcPr>
          <w:p w:rsidR="008768A0" w:rsidRPr="00DA3861" w:rsidRDefault="008768A0" w:rsidP="002678EA">
            <w:pPr>
              <w:spacing w:line="233" w:lineRule="auto"/>
              <w:ind w:left="-55" w:right="-9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</w:tcPr>
          <w:p w:rsidR="008768A0" w:rsidRPr="00DA3861" w:rsidRDefault="008768A0" w:rsidP="002678EA">
            <w:pPr>
              <w:spacing w:line="233" w:lineRule="auto"/>
              <w:ind w:left="-55" w:right="-90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8768A0" w:rsidRPr="00DA3861" w:rsidRDefault="008768A0" w:rsidP="002678EA">
            <w:pPr>
              <w:spacing w:line="233" w:lineRule="auto"/>
              <w:ind w:left="-66" w:right="-52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8768A0" w:rsidRPr="00DA3861" w:rsidRDefault="008768A0" w:rsidP="002678EA">
            <w:pPr>
              <w:spacing w:line="233" w:lineRule="auto"/>
              <w:ind w:left="-66" w:right="-66"/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  <w:gridSpan w:val="2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8768A0" w:rsidRPr="00DA3861" w:rsidTr="002678EA">
        <w:trPr>
          <w:trHeight w:val="246"/>
        </w:trPr>
        <w:tc>
          <w:tcPr>
            <w:tcW w:w="797" w:type="dxa"/>
            <w:vMerge/>
            <w:tcBorders>
              <w:bottom w:val="single" w:sz="4" w:space="0" w:color="auto"/>
            </w:tcBorders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8768A0" w:rsidRPr="00AF0F2A" w:rsidRDefault="008768A0" w:rsidP="002678EA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Содержание (показатель 1)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8768A0" w:rsidRPr="00AF0F2A" w:rsidRDefault="008768A0" w:rsidP="002678EA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Содержание (показатель 2)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8768A0" w:rsidRPr="00AF0F2A" w:rsidRDefault="008768A0" w:rsidP="002678EA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Содержание (показатель 3)</w:t>
            </w: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8768A0" w:rsidRPr="00AF0F2A" w:rsidRDefault="008768A0" w:rsidP="002678EA">
            <w:pPr>
              <w:ind w:left="-41" w:right="-165"/>
              <w:jc w:val="center"/>
              <w:rPr>
                <w:bCs/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Условия (формы) оказания (показатель 1)</w:t>
            </w:r>
          </w:p>
        </w:tc>
        <w:tc>
          <w:tcPr>
            <w:tcW w:w="992" w:type="dxa"/>
            <w:vMerge w:val="restart"/>
            <w:shd w:val="clear" w:color="000000" w:fill="FFFFFF" w:themeFill="background1"/>
          </w:tcPr>
          <w:p w:rsidR="008768A0" w:rsidRPr="00AF0F2A" w:rsidRDefault="008768A0" w:rsidP="002678EA">
            <w:pPr>
              <w:ind w:left="-41" w:right="-165"/>
              <w:jc w:val="center"/>
              <w:rPr>
                <w:sz w:val="24"/>
                <w:szCs w:val="24"/>
              </w:rPr>
            </w:pPr>
            <w:r w:rsidRPr="00AF0F2A">
              <w:rPr>
                <w:bCs/>
                <w:sz w:val="24"/>
                <w:szCs w:val="24"/>
              </w:rPr>
              <w:t>Условия (формы) оказания (показатель 1)</w:t>
            </w:r>
          </w:p>
        </w:tc>
        <w:tc>
          <w:tcPr>
            <w:tcW w:w="883" w:type="dxa"/>
            <w:vMerge/>
            <w:tcBorders>
              <w:bottom w:val="single" w:sz="4" w:space="0" w:color="auto"/>
            </w:tcBorders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/>
            <w:tcBorders>
              <w:bottom w:val="single" w:sz="4" w:space="0" w:color="auto"/>
            </w:tcBorders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87" w:type="dxa"/>
            <w:vMerge/>
            <w:tcBorders>
              <w:bottom w:val="single" w:sz="4" w:space="0" w:color="auto"/>
            </w:tcBorders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  <w:tcBorders>
              <w:bottom w:val="single" w:sz="4" w:space="0" w:color="auto"/>
            </w:tcBorders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bottom w:val="single" w:sz="4" w:space="0" w:color="auto"/>
            </w:tcBorders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bottom w:val="single" w:sz="4" w:space="0" w:color="auto"/>
            </w:tcBorders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bottom w:val="single" w:sz="4" w:space="0" w:color="auto"/>
            </w:tcBorders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bottom w:val="single" w:sz="4" w:space="0" w:color="auto"/>
            </w:tcBorders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  <w:gridSpan w:val="2"/>
            <w:vMerge/>
            <w:tcBorders>
              <w:bottom w:val="single" w:sz="4" w:space="0" w:color="auto"/>
            </w:tcBorders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8768A0" w:rsidRPr="00DA3861" w:rsidTr="002678EA">
        <w:trPr>
          <w:trHeight w:val="20"/>
        </w:trPr>
        <w:tc>
          <w:tcPr>
            <w:tcW w:w="797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87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8768A0" w:rsidRPr="00DA3861" w:rsidRDefault="008768A0" w:rsidP="002678EA">
            <w:pPr>
              <w:spacing w:line="233" w:lineRule="auto"/>
              <w:ind w:left="-80" w:right="-80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в процентах</w:t>
            </w:r>
          </w:p>
        </w:tc>
        <w:tc>
          <w:tcPr>
            <w:tcW w:w="866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в абсолютных величинах</w:t>
            </w:r>
          </w:p>
        </w:tc>
      </w:tr>
      <w:tr w:rsidR="008768A0" w:rsidRPr="00DA3861" w:rsidTr="002678EA">
        <w:trPr>
          <w:trHeight w:val="20"/>
        </w:trPr>
        <w:tc>
          <w:tcPr>
            <w:tcW w:w="797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</w:t>
            </w:r>
          </w:p>
        </w:tc>
        <w:tc>
          <w:tcPr>
            <w:tcW w:w="1089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</w:t>
            </w:r>
          </w:p>
        </w:tc>
        <w:tc>
          <w:tcPr>
            <w:tcW w:w="1062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3</w:t>
            </w:r>
          </w:p>
        </w:tc>
        <w:tc>
          <w:tcPr>
            <w:tcW w:w="1062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4</w:t>
            </w:r>
          </w:p>
        </w:tc>
        <w:tc>
          <w:tcPr>
            <w:tcW w:w="1371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6</w:t>
            </w:r>
          </w:p>
        </w:tc>
        <w:tc>
          <w:tcPr>
            <w:tcW w:w="883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7</w:t>
            </w:r>
          </w:p>
        </w:tc>
        <w:tc>
          <w:tcPr>
            <w:tcW w:w="705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8</w:t>
            </w:r>
          </w:p>
        </w:tc>
        <w:tc>
          <w:tcPr>
            <w:tcW w:w="787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9</w:t>
            </w:r>
          </w:p>
        </w:tc>
        <w:tc>
          <w:tcPr>
            <w:tcW w:w="883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10</w:t>
            </w:r>
          </w:p>
        </w:tc>
        <w:tc>
          <w:tcPr>
            <w:tcW w:w="911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11</w:t>
            </w:r>
          </w:p>
        </w:tc>
        <w:tc>
          <w:tcPr>
            <w:tcW w:w="897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12</w:t>
            </w:r>
          </w:p>
        </w:tc>
        <w:tc>
          <w:tcPr>
            <w:tcW w:w="924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13</w:t>
            </w:r>
          </w:p>
        </w:tc>
        <w:tc>
          <w:tcPr>
            <w:tcW w:w="925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14</w:t>
            </w:r>
          </w:p>
        </w:tc>
        <w:tc>
          <w:tcPr>
            <w:tcW w:w="925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15</w:t>
            </w:r>
          </w:p>
        </w:tc>
        <w:tc>
          <w:tcPr>
            <w:tcW w:w="856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16</w:t>
            </w:r>
          </w:p>
        </w:tc>
        <w:tc>
          <w:tcPr>
            <w:tcW w:w="866" w:type="dxa"/>
          </w:tcPr>
          <w:p w:rsidR="008768A0" w:rsidRPr="00DA3861" w:rsidRDefault="008768A0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17</w:t>
            </w:r>
          </w:p>
        </w:tc>
      </w:tr>
      <w:tr w:rsidR="00D25C11" w:rsidRPr="00DA3861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D25C11" w:rsidRPr="00D25C11" w:rsidRDefault="00D25C11" w:rsidP="00D25C11">
            <w:pPr>
              <w:rPr>
                <w:sz w:val="22"/>
                <w:szCs w:val="22"/>
              </w:rPr>
            </w:pPr>
            <w:r w:rsidRPr="00D25C11">
              <w:rPr>
                <w:sz w:val="22"/>
                <w:szCs w:val="22"/>
              </w:rPr>
              <w:t xml:space="preserve">802112О.99.0.ББ11АЮ61001 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5C11" w:rsidRPr="00D25C11" w:rsidRDefault="00D25C11" w:rsidP="00D25C11">
            <w:pPr>
              <w:rPr>
                <w:sz w:val="22"/>
                <w:szCs w:val="22"/>
              </w:rPr>
            </w:pPr>
            <w:r w:rsidRPr="00D25C11">
              <w:rPr>
                <w:sz w:val="22"/>
                <w:szCs w:val="22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5C11" w:rsidRPr="00D25C11" w:rsidRDefault="00D25C11" w:rsidP="00D25C11">
            <w:pPr>
              <w:rPr>
                <w:sz w:val="22"/>
                <w:szCs w:val="22"/>
              </w:rPr>
            </w:pPr>
            <w:r w:rsidRPr="00D25C11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5C11" w:rsidRPr="00D25C11" w:rsidRDefault="00D25C11" w:rsidP="00D25C11">
            <w:pPr>
              <w:rPr>
                <w:sz w:val="22"/>
                <w:szCs w:val="22"/>
              </w:rPr>
            </w:pPr>
            <w:r w:rsidRPr="00D25C11">
              <w:rPr>
                <w:sz w:val="22"/>
                <w:szCs w:val="22"/>
              </w:rPr>
              <w:t>001 не указано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5C11" w:rsidRPr="00D25C11" w:rsidRDefault="00D25C11" w:rsidP="00D25C11">
            <w:pPr>
              <w:rPr>
                <w:sz w:val="22"/>
                <w:szCs w:val="22"/>
              </w:rPr>
            </w:pPr>
            <w:r w:rsidRPr="00D25C11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</w:t>
            </w:r>
            <w:r w:rsidRPr="00D25C11">
              <w:rPr>
                <w:sz w:val="22"/>
                <w:szCs w:val="22"/>
              </w:rPr>
              <w:lastRenderedPageBreak/>
              <w:t>о обучения</w:t>
            </w:r>
          </w:p>
        </w:tc>
        <w:tc>
          <w:tcPr>
            <w:tcW w:w="992" w:type="dxa"/>
            <w:shd w:val="clear" w:color="000000" w:fill="FFFFFF" w:themeFill="background1"/>
          </w:tcPr>
          <w:p w:rsidR="00D25C11" w:rsidRPr="00205F86" w:rsidRDefault="00D25C11" w:rsidP="00D25C11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D25C11" w:rsidRPr="00DA3861" w:rsidRDefault="00D25C11" w:rsidP="00D25C11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(Человек)</w:t>
            </w:r>
          </w:p>
        </w:tc>
        <w:tc>
          <w:tcPr>
            <w:tcW w:w="705" w:type="dxa"/>
          </w:tcPr>
          <w:p w:rsidR="00D25C11" w:rsidRPr="00DA3861" w:rsidRDefault="00D25C11" w:rsidP="00D25C11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87" w:type="dxa"/>
          </w:tcPr>
          <w:p w:rsidR="00D25C11" w:rsidRPr="00DA3861" w:rsidRDefault="00D25C11" w:rsidP="00D25C11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D25C11" w:rsidRPr="00DA3861" w:rsidRDefault="00345FEF" w:rsidP="00E81AC5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911" w:type="dxa"/>
          </w:tcPr>
          <w:p w:rsidR="00D25C11" w:rsidRPr="00DA3861" w:rsidRDefault="00345FEF" w:rsidP="00E81AC5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97" w:type="dxa"/>
          </w:tcPr>
          <w:p w:rsidR="00D25C11" w:rsidRPr="00DA3861" w:rsidRDefault="00345FEF" w:rsidP="00E81AC5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924" w:type="dxa"/>
          </w:tcPr>
          <w:p w:rsidR="00D25C11" w:rsidRPr="00DA3861" w:rsidRDefault="00D25C11" w:rsidP="00E81AC5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D25C11" w:rsidRPr="00DA3861" w:rsidRDefault="00D25C11" w:rsidP="00D25C11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D25C11" w:rsidRPr="00DA3861" w:rsidRDefault="00D25C11" w:rsidP="00D25C11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D25C11" w:rsidRPr="00DA3861" w:rsidRDefault="00D25C11" w:rsidP="00D25C11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D25C11" w:rsidRPr="00DA3861" w:rsidRDefault="00D25C11" w:rsidP="00D25C11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D25C11" w:rsidRPr="00DA3861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D25C11" w:rsidRPr="00243846" w:rsidRDefault="00D25C11" w:rsidP="00D25C11">
            <w:pPr>
              <w:rPr>
                <w:sz w:val="22"/>
                <w:szCs w:val="22"/>
              </w:rPr>
            </w:pPr>
            <w:r w:rsidRPr="00D25C11">
              <w:rPr>
                <w:sz w:val="22"/>
                <w:szCs w:val="22"/>
              </w:rPr>
              <w:lastRenderedPageBreak/>
              <w:t>802112О.99.0.ББ11АЮ86001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5C11" w:rsidRPr="00243846" w:rsidRDefault="00D25C11" w:rsidP="00D25C11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5C11" w:rsidRPr="00243846" w:rsidRDefault="00D25C11" w:rsidP="00D25C11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5C11" w:rsidRPr="00243846" w:rsidRDefault="00D25C11" w:rsidP="00D25C11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002 проходящие обучение по состоянию здоровья на дому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5C11" w:rsidRPr="00243846" w:rsidRDefault="00D25C11" w:rsidP="00D25C11">
            <w:pPr>
              <w:rPr>
                <w:sz w:val="22"/>
                <w:szCs w:val="22"/>
              </w:rPr>
            </w:pPr>
            <w:r w:rsidRPr="00243846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shd w:val="clear" w:color="000000" w:fill="FFFFFF" w:themeFill="background1"/>
          </w:tcPr>
          <w:p w:rsidR="00D25C11" w:rsidRPr="00243846" w:rsidRDefault="00D25C11" w:rsidP="00D25C11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D25C11" w:rsidRPr="00DA3861" w:rsidRDefault="00D25C11" w:rsidP="00D25C11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(Человек)</w:t>
            </w:r>
          </w:p>
        </w:tc>
        <w:tc>
          <w:tcPr>
            <w:tcW w:w="705" w:type="dxa"/>
          </w:tcPr>
          <w:p w:rsidR="00D25C11" w:rsidRPr="00DA3861" w:rsidRDefault="00D25C11" w:rsidP="00D25C11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87" w:type="dxa"/>
          </w:tcPr>
          <w:p w:rsidR="00D25C11" w:rsidRPr="00DA3861" w:rsidRDefault="00D25C11" w:rsidP="005B543C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D25C11" w:rsidRPr="00DA3861" w:rsidRDefault="000E10E9" w:rsidP="000E10E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11" w:type="dxa"/>
          </w:tcPr>
          <w:p w:rsidR="00D25C11" w:rsidRPr="00DA3861" w:rsidRDefault="000E10E9" w:rsidP="000E10E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97" w:type="dxa"/>
          </w:tcPr>
          <w:p w:rsidR="00D25C11" w:rsidRPr="00DA3861" w:rsidRDefault="000E10E9" w:rsidP="000E10E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24" w:type="dxa"/>
          </w:tcPr>
          <w:p w:rsidR="00D25C11" w:rsidRPr="00DA3861" w:rsidRDefault="00D25C11" w:rsidP="00D25C11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D25C11" w:rsidRPr="00DA3861" w:rsidRDefault="00D25C11" w:rsidP="00D25C11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D25C11" w:rsidRPr="00DA3861" w:rsidRDefault="00D25C11" w:rsidP="00D25C11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D25C11" w:rsidRPr="00DA3861" w:rsidRDefault="00D25C11" w:rsidP="00D25C11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D25C11" w:rsidRPr="00DA3861" w:rsidRDefault="00D25C11" w:rsidP="00D25C11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6E1B58" w:rsidRPr="00DA3861" w:rsidTr="00DF78B3">
        <w:trPr>
          <w:trHeight w:val="20"/>
        </w:trPr>
        <w:tc>
          <w:tcPr>
            <w:tcW w:w="6373" w:type="dxa"/>
            <w:gridSpan w:val="6"/>
            <w:shd w:val="clear" w:color="000000" w:fill="FFFFFF" w:themeFill="background1"/>
          </w:tcPr>
          <w:p w:rsidR="006E1B58" w:rsidRPr="00243846" w:rsidRDefault="006E1B58" w:rsidP="0086604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итого по заделу </w:t>
            </w:r>
            <w:r w:rsidR="009F08B5">
              <w:rPr>
                <w:sz w:val="22"/>
                <w:szCs w:val="22"/>
              </w:rPr>
              <w:t>«</w:t>
            </w:r>
            <w:r w:rsidR="00866045" w:rsidRPr="00866045">
              <w:rPr>
                <w:sz w:val="22"/>
                <w:szCs w:val="22"/>
              </w:rPr>
              <w:t>Реализация основных</w:t>
            </w:r>
            <w:r w:rsidR="00866045" w:rsidRPr="00866045">
              <w:rPr>
                <w:sz w:val="22"/>
                <w:szCs w:val="22"/>
              </w:rPr>
              <w:tab/>
              <w:t>общеобразовательных програ</w:t>
            </w:r>
            <w:r w:rsidR="00866045">
              <w:rPr>
                <w:sz w:val="22"/>
                <w:szCs w:val="22"/>
              </w:rPr>
              <w:t>мм среднего общего образования</w:t>
            </w:r>
            <w:r w:rsidR="009F08B5">
              <w:rPr>
                <w:sz w:val="22"/>
                <w:szCs w:val="22"/>
              </w:rPr>
              <w:t>»</w:t>
            </w:r>
            <w:r w:rsidR="00866045">
              <w:rPr>
                <w:sz w:val="22"/>
                <w:szCs w:val="22"/>
              </w:rPr>
              <w:t xml:space="preserve"> </w:t>
            </w:r>
            <w:r w:rsidR="00866045" w:rsidRPr="00866045">
              <w:rPr>
                <w:sz w:val="22"/>
                <w:szCs w:val="22"/>
              </w:rPr>
              <w:t xml:space="preserve"> </w:t>
            </w:r>
          </w:p>
        </w:tc>
        <w:tc>
          <w:tcPr>
            <w:tcW w:w="883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  <w:r w:rsidRPr="005B48AC">
              <w:rPr>
                <w:sz w:val="22"/>
                <w:szCs w:val="22"/>
              </w:rPr>
              <w:t>001 Число обучающихся (Человек)</w:t>
            </w:r>
          </w:p>
        </w:tc>
        <w:tc>
          <w:tcPr>
            <w:tcW w:w="705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87" w:type="dxa"/>
          </w:tcPr>
          <w:p w:rsidR="006E1B58" w:rsidRPr="00DA3861" w:rsidRDefault="006E1B58" w:rsidP="005B543C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883" w:type="dxa"/>
          </w:tcPr>
          <w:p w:rsidR="006E1B58" w:rsidRPr="00DA3861" w:rsidRDefault="000E10E9" w:rsidP="000E10E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911" w:type="dxa"/>
          </w:tcPr>
          <w:p w:rsidR="006E1B58" w:rsidRPr="00DA3861" w:rsidRDefault="000E10E9" w:rsidP="000E10E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897" w:type="dxa"/>
          </w:tcPr>
          <w:p w:rsidR="006E1B58" w:rsidRPr="00DA3861" w:rsidRDefault="000E10E9" w:rsidP="000E10E9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924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6E1B58" w:rsidRPr="00DA3861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</w:tr>
    </w:tbl>
    <w:p w:rsidR="008768A0" w:rsidRPr="008503C1" w:rsidRDefault="008768A0" w:rsidP="008768A0">
      <w:pPr>
        <w:spacing w:line="233" w:lineRule="auto"/>
      </w:pPr>
    </w:p>
    <w:p w:rsidR="008768A0" w:rsidRPr="008503C1" w:rsidRDefault="008768A0" w:rsidP="008768A0">
      <w:pPr>
        <w:spacing w:line="233" w:lineRule="auto"/>
        <w:ind w:firstLine="720"/>
        <w:jc w:val="both"/>
      </w:pPr>
      <w:r w:rsidRPr="008503C1">
        <w:t>4. Нормативные правовые акты, устанавливающие размер платы (цену, тариф) либо порядок ее (его) установления</w:t>
      </w:r>
    </w:p>
    <w:p w:rsidR="008768A0" w:rsidRPr="008503C1" w:rsidRDefault="008768A0" w:rsidP="008768A0">
      <w:pPr>
        <w:spacing w:line="233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7"/>
        <w:gridCol w:w="4477"/>
        <w:gridCol w:w="1990"/>
        <w:gridCol w:w="2487"/>
        <w:gridCol w:w="3981"/>
      </w:tblGrid>
      <w:tr w:rsidR="008768A0" w:rsidRPr="008503C1" w:rsidTr="002678EA">
        <w:tc>
          <w:tcPr>
            <w:tcW w:w="5000" w:type="pct"/>
            <w:gridSpan w:val="5"/>
          </w:tcPr>
          <w:p w:rsidR="008768A0" w:rsidRPr="008503C1" w:rsidRDefault="008768A0" w:rsidP="002678EA">
            <w:pPr>
              <w:spacing w:line="233" w:lineRule="auto"/>
              <w:jc w:val="center"/>
            </w:pPr>
            <w:r w:rsidRPr="008503C1">
              <w:t>Нормативный правовой акт</w:t>
            </w:r>
          </w:p>
        </w:tc>
      </w:tr>
      <w:tr w:rsidR="008768A0" w:rsidRPr="008503C1" w:rsidTr="002678EA">
        <w:tc>
          <w:tcPr>
            <w:tcW w:w="938" w:type="pct"/>
          </w:tcPr>
          <w:p w:rsidR="008768A0" w:rsidRPr="008503C1" w:rsidRDefault="008768A0" w:rsidP="002678EA">
            <w:pPr>
              <w:spacing w:line="233" w:lineRule="auto"/>
              <w:jc w:val="center"/>
            </w:pPr>
            <w:r w:rsidRPr="008503C1">
              <w:t>Вид</w:t>
            </w:r>
          </w:p>
        </w:tc>
        <w:tc>
          <w:tcPr>
            <w:tcW w:w="1406" w:type="pct"/>
          </w:tcPr>
          <w:p w:rsidR="008768A0" w:rsidRPr="008503C1" w:rsidRDefault="008768A0" w:rsidP="002678EA">
            <w:pPr>
              <w:spacing w:line="233" w:lineRule="auto"/>
              <w:jc w:val="center"/>
            </w:pPr>
            <w:r w:rsidRPr="008503C1">
              <w:t>Принявший орган</w:t>
            </w:r>
          </w:p>
        </w:tc>
        <w:tc>
          <w:tcPr>
            <w:tcW w:w="625" w:type="pct"/>
          </w:tcPr>
          <w:p w:rsidR="008768A0" w:rsidRPr="008503C1" w:rsidRDefault="008768A0" w:rsidP="002678EA">
            <w:pPr>
              <w:spacing w:line="233" w:lineRule="auto"/>
              <w:jc w:val="center"/>
            </w:pPr>
            <w:r w:rsidRPr="008503C1">
              <w:t>Дата</w:t>
            </w:r>
          </w:p>
        </w:tc>
        <w:tc>
          <w:tcPr>
            <w:tcW w:w="781" w:type="pct"/>
          </w:tcPr>
          <w:p w:rsidR="008768A0" w:rsidRPr="008503C1" w:rsidRDefault="008768A0" w:rsidP="002678EA">
            <w:pPr>
              <w:spacing w:line="233" w:lineRule="auto"/>
              <w:jc w:val="center"/>
            </w:pPr>
            <w:r w:rsidRPr="008503C1">
              <w:t>Номер</w:t>
            </w:r>
          </w:p>
        </w:tc>
        <w:tc>
          <w:tcPr>
            <w:tcW w:w="1250" w:type="pct"/>
          </w:tcPr>
          <w:p w:rsidR="008768A0" w:rsidRPr="008503C1" w:rsidRDefault="008768A0" w:rsidP="002678EA">
            <w:pPr>
              <w:spacing w:line="233" w:lineRule="auto"/>
              <w:jc w:val="center"/>
            </w:pPr>
            <w:r w:rsidRPr="008503C1">
              <w:t>Наименование</w:t>
            </w:r>
          </w:p>
        </w:tc>
      </w:tr>
      <w:tr w:rsidR="008768A0" w:rsidRPr="008503C1" w:rsidTr="002678EA">
        <w:tc>
          <w:tcPr>
            <w:tcW w:w="938" w:type="pct"/>
          </w:tcPr>
          <w:p w:rsidR="008768A0" w:rsidRPr="008503C1" w:rsidRDefault="008768A0" w:rsidP="002678EA">
            <w:pPr>
              <w:spacing w:line="233" w:lineRule="auto"/>
              <w:jc w:val="center"/>
            </w:pPr>
            <w:r w:rsidRPr="008503C1">
              <w:t>1</w:t>
            </w:r>
          </w:p>
        </w:tc>
        <w:tc>
          <w:tcPr>
            <w:tcW w:w="1406" w:type="pct"/>
          </w:tcPr>
          <w:p w:rsidR="008768A0" w:rsidRPr="008503C1" w:rsidRDefault="008768A0" w:rsidP="002678EA">
            <w:pPr>
              <w:spacing w:line="233" w:lineRule="auto"/>
              <w:jc w:val="center"/>
            </w:pPr>
            <w:r w:rsidRPr="008503C1">
              <w:t>2</w:t>
            </w:r>
          </w:p>
        </w:tc>
        <w:tc>
          <w:tcPr>
            <w:tcW w:w="625" w:type="pct"/>
          </w:tcPr>
          <w:p w:rsidR="008768A0" w:rsidRPr="008503C1" w:rsidRDefault="008768A0" w:rsidP="002678EA">
            <w:pPr>
              <w:spacing w:line="233" w:lineRule="auto"/>
              <w:jc w:val="center"/>
            </w:pPr>
            <w:r w:rsidRPr="008503C1">
              <w:t>3</w:t>
            </w:r>
          </w:p>
        </w:tc>
        <w:tc>
          <w:tcPr>
            <w:tcW w:w="781" w:type="pct"/>
          </w:tcPr>
          <w:p w:rsidR="008768A0" w:rsidRPr="008503C1" w:rsidRDefault="008768A0" w:rsidP="002678EA">
            <w:pPr>
              <w:spacing w:line="233" w:lineRule="auto"/>
              <w:jc w:val="center"/>
            </w:pPr>
            <w:r w:rsidRPr="008503C1">
              <w:t>4</w:t>
            </w:r>
          </w:p>
        </w:tc>
        <w:tc>
          <w:tcPr>
            <w:tcW w:w="1250" w:type="pct"/>
          </w:tcPr>
          <w:p w:rsidR="008768A0" w:rsidRPr="008503C1" w:rsidRDefault="008768A0" w:rsidP="002678EA">
            <w:pPr>
              <w:spacing w:line="233" w:lineRule="auto"/>
              <w:jc w:val="center"/>
            </w:pPr>
            <w:r w:rsidRPr="008503C1">
              <w:t>5</w:t>
            </w:r>
          </w:p>
        </w:tc>
      </w:tr>
      <w:tr w:rsidR="008768A0" w:rsidRPr="008503C1" w:rsidTr="002678EA">
        <w:tc>
          <w:tcPr>
            <w:tcW w:w="938" w:type="pct"/>
          </w:tcPr>
          <w:p w:rsidR="008768A0" w:rsidRPr="008503C1" w:rsidRDefault="008768A0" w:rsidP="002678EA">
            <w:pPr>
              <w:spacing w:line="233" w:lineRule="auto"/>
            </w:pPr>
          </w:p>
        </w:tc>
        <w:tc>
          <w:tcPr>
            <w:tcW w:w="1406" w:type="pct"/>
          </w:tcPr>
          <w:p w:rsidR="008768A0" w:rsidRPr="008503C1" w:rsidRDefault="008768A0" w:rsidP="002678EA">
            <w:pPr>
              <w:spacing w:line="233" w:lineRule="auto"/>
            </w:pPr>
          </w:p>
        </w:tc>
        <w:tc>
          <w:tcPr>
            <w:tcW w:w="625" w:type="pct"/>
          </w:tcPr>
          <w:p w:rsidR="008768A0" w:rsidRPr="008503C1" w:rsidRDefault="008768A0" w:rsidP="002678EA">
            <w:pPr>
              <w:spacing w:line="233" w:lineRule="auto"/>
            </w:pPr>
          </w:p>
        </w:tc>
        <w:tc>
          <w:tcPr>
            <w:tcW w:w="781" w:type="pct"/>
          </w:tcPr>
          <w:p w:rsidR="008768A0" w:rsidRPr="008503C1" w:rsidRDefault="008768A0" w:rsidP="002678EA">
            <w:pPr>
              <w:spacing w:line="233" w:lineRule="auto"/>
            </w:pPr>
          </w:p>
        </w:tc>
        <w:tc>
          <w:tcPr>
            <w:tcW w:w="1250" w:type="pct"/>
          </w:tcPr>
          <w:p w:rsidR="008768A0" w:rsidRPr="008503C1" w:rsidRDefault="008768A0" w:rsidP="002678EA">
            <w:pPr>
              <w:spacing w:line="233" w:lineRule="auto"/>
            </w:pPr>
          </w:p>
        </w:tc>
      </w:tr>
      <w:tr w:rsidR="008768A0" w:rsidRPr="008503C1" w:rsidTr="002678EA">
        <w:tc>
          <w:tcPr>
            <w:tcW w:w="938" w:type="pct"/>
          </w:tcPr>
          <w:p w:rsidR="008768A0" w:rsidRPr="008503C1" w:rsidRDefault="008768A0" w:rsidP="002678EA">
            <w:pPr>
              <w:spacing w:line="233" w:lineRule="auto"/>
            </w:pPr>
          </w:p>
        </w:tc>
        <w:tc>
          <w:tcPr>
            <w:tcW w:w="1406" w:type="pct"/>
          </w:tcPr>
          <w:p w:rsidR="008768A0" w:rsidRPr="008503C1" w:rsidRDefault="008768A0" w:rsidP="002678EA">
            <w:pPr>
              <w:spacing w:line="233" w:lineRule="auto"/>
            </w:pPr>
          </w:p>
        </w:tc>
        <w:tc>
          <w:tcPr>
            <w:tcW w:w="625" w:type="pct"/>
          </w:tcPr>
          <w:p w:rsidR="008768A0" w:rsidRPr="008503C1" w:rsidRDefault="008768A0" w:rsidP="002678EA">
            <w:pPr>
              <w:spacing w:line="233" w:lineRule="auto"/>
            </w:pPr>
          </w:p>
        </w:tc>
        <w:tc>
          <w:tcPr>
            <w:tcW w:w="781" w:type="pct"/>
          </w:tcPr>
          <w:p w:rsidR="008768A0" w:rsidRPr="008503C1" w:rsidRDefault="008768A0" w:rsidP="002678EA">
            <w:pPr>
              <w:spacing w:line="233" w:lineRule="auto"/>
            </w:pPr>
          </w:p>
        </w:tc>
        <w:tc>
          <w:tcPr>
            <w:tcW w:w="1250" w:type="pct"/>
          </w:tcPr>
          <w:p w:rsidR="008768A0" w:rsidRPr="008503C1" w:rsidRDefault="008768A0" w:rsidP="002678EA">
            <w:pPr>
              <w:spacing w:line="233" w:lineRule="auto"/>
            </w:pPr>
          </w:p>
        </w:tc>
      </w:tr>
    </w:tbl>
    <w:p w:rsidR="008768A0" w:rsidRPr="008503C1" w:rsidRDefault="008768A0" w:rsidP="008768A0">
      <w:pPr>
        <w:spacing w:line="233" w:lineRule="auto"/>
      </w:pPr>
    </w:p>
    <w:p w:rsidR="008768A0" w:rsidRDefault="008768A0" w:rsidP="008768A0">
      <w:pPr>
        <w:spacing w:line="233" w:lineRule="auto"/>
        <w:ind w:firstLine="720"/>
        <w:jc w:val="both"/>
      </w:pPr>
      <w:r w:rsidRPr="008503C1">
        <w:t>5. Порядок оказания муниципальной услуги</w:t>
      </w:r>
    </w:p>
    <w:p w:rsidR="008768A0" w:rsidRPr="008503C1" w:rsidRDefault="008768A0" w:rsidP="008768A0">
      <w:pPr>
        <w:spacing w:line="233" w:lineRule="auto"/>
        <w:ind w:firstLine="720"/>
        <w:jc w:val="both"/>
      </w:pPr>
      <w:r w:rsidRPr="00CC659B">
        <w:rPr>
          <w:sz w:val="20"/>
          <w:szCs w:val="20"/>
        </w:rPr>
        <w:t>(наименование, номер и дата нормативного правового акта)</w:t>
      </w:r>
    </w:p>
    <w:p w:rsidR="008768A0" w:rsidRDefault="008768A0" w:rsidP="008768A0">
      <w:pPr>
        <w:spacing w:line="233" w:lineRule="auto"/>
        <w:ind w:firstLine="720"/>
        <w:jc w:val="both"/>
      </w:pPr>
      <w:r w:rsidRPr="008503C1">
        <w:t>5.1.</w:t>
      </w:r>
      <w:r>
        <w:t> </w:t>
      </w:r>
      <w:r w:rsidRPr="008503C1">
        <w:t xml:space="preserve">Нормативные правовые акты, регулирующие порядок оказания муниципальной услуги </w:t>
      </w:r>
      <w:r>
        <w:t>Федеральный закон Государственная Дума РФ от 29.12.2012 № 273-ФЗ Об образовании в Российской Федерации</w:t>
      </w:r>
    </w:p>
    <w:p w:rsidR="008768A0" w:rsidRDefault="008768A0" w:rsidP="008768A0">
      <w:pPr>
        <w:spacing w:line="233" w:lineRule="auto"/>
        <w:ind w:firstLine="720"/>
        <w:jc w:val="both"/>
      </w:pPr>
      <w:r>
        <w:t>Федеральный закон  от 06.10.2003 № 131-ФЗ</w:t>
      </w:r>
      <w:proofErr w:type="gramStart"/>
      <w:r>
        <w:t xml:space="preserve"> О</w:t>
      </w:r>
      <w:proofErr w:type="gramEnd"/>
      <w:r>
        <w:t>б общих принципах организации местного самоуправления в Российской Федерации</w:t>
      </w:r>
    </w:p>
    <w:p w:rsidR="008768A0" w:rsidRPr="00CC659B" w:rsidRDefault="008768A0" w:rsidP="008768A0">
      <w:pPr>
        <w:spacing w:line="233" w:lineRule="auto"/>
        <w:ind w:firstLine="720"/>
        <w:jc w:val="both"/>
        <w:rPr>
          <w:sz w:val="20"/>
          <w:szCs w:val="20"/>
        </w:rPr>
      </w:pPr>
      <w:r>
        <w:lastRenderedPageBreak/>
        <w:t>Федеральный закон Государственная Дума РФ от 24.06.1999 № 120-ФЗ Об основах системы профилактики безнадзорности и правонарушений несовершеннолетних</w:t>
      </w:r>
      <w:r w:rsidRPr="00CC659B">
        <w:rPr>
          <w:sz w:val="20"/>
          <w:szCs w:val="20"/>
        </w:rPr>
        <w:t xml:space="preserve"> </w:t>
      </w:r>
    </w:p>
    <w:p w:rsidR="008768A0" w:rsidRDefault="008768A0" w:rsidP="008768A0">
      <w:pPr>
        <w:ind w:firstLine="720"/>
        <w:jc w:val="both"/>
      </w:pPr>
      <w:r w:rsidRPr="008503C1">
        <w:t>5.2.</w:t>
      </w:r>
      <w:r>
        <w:t> </w:t>
      </w:r>
      <w:r w:rsidRPr="008503C1">
        <w:t>Порядок информирования потенциальных потребителей муниципальной услуги</w:t>
      </w:r>
    </w:p>
    <w:tbl>
      <w:tblPr>
        <w:tblW w:w="500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7"/>
        <w:gridCol w:w="5471"/>
        <w:gridCol w:w="4974"/>
      </w:tblGrid>
      <w:tr w:rsidR="008768A0" w:rsidRPr="008503C1" w:rsidTr="002678EA">
        <w:tc>
          <w:tcPr>
            <w:tcW w:w="1720" w:type="pct"/>
          </w:tcPr>
          <w:p w:rsidR="008768A0" w:rsidRPr="008503C1" w:rsidRDefault="008768A0" w:rsidP="002678EA">
            <w:pPr>
              <w:jc w:val="center"/>
            </w:pPr>
            <w:r w:rsidRPr="008503C1">
              <w:t>Способ информирования</w:t>
            </w:r>
          </w:p>
        </w:tc>
        <w:tc>
          <w:tcPr>
            <w:tcW w:w="1718" w:type="pct"/>
          </w:tcPr>
          <w:p w:rsidR="008768A0" w:rsidRPr="008503C1" w:rsidRDefault="008768A0" w:rsidP="002678EA">
            <w:pPr>
              <w:jc w:val="center"/>
            </w:pPr>
            <w:r w:rsidRPr="008503C1">
              <w:t>Состав размещаемой информации</w:t>
            </w:r>
          </w:p>
        </w:tc>
        <w:tc>
          <w:tcPr>
            <w:tcW w:w="1562" w:type="pct"/>
          </w:tcPr>
          <w:p w:rsidR="008768A0" w:rsidRPr="008503C1" w:rsidRDefault="008768A0" w:rsidP="002678EA">
            <w:pPr>
              <w:jc w:val="center"/>
            </w:pPr>
            <w:r w:rsidRPr="008503C1">
              <w:t>Частота обновления информации</w:t>
            </w:r>
          </w:p>
        </w:tc>
      </w:tr>
      <w:tr w:rsidR="008768A0" w:rsidRPr="008503C1" w:rsidTr="002678EA">
        <w:tc>
          <w:tcPr>
            <w:tcW w:w="1720" w:type="pct"/>
          </w:tcPr>
          <w:p w:rsidR="008768A0" w:rsidRPr="008503C1" w:rsidRDefault="008768A0" w:rsidP="002678EA">
            <w:pPr>
              <w:jc w:val="center"/>
            </w:pPr>
            <w:r w:rsidRPr="008503C1">
              <w:t>1</w:t>
            </w:r>
          </w:p>
        </w:tc>
        <w:tc>
          <w:tcPr>
            <w:tcW w:w="1718" w:type="pct"/>
          </w:tcPr>
          <w:p w:rsidR="008768A0" w:rsidRPr="008503C1" w:rsidRDefault="008768A0" w:rsidP="002678EA">
            <w:pPr>
              <w:jc w:val="center"/>
            </w:pPr>
            <w:r w:rsidRPr="008503C1">
              <w:t>2</w:t>
            </w:r>
          </w:p>
        </w:tc>
        <w:tc>
          <w:tcPr>
            <w:tcW w:w="1562" w:type="pct"/>
          </w:tcPr>
          <w:p w:rsidR="008768A0" w:rsidRPr="008503C1" w:rsidRDefault="008768A0" w:rsidP="002678EA">
            <w:pPr>
              <w:jc w:val="center"/>
            </w:pPr>
            <w:r w:rsidRPr="008503C1">
              <w:t>3</w:t>
            </w:r>
          </w:p>
        </w:tc>
      </w:tr>
      <w:tr w:rsidR="008768A0" w:rsidRPr="008503C1" w:rsidTr="002678EA">
        <w:tc>
          <w:tcPr>
            <w:tcW w:w="1720" w:type="pct"/>
            <w:shd w:val="clear" w:color="auto" w:fill="FFFFFF"/>
          </w:tcPr>
          <w:p w:rsidR="008768A0" w:rsidRPr="00B01E09" w:rsidRDefault="008768A0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 w:rsidRPr="00414962">
              <w:rPr>
                <w:kern w:val="2"/>
                <w:sz w:val="24"/>
                <w:szCs w:val="24"/>
              </w:rPr>
              <w:t>Интернет-ресурсы. Сайт учреждения</w:t>
            </w:r>
          </w:p>
        </w:tc>
        <w:tc>
          <w:tcPr>
            <w:tcW w:w="1718" w:type="pct"/>
            <w:shd w:val="clear" w:color="auto" w:fill="FFFFFF"/>
          </w:tcPr>
          <w:p w:rsidR="008768A0" w:rsidRPr="00B01E09" w:rsidRDefault="008768A0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Официальные и иные документы, в том числе отчеты о деятельности учреждения</w:t>
            </w:r>
          </w:p>
        </w:tc>
        <w:tc>
          <w:tcPr>
            <w:tcW w:w="1562" w:type="pct"/>
            <w:shd w:val="clear" w:color="auto" w:fill="FFFFFF"/>
          </w:tcPr>
          <w:p w:rsidR="008768A0" w:rsidRPr="00B01E09" w:rsidRDefault="008768A0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постоянно</w:t>
            </w:r>
          </w:p>
        </w:tc>
      </w:tr>
      <w:tr w:rsidR="008768A0" w:rsidRPr="008503C1" w:rsidTr="002678EA">
        <w:tc>
          <w:tcPr>
            <w:tcW w:w="1720" w:type="pct"/>
            <w:shd w:val="clear" w:color="auto" w:fill="FFFFFF"/>
          </w:tcPr>
          <w:p w:rsidR="008768A0" w:rsidRPr="00414962" w:rsidRDefault="008768A0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Информационные стенды</w:t>
            </w:r>
          </w:p>
        </w:tc>
        <w:tc>
          <w:tcPr>
            <w:tcW w:w="1718" w:type="pct"/>
            <w:shd w:val="clear" w:color="auto" w:fill="FFFFFF"/>
          </w:tcPr>
          <w:p w:rsidR="008768A0" w:rsidRPr="00B01E09" w:rsidRDefault="008768A0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Официальные и иные документы о деятельности учреждения</w:t>
            </w:r>
          </w:p>
        </w:tc>
        <w:tc>
          <w:tcPr>
            <w:tcW w:w="1562" w:type="pct"/>
            <w:shd w:val="clear" w:color="auto" w:fill="FFFFFF"/>
          </w:tcPr>
          <w:p w:rsidR="008768A0" w:rsidRPr="00B01E09" w:rsidRDefault="008768A0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постоянно</w:t>
            </w:r>
          </w:p>
        </w:tc>
      </w:tr>
      <w:tr w:rsidR="008768A0" w:rsidRPr="008503C1" w:rsidTr="002678EA">
        <w:tc>
          <w:tcPr>
            <w:tcW w:w="1720" w:type="pct"/>
            <w:shd w:val="clear" w:color="auto" w:fill="FFFFFF"/>
          </w:tcPr>
          <w:p w:rsidR="008768A0" w:rsidRPr="00414962" w:rsidRDefault="008768A0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Общие родительские собрания</w:t>
            </w:r>
          </w:p>
        </w:tc>
        <w:tc>
          <w:tcPr>
            <w:tcW w:w="1718" w:type="pct"/>
            <w:shd w:val="clear" w:color="auto" w:fill="FFFFFF"/>
          </w:tcPr>
          <w:p w:rsidR="008768A0" w:rsidRDefault="008768A0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 w:rsidRPr="00620616">
              <w:rPr>
                <w:kern w:val="2"/>
                <w:sz w:val="24"/>
                <w:szCs w:val="24"/>
              </w:rPr>
              <w:t>Информирование о результатах деятел</w:t>
            </w:r>
            <w:r>
              <w:rPr>
                <w:kern w:val="2"/>
                <w:sz w:val="24"/>
                <w:szCs w:val="24"/>
              </w:rPr>
              <w:t>ьности учреждения и расходовании</w:t>
            </w:r>
            <w:r w:rsidRPr="00620616">
              <w:rPr>
                <w:kern w:val="2"/>
                <w:sz w:val="24"/>
                <w:szCs w:val="24"/>
              </w:rPr>
              <w:t xml:space="preserve"> средств от приносящей доход деятельности. Общественный </w:t>
            </w:r>
            <w:r>
              <w:rPr>
                <w:kern w:val="2"/>
                <w:sz w:val="24"/>
                <w:szCs w:val="24"/>
              </w:rPr>
              <w:t xml:space="preserve">           </w:t>
            </w:r>
          </w:p>
          <w:p w:rsidR="008768A0" w:rsidRPr="00B01E09" w:rsidRDefault="008768A0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контроль</w:t>
            </w:r>
          </w:p>
        </w:tc>
        <w:tc>
          <w:tcPr>
            <w:tcW w:w="1562" w:type="pct"/>
            <w:shd w:val="clear" w:color="auto" w:fill="FFFFFF"/>
          </w:tcPr>
          <w:p w:rsidR="008768A0" w:rsidRPr="00B01E09" w:rsidRDefault="008768A0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 раз в год</w:t>
            </w:r>
          </w:p>
        </w:tc>
      </w:tr>
      <w:tr w:rsidR="008768A0" w:rsidRPr="008503C1" w:rsidTr="002678EA">
        <w:tc>
          <w:tcPr>
            <w:tcW w:w="1720" w:type="pct"/>
            <w:shd w:val="clear" w:color="auto" w:fill="FFFFFF"/>
          </w:tcPr>
          <w:p w:rsidR="008768A0" w:rsidRPr="00414962" w:rsidRDefault="008768A0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Публичный доклад</w:t>
            </w:r>
            <w:r>
              <w:rPr>
                <w:kern w:val="2"/>
                <w:sz w:val="24"/>
                <w:szCs w:val="24"/>
              </w:rPr>
              <w:t>,</w:t>
            </w:r>
            <w:r>
              <w:t xml:space="preserve"> </w:t>
            </w:r>
            <w:r w:rsidRPr="00CE163B">
              <w:rPr>
                <w:kern w:val="2"/>
                <w:sz w:val="24"/>
                <w:szCs w:val="24"/>
              </w:rPr>
              <w:t>отчет о самообследовании</w:t>
            </w:r>
            <w:r w:rsidRPr="003A005E">
              <w:rPr>
                <w:kern w:val="2"/>
                <w:sz w:val="24"/>
                <w:szCs w:val="24"/>
              </w:rPr>
              <w:t xml:space="preserve"> по итогам учебного года.</w:t>
            </w:r>
          </w:p>
        </w:tc>
        <w:tc>
          <w:tcPr>
            <w:tcW w:w="1718" w:type="pct"/>
            <w:shd w:val="clear" w:color="auto" w:fill="FFFFFF"/>
          </w:tcPr>
          <w:p w:rsidR="008768A0" w:rsidRPr="00B01E09" w:rsidRDefault="008768A0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Информирование о результатах дея</w:t>
            </w:r>
            <w:r>
              <w:rPr>
                <w:kern w:val="2"/>
                <w:sz w:val="24"/>
                <w:szCs w:val="24"/>
              </w:rPr>
              <w:t xml:space="preserve">тельности учреждения за учебный </w:t>
            </w:r>
            <w:r w:rsidRPr="003A005E">
              <w:rPr>
                <w:kern w:val="2"/>
                <w:sz w:val="24"/>
                <w:szCs w:val="24"/>
              </w:rPr>
              <w:t>год.</w:t>
            </w:r>
            <w:r>
              <w:rPr>
                <w:kern w:val="2"/>
                <w:sz w:val="24"/>
                <w:szCs w:val="24"/>
              </w:rPr>
              <w:t xml:space="preserve"> </w:t>
            </w:r>
            <w:r w:rsidRPr="003A005E">
              <w:rPr>
                <w:kern w:val="2"/>
                <w:sz w:val="24"/>
                <w:szCs w:val="24"/>
              </w:rPr>
              <w:t>Общественный контроль.</w:t>
            </w:r>
          </w:p>
        </w:tc>
        <w:tc>
          <w:tcPr>
            <w:tcW w:w="1562" w:type="pct"/>
            <w:shd w:val="clear" w:color="auto" w:fill="FFFFFF"/>
          </w:tcPr>
          <w:p w:rsidR="008768A0" w:rsidRPr="00B01E09" w:rsidRDefault="008768A0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 раз в год</w:t>
            </w:r>
          </w:p>
        </w:tc>
      </w:tr>
      <w:tr w:rsidR="008768A0" w:rsidRPr="008503C1" w:rsidTr="002678EA">
        <w:tc>
          <w:tcPr>
            <w:tcW w:w="1720" w:type="pct"/>
            <w:shd w:val="clear" w:color="auto" w:fill="FFFFFF"/>
          </w:tcPr>
          <w:p w:rsidR="008768A0" w:rsidRPr="00414962" w:rsidRDefault="008768A0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718" w:type="pct"/>
            <w:shd w:val="clear" w:color="auto" w:fill="FFFFFF"/>
          </w:tcPr>
          <w:p w:rsidR="008768A0" w:rsidRPr="00B01E09" w:rsidRDefault="008768A0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Информация о выполнении муниципального задания</w:t>
            </w:r>
          </w:p>
        </w:tc>
        <w:tc>
          <w:tcPr>
            <w:tcW w:w="1562" w:type="pct"/>
            <w:shd w:val="clear" w:color="auto" w:fill="FFFFFF"/>
          </w:tcPr>
          <w:p w:rsidR="008768A0" w:rsidRPr="00B01E09" w:rsidRDefault="008768A0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По мере необходимости</w:t>
            </w:r>
          </w:p>
        </w:tc>
      </w:tr>
    </w:tbl>
    <w:p w:rsidR="00822792" w:rsidRPr="008503C1" w:rsidRDefault="00822792" w:rsidP="00D317E5"/>
    <w:p w:rsidR="00CC1A71" w:rsidRPr="00D872BE" w:rsidRDefault="00CC1A71" w:rsidP="00CC1A71">
      <w:pPr>
        <w:jc w:val="center"/>
      </w:pPr>
      <w:r w:rsidRPr="00D872BE">
        <w:t xml:space="preserve">Раздел </w:t>
      </w:r>
      <w:r w:rsidR="00DA5DE3">
        <w:t>5</w:t>
      </w:r>
    </w:p>
    <w:p w:rsidR="00CC1A71" w:rsidRPr="00D872BE" w:rsidRDefault="00CC1A71" w:rsidP="00CC1A71">
      <w:r w:rsidRPr="00D872B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F628DB" wp14:editId="3E8A393E">
                <wp:simplePos x="0" y="0"/>
                <wp:positionH relativeFrom="column">
                  <wp:posOffset>10946130</wp:posOffset>
                </wp:positionH>
                <wp:positionV relativeFrom="paragraph">
                  <wp:posOffset>95885</wp:posOffset>
                </wp:positionV>
                <wp:extent cx="2804160" cy="1346200"/>
                <wp:effectExtent l="0" t="0" r="0" b="6350"/>
                <wp:wrapNone/>
                <wp:docPr id="11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43"/>
                              <w:gridCol w:w="1276"/>
                            </w:tblGrid>
                            <w:tr w:rsidR="00745195" w:rsidRPr="009D7718" w:rsidTr="00D317E5">
                              <w:trPr>
                                <w:trHeight w:val="1815"/>
                              </w:trPr>
                              <w:tc>
                                <w:tcPr>
                                  <w:tcW w:w="29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45195" w:rsidRPr="00BD77C7" w:rsidRDefault="00745195" w:rsidP="00D317E5">
                                  <w:pPr>
                                    <w:pStyle w:val="41"/>
                                    <w:suppressAutoHyphens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77C7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  <w:t>Код</w:t>
                                  </w:r>
                                </w:p>
                                <w:p w:rsidR="00745195" w:rsidRPr="00BD77C7" w:rsidRDefault="00745195" w:rsidP="00D317E5">
                                  <w:pPr>
                                    <w:pStyle w:val="41"/>
                                    <w:suppressAutoHyphens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BD77C7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по общероссийскому базовому перечню или </w:t>
                                  </w:r>
                                  <w:r w:rsidRPr="00BE3B1E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pacing w:val="-4"/>
                                      <w:sz w:val="28"/>
                                      <w:szCs w:val="28"/>
                                    </w:rPr>
                                    <w:t>региональному перечню</w:t>
                                  </w:r>
                                  <w:r w:rsidRPr="00BD77C7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  <w:p w:rsidR="00745195" w:rsidRPr="00EA63AB" w:rsidRDefault="00745195" w:rsidP="00D317E5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 w:right="34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45195" w:rsidRPr="00EA63AB" w:rsidRDefault="00745195" w:rsidP="00D317E5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right="34" w:firstLine="33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45195" w:rsidRPr="009D7718" w:rsidRDefault="00745195" w:rsidP="00CC1A71">
                            <w:pPr>
                              <w:ind w:right="3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61.9pt;margin-top:7.55pt;width:220.8pt;height:10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43"/>
                        <w:gridCol w:w="1276"/>
                      </w:tblGrid>
                      <w:tr w:rsidR="00745195" w:rsidRPr="009D7718" w:rsidTr="00D317E5">
                        <w:trPr>
                          <w:trHeight w:val="1815"/>
                        </w:trPr>
                        <w:tc>
                          <w:tcPr>
                            <w:tcW w:w="2943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45195" w:rsidRPr="00BD77C7" w:rsidRDefault="00745195" w:rsidP="00D317E5">
                            <w:pPr>
                              <w:pStyle w:val="41"/>
                              <w:suppressAutoHyphens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77C7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Код</w:t>
                            </w:r>
                          </w:p>
                          <w:p w:rsidR="00745195" w:rsidRPr="00BD77C7" w:rsidRDefault="00745195" w:rsidP="00D317E5">
                            <w:pPr>
                              <w:pStyle w:val="41"/>
                              <w:suppressAutoHyphens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D77C7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по общероссийскому базовому перечню или </w:t>
                            </w:r>
                            <w:r w:rsidRPr="00BE3B1E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региональному перечню</w:t>
                            </w:r>
                            <w:r w:rsidRPr="00BD77C7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745195" w:rsidRPr="00EA63AB" w:rsidRDefault="00745195" w:rsidP="00D317E5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 w:right="34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45195" w:rsidRPr="00EA63AB" w:rsidRDefault="00745195" w:rsidP="00D317E5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right="34" w:firstLine="33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745195" w:rsidRPr="009D7718" w:rsidRDefault="00745195" w:rsidP="00CC1A71">
                      <w:pPr>
                        <w:ind w:right="34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pPr w:leftFromText="180" w:rightFromText="180" w:vertAnchor="text" w:horzAnchor="page" w:tblpX="14551" w:tblpY="122"/>
        <w:tblW w:w="0" w:type="auto"/>
        <w:tblLook w:val="04A0" w:firstRow="1" w:lastRow="0" w:firstColumn="1" w:lastColumn="0" w:noHBand="0" w:noVBand="1"/>
      </w:tblPr>
      <w:tblGrid>
        <w:gridCol w:w="1281"/>
      </w:tblGrid>
      <w:tr w:rsidR="00CC1A71" w:rsidTr="002678EA">
        <w:tc>
          <w:tcPr>
            <w:tcW w:w="947" w:type="dxa"/>
          </w:tcPr>
          <w:p w:rsidR="00CC1A71" w:rsidRDefault="00E144D2" w:rsidP="002678EA">
            <w:pPr>
              <w:pStyle w:val="41"/>
              <w:suppressAutoHyphens/>
              <w:spacing w:before="0"/>
              <w:ind w:right="34"/>
              <w:rPr>
                <w:rFonts w:ascii="Times New Roman" w:hAnsi="Times New Roman"/>
                <w:b w:val="0"/>
                <w:i w:val="0"/>
                <w:color w:val="auto"/>
                <w:sz w:val="28"/>
                <w:szCs w:val="28"/>
                <w:u w:val="single"/>
              </w:rPr>
            </w:pPr>
            <w:r w:rsidRPr="00E144D2">
              <w:rPr>
                <w:rFonts w:ascii="Times New Roman" w:hAnsi="Times New Roman"/>
                <w:b w:val="0"/>
                <w:i w:val="0"/>
                <w:color w:val="auto"/>
                <w:sz w:val="28"/>
                <w:szCs w:val="28"/>
                <w:u w:val="single"/>
              </w:rPr>
              <w:t>42.Д49.0</w:t>
            </w:r>
          </w:p>
        </w:tc>
      </w:tr>
    </w:tbl>
    <w:p w:rsidR="00CC1A71" w:rsidRDefault="00CC1A71" w:rsidP="00CD0200">
      <w:pPr>
        <w:pStyle w:val="41"/>
        <w:numPr>
          <w:ilvl w:val="0"/>
          <w:numId w:val="7"/>
        </w:numPr>
        <w:suppressAutoHyphens/>
        <w:spacing w:before="0"/>
        <w:ind w:right="34" w:hanging="11"/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</w:pPr>
      <w:r w:rsidRPr="00D872BE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Наименование муниципальной услуги </w:t>
      </w:r>
      <w:r w:rsidR="00CD0200" w:rsidRPr="00CD0200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Реализация дополнительных</w:t>
      </w:r>
      <w:r w:rsidR="00CD0200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ab/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>Код</w:t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>по общероссийскому</w:t>
      </w:r>
    </w:p>
    <w:p w:rsidR="00CC1A71" w:rsidRDefault="00CD0200" w:rsidP="00CC1A71">
      <w:pPr>
        <w:pStyle w:val="41"/>
        <w:suppressAutoHyphens/>
        <w:spacing w:before="0"/>
        <w:ind w:left="720" w:right="34"/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</w:pPr>
      <w:r w:rsidRPr="00CD0200">
        <w:rPr>
          <w:rFonts w:ascii="Times New Roman" w:hAnsi="Times New Roman"/>
          <w:b w:val="0"/>
          <w:i w:val="0"/>
          <w:color w:val="auto"/>
          <w:sz w:val="28"/>
          <w:szCs w:val="28"/>
          <w:u w:val="single"/>
        </w:rPr>
        <w:t>общеразвивающих программ</w:t>
      </w:r>
      <w:r w:rsidR="00CC1A71"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="00CC1A71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           </w:t>
      </w:r>
      <w:r w:rsidR="00CC1A71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ab/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ab/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ab/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ab/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ab/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ab/>
      </w:r>
      <w:r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ab/>
      </w:r>
      <w:r w:rsidR="00CC1A71"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базовому перечню или </w:t>
      </w:r>
    </w:p>
    <w:p w:rsidR="00CC1A71" w:rsidRPr="00D872BE" w:rsidRDefault="00CC1A71" w:rsidP="00CC1A71">
      <w:pPr>
        <w:pStyle w:val="41"/>
        <w:suppressAutoHyphens/>
        <w:spacing w:before="0"/>
        <w:ind w:left="9360" w:right="34" w:firstLine="720"/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</w:pPr>
      <w:r w:rsidRPr="00D872BE">
        <w:rPr>
          <w:rStyle w:val="CharStyle9Exact"/>
          <w:rFonts w:ascii="Times New Roman" w:hAnsi="Times New Roman"/>
          <w:i w:val="0"/>
          <w:color w:val="auto"/>
          <w:spacing w:val="-4"/>
          <w:sz w:val="28"/>
          <w:szCs w:val="28"/>
        </w:rPr>
        <w:t>региональному перечню</w:t>
      </w:r>
      <w:r w:rsidRPr="00D872BE">
        <w:rPr>
          <w:rStyle w:val="CharStyle9Exact"/>
          <w:rFonts w:ascii="Times New Roman" w:hAnsi="Times New Roman"/>
          <w:i w:val="0"/>
          <w:color w:val="auto"/>
          <w:sz w:val="28"/>
          <w:szCs w:val="28"/>
        </w:rPr>
        <w:t xml:space="preserve"> </w:t>
      </w:r>
    </w:p>
    <w:p w:rsidR="00CD0200" w:rsidRDefault="00CC1A71" w:rsidP="00CC1A71">
      <w:pPr>
        <w:ind w:firstLine="709"/>
        <w:jc w:val="both"/>
        <w:rPr>
          <w:color w:val="000000"/>
          <w:u w:val="single"/>
          <w:shd w:val="clear" w:color="auto" w:fill="FFFFFF"/>
        </w:rPr>
      </w:pPr>
      <w:r w:rsidRPr="008503C1">
        <w:t xml:space="preserve">2. Категории потребителей муниципальной услуги </w:t>
      </w:r>
      <w:r w:rsidRPr="00011812">
        <w:rPr>
          <w:color w:val="000000"/>
          <w:u w:val="single"/>
          <w:shd w:val="clear" w:color="auto" w:fill="FFFFFF"/>
        </w:rPr>
        <w:t xml:space="preserve">физические лица </w:t>
      </w:r>
    </w:p>
    <w:p w:rsidR="00CC1A71" w:rsidRPr="008503C1" w:rsidRDefault="00CC1A71" w:rsidP="00CC1A71">
      <w:pPr>
        <w:ind w:firstLine="709"/>
        <w:jc w:val="both"/>
      </w:pPr>
      <w:r w:rsidRPr="008503C1">
        <w:t>3. Показатели, характеризующие объем и (или) качество муниципальной услуги</w:t>
      </w:r>
    </w:p>
    <w:p w:rsidR="00CC1A71" w:rsidRPr="008503C1" w:rsidRDefault="00CC1A71" w:rsidP="00CC1A71">
      <w:pPr>
        <w:ind w:firstLine="709"/>
        <w:jc w:val="both"/>
      </w:pPr>
      <w:r w:rsidRPr="008503C1">
        <w:t>3.1. Показатели, характеризующи</w:t>
      </w:r>
      <w:r>
        <w:t>е качество муниципальной услуги</w:t>
      </w:r>
      <w:r w:rsidRPr="00DB4B4E">
        <w:rPr>
          <w:vertAlign w:val="superscript"/>
        </w:rPr>
        <w:t>3</w:t>
      </w:r>
    </w:p>
    <w:p w:rsidR="00CC1A71" w:rsidRPr="008503C1" w:rsidRDefault="00CC1A71" w:rsidP="00CC1A71"/>
    <w:tbl>
      <w:tblPr>
        <w:tblW w:w="47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FFFFFF" w:themeFill="background1"/>
        <w:tblLayout w:type="fixed"/>
        <w:tblLook w:val="0000" w:firstRow="0" w:lastRow="0" w:firstColumn="0" w:lastColumn="0" w:noHBand="0" w:noVBand="0"/>
      </w:tblPr>
      <w:tblGrid>
        <w:gridCol w:w="1364"/>
        <w:gridCol w:w="1161"/>
        <w:gridCol w:w="1134"/>
        <w:gridCol w:w="1105"/>
        <w:gridCol w:w="1149"/>
        <w:gridCol w:w="1145"/>
        <w:gridCol w:w="1999"/>
        <w:gridCol w:w="981"/>
        <w:gridCol w:w="846"/>
        <w:gridCol w:w="932"/>
        <w:gridCol w:w="863"/>
        <w:gridCol w:w="862"/>
        <w:gridCol w:w="864"/>
        <w:gridCol w:w="864"/>
      </w:tblGrid>
      <w:tr w:rsidR="00CC1A71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350" w:type="dxa"/>
            <w:gridSpan w:val="3"/>
            <w:vMerge w:val="restart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262" w:type="dxa"/>
            <w:gridSpan w:val="2"/>
            <w:vMerge w:val="restart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 xml:space="preserve">Показатель, характеризующий условия (формы) оказания </w:t>
            </w:r>
            <w:r w:rsidRPr="00205F86">
              <w:rPr>
                <w:sz w:val="22"/>
                <w:szCs w:val="22"/>
              </w:rPr>
              <w:lastRenderedPageBreak/>
              <w:t>муниципальной услуги</w:t>
            </w:r>
          </w:p>
        </w:tc>
        <w:tc>
          <w:tcPr>
            <w:tcW w:w="3772" w:type="dxa"/>
            <w:gridSpan w:val="3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lastRenderedPageBreak/>
              <w:t>Показатель качества</w:t>
            </w:r>
          </w:p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муниципальной услуги</w:t>
            </w:r>
          </w:p>
        </w:tc>
        <w:tc>
          <w:tcPr>
            <w:tcW w:w="2620" w:type="dxa"/>
            <w:gridSpan w:val="3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1704" w:type="dxa"/>
            <w:gridSpan w:val="2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52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 xml:space="preserve">Допустимые (возможные) отклонения от установленных </w:t>
            </w:r>
            <w:r w:rsidRPr="00205F86">
              <w:rPr>
                <w:sz w:val="22"/>
                <w:szCs w:val="22"/>
              </w:rPr>
              <w:lastRenderedPageBreak/>
              <w:t xml:space="preserve">показателей качества муниципальной услуги </w:t>
            </w:r>
          </w:p>
        </w:tc>
      </w:tr>
      <w:tr w:rsidR="00CC1A71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350" w:type="dxa"/>
            <w:gridSpan w:val="3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262" w:type="dxa"/>
            <w:gridSpan w:val="2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971" w:type="dxa"/>
            <w:vMerge w:val="restart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01" w:type="dxa"/>
            <w:gridSpan w:val="2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919" w:type="dxa"/>
            <w:vMerge w:val="restart"/>
            <w:shd w:val="clear" w:color="000000" w:fill="FFFFFF" w:themeFill="background1"/>
            <w:noWrap/>
          </w:tcPr>
          <w:p w:rsidR="00CC1A71" w:rsidRPr="00205F86" w:rsidRDefault="00CC1A71" w:rsidP="005D748D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202</w:t>
            </w:r>
            <w:r w:rsidR="005D748D">
              <w:rPr>
                <w:sz w:val="22"/>
                <w:szCs w:val="22"/>
              </w:rPr>
              <w:t>4</w:t>
            </w:r>
            <w:r w:rsidRPr="00205F86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202</w:t>
            </w:r>
            <w:r w:rsidR="005D748D">
              <w:rPr>
                <w:sz w:val="22"/>
                <w:szCs w:val="22"/>
              </w:rPr>
              <w:t>5</w:t>
            </w:r>
            <w:r w:rsidRPr="00205F86">
              <w:rPr>
                <w:sz w:val="22"/>
                <w:szCs w:val="22"/>
              </w:rPr>
              <w:t xml:space="preserve"> год</w:t>
            </w:r>
          </w:p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202</w:t>
            </w:r>
            <w:r w:rsidR="005D748D">
              <w:rPr>
                <w:sz w:val="22"/>
                <w:szCs w:val="22"/>
              </w:rPr>
              <w:t>6</w:t>
            </w:r>
            <w:r w:rsidRPr="00205F86">
              <w:rPr>
                <w:sz w:val="22"/>
                <w:szCs w:val="22"/>
              </w:rPr>
              <w:t xml:space="preserve"> год</w:t>
            </w:r>
          </w:p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1704" w:type="dxa"/>
            <w:gridSpan w:val="2"/>
            <w:vMerge w:val="restart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</w:tr>
      <w:tr w:rsidR="00CC1A71" w:rsidRPr="00205F86" w:rsidTr="002678EA">
        <w:trPr>
          <w:trHeight w:val="276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350" w:type="dxa"/>
            <w:gridSpan w:val="3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262" w:type="dxa"/>
            <w:gridSpan w:val="2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971" w:type="dxa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vMerge w:val="restart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наиме</w:t>
            </w:r>
            <w:r w:rsidRPr="00205F86">
              <w:rPr>
                <w:sz w:val="22"/>
                <w:szCs w:val="22"/>
              </w:rPr>
              <w:softHyphen/>
              <w:t>нование</w:t>
            </w:r>
            <w:r w:rsidRPr="00205F86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834" w:type="dxa"/>
            <w:vMerge w:val="restart"/>
            <w:shd w:val="clear" w:color="000000" w:fill="FFFFFF" w:themeFill="background1"/>
          </w:tcPr>
          <w:p w:rsidR="00CC1A71" w:rsidRPr="00205F86" w:rsidRDefault="00CC1A71" w:rsidP="002678EA">
            <w:pPr>
              <w:ind w:left="-52" w:right="-49" w:firstLine="24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код по ОКЕИ</w:t>
            </w:r>
            <w:r w:rsidRPr="00205F86">
              <w:rPr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919" w:type="dxa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704" w:type="dxa"/>
            <w:gridSpan w:val="2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</w:tr>
      <w:tr w:rsidR="00CC1A71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  <w:vAlign w:val="center"/>
          </w:tcPr>
          <w:p w:rsidR="00CC1A71" w:rsidRPr="00205F86" w:rsidRDefault="00CC1A71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Содержание (показатель 1)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CC1A71" w:rsidRPr="00205F86" w:rsidRDefault="00CC1A71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Содержание (показатель 2)</w:t>
            </w: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CC1A71" w:rsidRPr="00205F86" w:rsidRDefault="00CC1A71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Содержание (показатель 3)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  <w:vAlign w:val="center"/>
          </w:tcPr>
          <w:p w:rsidR="00CC1A71" w:rsidRPr="00205F86" w:rsidRDefault="00CC1A71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Условия (формы) оказания (показатель 1)</w:t>
            </w:r>
          </w:p>
        </w:tc>
        <w:tc>
          <w:tcPr>
            <w:tcW w:w="1129" w:type="dxa"/>
            <w:shd w:val="clear" w:color="000000" w:fill="FFFFFF" w:themeFill="background1"/>
          </w:tcPr>
          <w:p w:rsidR="00CC1A71" w:rsidRPr="00205F86" w:rsidRDefault="00CC1A71" w:rsidP="002678EA">
            <w:pPr>
              <w:ind w:left="-41" w:right="-165"/>
              <w:jc w:val="center"/>
              <w:rPr>
                <w:sz w:val="22"/>
                <w:szCs w:val="22"/>
              </w:rPr>
            </w:pPr>
            <w:r w:rsidRPr="00205F86">
              <w:rPr>
                <w:bCs/>
                <w:sz w:val="22"/>
                <w:szCs w:val="22"/>
              </w:rPr>
              <w:t>Условия (формы) оказания (показатель 1)</w:t>
            </w:r>
          </w:p>
        </w:tc>
        <w:tc>
          <w:tcPr>
            <w:tcW w:w="1971" w:type="dxa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34" w:type="dxa"/>
            <w:vMerge/>
            <w:shd w:val="clear" w:color="000000" w:fill="FFFFFF" w:themeFill="background1"/>
          </w:tcPr>
          <w:p w:rsidR="00CC1A71" w:rsidRPr="00205F86" w:rsidRDefault="00CC1A71" w:rsidP="002678EA">
            <w:pPr>
              <w:ind w:left="-52" w:right="-49" w:firstLine="24"/>
              <w:jc w:val="center"/>
              <w:rPr>
                <w:sz w:val="22"/>
                <w:szCs w:val="22"/>
              </w:rPr>
            </w:pPr>
          </w:p>
        </w:tc>
        <w:tc>
          <w:tcPr>
            <w:tcW w:w="919" w:type="dxa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в процентах</w:t>
            </w:r>
          </w:p>
        </w:tc>
        <w:tc>
          <w:tcPr>
            <w:tcW w:w="852" w:type="dxa"/>
            <w:shd w:val="clear" w:color="000000" w:fill="FFFFFF" w:themeFill="background1"/>
          </w:tcPr>
          <w:p w:rsidR="00CC1A71" w:rsidRPr="00205F86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в  абсолют</w:t>
            </w:r>
            <w:r w:rsidRPr="00205F86">
              <w:rPr>
                <w:sz w:val="22"/>
                <w:szCs w:val="22"/>
              </w:rPr>
              <w:softHyphen/>
              <w:t>ных величинах</w:t>
            </w:r>
          </w:p>
        </w:tc>
      </w:tr>
      <w:tr w:rsidR="00CC1A71" w:rsidRPr="00205F86" w:rsidTr="002678EA">
        <w:trPr>
          <w:trHeight w:val="20"/>
        </w:trPr>
        <w:tc>
          <w:tcPr>
            <w:tcW w:w="1344" w:type="dxa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</w:t>
            </w:r>
          </w:p>
        </w:tc>
        <w:tc>
          <w:tcPr>
            <w:tcW w:w="1144" w:type="dxa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2</w:t>
            </w:r>
          </w:p>
        </w:tc>
        <w:tc>
          <w:tcPr>
            <w:tcW w:w="1117" w:type="dxa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3</w:t>
            </w:r>
          </w:p>
        </w:tc>
        <w:tc>
          <w:tcPr>
            <w:tcW w:w="1089" w:type="dxa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5</w:t>
            </w:r>
          </w:p>
        </w:tc>
        <w:tc>
          <w:tcPr>
            <w:tcW w:w="1129" w:type="dxa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6</w:t>
            </w:r>
          </w:p>
        </w:tc>
        <w:tc>
          <w:tcPr>
            <w:tcW w:w="1971" w:type="dxa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7</w:t>
            </w:r>
          </w:p>
        </w:tc>
        <w:tc>
          <w:tcPr>
            <w:tcW w:w="967" w:type="dxa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8</w:t>
            </w:r>
          </w:p>
        </w:tc>
        <w:tc>
          <w:tcPr>
            <w:tcW w:w="834" w:type="dxa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9</w:t>
            </w:r>
          </w:p>
        </w:tc>
        <w:tc>
          <w:tcPr>
            <w:tcW w:w="919" w:type="dxa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12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13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CC1A71" w:rsidRPr="00205F86" w:rsidRDefault="00CC1A71" w:rsidP="002678EA">
            <w:pPr>
              <w:jc w:val="center"/>
              <w:rPr>
                <w:sz w:val="22"/>
                <w:szCs w:val="22"/>
              </w:rPr>
            </w:pPr>
            <w:r w:rsidRPr="00205F86">
              <w:rPr>
                <w:sz w:val="22"/>
                <w:szCs w:val="22"/>
              </w:rPr>
              <w:t>14</w:t>
            </w: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801012О.99.0.ББ57АИ43000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028 Дети за исключением детей с ограниченными возможностями здоровья (ОВЗ) и детей-инвалидов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технической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Доля обучающихся, участвующих в муниципальных конкурсах, конференциях,</w:t>
            </w:r>
            <w:r>
              <w:rPr>
                <w:bCs/>
                <w:kern w:val="2"/>
                <w:sz w:val="24"/>
                <w:szCs w:val="24"/>
              </w:rPr>
              <w:t xml:space="preserve"> в</w:t>
            </w:r>
            <w:r w:rsidRPr="006F6D71">
              <w:rPr>
                <w:bCs/>
                <w:kern w:val="2"/>
                <w:sz w:val="24"/>
                <w:szCs w:val="24"/>
              </w:rPr>
              <w:t>ыставках, соревнованиях, от общего числа участников от учреждения,-не менее 50%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0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Укомплектованность педагогическими работниками, не менее 90%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801012О.99.0.ББ57АИ67000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11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 xml:space="preserve">028 Дети за исключением детей с </w:t>
            </w:r>
            <w:r w:rsidRPr="00E6113C">
              <w:rPr>
                <w:sz w:val="22"/>
                <w:szCs w:val="22"/>
              </w:rPr>
              <w:lastRenderedPageBreak/>
              <w:t>ограниченными возможностями здоровья (ОВЗ) и детей-инвалидов</w:t>
            </w:r>
          </w:p>
        </w:tc>
        <w:tc>
          <w:tcPr>
            <w:tcW w:w="108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002 естественнонаучной</w:t>
            </w:r>
          </w:p>
        </w:tc>
        <w:tc>
          <w:tcPr>
            <w:tcW w:w="113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</w:t>
            </w:r>
            <w:r w:rsidRPr="00E6113C">
              <w:rPr>
                <w:sz w:val="22"/>
                <w:szCs w:val="22"/>
              </w:rPr>
              <w:lastRenderedPageBreak/>
              <w:t>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 xml:space="preserve">Доля обучающихся, участвующих в муниципальных конкурсах, </w:t>
            </w:r>
            <w:r w:rsidRPr="006F6D71">
              <w:rPr>
                <w:bCs/>
                <w:kern w:val="2"/>
                <w:sz w:val="24"/>
                <w:szCs w:val="24"/>
              </w:rPr>
              <w:lastRenderedPageBreak/>
              <w:t>конференциях,</w:t>
            </w:r>
            <w:r>
              <w:rPr>
                <w:bCs/>
                <w:kern w:val="2"/>
                <w:sz w:val="24"/>
                <w:szCs w:val="24"/>
              </w:rPr>
              <w:t xml:space="preserve"> в</w:t>
            </w:r>
            <w:r w:rsidRPr="006F6D71">
              <w:rPr>
                <w:bCs/>
                <w:kern w:val="2"/>
                <w:sz w:val="24"/>
                <w:szCs w:val="24"/>
              </w:rPr>
              <w:t>ыставках, соревнованиях, от общего числа участников от учреждения,-не менее 50%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lastRenderedPageBreak/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Укомплектованность педагогическими работниками, не менее 90%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801012О.99.0.ББ57АИ91000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11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028 Дети за исключением детей с ограниченными возможностями здоровья (ОВЗ) и детей-инвалидов</w:t>
            </w:r>
          </w:p>
        </w:tc>
        <w:tc>
          <w:tcPr>
            <w:tcW w:w="108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003 физкультурно-спортивной</w:t>
            </w:r>
          </w:p>
        </w:tc>
        <w:tc>
          <w:tcPr>
            <w:tcW w:w="113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Доля обучающихся, участвующих в муниципальных конкурсах, конференциях,</w:t>
            </w:r>
            <w:r>
              <w:rPr>
                <w:bCs/>
                <w:kern w:val="2"/>
                <w:sz w:val="24"/>
                <w:szCs w:val="24"/>
              </w:rPr>
              <w:t xml:space="preserve"> в</w:t>
            </w:r>
            <w:r w:rsidRPr="006F6D71">
              <w:rPr>
                <w:bCs/>
                <w:kern w:val="2"/>
                <w:sz w:val="24"/>
                <w:szCs w:val="24"/>
              </w:rPr>
              <w:t>ыставках, соревнованиях, от общего числа участников от учреждения,-не менее 50%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Укомплектованность педагогическими работниками, не менее 90%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801012О.99.0.ББ57АК15000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11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 xml:space="preserve">028 Дети за исключением детей с </w:t>
            </w:r>
            <w:r w:rsidRPr="00E6113C">
              <w:rPr>
                <w:sz w:val="22"/>
                <w:szCs w:val="22"/>
              </w:rPr>
              <w:lastRenderedPageBreak/>
              <w:t>ограниченными возможностями здоровья (ОВЗ) и детей-инвалидов</w:t>
            </w:r>
          </w:p>
        </w:tc>
        <w:tc>
          <w:tcPr>
            <w:tcW w:w="108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004 художественной</w:t>
            </w:r>
          </w:p>
        </w:tc>
        <w:tc>
          <w:tcPr>
            <w:tcW w:w="113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</w:t>
            </w:r>
            <w:r w:rsidRPr="00E6113C">
              <w:rPr>
                <w:sz w:val="22"/>
                <w:szCs w:val="22"/>
              </w:rPr>
              <w:lastRenderedPageBreak/>
              <w:t>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 xml:space="preserve">Доля обучающихся, участвующих в муниципальных конкурсах, </w:t>
            </w:r>
            <w:r w:rsidRPr="006F6D71">
              <w:rPr>
                <w:bCs/>
                <w:kern w:val="2"/>
                <w:sz w:val="24"/>
                <w:szCs w:val="24"/>
              </w:rPr>
              <w:lastRenderedPageBreak/>
              <w:t>конференциях,</w:t>
            </w:r>
            <w:r>
              <w:rPr>
                <w:bCs/>
                <w:kern w:val="2"/>
                <w:sz w:val="24"/>
                <w:szCs w:val="24"/>
              </w:rPr>
              <w:t xml:space="preserve"> в</w:t>
            </w:r>
            <w:r w:rsidRPr="006F6D71">
              <w:rPr>
                <w:bCs/>
                <w:kern w:val="2"/>
                <w:sz w:val="24"/>
                <w:szCs w:val="24"/>
              </w:rPr>
              <w:t>ыставках, соревнованиях, от общего числа участников от учреждения,-не менее 50%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lastRenderedPageBreak/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Укомплектованность педагогическими работниками, не менее 90%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801012О.99.0.ББ57АК39000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11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028 Дети за исключением детей с ограниченными возможностями здоровья (ОВЗ) и детей-инвалидов</w:t>
            </w:r>
          </w:p>
        </w:tc>
        <w:tc>
          <w:tcPr>
            <w:tcW w:w="108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005 туристско-краеведческой</w:t>
            </w:r>
          </w:p>
        </w:tc>
        <w:tc>
          <w:tcPr>
            <w:tcW w:w="113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Доля обучающихся, участвующих в муниципальных конкурсах, конференциях,</w:t>
            </w:r>
            <w:r>
              <w:rPr>
                <w:bCs/>
                <w:kern w:val="2"/>
                <w:sz w:val="24"/>
                <w:szCs w:val="24"/>
              </w:rPr>
              <w:t xml:space="preserve"> в</w:t>
            </w:r>
            <w:r w:rsidRPr="006F6D71">
              <w:rPr>
                <w:bCs/>
                <w:kern w:val="2"/>
                <w:sz w:val="24"/>
                <w:szCs w:val="24"/>
              </w:rPr>
              <w:t>ыставках, соревнованиях, от общего числа участников от учреждения,-не менее 50%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Укомплектованность педагогическими работниками, не менее 90%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801012О.99.0.ББ57АК63000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11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 xml:space="preserve">028 Дети за исключением детей с </w:t>
            </w:r>
            <w:r w:rsidRPr="00E6113C">
              <w:rPr>
                <w:sz w:val="22"/>
                <w:szCs w:val="22"/>
              </w:rPr>
              <w:lastRenderedPageBreak/>
              <w:t>ограниченными возможностями здоровья (ОВЗ) и детей-инвалидов</w:t>
            </w:r>
          </w:p>
        </w:tc>
        <w:tc>
          <w:tcPr>
            <w:tcW w:w="108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006 cоциально-педагогической</w:t>
            </w:r>
          </w:p>
        </w:tc>
        <w:tc>
          <w:tcPr>
            <w:tcW w:w="113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</w:t>
            </w:r>
            <w:r w:rsidRPr="00E6113C">
              <w:rPr>
                <w:sz w:val="22"/>
                <w:szCs w:val="22"/>
              </w:rPr>
              <w:lastRenderedPageBreak/>
              <w:t>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 xml:space="preserve">Доля обучающихся, участвующих в муниципальных конкурсах, </w:t>
            </w:r>
            <w:r w:rsidRPr="006F6D71">
              <w:rPr>
                <w:bCs/>
                <w:kern w:val="2"/>
                <w:sz w:val="24"/>
                <w:szCs w:val="24"/>
              </w:rPr>
              <w:lastRenderedPageBreak/>
              <w:t>конференциях,</w:t>
            </w:r>
            <w:r>
              <w:rPr>
                <w:bCs/>
                <w:kern w:val="2"/>
                <w:sz w:val="24"/>
                <w:szCs w:val="24"/>
              </w:rPr>
              <w:t xml:space="preserve"> в</w:t>
            </w:r>
            <w:r w:rsidRPr="006F6D71">
              <w:rPr>
                <w:bCs/>
                <w:kern w:val="2"/>
                <w:sz w:val="24"/>
                <w:szCs w:val="24"/>
              </w:rPr>
              <w:t>ыставках, соревнованиях, от общего числа участников от учреждения,-не менее 50%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lastRenderedPageBreak/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Укомплектованность педагогическими работниками, не менее 90%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801012О.99.0.ББ57АО47000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Адаптированная образовательная программа</w:t>
            </w:r>
          </w:p>
        </w:tc>
        <w:tc>
          <w:tcPr>
            <w:tcW w:w="1117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030 Дети с ограниченными возможностями здоровья (ОВЗ)</w:t>
            </w:r>
          </w:p>
        </w:tc>
        <w:tc>
          <w:tcPr>
            <w:tcW w:w="108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технической</w:t>
            </w:r>
          </w:p>
        </w:tc>
        <w:tc>
          <w:tcPr>
            <w:tcW w:w="1133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Доля обучающихся, участвующих в муниципальных конкурсах, конференциях,</w:t>
            </w:r>
            <w:r>
              <w:rPr>
                <w:bCs/>
                <w:kern w:val="2"/>
                <w:sz w:val="24"/>
                <w:szCs w:val="24"/>
              </w:rPr>
              <w:t xml:space="preserve"> в</w:t>
            </w:r>
            <w:r w:rsidRPr="006F6D71">
              <w:rPr>
                <w:bCs/>
                <w:kern w:val="2"/>
                <w:sz w:val="24"/>
                <w:szCs w:val="24"/>
              </w:rPr>
              <w:t>ыставках, соревнованиях, от общего числа участников от учреждения,-не менее 50%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Укомплектованность педагогическими работниками, не менее 90%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801012О.99.0.ББ57АО71000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 xml:space="preserve">001 Адаптированная образовательная </w:t>
            </w:r>
            <w:r w:rsidRPr="00E6113C">
              <w:rPr>
                <w:sz w:val="22"/>
                <w:szCs w:val="22"/>
              </w:rPr>
              <w:lastRenderedPageBreak/>
              <w:t>программа</w:t>
            </w:r>
          </w:p>
        </w:tc>
        <w:tc>
          <w:tcPr>
            <w:tcW w:w="1117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030 Дети с ограниченными возможн</w:t>
            </w:r>
            <w:r w:rsidRPr="00E6113C">
              <w:rPr>
                <w:sz w:val="22"/>
                <w:szCs w:val="22"/>
              </w:rPr>
              <w:lastRenderedPageBreak/>
              <w:t>остями здоровья (ОВЗ)</w:t>
            </w:r>
          </w:p>
        </w:tc>
        <w:tc>
          <w:tcPr>
            <w:tcW w:w="108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002 естественнонаучной</w:t>
            </w:r>
          </w:p>
        </w:tc>
        <w:tc>
          <w:tcPr>
            <w:tcW w:w="1133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</w:t>
            </w:r>
            <w:r w:rsidRPr="00E6113C">
              <w:rPr>
                <w:sz w:val="22"/>
                <w:szCs w:val="22"/>
              </w:rPr>
              <w:lastRenderedPageBreak/>
              <w:t>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 xml:space="preserve">Доля обучающихся, участвующих в муниципальных конкурсах, </w:t>
            </w:r>
            <w:r w:rsidRPr="006F6D71">
              <w:rPr>
                <w:bCs/>
                <w:kern w:val="2"/>
                <w:sz w:val="24"/>
                <w:szCs w:val="24"/>
              </w:rPr>
              <w:lastRenderedPageBreak/>
              <w:t>конференциях,</w:t>
            </w:r>
            <w:r>
              <w:rPr>
                <w:bCs/>
                <w:kern w:val="2"/>
                <w:sz w:val="24"/>
                <w:szCs w:val="24"/>
              </w:rPr>
              <w:t xml:space="preserve"> в</w:t>
            </w:r>
            <w:r w:rsidRPr="006F6D71">
              <w:rPr>
                <w:bCs/>
                <w:kern w:val="2"/>
                <w:sz w:val="24"/>
                <w:szCs w:val="24"/>
              </w:rPr>
              <w:t>ыставках, соревнованиях, от общего числа участников от учреждения,-не менее 50%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lastRenderedPageBreak/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C02BC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C02BC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C02BC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C02BC3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Укомплектованность педагогическими работниками, не менее 90%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801012О.99.0.ББ57АО95000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Адаптированная образовательная программа</w:t>
            </w:r>
          </w:p>
        </w:tc>
        <w:tc>
          <w:tcPr>
            <w:tcW w:w="1117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030 Дети с ограниченными возможностями здоровья (ОВЗ)</w:t>
            </w:r>
          </w:p>
        </w:tc>
        <w:tc>
          <w:tcPr>
            <w:tcW w:w="108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003 физкультурно-спортивной</w:t>
            </w:r>
          </w:p>
        </w:tc>
        <w:tc>
          <w:tcPr>
            <w:tcW w:w="1133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Доля обучающихся, участвующих в муниципальных конкурсах, конференциях,</w:t>
            </w:r>
            <w:r>
              <w:rPr>
                <w:bCs/>
                <w:kern w:val="2"/>
                <w:sz w:val="24"/>
                <w:szCs w:val="24"/>
              </w:rPr>
              <w:t xml:space="preserve"> в</w:t>
            </w:r>
            <w:r w:rsidRPr="006F6D71">
              <w:rPr>
                <w:bCs/>
                <w:kern w:val="2"/>
                <w:sz w:val="24"/>
                <w:szCs w:val="24"/>
              </w:rPr>
              <w:t>ыставках, соревнованиях, от общего числа участников от учреждения,-не менее 50%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Укомплектованность педагогическими работниками, не менее 90%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801012О.99.0.ББ57АП19000</w:t>
            </w:r>
          </w:p>
        </w:tc>
        <w:tc>
          <w:tcPr>
            <w:tcW w:w="1144" w:type="dxa"/>
            <w:vMerge w:val="restart"/>
            <w:tcBorders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 xml:space="preserve">001 Адаптированная образовательная </w:t>
            </w:r>
            <w:r w:rsidRPr="00E6113C">
              <w:rPr>
                <w:sz w:val="22"/>
                <w:szCs w:val="22"/>
              </w:rPr>
              <w:lastRenderedPageBreak/>
              <w:t>программа</w:t>
            </w:r>
          </w:p>
        </w:tc>
        <w:tc>
          <w:tcPr>
            <w:tcW w:w="11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030 Дети с ограниченными возможн</w:t>
            </w:r>
            <w:r w:rsidRPr="00E6113C">
              <w:rPr>
                <w:sz w:val="22"/>
                <w:szCs w:val="22"/>
              </w:rPr>
              <w:lastRenderedPageBreak/>
              <w:t>остями здоровья (ОВЗ)</w:t>
            </w:r>
          </w:p>
        </w:tc>
        <w:tc>
          <w:tcPr>
            <w:tcW w:w="10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004 художественной</w:t>
            </w:r>
          </w:p>
        </w:tc>
        <w:tc>
          <w:tcPr>
            <w:tcW w:w="113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</w:t>
            </w:r>
            <w:r w:rsidRPr="00E6113C">
              <w:rPr>
                <w:sz w:val="22"/>
                <w:szCs w:val="22"/>
              </w:rPr>
              <w:lastRenderedPageBreak/>
              <w:t>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 xml:space="preserve">Доля обучающихся, участвующих в муниципальных конкурсах, </w:t>
            </w:r>
            <w:r w:rsidRPr="006F6D71">
              <w:rPr>
                <w:bCs/>
                <w:kern w:val="2"/>
                <w:sz w:val="24"/>
                <w:szCs w:val="24"/>
              </w:rPr>
              <w:lastRenderedPageBreak/>
              <w:t>конференциях,</w:t>
            </w:r>
            <w:r>
              <w:rPr>
                <w:bCs/>
                <w:kern w:val="2"/>
                <w:sz w:val="24"/>
                <w:szCs w:val="24"/>
              </w:rPr>
              <w:t xml:space="preserve"> в</w:t>
            </w:r>
            <w:r w:rsidRPr="006F6D71">
              <w:rPr>
                <w:bCs/>
                <w:kern w:val="2"/>
                <w:sz w:val="24"/>
                <w:szCs w:val="24"/>
              </w:rPr>
              <w:t>ыставках, соревнованиях, от общего числа участников от учреждения,-не менее 50%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lastRenderedPageBreak/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Укомплектованность педагогическими работниками, не менее 90%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801012О.99.0.ББ57АП43000</w:t>
            </w:r>
          </w:p>
        </w:tc>
        <w:tc>
          <w:tcPr>
            <w:tcW w:w="1144" w:type="dxa"/>
            <w:vMerge w:val="restart"/>
            <w:tcBorders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Адаптированная образовательная программа</w:t>
            </w:r>
          </w:p>
        </w:tc>
        <w:tc>
          <w:tcPr>
            <w:tcW w:w="11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030 Дети с ограниченными возможностями здоровья (ОВЗ)</w:t>
            </w:r>
          </w:p>
        </w:tc>
        <w:tc>
          <w:tcPr>
            <w:tcW w:w="10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005 туристско-краеведческой</w:t>
            </w:r>
          </w:p>
        </w:tc>
        <w:tc>
          <w:tcPr>
            <w:tcW w:w="113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Доля обучающихся, участвующих в муниципальных конкурсах, конференциях,</w:t>
            </w:r>
            <w:r>
              <w:rPr>
                <w:bCs/>
                <w:kern w:val="2"/>
                <w:sz w:val="24"/>
                <w:szCs w:val="24"/>
              </w:rPr>
              <w:t xml:space="preserve"> в</w:t>
            </w:r>
            <w:r w:rsidRPr="006F6D71">
              <w:rPr>
                <w:bCs/>
                <w:kern w:val="2"/>
                <w:sz w:val="24"/>
                <w:szCs w:val="24"/>
              </w:rPr>
              <w:t>ыставках, соревнованиях, от общего числа участников от учреждения,-не менее 50%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Укомплектованность педагогическими работниками, не менее 90%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 w:val="restart"/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801012О.99.0.ББ57АП67000</w:t>
            </w:r>
          </w:p>
        </w:tc>
        <w:tc>
          <w:tcPr>
            <w:tcW w:w="1144" w:type="dxa"/>
            <w:vMerge w:val="restart"/>
            <w:tcBorders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 xml:space="preserve">001 Адаптированная образовательная </w:t>
            </w:r>
            <w:r w:rsidRPr="00E6113C">
              <w:rPr>
                <w:sz w:val="22"/>
                <w:szCs w:val="22"/>
              </w:rPr>
              <w:lastRenderedPageBreak/>
              <w:t>программа</w:t>
            </w:r>
          </w:p>
        </w:tc>
        <w:tc>
          <w:tcPr>
            <w:tcW w:w="11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030 Дети с ограниченными возможн</w:t>
            </w:r>
            <w:r w:rsidRPr="00E6113C">
              <w:rPr>
                <w:sz w:val="22"/>
                <w:szCs w:val="22"/>
              </w:rPr>
              <w:lastRenderedPageBreak/>
              <w:t>остями здоровья (ОВЗ)</w:t>
            </w:r>
          </w:p>
        </w:tc>
        <w:tc>
          <w:tcPr>
            <w:tcW w:w="10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006 cоциально-педагогической</w:t>
            </w:r>
          </w:p>
        </w:tc>
        <w:tc>
          <w:tcPr>
            <w:tcW w:w="113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E6113C" w:rsidRDefault="00E6113C" w:rsidP="00E6113C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</w:t>
            </w:r>
            <w:r w:rsidRPr="00E6113C">
              <w:rPr>
                <w:sz w:val="22"/>
                <w:szCs w:val="22"/>
              </w:rPr>
              <w:lastRenderedPageBreak/>
              <w:t>онных образовательных технологий и электронного обучения</w:t>
            </w:r>
          </w:p>
        </w:tc>
        <w:tc>
          <w:tcPr>
            <w:tcW w:w="1129" w:type="dxa"/>
            <w:vMerge w:val="restart"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 xml:space="preserve">Доля обучающихся, участвующих в муниципальных конкурсах, </w:t>
            </w:r>
            <w:r w:rsidRPr="006F6D71">
              <w:rPr>
                <w:bCs/>
                <w:kern w:val="2"/>
                <w:sz w:val="24"/>
                <w:szCs w:val="24"/>
              </w:rPr>
              <w:lastRenderedPageBreak/>
              <w:t>конференциях,</w:t>
            </w:r>
            <w:r>
              <w:rPr>
                <w:bCs/>
                <w:kern w:val="2"/>
                <w:sz w:val="24"/>
                <w:szCs w:val="24"/>
              </w:rPr>
              <w:t xml:space="preserve"> в</w:t>
            </w:r>
            <w:r w:rsidRPr="006F6D71">
              <w:rPr>
                <w:bCs/>
                <w:kern w:val="2"/>
                <w:sz w:val="24"/>
                <w:szCs w:val="24"/>
              </w:rPr>
              <w:t>ыставках, соревнованиях, от общего числа участников от учреждения,-не менее 50%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lastRenderedPageBreak/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50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  <w:tr w:rsidR="00E6113C" w:rsidRPr="00205F86" w:rsidTr="002678EA">
        <w:trPr>
          <w:trHeight w:val="20"/>
        </w:trPr>
        <w:tc>
          <w:tcPr>
            <w:tcW w:w="1344" w:type="dxa"/>
            <w:vMerge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left w:val="single" w:sz="4" w:space="0" w:color="000000"/>
            </w:tcBorders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FFFFFF"/>
            <w:noWrap/>
          </w:tcPr>
          <w:p w:rsidR="00E6113C" w:rsidRPr="006F6D71" w:rsidRDefault="00E6113C" w:rsidP="00E6113C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Укомплектованность педагогическими работниками, не менее 90%</w:t>
            </w:r>
          </w:p>
        </w:tc>
        <w:tc>
          <w:tcPr>
            <w:tcW w:w="967" w:type="dxa"/>
            <w:shd w:val="clear" w:color="auto" w:fill="FFFFFF"/>
            <w:noWrap/>
          </w:tcPr>
          <w:p w:rsidR="00E6113C" w:rsidRPr="002F074E" w:rsidRDefault="00E6113C" w:rsidP="00E6113C">
            <w:pPr>
              <w:outlineLvl w:val="3"/>
              <w:rPr>
                <w:bCs/>
                <w:kern w:val="2"/>
                <w:sz w:val="20"/>
                <w:szCs w:val="24"/>
              </w:rPr>
            </w:pPr>
            <w:r w:rsidRPr="002F074E">
              <w:rPr>
                <w:bCs/>
                <w:kern w:val="2"/>
                <w:sz w:val="20"/>
                <w:szCs w:val="24"/>
              </w:rPr>
              <w:t>процент</w:t>
            </w:r>
          </w:p>
        </w:tc>
        <w:tc>
          <w:tcPr>
            <w:tcW w:w="834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19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FFFFFF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000000" w:fill="FFFFFF" w:themeFill="background1"/>
            <w:noWrap/>
          </w:tcPr>
          <w:p w:rsidR="00E6113C" w:rsidRPr="006F6D71" w:rsidRDefault="00E6113C" w:rsidP="005D748D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 w:rsidRPr="006F6D71">
              <w:rPr>
                <w:bCs/>
                <w:kern w:val="2"/>
                <w:sz w:val="24"/>
                <w:szCs w:val="24"/>
              </w:rPr>
              <w:t>90</w:t>
            </w: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000000" w:fill="FFFFFF" w:themeFill="background1"/>
            <w:noWrap/>
          </w:tcPr>
          <w:p w:rsidR="00E6113C" w:rsidRPr="00205F86" w:rsidRDefault="00E6113C" w:rsidP="00E6113C">
            <w:pPr>
              <w:rPr>
                <w:sz w:val="22"/>
                <w:szCs w:val="22"/>
              </w:rPr>
            </w:pPr>
          </w:p>
        </w:tc>
      </w:tr>
    </w:tbl>
    <w:p w:rsidR="00CC1A71" w:rsidRPr="008503C1" w:rsidRDefault="00CC1A71" w:rsidP="00CC1A71"/>
    <w:p w:rsidR="00CC1A71" w:rsidRPr="008503C1" w:rsidRDefault="00CC1A71" w:rsidP="00CC1A71">
      <w:pPr>
        <w:spacing w:line="233" w:lineRule="auto"/>
        <w:ind w:firstLine="720"/>
        <w:jc w:val="both"/>
      </w:pPr>
      <w:r w:rsidRPr="008503C1">
        <w:t>3.2. Показатели, характеризующие объем муниципальной услуги</w:t>
      </w:r>
    </w:p>
    <w:p w:rsidR="00CC1A71" w:rsidRPr="00026152" w:rsidRDefault="00CC1A71" w:rsidP="00CC1A71">
      <w:pPr>
        <w:spacing w:line="233" w:lineRule="auto"/>
        <w:rPr>
          <w:szCs w:val="26"/>
        </w:rPr>
      </w:pP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1106"/>
        <w:gridCol w:w="1077"/>
        <w:gridCol w:w="1077"/>
        <w:gridCol w:w="1391"/>
        <w:gridCol w:w="1006"/>
        <w:gridCol w:w="896"/>
        <w:gridCol w:w="715"/>
        <w:gridCol w:w="798"/>
        <w:gridCol w:w="896"/>
        <w:gridCol w:w="924"/>
        <w:gridCol w:w="910"/>
        <w:gridCol w:w="937"/>
        <w:gridCol w:w="938"/>
        <w:gridCol w:w="938"/>
        <w:gridCol w:w="868"/>
        <w:gridCol w:w="878"/>
      </w:tblGrid>
      <w:tr w:rsidR="00CC1A71" w:rsidRPr="00E6113C" w:rsidTr="002678EA">
        <w:trPr>
          <w:trHeight w:val="20"/>
        </w:trPr>
        <w:tc>
          <w:tcPr>
            <w:tcW w:w="797" w:type="dxa"/>
            <w:vMerge w:val="restart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proofErr w:type="gramStart"/>
            <w:r w:rsidRPr="00E6113C">
              <w:rPr>
                <w:sz w:val="22"/>
                <w:szCs w:val="22"/>
              </w:rPr>
              <w:t>Уника-</w:t>
            </w:r>
            <w:proofErr w:type="spellStart"/>
            <w:r w:rsidRPr="00E6113C">
              <w:rPr>
                <w:sz w:val="22"/>
                <w:szCs w:val="22"/>
              </w:rPr>
              <w:t>льный</w:t>
            </w:r>
            <w:proofErr w:type="spellEnd"/>
            <w:proofErr w:type="gramEnd"/>
            <w:r w:rsidRPr="00E6113C">
              <w:rPr>
                <w:sz w:val="22"/>
                <w:szCs w:val="22"/>
              </w:rPr>
              <w:t xml:space="preserve"> номер </w:t>
            </w:r>
            <w:proofErr w:type="spellStart"/>
            <w:r w:rsidRPr="00E6113C">
              <w:rPr>
                <w:sz w:val="22"/>
                <w:szCs w:val="22"/>
              </w:rPr>
              <w:t>реест-ровой</w:t>
            </w:r>
            <w:proofErr w:type="spellEnd"/>
            <w:r w:rsidRPr="00E6113C">
              <w:rPr>
                <w:sz w:val="22"/>
                <w:szCs w:val="22"/>
              </w:rPr>
              <w:t xml:space="preserve"> записи</w:t>
            </w:r>
          </w:p>
        </w:tc>
        <w:tc>
          <w:tcPr>
            <w:tcW w:w="3213" w:type="dxa"/>
            <w:gridSpan w:val="3"/>
            <w:vMerge w:val="restart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363" w:type="dxa"/>
            <w:gridSpan w:val="2"/>
            <w:vMerge w:val="restart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75" w:type="dxa"/>
            <w:gridSpan w:val="3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691" w:type="dxa"/>
            <w:gridSpan w:val="3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774" w:type="dxa"/>
            <w:gridSpan w:val="3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Размер платы</w:t>
            </w:r>
          </w:p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(цена, тариф)</w:t>
            </w:r>
            <w:r w:rsidRPr="00E6113C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22" w:type="dxa"/>
            <w:gridSpan w:val="2"/>
            <w:vMerge w:val="restart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  <w:r w:rsidRPr="00E6113C">
              <w:rPr>
                <w:sz w:val="22"/>
                <w:szCs w:val="22"/>
                <w:vertAlign w:val="superscript"/>
              </w:rPr>
              <w:t>6</w:t>
            </w:r>
          </w:p>
        </w:tc>
      </w:tr>
      <w:tr w:rsidR="00CC1A71" w:rsidRPr="00E6113C" w:rsidTr="002678EA">
        <w:trPr>
          <w:trHeight w:val="20"/>
        </w:trPr>
        <w:tc>
          <w:tcPr>
            <w:tcW w:w="797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213" w:type="dxa"/>
            <w:gridSpan w:val="3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363" w:type="dxa"/>
            <w:gridSpan w:val="2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 w:val="restart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E6113C">
              <w:rPr>
                <w:sz w:val="22"/>
                <w:szCs w:val="22"/>
              </w:rPr>
              <w:t>наиме-нование</w:t>
            </w:r>
            <w:proofErr w:type="spellEnd"/>
            <w:proofErr w:type="gramEnd"/>
            <w:r w:rsidRPr="00E6113C">
              <w:rPr>
                <w:sz w:val="22"/>
                <w:szCs w:val="22"/>
              </w:rPr>
              <w:t xml:space="preserve"> показа-теля</w:t>
            </w:r>
          </w:p>
        </w:tc>
        <w:tc>
          <w:tcPr>
            <w:tcW w:w="1492" w:type="dxa"/>
            <w:gridSpan w:val="2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883" w:type="dxa"/>
            <w:vMerge w:val="restart"/>
            <w:shd w:val="clear" w:color="000000" w:fill="FFFFFF" w:themeFill="background1"/>
          </w:tcPr>
          <w:p w:rsidR="00CC1A71" w:rsidRPr="00E6113C" w:rsidRDefault="00CC1A71" w:rsidP="005D748D">
            <w:pPr>
              <w:ind w:left="-28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202</w:t>
            </w:r>
            <w:r w:rsidR="005D748D">
              <w:rPr>
                <w:sz w:val="22"/>
                <w:szCs w:val="22"/>
              </w:rPr>
              <w:t>4</w:t>
            </w:r>
            <w:r w:rsidRPr="00E6113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11" w:type="dxa"/>
            <w:vMerge w:val="restart"/>
            <w:shd w:val="clear" w:color="000000" w:fill="FFFFFF" w:themeFill="background1"/>
          </w:tcPr>
          <w:p w:rsidR="00CC1A71" w:rsidRPr="00E6113C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202</w:t>
            </w:r>
            <w:r w:rsidR="005D748D">
              <w:rPr>
                <w:sz w:val="22"/>
                <w:szCs w:val="22"/>
              </w:rPr>
              <w:t>5</w:t>
            </w:r>
            <w:r w:rsidRPr="00E6113C">
              <w:rPr>
                <w:sz w:val="22"/>
                <w:szCs w:val="22"/>
              </w:rPr>
              <w:t xml:space="preserve"> год</w:t>
            </w:r>
          </w:p>
          <w:p w:rsidR="00CC1A71" w:rsidRPr="00E6113C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897" w:type="dxa"/>
            <w:vMerge w:val="restart"/>
            <w:shd w:val="clear" w:color="000000" w:fill="FFFFFF" w:themeFill="background1"/>
          </w:tcPr>
          <w:p w:rsidR="00CC1A71" w:rsidRPr="00E6113C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202</w:t>
            </w:r>
            <w:r w:rsidR="005D748D">
              <w:rPr>
                <w:sz w:val="22"/>
                <w:szCs w:val="22"/>
              </w:rPr>
              <w:t>6</w:t>
            </w:r>
            <w:r w:rsidRPr="00E6113C">
              <w:rPr>
                <w:sz w:val="22"/>
                <w:szCs w:val="22"/>
              </w:rPr>
              <w:t xml:space="preserve"> год</w:t>
            </w:r>
          </w:p>
          <w:p w:rsidR="00CC1A71" w:rsidRPr="00E6113C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924" w:type="dxa"/>
            <w:vMerge w:val="restart"/>
            <w:shd w:val="clear" w:color="000000" w:fill="FFFFFF" w:themeFill="background1"/>
          </w:tcPr>
          <w:p w:rsidR="00CC1A71" w:rsidRPr="00E6113C" w:rsidRDefault="00CC1A71" w:rsidP="005D748D">
            <w:pPr>
              <w:ind w:left="-28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202</w:t>
            </w:r>
            <w:r w:rsidR="005D748D">
              <w:rPr>
                <w:sz w:val="22"/>
                <w:szCs w:val="22"/>
              </w:rPr>
              <w:t>4</w:t>
            </w:r>
            <w:r w:rsidRPr="00E6113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25" w:type="dxa"/>
            <w:vMerge w:val="restart"/>
            <w:shd w:val="clear" w:color="000000" w:fill="FFFFFF" w:themeFill="background1"/>
          </w:tcPr>
          <w:p w:rsidR="00CC1A71" w:rsidRPr="00E6113C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202</w:t>
            </w:r>
            <w:r w:rsidR="005D748D">
              <w:rPr>
                <w:sz w:val="22"/>
                <w:szCs w:val="22"/>
              </w:rPr>
              <w:t>5</w:t>
            </w:r>
            <w:r w:rsidRPr="00E6113C">
              <w:rPr>
                <w:sz w:val="22"/>
                <w:szCs w:val="22"/>
              </w:rPr>
              <w:t xml:space="preserve"> год</w:t>
            </w:r>
          </w:p>
          <w:p w:rsidR="00CC1A71" w:rsidRPr="00E6113C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925" w:type="dxa"/>
            <w:vMerge w:val="restart"/>
            <w:shd w:val="clear" w:color="000000" w:fill="FFFFFF" w:themeFill="background1"/>
          </w:tcPr>
          <w:p w:rsidR="00CC1A71" w:rsidRPr="00E6113C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202</w:t>
            </w:r>
            <w:r w:rsidR="005D748D">
              <w:rPr>
                <w:sz w:val="22"/>
                <w:szCs w:val="22"/>
              </w:rPr>
              <w:t>6</w:t>
            </w:r>
            <w:r w:rsidRPr="00E6113C">
              <w:rPr>
                <w:sz w:val="22"/>
                <w:szCs w:val="22"/>
              </w:rPr>
              <w:t xml:space="preserve"> год</w:t>
            </w:r>
          </w:p>
          <w:p w:rsidR="00CC1A71" w:rsidRPr="00E6113C" w:rsidRDefault="00CC1A71" w:rsidP="002678EA">
            <w:pPr>
              <w:ind w:left="-28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1722" w:type="dxa"/>
            <w:gridSpan w:val="2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CC1A71" w:rsidRPr="00E6113C" w:rsidTr="002678EA">
        <w:trPr>
          <w:trHeight w:val="246"/>
        </w:trPr>
        <w:tc>
          <w:tcPr>
            <w:tcW w:w="797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213" w:type="dxa"/>
            <w:gridSpan w:val="3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363" w:type="dxa"/>
            <w:gridSpan w:val="2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 w:val="restart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наименова-ние</w:t>
            </w:r>
            <w:r w:rsidRPr="00E6113C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787" w:type="dxa"/>
            <w:vMerge w:val="restart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код по ОКЕИ</w:t>
            </w:r>
            <w:r w:rsidRPr="00E6113C">
              <w:rPr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883" w:type="dxa"/>
            <w:vMerge/>
          </w:tcPr>
          <w:p w:rsidR="00CC1A71" w:rsidRPr="00E6113C" w:rsidRDefault="00CC1A71" w:rsidP="002678EA">
            <w:pPr>
              <w:spacing w:line="233" w:lineRule="auto"/>
              <w:ind w:left="-55" w:right="-90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</w:tcPr>
          <w:p w:rsidR="00CC1A71" w:rsidRPr="00E6113C" w:rsidRDefault="00CC1A71" w:rsidP="002678EA">
            <w:pPr>
              <w:spacing w:line="233" w:lineRule="auto"/>
              <w:ind w:left="-55" w:right="-9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</w:tcPr>
          <w:p w:rsidR="00CC1A71" w:rsidRPr="00E6113C" w:rsidRDefault="00CC1A71" w:rsidP="002678EA">
            <w:pPr>
              <w:spacing w:line="233" w:lineRule="auto"/>
              <w:ind w:left="-55" w:right="-90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CC1A71" w:rsidRPr="00E6113C" w:rsidRDefault="00CC1A71" w:rsidP="002678EA">
            <w:pPr>
              <w:spacing w:line="233" w:lineRule="auto"/>
              <w:ind w:left="-66" w:right="-52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CC1A71" w:rsidRPr="00E6113C" w:rsidRDefault="00CC1A71" w:rsidP="002678EA">
            <w:pPr>
              <w:spacing w:line="233" w:lineRule="auto"/>
              <w:ind w:left="-66" w:right="-66"/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  <w:gridSpan w:val="2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CC1A71" w:rsidRPr="00E6113C" w:rsidTr="002678EA">
        <w:trPr>
          <w:trHeight w:val="246"/>
        </w:trPr>
        <w:tc>
          <w:tcPr>
            <w:tcW w:w="797" w:type="dxa"/>
            <w:vMerge/>
            <w:tcBorders>
              <w:bottom w:val="single" w:sz="4" w:space="0" w:color="auto"/>
            </w:tcBorders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CC1A71" w:rsidRPr="00E6113C" w:rsidRDefault="00CC1A71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E6113C">
              <w:rPr>
                <w:bCs/>
                <w:sz w:val="22"/>
                <w:szCs w:val="22"/>
              </w:rPr>
              <w:t>Содержание (показатель 1)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CC1A71" w:rsidRPr="00E6113C" w:rsidRDefault="00CC1A71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E6113C">
              <w:rPr>
                <w:bCs/>
                <w:sz w:val="22"/>
                <w:szCs w:val="22"/>
              </w:rPr>
              <w:t>Содержание (показатель 2)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CC1A71" w:rsidRPr="00E6113C" w:rsidRDefault="00CC1A71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E6113C">
              <w:rPr>
                <w:bCs/>
                <w:sz w:val="22"/>
                <w:szCs w:val="22"/>
              </w:rPr>
              <w:t>Содержание (показатель 3)</w:t>
            </w: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 w:themeFill="background1"/>
            <w:vAlign w:val="center"/>
          </w:tcPr>
          <w:p w:rsidR="00CC1A71" w:rsidRPr="00E6113C" w:rsidRDefault="00CC1A71" w:rsidP="002678EA">
            <w:pPr>
              <w:ind w:left="-41" w:right="-165"/>
              <w:jc w:val="center"/>
              <w:rPr>
                <w:bCs/>
                <w:sz w:val="22"/>
                <w:szCs w:val="22"/>
              </w:rPr>
            </w:pPr>
            <w:r w:rsidRPr="00E6113C">
              <w:rPr>
                <w:bCs/>
                <w:sz w:val="22"/>
                <w:szCs w:val="22"/>
              </w:rPr>
              <w:t>Условия (формы) оказания (показатель 1)</w:t>
            </w:r>
          </w:p>
        </w:tc>
        <w:tc>
          <w:tcPr>
            <w:tcW w:w="992" w:type="dxa"/>
            <w:vMerge w:val="restart"/>
            <w:shd w:val="clear" w:color="000000" w:fill="FFFFFF" w:themeFill="background1"/>
          </w:tcPr>
          <w:p w:rsidR="00CC1A71" w:rsidRPr="00E6113C" w:rsidRDefault="00CC1A71" w:rsidP="002678EA">
            <w:pPr>
              <w:ind w:left="-41" w:right="-165"/>
              <w:jc w:val="center"/>
              <w:rPr>
                <w:sz w:val="22"/>
                <w:szCs w:val="22"/>
              </w:rPr>
            </w:pPr>
            <w:r w:rsidRPr="00E6113C">
              <w:rPr>
                <w:bCs/>
                <w:sz w:val="22"/>
                <w:szCs w:val="22"/>
              </w:rPr>
              <w:t>Условия (формы) оказания (показатель 1)</w:t>
            </w:r>
          </w:p>
        </w:tc>
        <w:tc>
          <w:tcPr>
            <w:tcW w:w="883" w:type="dxa"/>
            <w:vMerge/>
            <w:tcBorders>
              <w:bottom w:val="single" w:sz="4" w:space="0" w:color="auto"/>
            </w:tcBorders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/>
            <w:tcBorders>
              <w:bottom w:val="single" w:sz="4" w:space="0" w:color="auto"/>
            </w:tcBorders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87" w:type="dxa"/>
            <w:vMerge/>
            <w:tcBorders>
              <w:bottom w:val="single" w:sz="4" w:space="0" w:color="auto"/>
            </w:tcBorders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  <w:tcBorders>
              <w:bottom w:val="single" w:sz="4" w:space="0" w:color="auto"/>
            </w:tcBorders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bottom w:val="single" w:sz="4" w:space="0" w:color="auto"/>
            </w:tcBorders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bottom w:val="single" w:sz="4" w:space="0" w:color="auto"/>
            </w:tcBorders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bottom w:val="single" w:sz="4" w:space="0" w:color="auto"/>
            </w:tcBorders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bottom w:val="single" w:sz="4" w:space="0" w:color="auto"/>
            </w:tcBorders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  <w:gridSpan w:val="2"/>
            <w:vMerge/>
            <w:tcBorders>
              <w:bottom w:val="single" w:sz="4" w:space="0" w:color="auto"/>
            </w:tcBorders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CC1A71" w:rsidRPr="00E6113C" w:rsidTr="002678EA">
        <w:trPr>
          <w:trHeight w:val="20"/>
        </w:trPr>
        <w:tc>
          <w:tcPr>
            <w:tcW w:w="797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87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CC1A71" w:rsidRPr="00E6113C" w:rsidRDefault="00CC1A71" w:rsidP="002678EA">
            <w:pPr>
              <w:spacing w:line="233" w:lineRule="auto"/>
              <w:ind w:left="-80" w:right="-80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в процентах</w:t>
            </w:r>
          </w:p>
        </w:tc>
        <w:tc>
          <w:tcPr>
            <w:tcW w:w="866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в абсолютных величинах</w:t>
            </w:r>
          </w:p>
        </w:tc>
      </w:tr>
      <w:tr w:rsidR="00CC1A71" w:rsidRPr="00E6113C" w:rsidTr="002678EA">
        <w:trPr>
          <w:trHeight w:val="20"/>
        </w:trPr>
        <w:tc>
          <w:tcPr>
            <w:tcW w:w="797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1</w:t>
            </w:r>
          </w:p>
        </w:tc>
        <w:tc>
          <w:tcPr>
            <w:tcW w:w="1089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2</w:t>
            </w:r>
          </w:p>
        </w:tc>
        <w:tc>
          <w:tcPr>
            <w:tcW w:w="1062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3</w:t>
            </w:r>
          </w:p>
        </w:tc>
        <w:tc>
          <w:tcPr>
            <w:tcW w:w="1062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4</w:t>
            </w:r>
          </w:p>
        </w:tc>
        <w:tc>
          <w:tcPr>
            <w:tcW w:w="1371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6</w:t>
            </w:r>
          </w:p>
        </w:tc>
        <w:tc>
          <w:tcPr>
            <w:tcW w:w="883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7</w:t>
            </w:r>
          </w:p>
        </w:tc>
        <w:tc>
          <w:tcPr>
            <w:tcW w:w="705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</w:t>
            </w:r>
          </w:p>
        </w:tc>
        <w:tc>
          <w:tcPr>
            <w:tcW w:w="787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9</w:t>
            </w:r>
          </w:p>
        </w:tc>
        <w:tc>
          <w:tcPr>
            <w:tcW w:w="883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10</w:t>
            </w:r>
          </w:p>
        </w:tc>
        <w:tc>
          <w:tcPr>
            <w:tcW w:w="911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11</w:t>
            </w:r>
          </w:p>
        </w:tc>
        <w:tc>
          <w:tcPr>
            <w:tcW w:w="897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12</w:t>
            </w:r>
          </w:p>
        </w:tc>
        <w:tc>
          <w:tcPr>
            <w:tcW w:w="924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13</w:t>
            </w:r>
          </w:p>
        </w:tc>
        <w:tc>
          <w:tcPr>
            <w:tcW w:w="925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14</w:t>
            </w:r>
          </w:p>
        </w:tc>
        <w:tc>
          <w:tcPr>
            <w:tcW w:w="925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15</w:t>
            </w:r>
          </w:p>
        </w:tc>
        <w:tc>
          <w:tcPr>
            <w:tcW w:w="856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16</w:t>
            </w:r>
          </w:p>
        </w:tc>
        <w:tc>
          <w:tcPr>
            <w:tcW w:w="866" w:type="dxa"/>
          </w:tcPr>
          <w:p w:rsidR="00CC1A71" w:rsidRPr="00E6113C" w:rsidRDefault="00CC1A71" w:rsidP="002678EA">
            <w:pPr>
              <w:spacing w:line="233" w:lineRule="auto"/>
              <w:ind w:left="-42" w:right="-49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17</w:t>
            </w:r>
          </w:p>
        </w:tc>
      </w:tr>
      <w:tr w:rsidR="00B556E2" w:rsidRPr="00E6113C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801012О.99.0.ББ57АИ43000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 xml:space="preserve">028 Дети за исключением детей с ограниченными </w:t>
            </w:r>
            <w:r w:rsidRPr="00E6113C">
              <w:rPr>
                <w:sz w:val="22"/>
                <w:szCs w:val="22"/>
              </w:rPr>
              <w:lastRenderedPageBreak/>
              <w:t>возможностями здоровья (ОВЗ) и детей-инвалидов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001 технической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 xml:space="preserve">04 Очная с применением дистанционных образовательных </w:t>
            </w:r>
            <w:r w:rsidRPr="00E6113C">
              <w:rPr>
                <w:sz w:val="22"/>
                <w:szCs w:val="22"/>
              </w:rPr>
              <w:lastRenderedPageBreak/>
              <w:t>технологий и электронного обучения</w:t>
            </w:r>
          </w:p>
        </w:tc>
        <w:tc>
          <w:tcPr>
            <w:tcW w:w="992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Количество человеко-часов (Челов</w:t>
            </w:r>
            <w:r w:rsidRPr="00E6113C">
              <w:rPr>
                <w:sz w:val="22"/>
                <w:szCs w:val="22"/>
              </w:rPr>
              <w:lastRenderedPageBreak/>
              <w:t>еко-час)</w:t>
            </w:r>
          </w:p>
        </w:tc>
        <w:tc>
          <w:tcPr>
            <w:tcW w:w="70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Человеко-час</w:t>
            </w:r>
          </w:p>
        </w:tc>
        <w:tc>
          <w:tcPr>
            <w:tcW w:w="787" w:type="dxa"/>
          </w:tcPr>
          <w:p w:rsidR="00B556E2" w:rsidRPr="00E6113C" w:rsidRDefault="00B556E2" w:rsidP="00C02BC3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539</w:t>
            </w:r>
          </w:p>
        </w:tc>
        <w:tc>
          <w:tcPr>
            <w:tcW w:w="883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11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4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B556E2" w:rsidRPr="00E6113C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801012О.99.0.ББ57АИ67000</w:t>
            </w: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028 Дети за исключением детей с ограниченными возможностями здоровья (ОВЗ) и детей-инвалидов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002 естественнонаучной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Количество человеко-часов (Человеко-час)</w:t>
            </w:r>
          </w:p>
        </w:tc>
        <w:tc>
          <w:tcPr>
            <w:tcW w:w="70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Человеко-час</w:t>
            </w:r>
          </w:p>
        </w:tc>
        <w:tc>
          <w:tcPr>
            <w:tcW w:w="787" w:type="dxa"/>
          </w:tcPr>
          <w:p w:rsidR="00B556E2" w:rsidRPr="00E6113C" w:rsidRDefault="00E6113C" w:rsidP="00C02BC3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539</w:t>
            </w:r>
          </w:p>
        </w:tc>
        <w:tc>
          <w:tcPr>
            <w:tcW w:w="883" w:type="dxa"/>
          </w:tcPr>
          <w:p w:rsidR="00B556E2" w:rsidRPr="00E6113C" w:rsidRDefault="00325153" w:rsidP="0036489A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5564</w:t>
            </w:r>
            <w:r w:rsidR="003648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:rsidR="00B556E2" w:rsidRPr="00E6113C" w:rsidRDefault="00325153" w:rsidP="0036489A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5564</w:t>
            </w:r>
            <w:r w:rsidR="003648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897" w:type="dxa"/>
          </w:tcPr>
          <w:p w:rsidR="00B556E2" w:rsidRPr="00E6113C" w:rsidRDefault="00325153" w:rsidP="0036489A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5564</w:t>
            </w:r>
            <w:r w:rsidR="003648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24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B556E2" w:rsidRPr="00E6113C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801012О.99.0.ББ57АИ91000</w:t>
            </w: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028 Дети за исключением детей с ограниченными возможностями здоровья (ОВЗ) и детей-инвалидов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003 физкультурно-спортивной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Количество человеко-часов (Человеко-час)</w:t>
            </w:r>
          </w:p>
        </w:tc>
        <w:tc>
          <w:tcPr>
            <w:tcW w:w="70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Человеко-час</w:t>
            </w:r>
          </w:p>
        </w:tc>
        <w:tc>
          <w:tcPr>
            <w:tcW w:w="787" w:type="dxa"/>
          </w:tcPr>
          <w:p w:rsidR="00B556E2" w:rsidRPr="00E6113C" w:rsidRDefault="00E6113C" w:rsidP="00C02BC3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539</w:t>
            </w:r>
          </w:p>
        </w:tc>
        <w:tc>
          <w:tcPr>
            <w:tcW w:w="883" w:type="dxa"/>
          </w:tcPr>
          <w:p w:rsidR="00B556E2" w:rsidRPr="00E6113C" w:rsidRDefault="00325153" w:rsidP="00F9538B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6340</w:t>
            </w:r>
          </w:p>
        </w:tc>
        <w:tc>
          <w:tcPr>
            <w:tcW w:w="911" w:type="dxa"/>
          </w:tcPr>
          <w:p w:rsidR="00B556E2" w:rsidRPr="00E6113C" w:rsidRDefault="00325153" w:rsidP="00F9538B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6340</w:t>
            </w:r>
          </w:p>
        </w:tc>
        <w:tc>
          <w:tcPr>
            <w:tcW w:w="897" w:type="dxa"/>
          </w:tcPr>
          <w:p w:rsidR="00B556E2" w:rsidRPr="00E6113C" w:rsidRDefault="00325153" w:rsidP="00F9538B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6340</w:t>
            </w:r>
          </w:p>
        </w:tc>
        <w:tc>
          <w:tcPr>
            <w:tcW w:w="924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B556E2" w:rsidRPr="00E6113C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</w:t>
            </w:r>
            <w:r w:rsidRPr="00E6113C">
              <w:rPr>
                <w:sz w:val="22"/>
                <w:szCs w:val="22"/>
              </w:rPr>
              <w:lastRenderedPageBreak/>
              <w:t>.0.ББ57АК15000</w:t>
            </w: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003 Не указано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 xml:space="preserve">028 Дети за </w:t>
            </w:r>
            <w:r w:rsidRPr="00E6113C">
              <w:rPr>
                <w:sz w:val="22"/>
                <w:szCs w:val="22"/>
              </w:rPr>
              <w:lastRenderedPageBreak/>
              <w:t>исключением детей с ограниченными возможностями здоровья (ОВЗ) и детей-инвалидов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004 художес</w:t>
            </w:r>
            <w:r w:rsidRPr="00E6113C">
              <w:rPr>
                <w:sz w:val="22"/>
                <w:szCs w:val="22"/>
              </w:rPr>
              <w:lastRenderedPageBreak/>
              <w:t>твенной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04 Очная с применение</w:t>
            </w:r>
            <w:r w:rsidRPr="00E6113C">
              <w:rPr>
                <w:sz w:val="22"/>
                <w:szCs w:val="22"/>
              </w:rPr>
              <w:lastRenderedPageBreak/>
              <w:t>м дистанционных образовательных технологий и электронного обучения</w:t>
            </w:r>
          </w:p>
        </w:tc>
        <w:tc>
          <w:tcPr>
            <w:tcW w:w="992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Колич</w:t>
            </w:r>
            <w:r w:rsidRPr="00E6113C">
              <w:rPr>
                <w:sz w:val="22"/>
                <w:szCs w:val="22"/>
              </w:rPr>
              <w:lastRenderedPageBreak/>
              <w:t>ество человеко-часов (Человеко-час)</w:t>
            </w:r>
          </w:p>
        </w:tc>
        <w:tc>
          <w:tcPr>
            <w:tcW w:w="70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Человеко-</w:t>
            </w:r>
            <w:r w:rsidRPr="00E6113C">
              <w:rPr>
                <w:sz w:val="22"/>
                <w:szCs w:val="22"/>
              </w:rPr>
              <w:lastRenderedPageBreak/>
              <w:t>час</w:t>
            </w:r>
          </w:p>
        </w:tc>
        <w:tc>
          <w:tcPr>
            <w:tcW w:w="787" w:type="dxa"/>
          </w:tcPr>
          <w:p w:rsidR="00B556E2" w:rsidRPr="00E6113C" w:rsidRDefault="00E6113C" w:rsidP="00C02BC3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539</w:t>
            </w:r>
          </w:p>
        </w:tc>
        <w:tc>
          <w:tcPr>
            <w:tcW w:w="883" w:type="dxa"/>
          </w:tcPr>
          <w:p w:rsidR="00B556E2" w:rsidRPr="00E6113C" w:rsidRDefault="00325153" w:rsidP="00F9538B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2160</w:t>
            </w:r>
          </w:p>
        </w:tc>
        <w:tc>
          <w:tcPr>
            <w:tcW w:w="911" w:type="dxa"/>
          </w:tcPr>
          <w:p w:rsidR="00B556E2" w:rsidRPr="00E6113C" w:rsidRDefault="00325153" w:rsidP="00F9538B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2160</w:t>
            </w:r>
          </w:p>
        </w:tc>
        <w:tc>
          <w:tcPr>
            <w:tcW w:w="897" w:type="dxa"/>
          </w:tcPr>
          <w:p w:rsidR="00B556E2" w:rsidRPr="00E6113C" w:rsidRDefault="00325153" w:rsidP="00F9538B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2160</w:t>
            </w:r>
          </w:p>
        </w:tc>
        <w:tc>
          <w:tcPr>
            <w:tcW w:w="924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B556E2" w:rsidRPr="00E6113C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801012О.99.0.ББ57АК39000</w:t>
            </w: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028 Дети за исключением детей с ограниченными возможностями здоровья (ОВЗ) и детей-инвалидов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005 туристско-краеведческой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Количество человеко-часов (Человеко-час)</w:t>
            </w:r>
          </w:p>
        </w:tc>
        <w:tc>
          <w:tcPr>
            <w:tcW w:w="70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Человеко-час</w:t>
            </w:r>
          </w:p>
        </w:tc>
        <w:tc>
          <w:tcPr>
            <w:tcW w:w="787" w:type="dxa"/>
          </w:tcPr>
          <w:p w:rsidR="00B556E2" w:rsidRPr="00E6113C" w:rsidRDefault="00E6113C" w:rsidP="00C02BC3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539</w:t>
            </w:r>
          </w:p>
        </w:tc>
        <w:tc>
          <w:tcPr>
            <w:tcW w:w="883" w:type="dxa"/>
          </w:tcPr>
          <w:p w:rsidR="00B556E2" w:rsidRPr="00E6113C" w:rsidRDefault="000A3EE4" w:rsidP="00F9538B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620</w:t>
            </w:r>
          </w:p>
        </w:tc>
        <w:tc>
          <w:tcPr>
            <w:tcW w:w="911" w:type="dxa"/>
          </w:tcPr>
          <w:p w:rsidR="00B556E2" w:rsidRPr="00E6113C" w:rsidRDefault="000A3EE4" w:rsidP="00F9538B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620</w:t>
            </w:r>
          </w:p>
        </w:tc>
        <w:tc>
          <w:tcPr>
            <w:tcW w:w="897" w:type="dxa"/>
          </w:tcPr>
          <w:p w:rsidR="00B556E2" w:rsidRPr="00E6113C" w:rsidRDefault="000A3EE4" w:rsidP="00F9538B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620</w:t>
            </w:r>
          </w:p>
        </w:tc>
        <w:tc>
          <w:tcPr>
            <w:tcW w:w="924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B556E2" w:rsidRPr="00E6113C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801012О.99.0.ББ57АК63000</w:t>
            </w: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003 Не указано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 xml:space="preserve">028 Дети за исключением детей с ограниченными возможностями здоровья (ОВЗ) и </w:t>
            </w:r>
            <w:r w:rsidRPr="00E6113C">
              <w:rPr>
                <w:sz w:val="22"/>
                <w:szCs w:val="22"/>
              </w:rPr>
              <w:lastRenderedPageBreak/>
              <w:t>детей-инвалидов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006 cоциально-педагогической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Количество человеко-часов (Человеко-час)</w:t>
            </w:r>
          </w:p>
        </w:tc>
        <w:tc>
          <w:tcPr>
            <w:tcW w:w="70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Человеко-час</w:t>
            </w:r>
          </w:p>
        </w:tc>
        <w:tc>
          <w:tcPr>
            <w:tcW w:w="787" w:type="dxa"/>
          </w:tcPr>
          <w:p w:rsidR="00B556E2" w:rsidRPr="00E6113C" w:rsidRDefault="00E6113C" w:rsidP="00C02BC3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539</w:t>
            </w:r>
          </w:p>
        </w:tc>
        <w:tc>
          <w:tcPr>
            <w:tcW w:w="883" w:type="dxa"/>
          </w:tcPr>
          <w:p w:rsidR="00B556E2" w:rsidRPr="00E6113C" w:rsidRDefault="000A3EE4" w:rsidP="00EB0C54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2420</w:t>
            </w:r>
          </w:p>
        </w:tc>
        <w:tc>
          <w:tcPr>
            <w:tcW w:w="911" w:type="dxa"/>
          </w:tcPr>
          <w:p w:rsidR="00B556E2" w:rsidRPr="00E6113C" w:rsidRDefault="000A3EE4" w:rsidP="00EB0C54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2420</w:t>
            </w:r>
          </w:p>
        </w:tc>
        <w:tc>
          <w:tcPr>
            <w:tcW w:w="897" w:type="dxa"/>
          </w:tcPr>
          <w:p w:rsidR="00B556E2" w:rsidRPr="00E6113C" w:rsidRDefault="000A3EE4" w:rsidP="00EB0C54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2420</w:t>
            </w:r>
          </w:p>
        </w:tc>
        <w:tc>
          <w:tcPr>
            <w:tcW w:w="924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B556E2" w:rsidRPr="00E6113C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801012О.99.0.ББ57АО47000</w:t>
            </w: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Адаптированная образовательная программа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030 Дети с ограниченными возможностями здоровья (ОВЗ)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технической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Количество человеко-часов (Человеко-час)</w:t>
            </w:r>
          </w:p>
        </w:tc>
        <w:tc>
          <w:tcPr>
            <w:tcW w:w="70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Человеко-час</w:t>
            </w:r>
          </w:p>
        </w:tc>
        <w:tc>
          <w:tcPr>
            <w:tcW w:w="787" w:type="dxa"/>
          </w:tcPr>
          <w:p w:rsidR="00B556E2" w:rsidRPr="00E6113C" w:rsidRDefault="00E6113C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539</w:t>
            </w:r>
          </w:p>
        </w:tc>
        <w:tc>
          <w:tcPr>
            <w:tcW w:w="883" w:type="dxa"/>
          </w:tcPr>
          <w:p w:rsidR="00B556E2" w:rsidRPr="00E6113C" w:rsidRDefault="00B556E2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</w:tcPr>
          <w:p w:rsidR="00B556E2" w:rsidRPr="00E6113C" w:rsidRDefault="00B556E2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B556E2" w:rsidRPr="00E6113C" w:rsidRDefault="00B556E2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B556E2" w:rsidRPr="00E6113C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801012О.99.0.ББ57АО71000</w:t>
            </w: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Адаптированная образовательная программа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030 Дети с ограниченными возможностями здоровья (ОВЗ)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002 естественнонаучной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Количество человеко-часов (Человеко-час)</w:t>
            </w:r>
          </w:p>
        </w:tc>
        <w:tc>
          <w:tcPr>
            <w:tcW w:w="70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Человеко-час</w:t>
            </w:r>
          </w:p>
        </w:tc>
        <w:tc>
          <w:tcPr>
            <w:tcW w:w="787" w:type="dxa"/>
          </w:tcPr>
          <w:p w:rsidR="00B556E2" w:rsidRPr="00E6113C" w:rsidRDefault="00E6113C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539</w:t>
            </w:r>
          </w:p>
        </w:tc>
        <w:tc>
          <w:tcPr>
            <w:tcW w:w="883" w:type="dxa"/>
          </w:tcPr>
          <w:p w:rsidR="00B556E2" w:rsidRPr="00E6113C" w:rsidRDefault="005841AB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911" w:type="dxa"/>
          </w:tcPr>
          <w:p w:rsidR="00B556E2" w:rsidRPr="00E6113C" w:rsidRDefault="005841AB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897" w:type="dxa"/>
          </w:tcPr>
          <w:p w:rsidR="00B556E2" w:rsidRPr="00E6113C" w:rsidRDefault="005841AB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924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B556E2" w:rsidRPr="00E6113C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801012О.99.0.ББ57АО95000</w:t>
            </w: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Адаптированная образовательная программа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030 Дети с ограниченными возможностями здоровья (ОВЗ)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003 физкультурно-спортивной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Количество человеко-часов (Человеко-час)</w:t>
            </w:r>
          </w:p>
        </w:tc>
        <w:tc>
          <w:tcPr>
            <w:tcW w:w="70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Человеко-час</w:t>
            </w:r>
          </w:p>
        </w:tc>
        <w:tc>
          <w:tcPr>
            <w:tcW w:w="787" w:type="dxa"/>
          </w:tcPr>
          <w:p w:rsidR="00B556E2" w:rsidRPr="00E6113C" w:rsidRDefault="00E6113C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539</w:t>
            </w:r>
          </w:p>
        </w:tc>
        <w:tc>
          <w:tcPr>
            <w:tcW w:w="883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11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4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B556E2" w:rsidRPr="00E6113C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</w:t>
            </w:r>
            <w:r w:rsidRPr="00E6113C">
              <w:rPr>
                <w:sz w:val="22"/>
                <w:szCs w:val="22"/>
              </w:rPr>
              <w:lastRenderedPageBreak/>
              <w:t>2О.99.0.ББ57АП19000</w:t>
            </w: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 xml:space="preserve">001 </w:t>
            </w:r>
            <w:r w:rsidRPr="00E6113C">
              <w:rPr>
                <w:sz w:val="22"/>
                <w:szCs w:val="22"/>
              </w:rPr>
              <w:lastRenderedPageBreak/>
              <w:t>Адаптированная образовательная программа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 xml:space="preserve">030 Дети </w:t>
            </w:r>
            <w:r w:rsidRPr="00E6113C">
              <w:rPr>
                <w:sz w:val="22"/>
                <w:szCs w:val="22"/>
              </w:rPr>
              <w:lastRenderedPageBreak/>
              <w:t>с ограниченными возможностями здоровья (ОВЗ)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 xml:space="preserve">004 </w:t>
            </w:r>
            <w:r w:rsidRPr="00E6113C">
              <w:rPr>
                <w:sz w:val="22"/>
                <w:szCs w:val="22"/>
              </w:rPr>
              <w:lastRenderedPageBreak/>
              <w:t>художественной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 xml:space="preserve">04 Очная с </w:t>
            </w:r>
            <w:r w:rsidRPr="00E6113C">
              <w:rPr>
                <w:sz w:val="22"/>
                <w:szCs w:val="22"/>
              </w:rPr>
              <w:lastRenderedPageBreak/>
              <w:t>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 xml:space="preserve">001 </w:t>
            </w:r>
            <w:r w:rsidRPr="00E6113C">
              <w:rPr>
                <w:sz w:val="22"/>
                <w:szCs w:val="22"/>
              </w:rPr>
              <w:lastRenderedPageBreak/>
              <w:t>Количество человеко-часов (Человеко-час)</w:t>
            </w:r>
          </w:p>
        </w:tc>
        <w:tc>
          <w:tcPr>
            <w:tcW w:w="70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Чело</w:t>
            </w:r>
            <w:r w:rsidRPr="00E6113C">
              <w:rPr>
                <w:sz w:val="22"/>
                <w:szCs w:val="22"/>
              </w:rPr>
              <w:lastRenderedPageBreak/>
              <w:t>веко-час</w:t>
            </w:r>
          </w:p>
        </w:tc>
        <w:tc>
          <w:tcPr>
            <w:tcW w:w="787" w:type="dxa"/>
          </w:tcPr>
          <w:p w:rsidR="00B556E2" w:rsidRPr="00E6113C" w:rsidRDefault="00E6113C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539</w:t>
            </w:r>
          </w:p>
        </w:tc>
        <w:tc>
          <w:tcPr>
            <w:tcW w:w="883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11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4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B556E2" w:rsidRPr="00E6113C" w:rsidTr="002678EA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801012О.99.0.ББ57АП43000</w:t>
            </w: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Адаптированная образовательная программа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030 Дети с ограниченными возможностями здоровья (ОВЗ)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005 туристско-краеведческой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Количество человеко-часов (Человеко-час)</w:t>
            </w:r>
          </w:p>
        </w:tc>
        <w:tc>
          <w:tcPr>
            <w:tcW w:w="70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Человеко-час</w:t>
            </w:r>
          </w:p>
        </w:tc>
        <w:tc>
          <w:tcPr>
            <w:tcW w:w="787" w:type="dxa"/>
          </w:tcPr>
          <w:p w:rsidR="00B556E2" w:rsidRPr="00E6113C" w:rsidRDefault="00E6113C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539</w:t>
            </w:r>
          </w:p>
        </w:tc>
        <w:tc>
          <w:tcPr>
            <w:tcW w:w="883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11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4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B556E2" w:rsidRPr="00E6113C" w:rsidTr="006E1B58">
        <w:trPr>
          <w:trHeight w:val="20"/>
        </w:trPr>
        <w:tc>
          <w:tcPr>
            <w:tcW w:w="797" w:type="dxa"/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801012О.99.0.ББ57АП67000</w:t>
            </w:r>
          </w:p>
        </w:tc>
        <w:tc>
          <w:tcPr>
            <w:tcW w:w="10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Адаптированная образовательная программа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030 Дети с ограниченными возможностями здоровья (ОВЗ)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006 cоциально-педагогической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04 Очная с применением дистанционных образовательных технологий и электронного обучения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000000" w:fill="FFFFFF" w:themeFill="background1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B556E2" w:rsidRPr="00E6113C" w:rsidRDefault="00B556E2" w:rsidP="00B556E2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Количество человеко-часов (Человеко-час)</w:t>
            </w:r>
          </w:p>
        </w:tc>
        <w:tc>
          <w:tcPr>
            <w:tcW w:w="70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Человеко-час</w:t>
            </w:r>
          </w:p>
        </w:tc>
        <w:tc>
          <w:tcPr>
            <w:tcW w:w="787" w:type="dxa"/>
          </w:tcPr>
          <w:p w:rsidR="00B556E2" w:rsidRPr="00E6113C" w:rsidRDefault="00E6113C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539</w:t>
            </w:r>
          </w:p>
        </w:tc>
        <w:tc>
          <w:tcPr>
            <w:tcW w:w="883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11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4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B556E2" w:rsidRPr="00E6113C" w:rsidRDefault="00B556E2" w:rsidP="00B556E2">
            <w:pPr>
              <w:spacing w:line="233" w:lineRule="auto"/>
              <w:rPr>
                <w:sz w:val="22"/>
                <w:szCs w:val="22"/>
              </w:rPr>
            </w:pPr>
          </w:p>
        </w:tc>
      </w:tr>
      <w:tr w:rsidR="006E1B58" w:rsidRPr="00E6113C" w:rsidTr="00DF78B3">
        <w:trPr>
          <w:trHeight w:val="20"/>
        </w:trPr>
        <w:tc>
          <w:tcPr>
            <w:tcW w:w="6373" w:type="dxa"/>
            <w:gridSpan w:val="6"/>
            <w:shd w:val="clear" w:color="000000" w:fill="FFFFFF" w:themeFill="background1"/>
          </w:tcPr>
          <w:p w:rsidR="006E1B58" w:rsidRPr="00E6113C" w:rsidRDefault="006E1B58" w:rsidP="006E1B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по разделу 5</w:t>
            </w:r>
          </w:p>
        </w:tc>
        <w:tc>
          <w:tcPr>
            <w:tcW w:w="8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1B58" w:rsidRPr="00E6113C" w:rsidRDefault="006E1B58" w:rsidP="006E1B58">
            <w:pPr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001 Количество человеко-</w:t>
            </w:r>
            <w:r w:rsidRPr="00E6113C">
              <w:rPr>
                <w:sz w:val="22"/>
                <w:szCs w:val="22"/>
              </w:rPr>
              <w:lastRenderedPageBreak/>
              <w:t>часов (Человеко-час)</w:t>
            </w:r>
          </w:p>
        </w:tc>
        <w:tc>
          <w:tcPr>
            <w:tcW w:w="705" w:type="dxa"/>
          </w:tcPr>
          <w:p w:rsidR="006E1B58" w:rsidRPr="00E6113C" w:rsidRDefault="006E1B58" w:rsidP="006E1B58">
            <w:pPr>
              <w:spacing w:line="233" w:lineRule="auto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lastRenderedPageBreak/>
              <w:t>Человеко-час</w:t>
            </w:r>
          </w:p>
        </w:tc>
        <w:tc>
          <w:tcPr>
            <w:tcW w:w="787" w:type="dxa"/>
          </w:tcPr>
          <w:p w:rsidR="006E1B58" w:rsidRPr="00E6113C" w:rsidRDefault="006E1B58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  <w:r w:rsidRPr="00E6113C">
              <w:rPr>
                <w:sz w:val="22"/>
                <w:szCs w:val="22"/>
              </w:rPr>
              <w:t>539</w:t>
            </w:r>
          </w:p>
        </w:tc>
        <w:tc>
          <w:tcPr>
            <w:tcW w:w="883" w:type="dxa"/>
          </w:tcPr>
          <w:p w:rsidR="006E1B58" w:rsidRPr="00E6113C" w:rsidRDefault="00CF433A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17156</w:t>
            </w:r>
          </w:p>
        </w:tc>
        <w:tc>
          <w:tcPr>
            <w:tcW w:w="911" w:type="dxa"/>
          </w:tcPr>
          <w:p w:rsidR="006E1B58" w:rsidRPr="00E6113C" w:rsidRDefault="00CF433A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17156</w:t>
            </w:r>
          </w:p>
        </w:tc>
        <w:tc>
          <w:tcPr>
            <w:tcW w:w="897" w:type="dxa"/>
          </w:tcPr>
          <w:p w:rsidR="006E1B58" w:rsidRPr="00E6113C" w:rsidRDefault="00CF433A" w:rsidP="00953D3B">
            <w:pPr>
              <w:spacing w:line="233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17156</w:t>
            </w:r>
          </w:p>
        </w:tc>
        <w:tc>
          <w:tcPr>
            <w:tcW w:w="924" w:type="dxa"/>
          </w:tcPr>
          <w:p w:rsidR="006E1B58" w:rsidRPr="00E6113C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6E1B58" w:rsidRPr="00E6113C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6E1B58" w:rsidRPr="00E6113C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6E1B58" w:rsidRPr="00E6113C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6E1B58" w:rsidRPr="00E6113C" w:rsidRDefault="006E1B58" w:rsidP="006E1B58">
            <w:pPr>
              <w:spacing w:line="233" w:lineRule="auto"/>
              <w:rPr>
                <w:sz w:val="22"/>
                <w:szCs w:val="22"/>
              </w:rPr>
            </w:pPr>
          </w:p>
        </w:tc>
      </w:tr>
    </w:tbl>
    <w:p w:rsidR="00CC1A71" w:rsidRPr="008503C1" w:rsidRDefault="00CC1A71" w:rsidP="00CC1A71">
      <w:pPr>
        <w:spacing w:line="233" w:lineRule="auto"/>
      </w:pPr>
    </w:p>
    <w:p w:rsidR="00CC1A71" w:rsidRPr="008503C1" w:rsidRDefault="00CC1A71" w:rsidP="00CC1A71">
      <w:pPr>
        <w:spacing w:line="233" w:lineRule="auto"/>
        <w:ind w:firstLine="720"/>
        <w:jc w:val="both"/>
      </w:pPr>
      <w:r w:rsidRPr="008503C1">
        <w:t>4. Нормативные правовые акты, устанавливающие размер платы (цену, тариф) либо порядок ее (его) установления</w:t>
      </w:r>
    </w:p>
    <w:p w:rsidR="00CC1A71" w:rsidRPr="008503C1" w:rsidRDefault="00CC1A71" w:rsidP="00CC1A71">
      <w:pPr>
        <w:spacing w:line="233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7"/>
        <w:gridCol w:w="4477"/>
        <w:gridCol w:w="1990"/>
        <w:gridCol w:w="2487"/>
        <w:gridCol w:w="3981"/>
      </w:tblGrid>
      <w:tr w:rsidR="00CC1A71" w:rsidRPr="008503C1" w:rsidTr="002678EA">
        <w:tc>
          <w:tcPr>
            <w:tcW w:w="5000" w:type="pct"/>
            <w:gridSpan w:val="5"/>
          </w:tcPr>
          <w:p w:rsidR="00CC1A71" w:rsidRPr="008503C1" w:rsidRDefault="00CC1A71" w:rsidP="002678EA">
            <w:pPr>
              <w:spacing w:line="233" w:lineRule="auto"/>
              <w:jc w:val="center"/>
            </w:pPr>
            <w:r w:rsidRPr="008503C1">
              <w:t>Нормативный правовой акт</w:t>
            </w:r>
          </w:p>
        </w:tc>
      </w:tr>
      <w:tr w:rsidR="00CC1A71" w:rsidRPr="008503C1" w:rsidTr="002678EA">
        <w:tc>
          <w:tcPr>
            <w:tcW w:w="938" w:type="pct"/>
          </w:tcPr>
          <w:p w:rsidR="00CC1A71" w:rsidRPr="008503C1" w:rsidRDefault="00CC1A71" w:rsidP="002678EA">
            <w:pPr>
              <w:spacing w:line="233" w:lineRule="auto"/>
              <w:jc w:val="center"/>
            </w:pPr>
            <w:r w:rsidRPr="008503C1">
              <w:t>Вид</w:t>
            </w:r>
          </w:p>
        </w:tc>
        <w:tc>
          <w:tcPr>
            <w:tcW w:w="1406" w:type="pct"/>
          </w:tcPr>
          <w:p w:rsidR="00CC1A71" w:rsidRPr="008503C1" w:rsidRDefault="00CC1A71" w:rsidP="002678EA">
            <w:pPr>
              <w:spacing w:line="233" w:lineRule="auto"/>
              <w:jc w:val="center"/>
            </w:pPr>
            <w:r w:rsidRPr="008503C1">
              <w:t>Принявший орган</w:t>
            </w:r>
          </w:p>
        </w:tc>
        <w:tc>
          <w:tcPr>
            <w:tcW w:w="625" w:type="pct"/>
          </w:tcPr>
          <w:p w:rsidR="00CC1A71" w:rsidRPr="008503C1" w:rsidRDefault="00CC1A71" w:rsidP="002678EA">
            <w:pPr>
              <w:spacing w:line="233" w:lineRule="auto"/>
              <w:jc w:val="center"/>
            </w:pPr>
            <w:r w:rsidRPr="008503C1">
              <w:t>Дата</w:t>
            </w:r>
          </w:p>
        </w:tc>
        <w:tc>
          <w:tcPr>
            <w:tcW w:w="781" w:type="pct"/>
          </w:tcPr>
          <w:p w:rsidR="00CC1A71" w:rsidRPr="008503C1" w:rsidRDefault="00CC1A71" w:rsidP="002678EA">
            <w:pPr>
              <w:spacing w:line="233" w:lineRule="auto"/>
              <w:jc w:val="center"/>
            </w:pPr>
            <w:r w:rsidRPr="008503C1">
              <w:t>Номер</w:t>
            </w:r>
          </w:p>
        </w:tc>
        <w:tc>
          <w:tcPr>
            <w:tcW w:w="1250" w:type="pct"/>
          </w:tcPr>
          <w:p w:rsidR="00CC1A71" w:rsidRPr="008503C1" w:rsidRDefault="00CC1A71" w:rsidP="002678EA">
            <w:pPr>
              <w:spacing w:line="233" w:lineRule="auto"/>
              <w:jc w:val="center"/>
            </w:pPr>
            <w:r w:rsidRPr="008503C1">
              <w:t>Наименование</w:t>
            </w:r>
          </w:p>
        </w:tc>
      </w:tr>
      <w:tr w:rsidR="00CC1A71" w:rsidRPr="008503C1" w:rsidTr="002678EA">
        <w:tc>
          <w:tcPr>
            <w:tcW w:w="938" w:type="pct"/>
          </w:tcPr>
          <w:p w:rsidR="00CC1A71" w:rsidRPr="008503C1" w:rsidRDefault="00CC1A71" w:rsidP="002678EA">
            <w:pPr>
              <w:spacing w:line="233" w:lineRule="auto"/>
              <w:jc w:val="center"/>
            </w:pPr>
            <w:r w:rsidRPr="008503C1">
              <w:t>1</w:t>
            </w:r>
          </w:p>
        </w:tc>
        <w:tc>
          <w:tcPr>
            <w:tcW w:w="1406" w:type="pct"/>
          </w:tcPr>
          <w:p w:rsidR="00CC1A71" w:rsidRPr="008503C1" w:rsidRDefault="00CC1A71" w:rsidP="002678EA">
            <w:pPr>
              <w:spacing w:line="233" w:lineRule="auto"/>
              <w:jc w:val="center"/>
            </w:pPr>
            <w:r w:rsidRPr="008503C1">
              <w:t>2</w:t>
            </w:r>
          </w:p>
        </w:tc>
        <w:tc>
          <w:tcPr>
            <w:tcW w:w="625" w:type="pct"/>
          </w:tcPr>
          <w:p w:rsidR="00CC1A71" w:rsidRPr="008503C1" w:rsidRDefault="00CC1A71" w:rsidP="002678EA">
            <w:pPr>
              <w:spacing w:line="233" w:lineRule="auto"/>
              <w:jc w:val="center"/>
            </w:pPr>
            <w:r w:rsidRPr="008503C1">
              <w:t>3</w:t>
            </w:r>
          </w:p>
        </w:tc>
        <w:tc>
          <w:tcPr>
            <w:tcW w:w="781" w:type="pct"/>
          </w:tcPr>
          <w:p w:rsidR="00CC1A71" w:rsidRPr="008503C1" w:rsidRDefault="00CC1A71" w:rsidP="002678EA">
            <w:pPr>
              <w:spacing w:line="233" w:lineRule="auto"/>
              <w:jc w:val="center"/>
            </w:pPr>
            <w:r w:rsidRPr="008503C1">
              <w:t>4</w:t>
            </w:r>
          </w:p>
        </w:tc>
        <w:tc>
          <w:tcPr>
            <w:tcW w:w="1250" w:type="pct"/>
          </w:tcPr>
          <w:p w:rsidR="00CC1A71" w:rsidRPr="008503C1" w:rsidRDefault="00CC1A71" w:rsidP="002678EA">
            <w:pPr>
              <w:spacing w:line="233" w:lineRule="auto"/>
              <w:jc w:val="center"/>
            </w:pPr>
            <w:r w:rsidRPr="008503C1">
              <w:t>5</w:t>
            </w:r>
          </w:p>
        </w:tc>
      </w:tr>
      <w:tr w:rsidR="00CC1A71" w:rsidRPr="008503C1" w:rsidTr="002678EA">
        <w:tc>
          <w:tcPr>
            <w:tcW w:w="938" w:type="pct"/>
          </w:tcPr>
          <w:p w:rsidR="00CC1A71" w:rsidRPr="008503C1" w:rsidRDefault="00CC1A71" w:rsidP="002678EA">
            <w:pPr>
              <w:spacing w:line="233" w:lineRule="auto"/>
            </w:pPr>
          </w:p>
        </w:tc>
        <w:tc>
          <w:tcPr>
            <w:tcW w:w="1406" w:type="pct"/>
          </w:tcPr>
          <w:p w:rsidR="00CC1A71" w:rsidRPr="008503C1" w:rsidRDefault="00CC1A71" w:rsidP="002678EA">
            <w:pPr>
              <w:spacing w:line="233" w:lineRule="auto"/>
            </w:pPr>
          </w:p>
        </w:tc>
        <w:tc>
          <w:tcPr>
            <w:tcW w:w="625" w:type="pct"/>
          </w:tcPr>
          <w:p w:rsidR="00CC1A71" w:rsidRPr="008503C1" w:rsidRDefault="00CC1A71" w:rsidP="002678EA">
            <w:pPr>
              <w:spacing w:line="233" w:lineRule="auto"/>
            </w:pPr>
          </w:p>
        </w:tc>
        <w:tc>
          <w:tcPr>
            <w:tcW w:w="781" w:type="pct"/>
          </w:tcPr>
          <w:p w:rsidR="00CC1A71" w:rsidRPr="008503C1" w:rsidRDefault="00CC1A71" w:rsidP="002678EA">
            <w:pPr>
              <w:spacing w:line="233" w:lineRule="auto"/>
            </w:pPr>
          </w:p>
        </w:tc>
        <w:tc>
          <w:tcPr>
            <w:tcW w:w="1250" w:type="pct"/>
          </w:tcPr>
          <w:p w:rsidR="00CC1A71" w:rsidRPr="008503C1" w:rsidRDefault="00CC1A71" w:rsidP="002678EA">
            <w:pPr>
              <w:spacing w:line="233" w:lineRule="auto"/>
            </w:pPr>
          </w:p>
        </w:tc>
      </w:tr>
      <w:tr w:rsidR="00CC1A71" w:rsidRPr="008503C1" w:rsidTr="002678EA">
        <w:tc>
          <w:tcPr>
            <w:tcW w:w="938" w:type="pct"/>
          </w:tcPr>
          <w:p w:rsidR="00CC1A71" w:rsidRPr="008503C1" w:rsidRDefault="00CC1A71" w:rsidP="002678EA">
            <w:pPr>
              <w:spacing w:line="233" w:lineRule="auto"/>
            </w:pPr>
          </w:p>
        </w:tc>
        <w:tc>
          <w:tcPr>
            <w:tcW w:w="1406" w:type="pct"/>
          </w:tcPr>
          <w:p w:rsidR="00CC1A71" w:rsidRPr="008503C1" w:rsidRDefault="00CC1A71" w:rsidP="002678EA">
            <w:pPr>
              <w:spacing w:line="233" w:lineRule="auto"/>
            </w:pPr>
          </w:p>
        </w:tc>
        <w:tc>
          <w:tcPr>
            <w:tcW w:w="625" w:type="pct"/>
          </w:tcPr>
          <w:p w:rsidR="00CC1A71" w:rsidRPr="008503C1" w:rsidRDefault="00CC1A71" w:rsidP="002678EA">
            <w:pPr>
              <w:spacing w:line="233" w:lineRule="auto"/>
            </w:pPr>
          </w:p>
        </w:tc>
        <w:tc>
          <w:tcPr>
            <w:tcW w:w="781" w:type="pct"/>
          </w:tcPr>
          <w:p w:rsidR="00CC1A71" w:rsidRPr="008503C1" w:rsidRDefault="00CC1A71" w:rsidP="002678EA">
            <w:pPr>
              <w:spacing w:line="233" w:lineRule="auto"/>
            </w:pPr>
          </w:p>
        </w:tc>
        <w:tc>
          <w:tcPr>
            <w:tcW w:w="1250" w:type="pct"/>
          </w:tcPr>
          <w:p w:rsidR="00CC1A71" w:rsidRPr="008503C1" w:rsidRDefault="00CC1A71" w:rsidP="002678EA">
            <w:pPr>
              <w:spacing w:line="233" w:lineRule="auto"/>
            </w:pPr>
          </w:p>
        </w:tc>
      </w:tr>
    </w:tbl>
    <w:p w:rsidR="00CC1A71" w:rsidRPr="008503C1" w:rsidRDefault="00CC1A71" w:rsidP="00CC1A71">
      <w:pPr>
        <w:spacing w:line="233" w:lineRule="auto"/>
      </w:pPr>
    </w:p>
    <w:p w:rsidR="00CC1A71" w:rsidRDefault="00CC1A71" w:rsidP="00CC1A71">
      <w:pPr>
        <w:spacing w:line="233" w:lineRule="auto"/>
        <w:ind w:firstLine="720"/>
        <w:jc w:val="both"/>
      </w:pPr>
      <w:r w:rsidRPr="008503C1">
        <w:t>5. Порядок оказания муниципальной услуги</w:t>
      </w:r>
    </w:p>
    <w:p w:rsidR="00CC1A71" w:rsidRPr="008503C1" w:rsidRDefault="00CC1A71" w:rsidP="00CC1A71">
      <w:pPr>
        <w:spacing w:line="233" w:lineRule="auto"/>
        <w:ind w:firstLine="720"/>
        <w:jc w:val="both"/>
      </w:pPr>
      <w:r w:rsidRPr="00CC659B">
        <w:rPr>
          <w:sz w:val="20"/>
          <w:szCs w:val="20"/>
        </w:rPr>
        <w:t>(наименование, номер и дата нормативного правового акта)</w:t>
      </w:r>
    </w:p>
    <w:p w:rsidR="00CC1A71" w:rsidRDefault="00CC1A71" w:rsidP="00CC1A71">
      <w:pPr>
        <w:spacing w:line="233" w:lineRule="auto"/>
        <w:ind w:firstLine="720"/>
        <w:jc w:val="both"/>
      </w:pPr>
      <w:r w:rsidRPr="008503C1">
        <w:t>5.1.</w:t>
      </w:r>
      <w:r>
        <w:t> </w:t>
      </w:r>
      <w:r w:rsidRPr="008503C1">
        <w:t xml:space="preserve">Нормативные правовые акты, регулирующие порядок оказания муниципальной услуги </w:t>
      </w:r>
      <w:r>
        <w:t>Федеральный закон Государственная Дума РФ от 29.12.2012 № 273-ФЗ Об образовании в Российской Федерации</w:t>
      </w:r>
    </w:p>
    <w:p w:rsidR="00CC1A71" w:rsidRDefault="00CC1A71" w:rsidP="00CC1A71">
      <w:pPr>
        <w:spacing w:line="233" w:lineRule="auto"/>
        <w:ind w:firstLine="720"/>
        <w:jc w:val="both"/>
      </w:pPr>
      <w:r>
        <w:t>Федеральный закон  от 06.10.2003 № 131-ФЗ</w:t>
      </w:r>
      <w:proofErr w:type="gramStart"/>
      <w:r>
        <w:t xml:space="preserve"> О</w:t>
      </w:r>
      <w:proofErr w:type="gramEnd"/>
      <w:r>
        <w:t>б общих принципах организации местного самоуправления в Российской Федерации</w:t>
      </w:r>
    </w:p>
    <w:p w:rsidR="00CC1A71" w:rsidRPr="00CC659B" w:rsidRDefault="00CC1A71" w:rsidP="00CC1A71">
      <w:pPr>
        <w:spacing w:line="233" w:lineRule="auto"/>
        <w:ind w:firstLine="720"/>
        <w:jc w:val="both"/>
        <w:rPr>
          <w:sz w:val="20"/>
          <w:szCs w:val="20"/>
        </w:rPr>
      </w:pPr>
      <w:r>
        <w:t>Федеральный закон Государственная Дума РФ от 24.06.1999 № 120-ФЗ Об основах системы профилактики безнадзорности и правонарушений несовершеннолетних</w:t>
      </w:r>
      <w:r w:rsidRPr="00CC659B">
        <w:rPr>
          <w:sz w:val="20"/>
          <w:szCs w:val="20"/>
        </w:rPr>
        <w:t xml:space="preserve"> </w:t>
      </w:r>
    </w:p>
    <w:p w:rsidR="00CC1A71" w:rsidRDefault="00CC1A71" w:rsidP="00CC1A71">
      <w:pPr>
        <w:ind w:firstLine="720"/>
        <w:jc w:val="both"/>
      </w:pPr>
      <w:r w:rsidRPr="008503C1">
        <w:t>5.2.</w:t>
      </w:r>
      <w:r>
        <w:t> </w:t>
      </w:r>
      <w:r w:rsidRPr="008503C1">
        <w:t>Порядок информирования потенциальных потребителей муниципальной услуги</w:t>
      </w:r>
    </w:p>
    <w:tbl>
      <w:tblPr>
        <w:tblW w:w="500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7"/>
        <w:gridCol w:w="5471"/>
        <w:gridCol w:w="4974"/>
      </w:tblGrid>
      <w:tr w:rsidR="00CC1A71" w:rsidRPr="008503C1" w:rsidTr="002678EA">
        <w:tc>
          <w:tcPr>
            <w:tcW w:w="1720" w:type="pct"/>
          </w:tcPr>
          <w:p w:rsidR="00CC1A71" w:rsidRPr="008503C1" w:rsidRDefault="00CC1A71" w:rsidP="002678EA">
            <w:pPr>
              <w:jc w:val="center"/>
            </w:pPr>
            <w:r w:rsidRPr="008503C1">
              <w:t>Способ информирования</w:t>
            </w:r>
          </w:p>
        </w:tc>
        <w:tc>
          <w:tcPr>
            <w:tcW w:w="1718" w:type="pct"/>
          </w:tcPr>
          <w:p w:rsidR="00CC1A71" w:rsidRPr="008503C1" w:rsidRDefault="00CC1A71" w:rsidP="002678EA">
            <w:pPr>
              <w:jc w:val="center"/>
            </w:pPr>
            <w:r w:rsidRPr="008503C1">
              <w:t>Состав размещаемой информации</w:t>
            </w:r>
          </w:p>
        </w:tc>
        <w:tc>
          <w:tcPr>
            <w:tcW w:w="1562" w:type="pct"/>
          </w:tcPr>
          <w:p w:rsidR="00CC1A71" w:rsidRPr="008503C1" w:rsidRDefault="00CC1A71" w:rsidP="002678EA">
            <w:pPr>
              <w:jc w:val="center"/>
            </w:pPr>
            <w:r w:rsidRPr="008503C1">
              <w:t>Частота обновления информации</w:t>
            </w:r>
          </w:p>
        </w:tc>
      </w:tr>
      <w:tr w:rsidR="00CC1A71" w:rsidRPr="008503C1" w:rsidTr="002678EA">
        <w:tc>
          <w:tcPr>
            <w:tcW w:w="1720" w:type="pct"/>
          </w:tcPr>
          <w:p w:rsidR="00CC1A71" w:rsidRPr="008503C1" w:rsidRDefault="00CC1A71" w:rsidP="002678EA">
            <w:pPr>
              <w:jc w:val="center"/>
            </w:pPr>
            <w:r w:rsidRPr="008503C1">
              <w:t>1</w:t>
            </w:r>
          </w:p>
        </w:tc>
        <w:tc>
          <w:tcPr>
            <w:tcW w:w="1718" w:type="pct"/>
          </w:tcPr>
          <w:p w:rsidR="00CC1A71" w:rsidRPr="008503C1" w:rsidRDefault="00CC1A71" w:rsidP="002678EA">
            <w:pPr>
              <w:jc w:val="center"/>
            </w:pPr>
            <w:r w:rsidRPr="008503C1">
              <w:t>2</w:t>
            </w:r>
          </w:p>
        </w:tc>
        <w:tc>
          <w:tcPr>
            <w:tcW w:w="1562" w:type="pct"/>
          </w:tcPr>
          <w:p w:rsidR="00CC1A71" w:rsidRPr="008503C1" w:rsidRDefault="00CC1A71" w:rsidP="002678EA">
            <w:pPr>
              <w:jc w:val="center"/>
            </w:pPr>
            <w:r w:rsidRPr="008503C1">
              <w:t>3</w:t>
            </w:r>
          </w:p>
        </w:tc>
      </w:tr>
      <w:tr w:rsidR="00CC1A71" w:rsidRPr="008503C1" w:rsidTr="002678EA">
        <w:tc>
          <w:tcPr>
            <w:tcW w:w="1720" w:type="pct"/>
            <w:shd w:val="clear" w:color="auto" w:fill="FFFFFF"/>
          </w:tcPr>
          <w:p w:rsidR="00CC1A71" w:rsidRPr="00B01E09" w:rsidRDefault="00CC1A71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 w:rsidRPr="00414962">
              <w:rPr>
                <w:kern w:val="2"/>
                <w:sz w:val="24"/>
                <w:szCs w:val="24"/>
              </w:rPr>
              <w:t>Интернет-ресурсы. Сайт учреждения</w:t>
            </w:r>
          </w:p>
        </w:tc>
        <w:tc>
          <w:tcPr>
            <w:tcW w:w="1718" w:type="pct"/>
            <w:shd w:val="clear" w:color="auto" w:fill="FFFFFF"/>
          </w:tcPr>
          <w:p w:rsidR="00CC1A71" w:rsidRPr="00B01E09" w:rsidRDefault="00CC1A71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Официальные и иные документы, в том числе отчеты о деятельности учреждения</w:t>
            </w:r>
          </w:p>
        </w:tc>
        <w:tc>
          <w:tcPr>
            <w:tcW w:w="1562" w:type="pct"/>
            <w:shd w:val="clear" w:color="auto" w:fill="FFFFFF"/>
          </w:tcPr>
          <w:p w:rsidR="00CC1A71" w:rsidRPr="00B01E09" w:rsidRDefault="00CC1A71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постоянно</w:t>
            </w:r>
          </w:p>
        </w:tc>
      </w:tr>
      <w:tr w:rsidR="00CC1A71" w:rsidRPr="008503C1" w:rsidTr="002678EA">
        <w:tc>
          <w:tcPr>
            <w:tcW w:w="1720" w:type="pct"/>
            <w:shd w:val="clear" w:color="auto" w:fill="FFFFFF"/>
          </w:tcPr>
          <w:p w:rsidR="00CC1A71" w:rsidRPr="00414962" w:rsidRDefault="00CC1A71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Информационные стенды</w:t>
            </w:r>
          </w:p>
        </w:tc>
        <w:tc>
          <w:tcPr>
            <w:tcW w:w="1718" w:type="pct"/>
            <w:shd w:val="clear" w:color="auto" w:fill="FFFFFF"/>
          </w:tcPr>
          <w:p w:rsidR="00CC1A71" w:rsidRPr="00B01E09" w:rsidRDefault="00CC1A71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Официальные и иные документы о деятельности учреждения</w:t>
            </w:r>
          </w:p>
        </w:tc>
        <w:tc>
          <w:tcPr>
            <w:tcW w:w="1562" w:type="pct"/>
            <w:shd w:val="clear" w:color="auto" w:fill="FFFFFF"/>
          </w:tcPr>
          <w:p w:rsidR="00CC1A71" w:rsidRPr="00B01E09" w:rsidRDefault="00CC1A71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постоянно</w:t>
            </w:r>
          </w:p>
        </w:tc>
      </w:tr>
      <w:tr w:rsidR="00CC1A71" w:rsidRPr="008503C1" w:rsidTr="002678EA">
        <w:tc>
          <w:tcPr>
            <w:tcW w:w="1720" w:type="pct"/>
            <w:shd w:val="clear" w:color="auto" w:fill="FFFFFF"/>
          </w:tcPr>
          <w:p w:rsidR="00CC1A71" w:rsidRPr="00414962" w:rsidRDefault="00CC1A71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Общие родительские собрания</w:t>
            </w:r>
          </w:p>
        </w:tc>
        <w:tc>
          <w:tcPr>
            <w:tcW w:w="1718" w:type="pct"/>
            <w:shd w:val="clear" w:color="auto" w:fill="FFFFFF"/>
          </w:tcPr>
          <w:p w:rsidR="00CC1A71" w:rsidRDefault="00CC1A71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 w:rsidRPr="00620616">
              <w:rPr>
                <w:kern w:val="2"/>
                <w:sz w:val="24"/>
                <w:szCs w:val="24"/>
              </w:rPr>
              <w:t>Информирование о результатах деятел</w:t>
            </w:r>
            <w:r>
              <w:rPr>
                <w:kern w:val="2"/>
                <w:sz w:val="24"/>
                <w:szCs w:val="24"/>
              </w:rPr>
              <w:t>ьности учреждения и расходовании</w:t>
            </w:r>
            <w:r w:rsidRPr="00620616">
              <w:rPr>
                <w:kern w:val="2"/>
                <w:sz w:val="24"/>
                <w:szCs w:val="24"/>
              </w:rPr>
              <w:t xml:space="preserve"> средств от приносящей доход деятельности. Общественный </w:t>
            </w:r>
            <w:r>
              <w:rPr>
                <w:kern w:val="2"/>
                <w:sz w:val="24"/>
                <w:szCs w:val="24"/>
              </w:rPr>
              <w:t xml:space="preserve">           </w:t>
            </w:r>
          </w:p>
          <w:p w:rsidR="00CC1A71" w:rsidRPr="00B01E09" w:rsidRDefault="00CC1A71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контроль</w:t>
            </w:r>
          </w:p>
        </w:tc>
        <w:tc>
          <w:tcPr>
            <w:tcW w:w="1562" w:type="pct"/>
            <w:shd w:val="clear" w:color="auto" w:fill="FFFFFF"/>
          </w:tcPr>
          <w:p w:rsidR="00CC1A71" w:rsidRPr="00B01E09" w:rsidRDefault="00CC1A71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 раз в год</w:t>
            </w:r>
          </w:p>
        </w:tc>
      </w:tr>
      <w:tr w:rsidR="00CC1A71" w:rsidRPr="008503C1" w:rsidTr="002678EA">
        <w:tc>
          <w:tcPr>
            <w:tcW w:w="1720" w:type="pct"/>
            <w:shd w:val="clear" w:color="auto" w:fill="FFFFFF"/>
          </w:tcPr>
          <w:p w:rsidR="00CC1A71" w:rsidRPr="00414962" w:rsidRDefault="00CC1A71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lastRenderedPageBreak/>
              <w:t>Публичный доклад</w:t>
            </w:r>
            <w:r>
              <w:rPr>
                <w:kern w:val="2"/>
                <w:sz w:val="24"/>
                <w:szCs w:val="24"/>
              </w:rPr>
              <w:t>,</w:t>
            </w:r>
            <w:r>
              <w:t xml:space="preserve"> </w:t>
            </w:r>
            <w:r w:rsidRPr="00CE163B">
              <w:rPr>
                <w:kern w:val="2"/>
                <w:sz w:val="24"/>
                <w:szCs w:val="24"/>
              </w:rPr>
              <w:t>отчет о самообследовании</w:t>
            </w:r>
            <w:r w:rsidRPr="003A005E">
              <w:rPr>
                <w:kern w:val="2"/>
                <w:sz w:val="24"/>
                <w:szCs w:val="24"/>
              </w:rPr>
              <w:t xml:space="preserve"> по итогам учебного года.</w:t>
            </w:r>
          </w:p>
        </w:tc>
        <w:tc>
          <w:tcPr>
            <w:tcW w:w="1718" w:type="pct"/>
            <w:shd w:val="clear" w:color="auto" w:fill="FFFFFF"/>
          </w:tcPr>
          <w:p w:rsidR="00CC1A71" w:rsidRPr="00B01E09" w:rsidRDefault="00CC1A71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Информирование о результатах дея</w:t>
            </w:r>
            <w:r>
              <w:rPr>
                <w:kern w:val="2"/>
                <w:sz w:val="24"/>
                <w:szCs w:val="24"/>
              </w:rPr>
              <w:t xml:space="preserve">тельности учреждения за учебный </w:t>
            </w:r>
            <w:r w:rsidRPr="003A005E">
              <w:rPr>
                <w:kern w:val="2"/>
                <w:sz w:val="24"/>
                <w:szCs w:val="24"/>
              </w:rPr>
              <w:t>год.</w:t>
            </w:r>
            <w:r>
              <w:rPr>
                <w:kern w:val="2"/>
                <w:sz w:val="24"/>
                <w:szCs w:val="24"/>
              </w:rPr>
              <w:t xml:space="preserve"> </w:t>
            </w:r>
            <w:r w:rsidRPr="003A005E">
              <w:rPr>
                <w:kern w:val="2"/>
                <w:sz w:val="24"/>
                <w:szCs w:val="24"/>
              </w:rPr>
              <w:t>Общественный контроль.</w:t>
            </w:r>
          </w:p>
        </w:tc>
        <w:tc>
          <w:tcPr>
            <w:tcW w:w="1562" w:type="pct"/>
            <w:shd w:val="clear" w:color="auto" w:fill="FFFFFF"/>
          </w:tcPr>
          <w:p w:rsidR="00CC1A71" w:rsidRPr="00B01E09" w:rsidRDefault="00CC1A71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 раз в год</w:t>
            </w:r>
          </w:p>
        </w:tc>
      </w:tr>
      <w:tr w:rsidR="00CC1A71" w:rsidRPr="008503C1" w:rsidTr="002678EA">
        <w:tc>
          <w:tcPr>
            <w:tcW w:w="1720" w:type="pct"/>
            <w:shd w:val="clear" w:color="auto" w:fill="FFFFFF"/>
          </w:tcPr>
          <w:p w:rsidR="00CC1A71" w:rsidRPr="00414962" w:rsidRDefault="00CC1A71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718" w:type="pct"/>
            <w:shd w:val="clear" w:color="auto" w:fill="FFFFFF"/>
          </w:tcPr>
          <w:p w:rsidR="00CC1A71" w:rsidRPr="00B01E09" w:rsidRDefault="00CC1A71" w:rsidP="002678EA">
            <w:pPr>
              <w:tabs>
                <w:tab w:val="left" w:pos="2310"/>
              </w:tabs>
              <w:ind w:firstLine="18"/>
              <w:rPr>
                <w:kern w:val="2"/>
                <w:sz w:val="24"/>
                <w:szCs w:val="24"/>
              </w:rPr>
            </w:pPr>
            <w:r w:rsidRPr="003A005E">
              <w:rPr>
                <w:kern w:val="2"/>
                <w:sz w:val="24"/>
                <w:szCs w:val="24"/>
              </w:rPr>
              <w:t>Информация о выполнении муниципального задания</w:t>
            </w:r>
          </w:p>
        </w:tc>
        <w:tc>
          <w:tcPr>
            <w:tcW w:w="1562" w:type="pct"/>
            <w:shd w:val="clear" w:color="auto" w:fill="FFFFFF"/>
          </w:tcPr>
          <w:p w:rsidR="00CC1A71" w:rsidRPr="00B01E09" w:rsidRDefault="00CC1A71" w:rsidP="002678EA">
            <w:pPr>
              <w:ind w:left="-709" w:firstLine="709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По мере необходимости</w:t>
            </w:r>
          </w:p>
        </w:tc>
      </w:tr>
    </w:tbl>
    <w:p w:rsidR="00CC1A71" w:rsidRPr="008503C1" w:rsidRDefault="00CC1A71" w:rsidP="00CC1A71"/>
    <w:p w:rsidR="00CC1A71" w:rsidRDefault="00CC1A71" w:rsidP="00D317E5">
      <w:pPr>
        <w:jc w:val="center"/>
      </w:pPr>
    </w:p>
    <w:p w:rsidR="00D317E5" w:rsidRPr="008503C1" w:rsidRDefault="00D317E5" w:rsidP="00D317E5">
      <w:pPr>
        <w:jc w:val="center"/>
      </w:pPr>
      <w:r w:rsidRPr="008503C1">
        <w:t>Часть 2. Сведения о выполняемых работах</w:t>
      </w:r>
      <w:r w:rsidRPr="00CC659B">
        <w:rPr>
          <w:vertAlign w:val="superscript"/>
        </w:rPr>
        <w:t>8</w:t>
      </w:r>
    </w:p>
    <w:p w:rsidR="00D317E5" w:rsidRDefault="005C63A7" w:rsidP="00D317E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11150600</wp:posOffset>
                </wp:positionH>
                <wp:positionV relativeFrom="paragraph">
                  <wp:posOffset>172085</wp:posOffset>
                </wp:positionV>
                <wp:extent cx="2505075" cy="1118235"/>
                <wp:effectExtent l="0" t="0" r="9525" b="571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93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  <w:gridCol w:w="1418"/>
                            </w:tblGrid>
                            <w:tr w:rsidR="00745195" w:rsidRPr="001B2409" w:rsidTr="00D317E5">
                              <w:trPr>
                                <w:trHeight w:val="1537"/>
                              </w:trPr>
                              <w:tc>
                                <w:tcPr>
                                  <w:tcW w:w="25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745195" w:rsidRPr="006C3738" w:rsidRDefault="00745195" w:rsidP="00D317E5">
                                  <w:pPr>
                                    <w:pStyle w:val="41"/>
                                    <w:suppressAutoHyphens/>
                                    <w:spacing w:before="0"/>
                                    <w:jc w:val="right"/>
                                    <w:rPr>
                                      <w:rFonts w:ascii="Times New Roman" w:hAnsi="Times New Roman"/>
                                      <w:b w:val="0"/>
                                      <w:i w:val="0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2D0D7F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auto"/>
                                      <w:sz w:val="28"/>
                                      <w:szCs w:val="28"/>
                                    </w:rPr>
                                    <w:t>Код по региональному перечню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745195" w:rsidRPr="00EA63AB" w:rsidRDefault="00745195" w:rsidP="00D317E5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45195" w:rsidRPr="001B2409" w:rsidRDefault="00745195" w:rsidP="00D317E5"/>
                          <w:p w:rsidR="00745195" w:rsidRDefault="00745195" w:rsidP="00D317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left:0;text-align:left;margin-left:878pt;margin-top:13.55pt;width:197.25pt;height:88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" stroked="f">
                <v:textbox>
                  <w:txbxContent>
                    <w:tbl>
                      <w:tblPr>
                        <w:tblW w:w="393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  <w:gridCol w:w="1418"/>
                      </w:tblGrid>
                      <w:tr w:rsidR="00745195" w:rsidRPr="001B2409" w:rsidTr="00D317E5">
                        <w:trPr>
                          <w:trHeight w:val="1537"/>
                        </w:trPr>
                        <w:tc>
                          <w:tcPr>
                            <w:tcW w:w="251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745195" w:rsidRPr="006C3738" w:rsidRDefault="00745195" w:rsidP="00D317E5">
                            <w:pPr>
                              <w:pStyle w:val="41"/>
                              <w:suppressAutoHyphens/>
                              <w:spacing w:before="0"/>
                              <w:jc w:val="right"/>
                              <w:rPr>
                                <w:rFonts w:ascii="Times New Roman" w:hAnsi="Times New Roman"/>
                                <w:b w:val="0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D0D7F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Код по региональному перечню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745195" w:rsidRPr="00EA63AB" w:rsidRDefault="00745195" w:rsidP="00D317E5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745195" w:rsidRPr="001B2409" w:rsidRDefault="00745195" w:rsidP="00D317E5"/>
                    <w:p w:rsidR="00745195" w:rsidRDefault="00745195" w:rsidP="00D317E5"/>
                  </w:txbxContent>
                </v:textbox>
              </v:shape>
            </w:pict>
          </mc:Fallback>
        </mc:AlternateContent>
      </w:r>
      <w:r w:rsidR="00D317E5">
        <w:t xml:space="preserve">                                     </w:t>
      </w:r>
      <w:r w:rsidR="00D317E5" w:rsidRPr="008503C1">
        <w:t>Раздел _____</w:t>
      </w:r>
    </w:p>
    <w:tbl>
      <w:tblPr>
        <w:tblpPr w:leftFromText="180" w:rightFromText="180" w:vertAnchor="text" w:horzAnchor="margin" w:tblpXSpec="right" w:tblpY="-56"/>
        <w:tblW w:w="3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0"/>
        <w:gridCol w:w="1314"/>
      </w:tblGrid>
      <w:tr w:rsidR="00D317E5" w:rsidRPr="001B2409" w:rsidTr="00D317E5">
        <w:trPr>
          <w:trHeight w:val="1537"/>
        </w:trPr>
        <w:tc>
          <w:tcPr>
            <w:tcW w:w="17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317E5" w:rsidRPr="006C3738" w:rsidRDefault="00D317E5" w:rsidP="00D317E5">
            <w:pPr>
              <w:pStyle w:val="41"/>
              <w:suppressAutoHyphens/>
              <w:spacing w:before="0"/>
              <w:jc w:val="right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682818">
              <w:rPr>
                <w:rStyle w:val="CharStyle9Exact"/>
                <w:rFonts w:ascii="Times New Roman" w:hAnsi="Times New Roman"/>
                <w:i w:val="0"/>
                <w:color w:val="auto"/>
                <w:sz w:val="24"/>
                <w:szCs w:val="28"/>
              </w:rPr>
              <w:t>Код по региональному перечню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17E5" w:rsidRPr="00EA63AB" w:rsidRDefault="00D317E5" w:rsidP="00D317E5">
            <w:pPr>
              <w:pStyle w:val="Style7"/>
              <w:shd w:val="clear" w:color="auto" w:fill="auto"/>
              <w:spacing w:before="0" w:after="0" w:line="144" w:lineRule="exact"/>
              <w:jc w:val="right"/>
              <w:rPr>
                <w:b w:val="0"/>
                <w:sz w:val="20"/>
              </w:rPr>
            </w:pPr>
          </w:p>
        </w:tc>
      </w:tr>
    </w:tbl>
    <w:p w:rsidR="00D317E5" w:rsidRPr="008503C1" w:rsidRDefault="00D317E5" w:rsidP="00D317E5"/>
    <w:p w:rsidR="00D317E5" w:rsidRPr="008503C1" w:rsidRDefault="00D317E5" w:rsidP="00D317E5">
      <w:pPr>
        <w:ind w:firstLine="709"/>
        <w:jc w:val="both"/>
      </w:pPr>
      <w:r w:rsidRPr="008503C1">
        <w:t>1.</w:t>
      </w:r>
      <w:r>
        <w:t> </w:t>
      </w:r>
      <w:r w:rsidRPr="008503C1">
        <w:t>Наименование работы __________________________</w:t>
      </w:r>
      <w:r>
        <w:t>______________</w:t>
      </w:r>
      <w:r w:rsidRPr="008503C1">
        <w:t>____</w:t>
      </w:r>
      <w:r>
        <w:t>_________________</w:t>
      </w:r>
      <w:r w:rsidRPr="008503C1">
        <w:t>_</w:t>
      </w:r>
      <w:r>
        <w:t xml:space="preserve"> </w:t>
      </w:r>
    </w:p>
    <w:p w:rsidR="00D317E5" w:rsidRDefault="00D317E5" w:rsidP="00D317E5">
      <w:pPr>
        <w:ind w:firstLine="709"/>
        <w:jc w:val="both"/>
      </w:pPr>
      <w:r w:rsidRPr="008503C1">
        <w:t>2. Категории потребителей работы ___________</w:t>
      </w:r>
      <w:r>
        <w:t>__________________________________________</w:t>
      </w:r>
    </w:p>
    <w:p w:rsidR="00D317E5" w:rsidRPr="008503C1" w:rsidRDefault="00D317E5" w:rsidP="00D317E5">
      <w:pPr>
        <w:ind w:firstLine="709"/>
        <w:jc w:val="both"/>
      </w:pPr>
      <w:r w:rsidRPr="008503C1">
        <w:t>3. Показатели, характеризующие объем и (или) качество работы</w:t>
      </w:r>
    </w:p>
    <w:p w:rsidR="00D317E5" w:rsidRPr="008503C1" w:rsidRDefault="00D317E5" w:rsidP="00D317E5">
      <w:pPr>
        <w:ind w:firstLine="709"/>
        <w:jc w:val="both"/>
      </w:pPr>
      <w:r w:rsidRPr="008503C1">
        <w:t>3.1. Показатели, характеризующие качество работы</w:t>
      </w:r>
      <w:r w:rsidRPr="00CC659B">
        <w:rPr>
          <w:vertAlign w:val="superscript"/>
        </w:rPr>
        <w:t>3</w:t>
      </w:r>
    </w:p>
    <w:p w:rsidR="00D317E5" w:rsidRPr="008A2BD5" w:rsidRDefault="00D317E5" w:rsidP="00D317E5"/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6"/>
        <w:gridCol w:w="1161"/>
        <w:gridCol w:w="1133"/>
        <w:gridCol w:w="1105"/>
        <w:gridCol w:w="1149"/>
        <w:gridCol w:w="1145"/>
        <w:gridCol w:w="1106"/>
        <w:gridCol w:w="981"/>
        <w:gridCol w:w="846"/>
        <w:gridCol w:w="1204"/>
        <w:gridCol w:w="1119"/>
        <w:gridCol w:w="1134"/>
        <w:gridCol w:w="1204"/>
        <w:gridCol w:w="1228"/>
      </w:tblGrid>
      <w:tr w:rsidR="00D317E5" w:rsidRPr="00DA3861" w:rsidTr="00070EE4">
        <w:trPr>
          <w:trHeight w:val="20"/>
        </w:trPr>
        <w:tc>
          <w:tcPr>
            <w:tcW w:w="1346" w:type="dxa"/>
            <w:vMerge w:val="restart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350" w:type="dxa"/>
            <w:gridSpan w:val="3"/>
            <w:vMerge w:val="restart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62" w:type="dxa"/>
            <w:gridSpan w:val="2"/>
            <w:vMerge w:val="restart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2891" w:type="dxa"/>
            <w:gridSpan w:val="3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 xml:space="preserve">Показатель качества </w:t>
            </w:r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работы</w:t>
            </w:r>
          </w:p>
        </w:tc>
        <w:tc>
          <w:tcPr>
            <w:tcW w:w="3408" w:type="dxa"/>
            <w:gridSpan w:val="3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Значение показателя качества работы</w:t>
            </w:r>
          </w:p>
        </w:tc>
        <w:tc>
          <w:tcPr>
            <w:tcW w:w="2398" w:type="dxa"/>
            <w:gridSpan w:val="2"/>
            <w:vMerge w:val="restart"/>
            <w:noWrap/>
          </w:tcPr>
          <w:p w:rsidR="00D317E5" w:rsidRPr="00DA3861" w:rsidRDefault="00D317E5" w:rsidP="00D317E5">
            <w:pPr>
              <w:ind w:left="-5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Допустимые (возможные) отклонения от установленных показателей качества работы</w:t>
            </w:r>
            <w:r w:rsidRPr="00DA3861">
              <w:rPr>
                <w:sz w:val="22"/>
                <w:szCs w:val="22"/>
                <w:vertAlign w:val="superscript"/>
              </w:rPr>
              <w:t>6</w:t>
            </w:r>
          </w:p>
        </w:tc>
      </w:tr>
      <w:tr w:rsidR="00D317E5" w:rsidRPr="00DA3861" w:rsidTr="00070EE4">
        <w:trPr>
          <w:trHeight w:val="20"/>
        </w:trPr>
        <w:tc>
          <w:tcPr>
            <w:tcW w:w="1346" w:type="dxa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350" w:type="dxa"/>
            <w:gridSpan w:val="3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262" w:type="dxa"/>
            <w:gridSpan w:val="2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90" w:type="dxa"/>
            <w:vMerge w:val="restart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________________</w:t>
            </w:r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proofErr w:type="gramStart"/>
            <w:r w:rsidRPr="00DA3861">
              <w:rPr>
                <w:sz w:val="22"/>
                <w:szCs w:val="22"/>
              </w:rPr>
              <w:t>(</w:t>
            </w:r>
            <w:proofErr w:type="spellStart"/>
            <w:r w:rsidRPr="00DA3861">
              <w:rPr>
                <w:sz w:val="22"/>
                <w:szCs w:val="22"/>
              </w:rPr>
              <w:t>наимено-вание</w:t>
            </w:r>
            <w:proofErr w:type="spellEnd"/>
            <w:proofErr w:type="gramEnd"/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proofErr w:type="gramStart"/>
            <w:r w:rsidRPr="00DA3861">
              <w:rPr>
                <w:sz w:val="22"/>
                <w:szCs w:val="22"/>
              </w:rPr>
              <w:t>показа-теля)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  <w:proofErr w:type="gramEnd"/>
          </w:p>
        </w:tc>
        <w:tc>
          <w:tcPr>
            <w:tcW w:w="1801" w:type="dxa"/>
            <w:gridSpan w:val="2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187" w:type="dxa"/>
            <w:vMerge w:val="restart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20__ год (очередной финансо</w:t>
            </w:r>
            <w:r w:rsidRPr="00DA3861">
              <w:rPr>
                <w:sz w:val="22"/>
                <w:szCs w:val="22"/>
              </w:rPr>
              <w:softHyphen/>
              <w:t>вый год)</w:t>
            </w:r>
          </w:p>
        </w:tc>
        <w:tc>
          <w:tcPr>
            <w:tcW w:w="1103" w:type="dxa"/>
            <w:vMerge w:val="restart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20__ год</w:t>
            </w:r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(1-й год планового периода)</w:t>
            </w:r>
          </w:p>
        </w:tc>
        <w:tc>
          <w:tcPr>
            <w:tcW w:w="1118" w:type="dxa"/>
            <w:vMerge w:val="restart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20__ год</w:t>
            </w:r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2398" w:type="dxa"/>
            <w:gridSpan w:val="2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</w:tr>
      <w:tr w:rsidR="00D317E5" w:rsidRPr="00DA3861" w:rsidTr="00070EE4">
        <w:trPr>
          <w:trHeight w:val="253"/>
        </w:trPr>
        <w:tc>
          <w:tcPr>
            <w:tcW w:w="1346" w:type="dxa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350" w:type="dxa"/>
            <w:gridSpan w:val="3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262" w:type="dxa"/>
            <w:gridSpan w:val="2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90" w:type="dxa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vMerge w:val="restart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наиме</w:t>
            </w:r>
            <w:r w:rsidRPr="00DA3861">
              <w:rPr>
                <w:sz w:val="22"/>
                <w:szCs w:val="22"/>
              </w:rPr>
              <w:softHyphen/>
              <w:t>нование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834" w:type="dxa"/>
            <w:vMerge w:val="restart"/>
          </w:tcPr>
          <w:p w:rsidR="00D317E5" w:rsidRPr="00DA3861" w:rsidRDefault="00D317E5" w:rsidP="00D317E5">
            <w:pPr>
              <w:ind w:left="-52" w:right="-49" w:firstLine="24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код по ОКЕИ</w:t>
            </w:r>
            <w:r w:rsidRPr="00DA3861">
              <w:rPr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1187" w:type="dxa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118" w:type="dxa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398" w:type="dxa"/>
            <w:gridSpan w:val="2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</w:tr>
      <w:tr w:rsidR="00D317E5" w:rsidRPr="00DA3861" w:rsidTr="00070EE4">
        <w:trPr>
          <w:trHeight w:val="20"/>
        </w:trPr>
        <w:tc>
          <w:tcPr>
            <w:tcW w:w="1346" w:type="dxa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__________________</w:t>
            </w:r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</w:t>
            </w:r>
            <w:proofErr w:type="spellStart"/>
            <w:proofErr w:type="gramStart"/>
            <w:r w:rsidRPr="00DA3861">
              <w:rPr>
                <w:sz w:val="22"/>
                <w:szCs w:val="22"/>
              </w:rPr>
              <w:t>наимено-вание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показа-теля)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117" w:type="dxa"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__________________</w:t>
            </w:r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proofErr w:type="gramStart"/>
            <w:r w:rsidRPr="00DA3861">
              <w:rPr>
                <w:sz w:val="22"/>
                <w:szCs w:val="22"/>
              </w:rPr>
              <w:t>(</w:t>
            </w:r>
            <w:proofErr w:type="spellStart"/>
            <w:r w:rsidRPr="00DA3861">
              <w:rPr>
                <w:sz w:val="22"/>
                <w:szCs w:val="22"/>
              </w:rPr>
              <w:t>наимено-вание</w:t>
            </w:r>
            <w:proofErr w:type="spellEnd"/>
            <w:proofErr w:type="gramEnd"/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proofErr w:type="gramStart"/>
            <w:r w:rsidRPr="00DA3861">
              <w:rPr>
                <w:sz w:val="22"/>
                <w:szCs w:val="22"/>
              </w:rPr>
              <w:t>показа-теля)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  <w:proofErr w:type="gramEnd"/>
          </w:p>
        </w:tc>
        <w:tc>
          <w:tcPr>
            <w:tcW w:w="1089" w:type="dxa"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________________</w:t>
            </w:r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proofErr w:type="gramStart"/>
            <w:r w:rsidRPr="00DA3861">
              <w:rPr>
                <w:sz w:val="22"/>
                <w:szCs w:val="22"/>
              </w:rPr>
              <w:t>(</w:t>
            </w:r>
            <w:proofErr w:type="spellStart"/>
            <w:r w:rsidRPr="00DA3861">
              <w:rPr>
                <w:sz w:val="22"/>
                <w:szCs w:val="22"/>
              </w:rPr>
              <w:t>наимено-вание</w:t>
            </w:r>
            <w:proofErr w:type="spellEnd"/>
            <w:proofErr w:type="gramEnd"/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proofErr w:type="gramStart"/>
            <w:r w:rsidRPr="00DA3861">
              <w:rPr>
                <w:sz w:val="22"/>
                <w:szCs w:val="22"/>
              </w:rPr>
              <w:t>показа-теля)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  <w:proofErr w:type="gramEnd"/>
          </w:p>
        </w:tc>
        <w:tc>
          <w:tcPr>
            <w:tcW w:w="1133" w:type="dxa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__________________</w:t>
            </w:r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proofErr w:type="gramStart"/>
            <w:r w:rsidRPr="00DA3861">
              <w:rPr>
                <w:sz w:val="22"/>
                <w:szCs w:val="22"/>
              </w:rPr>
              <w:t>(</w:t>
            </w:r>
            <w:proofErr w:type="spellStart"/>
            <w:r w:rsidRPr="00DA3861">
              <w:rPr>
                <w:sz w:val="22"/>
                <w:szCs w:val="22"/>
              </w:rPr>
              <w:t>наимено-вание</w:t>
            </w:r>
            <w:proofErr w:type="spellEnd"/>
            <w:proofErr w:type="gramEnd"/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proofErr w:type="gramStart"/>
            <w:r w:rsidRPr="00DA3861">
              <w:rPr>
                <w:sz w:val="22"/>
                <w:szCs w:val="22"/>
              </w:rPr>
              <w:t>показа-теля)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  <w:proofErr w:type="gramEnd"/>
          </w:p>
        </w:tc>
        <w:tc>
          <w:tcPr>
            <w:tcW w:w="1129" w:type="dxa"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__________________</w:t>
            </w:r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proofErr w:type="gramStart"/>
            <w:r w:rsidRPr="00DA3861">
              <w:rPr>
                <w:sz w:val="22"/>
                <w:szCs w:val="22"/>
              </w:rPr>
              <w:t>(</w:t>
            </w:r>
            <w:proofErr w:type="spellStart"/>
            <w:r w:rsidRPr="00DA3861">
              <w:rPr>
                <w:sz w:val="22"/>
                <w:szCs w:val="22"/>
              </w:rPr>
              <w:t>наимено-вание</w:t>
            </w:r>
            <w:proofErr w:type="spellEnd"/>
            <w:proofErr w:type="gramEnd"/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proofErr w:type="gramStart"/>
            <w:r w:rsidRPr="00DA3861">
              <w:rPr>
                <w:sz w:val="22"/>
                <w:szCs w:val="22"/>
              </w:rPr>
              <w:t>показа-теля)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  <w:proofErr w:type="gramEnd"/>
          </w:p>
        </w:tc>
        <w:tc>
          <w:tcPr>
            <w:tcW w:w="1090" w:type="dxa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34" w:type="dxa"/>
            <w:vMerge/>
          </w:tcPr>
          <w:p w:rsidR="00D317E5" w:rsidRPr="00DA3861" w:rsidRDefault="00D317E5" w:rsidP="00D317E5">
            <w:pPr>
              <w:ind w:left="-52" w:right="-49" w:firstLine="24"/>
              <w:jc w:val="center"/>
              <w:rPr>
                <w:sz w:val="22"/>
                <w:szCs w:val="22"/>
              </w:rPr>
            </w:pPr>
          </w:p>
        </w:tc>
        <w:tc>
          <w:tcPr>
            <w:tcW w:w="1187" w:type="dxa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118" w:type="dxa"/>
            <w:vMerge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187" w:type="dxa"/>
            <w:noWrap/>
          </w:tcPr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в процентах</w:t>
            </w:r>
          </w:p>
        </w:tc>
        <w:tc>
          <w:tcPr>
            <w:tcW w:w="1211" w:type="dxa"/>
          </w:tcPr>
          <w:p w:rsidR="00D317E5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 xml:space="preserve">в </w:t>
            </w:r>
          </w:p>
          <w:p w:rsidR="00D317E5" w:rsidRPr="00DA3861" w:rsidRDefault="00D317E5" w:rsidP="00D317E5">
            <w:pPr>
              <w:ind w:left="-2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абсолют</w:t>
            </w:r>
            <w:r>
              <w:rPr>
                <w:sz w:val="22"/>
                <w:szCs w:val="22"/>
              </w:rPr>
              <w:softHyphen/>
              <w:t>ных вели</w:t>
            </w:r>
            <w:r w:rsidRPr="00DA3861">
              <w:rPr>
                <w:sz w:val="22"/>
                <w:szCs w:val="22"/>
              </w:rPr>
              <w:t>чинах</w:t>
            </w:r>
          </w:p>
        </w:tc>
      </w:tr>
      <w:tr w:rsidR="00D317E5" w:rsidRPr="00DA3861" w:rsidTr="00070EE4">
        <w:trPr>
          <w:trHeight w:val="20"/>
        </w:trPr>
        <w:tc>
          <w:tcPr>
            <w:tcW w:w="1346" w:type="dxa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</w:t>
            </w:r>
          </w:p>
        </w:tc>
        <w:tc>
          <w:tcPr>
            <w:tcW w:w="1144" w:type="dxa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</w:t>
            </w:r>
          </w:p>
        </w:tc>
        <w:tc>
          <w:tcPr>
            <w:tcW w:w="1117" w:type="dxa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3</w:t>
            </w:r>
          </w:p>
        </w:tc>
        <w:tc>
          <w:tcPr>
            <w:tcW w:w="1089" w:type="dxa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5</w:t>
            </w:r>
          </w:p>
        </w:tc>
        <w:tc>
          <w:tcPr>
            <w:tcW w:w="1129" w:type="dxa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6</w:t>
            </w:r>
          </w:p>
        </w:tc>
        <w:tc>
          <w:tcPr>
            <w:tcW w:w="1090" w:type="dxa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7</w:t>
            </w:r>
          </w:p>
        </w:tc>
        <w:tc>
          <w:tcPr>
            <w:tcW w:w="967" w:type="dxa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8</w:t>
            </w:r>
          </w:p>
        </w:tc>
        <w:tc>
          <w:tcPr>
            <w:tcW w:w="834" w:type="dxa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9</w:t>
            </w:r>
          </w:p>
        </w:tc>
        <w:tc>
          <w:tcPr>
            <w:tcW w:w="1187" w:type="dxa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10</w:t>
            </w:r>
          </w:p>
        </w:tc>
        <w:tc>
          <w:tcPr>
            <w:tcW w:w="1103" w:type="dxa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11</w:t>
            </w:r>
          </w:p>
        </w:tc>
        <w:tc>
          <w:tcPr>
            <w:tcW w:w="1118" w:type="dxa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12</w:t>
            </w:r>
          </w:p>
        </w:tc>
        <w:tc>
          <w:tcPr>
            <w:tcW w:w="1187" w:type="dxa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13</w:t>
            </w:r>
          </w:p>
        </w:tc>
        <w:tc>
          <w:tcPr>
            <w:tcW w:w="1211" w:type="dxa"/>
            <w:noWrap/>
          </w:tcPr>
          <w:p w:rsidR="00D317E5" w:rsidRPr="00DA3861" w:rsidRDefault="00D317E5" w:rsidP="00D317E5">
            <w:pPr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14</w:t>
            </w:r>
          </w:p>
        </w:tc>
      </w:tr>
      <w:tr w:rsidR="00D317E5" w:rsidRPr="00DA3861" w:rsidTr="00070EE4">
        <w:trPr>
          <w:trHeight w:val="20"/>
        </w:trPr>
        <w:tc>
          <w:tcPr>
            <w:tcW w:w="1346" w:type="dxa"/>
            <w:vMerge w:val="restart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 w:val="restart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 w:val="restart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 w:val="restart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 w:val="restart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090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834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87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03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18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87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211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</w:tr>
      <w:tr w:rsidR="00D317E5" w:rsidRPr="00DA3861" w:rsidTr="00070EE4">
        <w:trPr>
          <w:trHeight w:val="20"/>
        </w:trPr>
        <w:tc>
          <w:tcPr>
            <w:tcW w:w="1346" w:type="dxa"/>
            <w:vMerge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44" w:type="dxa"/>
            <w:vMerge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  <w:vMerge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090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967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834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87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03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18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187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211" w:type="dxa"/>
            <w:noWrap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</w:tr>
    </w:tbl>
    <w:p w:rsidR="00D317E5" w:rsidRPr="008503C1" w:rsidRDefault="00D317E5" w:rsidP="00D317E5">
      <w:pPr>
        <w:ind w:firstLine="720"/>
        <w:jc w:val="both"/>
      </w:pPr>
      <w:r w:rsidRPr="008503C1">
        <w:t>3.2. Показатели, характеризующие объем работы</w:t>
      </w:r>
    </w:p>
    <w:p w:rsidR="00D317E5" w:rsidRPr="008503C1" w:rsidRDefault="00D317E5" w:rsidP="00D317E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106"/>
        <w:gridCol w:w="1078"/>
        <w:gridCol w:w="1077"/>
        <w:gridCol w:w="1077"/>
        <w:gridCol w:w="1076"/>
        <w:gridCol w:w="896"/>
        <w:gridCol w:w="715"/>
        <w:gridCol w:w="798"/>
        <w:gridCol w:w="896"/>
        <w:gridCol w:w="924"/>
        <w:gridCol w:w="910"/>
        <w:gridCol w:w="937"/>
        <w:gridCol w:w="938"/>
        <w:gridCol w:w="938"/>
        <w:gridCol w:w="868"/>
        <w:gridCol w:w="878"/>
      </w:tblGrid>
      <w:tr w:rsidR="00D317E5" w:rsidRPr="00DA3861" w:rsidTr="00070EE4">
        <w:trPr>
          <w:trHeight w:val="20"/>
        </w:trPr>
        <w:tc>
          <w:tcPr>
            <w:tcW w:w="798" w:type="dxa"/>
            <w:vMerge w:val="restart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proofErr w:type="gramStart"/>
            <w:r w:rsidRPr="00DA3861">
              <w:rPr>
                <w:sz w:val="22"/>
                <w:szCs w:val="22"/>
              </w:rPr>
              <w:t>Уника-</w:t>
            </w:r>
            <w:proofErr w:type="spellStart"/>
            <w:r w:rsidRPr="00DA3861">
              <w:rPr>
                <w:sz w:val="22"/>
                <w:szCs w:val="22"/>
              </w:rPr>
              <w:lastRenderedPageBreak/>
              <w:t>льный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номер </w:t>
            </w:r>
            <w:proofErr w:type="spellStart"/>
            <w:r w:rsidRPr="00DA3861">
              <w:rPr>
                <w:sz w:val="22"/>
                <w:szCs w:val="22"/>
              </w:rPr>
              <w:t>реест-ровой</w:t>
            </w:r>
            <w:proofErr w:type="spellEnd"/>
            <w:r w:rsidRPr="00DA3861">
              <w:rPr>
                <w:sz w:val="22"/>
                <w:szCs w:val="22"/>
              </w:rPr>
              <w:t xml:space="preserve"> записи</w:t>
            </w:r>
          </w:p>
        </w:tc>
        <w:tc>
          <w:tcPr>
            <w:tcW w:w="3213" w:type="dxa"/>
            <w:gridSpan w:val="3"/>
            <w:vMerge w:val="restart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 xml:space="preserve">Показатель, характеризующий </w:t>
            </w:r>
            <w:r w:rsidRPr="00DA3861">
              <w:rPr>
                <w:sz w:val="22"/>
                <w:szCs w:val="22"/>
              </w:rPr>
              <w:lastRenderedPageBreak/>
              <w:t>содержание работы</w:t>
            </w:r>
          </w:p>
        </w:tc>
        <w:tc>
          <w:tcPr>
            <w:tcW w:w="2123" w:type="dxa"/>
            <w:gridSpan w:val="2"/>
            <w:vMerge w:val="restart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 xml:space="preserve">Показатель, </w:t>
            </w:r>
            <w:r w:rsidRPr="00DA3861">
              <w:rPr>
                <w:sz w:val="22"/>
                <w:szCs w:val="22"/>
              </w:rPr>
              <w:lastRenderedPageBreak/>
              <w:t>характеризующий условия (формы) выполнения работы</w:t>
            </w:r>
          </w:p>
        </w:tc>
        <w:tc>
          <w:tcPr>
            <w:tcW w:w="2375" w:type="dxa"/>
            <w:gridSpan w:val="3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 xml:space="preserve">Показатель объема </w:t>
            </w:r>
            <w:r w:rsidRPr="00DA3861">
              <w:rPr>
                <w:sz w:val="22"/>
                <w:szCs w:val="22"/>
              </w:rPr>
              <w:lastRenderedPageBreak/>
              <w:t>работы</w:t>
            </w:r>
          </w:p>
        </w:tc>
        <w:tc>
          <w:tcPr>
            <w:tcW w:w="2691" w:type="dxa"/>
            <w:gridSpan w:val="3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 xml:space="preserve">Значение показателя </w:t>
            </w:r>
            <w:r w:rsidRPr="00DA3861">
              <w:rPr>
                <w:sz w:val="22"/>
                <w:szCs w:val="22"/>
              </w:rPr>
              <w:lastRenderedPageBreak/>
              <w:t>объема работы</w:t>
            </w:r>
          </w:p>
        </w:tc>
        <w:tc>
          <w:tcPr>
            <w:tcW w:w="2774" w:type="dxa"/>
            <w:gridSpan w:val="3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>Размер платы</w:t>
            </w:r>
          </w:p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>(цена, тариф)</w:t>
            </w:r>
            <w:r w:rsidRPr="00DA3861"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722" w:type="dxa"/>
            <w:gridSpan w:val="2"/>
            <w:vMerge w:val="restart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lastRenderedPageBreak/>
              <w:t xml:space="preserve">Допустимые </w:t>
            </w:r>
            <w:r w:rsidRPr="00DA3861">
              <w:rPr>
                <w:sz w:val="22"/>
                <w:szCs w:val="22"/>
              </w:rPr>
              <w:lastRenderedPageBreak/>
              <w:t>(возможные) отклонения от установленных показателей объема работы</w:t>
            </w:r>
            <w:r w:rsidRPr="00DA3861">
              <w:rPr>
                <w:sz w:val="22"/>
                <w:szCs w:val="22"/>
                <w:vertAlign w:val="superscript"/>
              </w:rPr>
              <w:t>6</w:t>
            </w:r>
          </w:p>
        </w:tc>
      </w:tr>
      <w:tr w:rsidR="00D317E5" w:rsidRPr="00DA3861" w:rsidTr="00070EE4">
        <w:trPr>
          <w:trHeight w:val="20"/>
        </w:trPr>
        <w:tc>
          <w:tcPr>
            <w:tcW w:w="798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3213" w:type="dxa"/>
            <w:gridSpan w:val="3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123" w:type="dxa"/>
            <w:gridSpan w:val="2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 w:val="restart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______________</w:t>
            </w:r>
          </w:p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</w:t>
            </w:r>
            <w:proofErr w:type="spellStart"/>
            <w:proofErr w:type="gramStart"/>
            <w:r w:rsidRPr="00DA3861">
              <w:rPr>
                <w:sz w:val="22"/>
                <w:szCs w:val="22"/>
              </w:rPr>
              <w:t>наиме-нование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показа-теля)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492" w:type="dxa"/>
            <w:gridSpan w:val="2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883" w:type="dxa"/>
            <w:vMerge w:val="restart"/>
          </w:tcPr>
          <w:p w:rsidR="00D317E5" w:rsidRPr="00DA3861" w:rsidRDefault="00D317E5" w:rsidP="00D317E5">
            <w:pPr>
              <w:ind w:left="-55" w:right="-90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20__ год (</w:t>
            </w:r>
            <w:proofErr w:type="spellStart"/>
            <w:proofErr w:type="gramStart"/>
            <w:r w:rsidRPr="00DA3861">
              <w:rPr>
                <w:sz w:val="22"/>
                <w:szCs w:val="22"/>
              </w:rPr>
              <w:t>очеред</w:t>
            </w:r>
            <w:proofErr w:type="spellEnd"/>
            <w:r w:rsidRPr="00DA3861">
              <w:rPr>
                <w:sz w:val="22"/>
                <w:szCs w:val="22"/>
              </w:rPr>
              <w:t>-ной</w:t>
            </w:r>
            <w:proofErr w:type="gramEnd"/>
            <w:r w:rsidRPr="00DA3861">
              <w:rPr>
                <w:sz w:val="22"/>
                <w:szCs w:val="22"/>
              </w:rPr>
              <w:t xml:space="preserve"> </w:t>
            </w:r>
            <w:proofErr w:type="spellStart"/>
            <w:r w:rsidRPr="00DA3861">
              <w:rPr>
                <w:sz w:val="22"/>
                <w:szCs w:val="22"/>
              </w:rPr>
              <w:t>финан-совый</w:t>
            </w:r>
            <w:proofErr w:type="spellEnd"/>
            <w:r w:rsidRPr="00DA3861">
              <w:rPr>
                <w:sz w:val="22"/>
                <w:szCs w:val="22"/>
              </w:rPr>
              <w:t xml:space="preserve"> год)</w:t>
            </w:r>
          </w:p>
        </w:tc>
        <w:tc>
          <w:tcPr>
            <w:tcW w:w="911" w:type="dxa"/>
            <w:vMerge w:val="restart"/>
          </w:tcPr>
          <w:p w:rsidR="00D317E5" w:rsidRPr="00DA3861" w:rsidRDefault="00D317E5" w:rsidP="00D317E5">
            <w:pPr>
              <w:ind w:left="-55" w:right="-90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 xml:space="preserve">20__ год (1-й год </w:t>
            </w:r>
            <w:proofErr w:type="spellStart"/>
            <w:proofErr w:type="gramStart"/>
            <w:r w:rsidRPr="00DA3861">
              <w:rPr>
                <w:sz w:val="22"/>
                <w:szCs w:val="22"/>
              </w:rPr>
              <w:t>плано-вого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периода)</w:t>
            </w:r>
          </w:p>
        </w:tc>
        <w:tc>
          <w:tcPr>
            <w:tcW w:w="897" w:type="dxa"/>
            <w:vMerge w:val="restart"/>
          </w:tcPr>
          <w:p w:rsidR="00D317E5" w:rsidRPr="00DA3861" w:rsidRDefault="00D317E5" w:rsidP="00D317E5">
            <w:pPr>
              <w:ind w:left="-55" w:right="-90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 xml:space="preserve">20__ год (2-й год </w:t>
            </w:r>
            <w:proofErr w:type="spellStart"/>
            <w:proofErr w:type="gramStart"/>
            <w:r w:rsidRPr="00DA3861">
              <w:rPr>
                <w:sz w:val="22"/>
                <w:szCs w:val="22"/>
              </w:rPr>
              <w:t>плано-вого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периода)</w:t>
            </w:r>
          </w:p>
        </w:tc>
        <w:tc>
          <w:tcPr>
            <w:tcW w:w="924" w:type="dxa"/>
            <w:vMerge w:val="restart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20__ год (</w:t>
            </w:r>
            <w:proofErr w:type="spellStart"/>
            <w:proofErr w:type="gramStart"/>
            <w:r w:rsidRPr="00DA3861">
              <w:rPr>
                <w:sz w:val="22"/>
                <w:szCs w:val="22"/>
              </w:rPr>
              <w:t>очеред</w:t>
            </w:r>
            <w:proofErr w:type="spellEnd"/>
            <w:r w:rsidRPr="00DA3861">
              <w:rPr>
                <w:sz w:val="22"/>
                <w:szCs w:val="22"/>
              </w:rPr>
              <w:t>-ной</w:t>
            </w:r>
            <w:proofErr w:type="gramEnd"/>
            <w:r w:rsidRPr="00DA3861">
              <w:rPr>
                <w:sz w:val="22"/>
                <w:szCs w:val="22"/>
              </w:rPr>
              <w:t xml:space="preserve"> </w:t>
            </w:r>
            <w:proofErr w:type="spellStart"/>
            <w:r w:rsidRPr="00DA3861">
              <w:rPr>
                <w:sz w:val="22"/>
                <w:szCs w:val="22"/>
              </w:rPr>
              <w:t>финан-совый</w:t>
            </w:r>
            <w:proofErr w:type="spellEnd"/>
            <w:r w:rsidRPr="00DA3861">
              <w:rPr>
                <w:sz w:val="22"/>
                <w:szCs w:val="22"/>
              </w:rPr>
              <w:t xml:space="preserve"> год)</w:t>
            </w:r>
          </w:p>
        </w:tc>
        <w:tc>
          <w:tcPr>
            <w:tcW w:w="925" w:type="dxa"/>
            <w:vMerge w:val="restart"/>
          </w:tcPr>
          <w:p w:rsidR="00D317E5" w:rsidRPr="00DA3861" w:rsidRDefault="00D317E5" w:rsidP="00D317E5">
            <w:pPr>
              <w:ind w:left="-66" w:right="-52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 xml:space="preserve">20__ год (1-й год </w:t>
            </w:r>
            <w:proofErr w:type="spellStart"/>
            <w:proofErr w:type="gramStart"/>
            <w:r w:rsidRPr="00DA3861">
              <w:rPr>
                <w:sz w:val="22"/>
                <w:szCs w:val="22"/>
              </w:rPr>
              <w:t>плано-вого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периода)</w:t>
            </w:r>
          </w:p>
        </w:tc>
        <w:tc>
          <w:tcPr>
            <w:tcW w:w="925" w:type="dxa"/>
            <w:vMerge w:val="restart"/>
          </w:tcPr>
          <w:p w:rsidR="00D317E5" w:rsidRPr="00DA3861" w:rsidRDefault="00D317E5" w:rsidP="00D317E5">
            <w:pPr>
              <w:ind w:left="-66" w:right="-66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 xml:space="preserve">20__ год (2-й год </w:t>
            </w:r>
            <w:proofErr w:type="spellStart"/>
            <w:proofErr w:type="gramStart"/>
            <w:r w:rsidRPr="00DA3861">
              <w:rPr>
                <w:sz w:val="22"/>
                <w:szCs w:val="22"/>
              </w:rPr>
              <w:t>плано-вого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периода)</w:t>
            </w:r>
          </w:p>
        </w:tc>
        <w:tc>
          <w:tcPr>
            <w:tcW w:w="1722" w:type="dxa"/>
            <w:gridSpan w:val="2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D317E5" w:rsidRPr="00DA3861" w:rsidTr="00070EE4">
        <w:trPr>
          <w:trHeight w:val="253"/>
        </w:trPr>
        <w:tc>
          <w:tcPr>
            <w:tcW w:w="798" w:type="dxa"/>
            <w:vMerge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89" w:type="dxa"/>
            <w:vMerge w:val="restart"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______________</w:t>
            </w:r>
          </w:p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</w:t>
            </w:r>
            <w:proofErr w:type="spellStart"/>
            <w:proofErr w:type="gramStart"/>
            <w:r w:rsidRPr="00DA3861">
              <w:rPr>
                <w:sz w:val="22"/>
                <w:szCs w:val="22"/>
              </w:rPr>
              <w:t>наимено-вание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показа-теля)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062" w:type="dxa"/>
            <w:vMerge w:val="restart"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______________</w:t>
            </w:r>
          </w:p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</w:t>
            </w:r>
            <w:proofErr w:type="spellStart"/>
            <w:proofErr w:type="gramStart"/>
            <w:r w:rsidRPr="00DA3861">
              <w:rPr>
                <w:sz w:val="22"/>
                <w:szCs w:val="22"/>
              </w:rPr>
              <w:t>наимено-вание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показа-теля)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062" w:type="dxa"/>
            <w:vMerge w:val="restart"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________________</w:t>
            </w:r>
          </w:p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</w:t>
            </w:r>
            <w:proofErr w:type="spellStart"/>
            <w:proofErr w:type="gramStart"/>
            <w:r w:rsidRPr="00DA3861">
              <w:rPr>
                <w:sz w:val="22"/>
                <w:szCs w:val="22"/>
              </w:rPr>
              <w:t>наимено-вание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показа-теля)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062" w:type="dxa"/>
            <w:vMerge w:val="restart"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________________</w:t>
            </w:r>
          </w:p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</w:t>
            </w:r>
            <w:proofErr w:type="spellStart"/>
            <w:proofErr w:type="gramStart"/>
            <w:r w:rsidRPr="00DA3861">
              <w:rPr>
                <w:sz w:val="22"/>
                <w:szCs w:val="22"/>
              </w:rPr>
              <w:t>наимено-вание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показа-теля)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061" w:type="dxa"/>
            <w:vMerge w:val="restart"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________________</w:t>
            </w:r>
          </w:p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(</w:t>
            </w:r>
            <w:proofErr w:type="spellStart"/>
            <w:proofErr w:type="gramStart"/>
            <w:r w:rsidRPr="00DA3861">
              <w:rPr>
                <w:sz w:val="22"/>
                <w:szCs w:val="22"/>
              </w:rPr>
              <w:t>наимено-вание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показа-теля)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883" w:type="dxa"/>
            <w:vMerge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 w:val="restart"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наименова-ние</w:t>
            </w:r>
            <w:r w:rsidRPr="00DA3861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787" w:type="dxa"/>
            <w:vMerge w:val="restart"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код по ОКЕИ</w:t>
            </w:r>
            <w:r w:rsidRPr="00DA3861">
              <w:rPr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883" w:type="dxa"/>
            <w:vMerge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  <w:gridSpan w:val="2"/>
            <w:vMerge/>
            <w:tcBorders>
              <w:bottom w:val="single" w:sz="4" w:space="0" w:color="auto"/>
            </w:tcBorders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</w:tr>
      <w:tr w:rsidR="00D317E5" w:rsidRPr="00DA3861" w:rsidTr="00070EE4">
        <w:trPr>
          <w:trHeight w:val="20"/>
        </w:trPr>
        <w:tc>
          <w:tcPr>
            <w:tcW w:w="798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1061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787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11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925" w:type="dxa"/>
            <w:vMerge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D317E5" w:rsidRPr="00DA3861" w:rsidRDefault="00D317E5" w:rsidP="00D317E5">
            <w:pPr>
              <w:ind w:left="-80" w:right="-80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 xml:space="preserve">в </w:t>
            </w:r>
            <w:proofErr w:type="spellStart"/>
            <w:proofErr w:type="gramStart"/>
            <w:r w:rsidRPr="00DA3861">
              <w:rPr>
                <w:sz w:val="22"/>
                <w:szCs w:val="22"/>
              </w:rPr>
              <w:t>процен-тах</w:t>
            </w:r>
            <w:proofErr w:type="spellEnd"/>
            <w:proofErr w:type="gramEnd"/>
          </w:p>
        </w:tc>
        <w:tc>
          <w:tcPr>
            <w:tcW w:w="866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 xml:space="preserve">в </w:t>
            </w:r>
            <w:proofErr w:type="spellStart"/>
            <w:proofErr w:type="gramStart"/>
            <w:r w:rsidRPr="00DA3861">
              <w:rPr>
                <w:sz w:val="22"/>
                <w:szCs w:val="22"/>
              </w:rPr>
              <w:t>абсо-лютных</w:t>
            </w:r>
            <w:proofErr w:type="spellEnd"/>
            <w:proofErr w:type="gramEnd"/>
            <w:r w:rsidRPr="00DA3861">
              <w:rPr>
                <w:sz w:val="22"/>
                <w:szCs w:val="22"/>
              </w:rPr>
              <w:t xml:space="preserve"> </w:t>
            </w:r>
            <w:proofErr w:type="spellStart"/>
            <w:r w:rsidRPr="00DA3861">
              <w:rPr>
                <w:sz w:val="22"/>
                <w:szCs w:val="22"/>
              </w:rPr>
              <w:t>величи</w:t>
            </w:r>
            <w:proofErr w:type="spellEnd"/>
            <w:r w:rsidRPr="00DA3861">
              <w:rPr>
                <w:sz w:val="22"/>
                <w:szCs w:val="22"/>
              </w:rPr>
              <w:t>-нах</w:t>
            </w:r>
          </w:p>
        </w:tc>
      </w:tr>
      <w:tr w:rsidR="00D317E5" w:rsidRPr="00DA3861" w:rsidTr="00070EE4">
        <w:trPr>
          <w:trHeight w:val="20"/>
        </w:trPr>
        <w:tc>
          <w:tcPr>
            <w:tcW w:w="798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</w:t>
            </w:r>
          </w:p>
        </w:tc>
        <w:tc>
          <w:tcPr>
            <w:tcW w:w="1089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2</w:t>
            </w:r>
          </w:p>
        </w:tc>
        <w:tc>
          <w:tcPr>
            <w:tcW w:w="1062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3</w:t>
            </w:r>
          </w:p>
        </w:tc>
        <w:tc>
          <w:tcPr>
            <w:tcW w:w="1062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4</w:t>
            </w:r>
          </w:p>
        </w:tc>
        <w:tc>
          <w:tcPr>
            <w:tcW w:w="1062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5</w:t>
            </w:r>
          </w:p>
        </w:tc>
        <w:tc>
          <w:tcPr>
            <w:tcW w:w="1061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6</w:t>
            </w:r>
          </w:p>
        </w:tc>
        <w:tc>
          <w:tcPr>
            <w:tcW w:w="883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7</w:t>
            </w:r>
          </w:p>
        </w:tc>
        <w:tc>
          <w:tcPr>
            <w:tcW w:w="705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8</w:t>
            </w:r>
          </w:p>
        </w:tc>
        <w:tc>
          <w:tcPr>
            <w:tcW w:w="787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9</w:t>
            </w:r>
          </w:p>
        </w:tc>
        <w:tc>
          <w:tcPr>
            <w:tcW w:w="883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10</w:t>
            </w:r>
          </w:p>
        </w:tc>
        <w:tc>
          <w:tcPr>
            <w:tcW w:w="911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11</w:t>
            </w:r>
          </w:p>
        </w:tc>
        <w:tc>
          <w:tcPr>
            <w:tcW w:w="897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12</w:t>
            </w:r>
          </w:p>
        </w:tc>
        <w:tc>
          <w:tcPr>
            <w:tcW w:w="924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13</w:t>
            </w:r>
          </w:p>
        </w:tc>
        <w:tc>
          <w:tcPr>
            <w:tcW w:w="925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14</w:t>
            </w:r>
          </w:p>
        </w:tc>
        <w:tc>
          <w:tcPr>
            <w:tcW w:w="925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15</w:t>
            </w:r>
          </w:p>
        </w:tc>
        <w:tc>
          <w:tcPr>
            <w:tcW w:w="856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16</w:t>
            </w:r>
          </w:p>
        </w:tc>
        <w:tc>
          <w:tcPr>
            <w:tcW w:w="866" w:type="dxa"/>
          </w:tcPr>
          <w:p w:rsidR="00D317E5" w:rsidRPr="00DA3861" w:rsidRDefault="00D317E5" w:rsidP="00D317E5">
            <w:pPr>
              <w:ind w:left="-42" w:right="-49"/>
              <w:jc w:val="center"/>
              <w:rPr>
                <w:sz w:val="22"/>
                <w:szCs w:val="22"/>
              </w:rPr>
            </w:pPr>
            <w:r w:rsidRPr="00DA3861">
              <w:rPr>
                <w:sz w:val="22"/>
                <w:szCs w:val="22"/>
              </w:rPr>
              <w:t>17</w:t>
            </w:r>
          </w:p>
        </w:tc>
      </w:tr>
      <w:tr w:rsidR="00D317E5" w:rsidRPr="00DA3861" w:rsidTr="00070EE4">
        <w:trPr>
          <w:trHeight w:val="20"/>
        </w:trPr>
        <w:tc>
          <w:tcPr>
            <w:tcW w:w="798" w:type="dxa"/>
            <w:vMerge w:val="restart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 w:val="restart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062" w:type="dxa"/>
            <w:vMerge w:val="restart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062" w:type="dxa"/>
            <w:vMerge w:val="restart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062" w:type="dxa"/>
            <w:vMerge w:val="restart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061" w:type="dxa"/>
            <w:vMerge w:val="restart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705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787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911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924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</w:tr>
      <w:tr w:rsidR="00D317E5" w:rsidRPr="00DA3861" w:rsidTr="00070EE4">
        <w:trPr>
          <w:trHeight w:val="20"/>
        </w:trPr>
        <w:tc>
          <w:tcPr>
            <w:tcW w:w="798" w:type="dxa"/>
            <w:vMerge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089" w:type="dxa"/>
            <w:vMerge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062" w:type="dxa"/>
            <w:vMerge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1061" w:type="dxa"/>
            <w:vMerge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705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787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911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924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925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856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  <w:tc>
          <w:tcPr>
            <w:tcW w:w="866" w:type="dxa"/>
          </w:tcPr>
          <w:p w:rsidR="00D317E5" w:rsidRPr="00DA3861" w:rsidRDefault="00D317E5" w:rsidP="00D317E5">
            <w:pPr>
              <w:rPr>
                <w:sz w:val="22"/>
                <w:szCs w:val="22"/>
              </w:rPr>
            </w:pPr>
          </w:p>
        </w:tc>
      </w:tr>
    </w:tbl>
    <w:p w:rsidR="00D317E5" w:rsidRDefault="00D317E5" w:rsidP="005728F2">
      <w:pPr>
        <w:jc w:val="both"/>
      </w:pPr>
    </w:p>
    <w:p w:rsidR="00D317E5" w:rsidRDefault="00D317E5" w:rsidP="005728F2">
      <w:pPr>
        <w:jc w:val="both"/>
        <w:sectPr w:rsidR="00D317E5" w:rsidSect="005F67E3">
          <w:footerReference w:type="default" r:id="rId10"/>
          <w:footerReference w:type="first" r:id="rId11"/>
          <w:pgSz w:w="16840" w:h="11907" w:orient="landscape" w:code="9"/>
          <w:pgMar w:top="1135" w:right="567" w:bottom="1134" w:left="567" w:header="227" w:footer="709" w:gutter="0"/>
          <w:cols w:space="720"/>
          <w:docGrid w:linePitch="381"/>
        </w:sectPr>
      </w:pPr>
    </w:p>
    <w:p w:rsidR="00D317E5" w:rsidRPr="008503C1" w:rsidRDefault="00D317E5" w:rsidP="00D317E5">
      <w:pPr>
        <w:spacing w:line="228" w:lineRule="auto"/>
        <w:jc w:val="center"/>
      </w:pPr>
      <w:r w:rsidRPr="008503C1">
        <w:lastRenderedPageBreak/>
        <w:t>Часть 3. Прочие сведения о муниципальном задании</w:t>
      </w:r>
      <w:r w:rsidRPr="008A2BD5">
        <w:rPr>
          <w:vertAlign w:val="superscript"/>
        </w:rPr>
        <w:t>9</w:t>
      </w:r>
    </w:p>
    <w:p w:rsidR="00D317E5" w:rsidRPr="008503C1" w:rsidRDefault="00D317E5" w:rsidP="00461502">
      <w:pPr>
        <w:spacing w:line="228" w:lineRule="auto"/>
        <w:jc w:val="both"/>
      </w:pPr>
    </w:p>
    <w:p w:rsidR="00461502" w:rsidRDefault="00D317E5" w:rsidP="00461502">
      <w:pPr>
        <w:pStyle w:val="ac"/>
        <w:numPr>
          <w:ilvl w:val="0"/>
          <w:numId w:val="8"/>
        </w:numPr>
        <w:spacing w:line="228" w:lineRule="auto"/>
        <w:ind w:left="0" w:firstLine="0"/>
        <w:jc w:val="both"/>
      </w:pPr>
      <w:r w:rsidRPr="008503C1">
        <w:t>Основания (условия и порядок) для досрочного прекращения выполнения муниципального</w:t>
      </w:r>
      <w:r>
        <w:t xml:space="preserve"> </w:t>
      </w:r>
      <w:r w:rsidRPr="008503C1">
        <w:t>задания</w:t>
      </w:r>
      <w:r w:rsidR="00461502">
        <w:t>:</w:t>
      </w:r>
    </w:p>
    <w:p w:rsidR="00461502" w:rsidRDefault="00D317E5" w:rsidP="00461502">
      <w:pPr>
        <w:pStyle w:val="ac"/>
        <w:spacing w:line="228" w:lineRule="auto"/>
        <w:ind w:left="0"/>
        <w:jc w:val="both"/>
      </w:pPr>
      <w:r w:rsidRPr="008503C1">
        <w:t xml:space="preserve"> </w:t>
      </w:r>
      <w:r w:rsidR="00461502" w:rsidRPr="00461502">
        <w:t>ликвидация учреждения, реорганизация учреждения.</w:t>
      </w:r>
    </w:p>
    <w:p w:rsidR="00D317E5" w:rsidRPr="008503C1" w:rsidRDefault="00D317E5" w:rsidP="00461502">
      <w:pPr>
        <w:pStyle w:val="ac"/>
        <w:spacing w:line="228" w:lineRule="auto"/>
        <w:ind w:left="0"/>
        <w:jc w:val="both"/>
      </w:pPr>
      <w:r w:rsidRPr="008503C1">
        <w:t>2. Иная информация, необходимая для выполнения (контроля за</w:t>
      </w:r>
      <w:r>
        <w:t xml:space="preserve"> </w:t>
      </w:r>
      <w:r w:rsidRPr="008503C1">
        <w:t>выполнением)</w:t>
      </w:r>
      <w:r>
        <w:t xml:space="preserve"> </w:t>
      </w:r>
      <w:r w:rsidRPr="008503C1">
        <w:t>муниципального</w:t>
      </w:r>
      <w:r>
        <w:t xml:space="preserve"> </w:t>
      </w:r>
      <w:r w:rsidRPr="008503C1">
        <w:t xml:space="preserve">задания </w:t>
      </w:r>
    </w:p>
    <w:p w:rsidR="00D317E5" w:rsidRPr="008503C1" w:rsidRDefault="00D317E5" w:rsidP="00D317E5">
      <w:pPr>
        <w:spacing w:line="228" w:lineRule="auto"/>
        <w:ind w:firstLine="709"/>
        <w:jc w:val="both"/>
      </w:pPr>
      <w:r w:rsidRPr="008503C1">
        <w:t>3. Порядок контроля за выполнением муниципального задания</w:t>
      </w:r>
    </w:p>
    <w:tbl>
      <w:tblPr>
        <w:tblW w:w="47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7"/>
        <w:gridCol w:w="4473"/>
        <w:gridCol w:w="5472"/>
      </w:tblGrid>
      <w:tr w:rsidR="00D317E5" w:rsidRPr="008503C1" w:rsidTr="00901A2D">
        <w:tc>
          <w:tcPr>
            <w:tcW w:w="1474" w:type="pct"/>
          </w:tcPr>
          <w:p w:rsidR="00D317E5" w:rsidRPr="008503C1" w:rsidRDefault="00D317E5" w:rsidP="00D317E5">
            <w:pPr>
              <w:spacing w:line="228" w:lineRule="auto"/>
              <w:jc w:val="center"/>
            </w:pPr>
            <w:r w:rsidRPr="008503C1">
              <w:t>Формы контроля</w:t>
            </w:r>
          </w:p>
        </w:tc>
        <w:tc>
          <w:tcPr>
            <w:tcW w:w="1586" w:type="pct"/>
          </w:tcPr>
          <w:p w:rsidR="00D317E5" w:rsidRPr="008503C1" w:rsidRDefault="00D317E5" w:rsidP="00D317E5">
            <w:pPr>
              <w:spacing w:line="228" w:lineRule="auto"/>
              <w:jc w:val="center"/>
            </w:pPr>
            <w:r w:rsidRPr="008503C1">
              <w:t>Периодичность</w:t>
            </w:r>
          </w:p>
        </w:tc>
        <w:tc>
          <w:tcPr>
            <w:tcW w:w="1940" w:type="pct"/>
          </w:tcPr>
          <w:p w:rsidR="00D317E5" w:rsidRPr="008503C1" w:rsidRDefault="00D317E5" w:rsidP="00D317E5">
            <w:pPr>
              <w:spacing w:line="228" w:lineRule="auto"/>
              <w:jc w:val="center"/>
            </w:pPr>
            <w:r w:rsidRPr="008503C1">
              <w:t>Органы Администрации города, осуществляющие контроль за выполнением муниципального задания</w:t>
            </w:r>
          </w:p>
        </w:tc>
      </w:tr>
      <w:tr w:rsidR="00D317E5" w:rsidRPr="008503C1" w:rsidTr="00901A2D">
        <w:tc>
          <w:tcPr>
            <w:tcW w:w="1474" w:type="pct"/>
          </w:tcPr>
          <w:p w:rsidR="00D317E5" w:rsidRPr="008503C1" w:rsidRDefault="00D317E5" w:rsidP="00D317E5">
            <w:pPr>
              <w:spacing w:line="228" w:lineRule="auto"/>
              <w:jc w:val="center"/>
            </w:pPr>
            <w:r w:rsidRPr="008503C1">
              <w:t>1</w:t>
            </w:r>
          </w:p>
        </w:tc>
        <w:tc>
          <w:tcPr>
            <w:tcW w:w="1586" w:type="pct"/>
          </w:tcPr>
          <w:p w:rsidR="00D317E5" w:rsidRPr="008503C1" w:rsidRDefault="00D317E5" w:rsidP="00D317E5">
            <w:pPr>
              <w:spacing w:line="228" w:lineRule="auto"/>
              <w:jc w:val="center"/>
            </w:pPr>
            <w:r w:rsidRPr="008503C1">
              <w:t>2</w:t>
            </w:r>
          </w:p>
        </w:tc>
        <w:tc>
          <w:tcPr>
            <w:tcW w:w="1940" w:type="pct"/>
          </w:tcPr>
          <w:p w:rsidR="00D317E5" w:rsidRPr="008503C1" w:rsidRDefault="00D317E5" w:rsidP="00D317E5">
            <w:pPr>
              <w:spacing w:line="228" w:lineRule="auto"/>
              <w:jc w:val="center"/>
            </w:pPr>
            <w:r w:rsidRPr="008503C1">
              <w:t>3</w:t>
            </w:r>
          </w:p>
        </w:tc>
      </w:tr>
      <w:tr w:rsidR="00901A2D" w:rsidRPr="008503C1" w:rsidTr="00901A2D">
        <w:tc>
          <w:tcPr>
            <w:tcW w:w="1474" w:type="pct"/>
            <w:shd w:val="clear" w:color="auto" w:fill="FFFFFF"/>
            <w:vAlign w:val="center"/>
          </w:tcPr>
          <w:p w:rsidR="00901A2D" w:rsidRPr="00901A2D" w:rsidRDefault="00901A2D" w:rsidP="00901A2D">
            <w:pPr>
              <w:rPr>
                <w:sz w:val="24"/>
                <w:szCs w:val="24"/>
              </w:rPr>
            </w:pPr>
            <w:r w:rsidRPr="00901A2D">
              <w:rPr>
                <w:sz w:val="24"/>
                <w:szCs w:val="24"/>
              </w:rPr>
              <w:t>Мониторинг и контроль  исполнения муниципального задания</w:t>
            </w:r>
          </w:p>
        </w:tc>
        <w:tc>
          <w:tcPr>
            <w:tcW w:w="1586" w:type="pct"/>
            <w:shd w:val="clear" w:color="auto" w:fill="FFFFFF"/>
            <w:vAlign w:val="center"/>
          </w:tcPr>
          <w:p w:rsidR="00901A2D" w:rsidRPr="00901A2D" w:rsidRDefault="00901A2D" w:rsidP="00901A2D">
            <w:pPr>
              <w:rPr>
                <w:sz w:val="24"/>
                <w:szCs w:val="24"/>
              </w:rPr>
            </w:pPr>
            <w:r w:rsidRPr="00901A2D">
              <w:rPr>
                <w:sz w:val="24"/>
                <w:szCs w:val="24"/>
              </w:rPr>
              <w:t>2 раза в год: на начало учебного года и начало календарного года</w:t>
            </w:r>
          </w:p>
        </w:tc>
        <w:tc>
          <w:tcPr>
            <w:tcW w:w="1940" w:type="pct"/>
            <w:shd w:val="clear" w:color="auto" w:fill="FFFFFF"/>
            <w:vAlign w:val="center"/>
          </w:tcPr>
          <w:p w:rsidR="00901A2D" w:rsidRPr="00901A2D" w:rsidRDefault="00901A2D" w:rsidP="00901A2D">
            <w:pPr>
              <w:rPr>
                <w:sz w:val="24"/>
                <w:szCs w:val="24"/>
              </w:rPr>
            </w:pPr>
            <w:r w:rsidRPr="00901A2D">
              <w:rPr>
                <w:sz w:val="24"/>
                <w:szCs w:val="24"/>
              </w:rPr>
              <w:t>УПРАВЛЕНИЕ ОБРАЗОВАНИЯ</w:t>
            </w:r>
          </w:p>
        </w:tc>
      </w:tr>
      <w:tr w:rsidR="00901A2D" w:rsidRPr="008503C1" w:rsidTr="00901A2D">
        <w:tc>
          <w:tcPr>
            <w:tcW w:w="1474" w:type="pct"/>
            <w:shd w:val="clear" w:color="auto" w:fill="FFFFFF"/>
            <w:vAlign w:val="center"/>
          </w:tcPr>
          <w:p w:rsidR="00901A2D" w:rsidRPr="00901A2D" w:rsidRDefault="00901A2D" w:rsidP="00901A2D">
            <w:pPr>
              <w:rPr>
                <w:sz w:val="24"/>
                <w:szCs w:val="24"/>
              </w:rPr>
            </w:pPr>
            <w:r w:rsidRPr="00901A2D">
              <w:rPr>
                <w:sz w:val="24"/>
                <w:szCs w:val="24"/>
              </w:rPr>
              <w:t>Промежуточные отчеты о результатах исполнения муниципального задания</w:t>
            </w:r>
          </w:p>
        </w:tc>
        <w:tc>
          <w:tcPr>
            <w:tcW w:w="1586" w:type="pct"/>
            <w:shd w:val="clear" w:color="auto" w:fill="FFFFFF"/>
            <w:vAlign w:val="center"/>
          </w:tcPr>
          <w:p w:rsidR="00901A2D" w:rsidRPr="00901A2D" w:rsidRDefault="00901A2D" w:rsidP="00901A2D">
            <w:pPr>
              <w:rPr>
                <w:sz w:val="24"/>
                <w:szCs w:val="24"/>
              </w:rPr>
            </w:pPr>
            <w:r w:rsidRPr="00901A2D">
              <w:rPr>
                <w:sz w:val="24"/>
                <w:szCs w:val="24"/>
              </w:rPr>
              <w:t>Согласно плану проведения контрольных мероприятий</w:t>
            </w:r>
          </w:p>
        </w:tc>
        <w:tc>
          <w:tcPr>
            <w:tcW w:w="1940" w:type="pct"/>
            <w:shd w:val="clear" w:color="auto" w:fill="FFFFFF"/>
            <w:vAlign w:val="center"/>
          </w:tcPr>
          <w:p w:rsidR="00901A2D" w:rsidRPr="00901A2D" w:rsidRDefault="00901A2D" w:rsidP="00901A2D">
            <w:pPr>
              <w:rPr>
                <w:sz w:val="24"/>
                <w:szCs w:val="24"/>
              </w:rPr>
            </w:pPr>
            <w:r w:rsidRPr="00901A2D">
              <w:rPr>
                <w:sz w:val="24"/>
                <w:szCs w:val="24"/>
              </w:rPr>
              <w:t>УПРАВЛЕНИЕ ОБРАЗОВАНИЯ</w:t>
            </w:r>
          </w:p>
        </w:tc>
      </w:tr>
    </w:tbl>
    <w:p w:rsidR="00D317E5" w:rsidRDefault="00D317E5" w:rsidP="00D317E5">
      <w:pPr>
        <w:spacing w:line="228" w:lineRule="auto"/>
        <w:jc w:val="both"/>
      </w:pPr>
    </w:p>
    <w:p w:rsidR="00461502" w:rsidRDefault="00461502" w:rsidP="00461502">
      <w:pPr>
        <w:spacing w:line="228" w:lineRule="auto"/>
        <w:jc w:val="both"/>
      </w:pPr>
      <w:r>
        <w:t xml:space="preserve">4. Требования к отчетности о выполнении </w:t>
      </w:r>
      <w:r w:rsidR="00E75FD8">
        <w:t>муниципального</w:t>
      </w:r>
      <w:r>
        <w:t xml:space="preserve"> задания </w:t>
      </w:r>
    </w:p>
    <w:p w:rsidR="00461502" w:rsidRDefault="00461502" w:rsidP="00461502">
      <w:pPr>
        <w:spacing w:line="228" w:lineRule="auto"/>
        <w:jc w:val="both"/>
      </w:pPr>
      <w:r>
        <w:t xml:space="preserve">4.1. Периодичность представления отчетов о выполнении </w:t>
      </w:r>
      <w:r w:rsidR="00E75FD8">
        <w:t xml:space="preserve">муниципального </w:t>
      </w:r>
      <w:r>
        <w:t>задания – 2 раза в год.</w:t>
      </w:r>
    </w:p>
    <w:p w:rsidR="00461502" w:rsidRDefault="00461502" w:rsidP="00461502">
      <w:pPr>
        <w:spacing w:line="228" w:lineRule="auto"/>
        <w:jc w:val="both"/>
      </w:pPr>
      <w:r>
        <w:t xml:space="preserve">Предварительные отчеты: 1 раз в год. </w:t>
      </w:r>
    </w:p>
    <w:p w:rsidR="00461502" w:rsidRDefault="00461502" w:rsidP="00461502">
      <w:pPr>
        <w:spacing w:line="228" w:lineRule="auto"/>
        <w:jc w:val="both"/>
      </w:pPr>
      <w:r>
        <w:t xml:space="preserve">4.2. Сроки представления отчетов о выполнении </w:t>
      </w:r>
      <w:r w:rsidR="00E75FD8">
        <w:t xml:space="preserve">муниципального </w:t>
      </w:r>
      <w:r>
        <w:t>задания:</w:t>
      </w:r>
    </w:p>
    <w:p w:rsidR="00461502" w:rsidRDefault="00461502" w:rsidP="00461502">
      <w:pPr>
        <w:spacing w:line="228" w:lineRule="auto"/>
        <w:jc w:val="both"/>
      </w:pPr>
      <w:r>
        <w:t>по состоянию на 31 августа отчет предоставляется в срок до 10 сентября;</w:t>
      </w:r>
    </w:p>
    <w:p w:rsidR="00461502" w:rsidRDefault="00461502" w:rsidP="00461502">
      <w:pPr>
        <w:spacing w:line="228" w:lineRule="auto"/>
        <w:jc w:val="both"/>
      </w:pPr>
      <w:r>
        <w:t>по состоянию на 1 января отчет предоставляется в срок до 15 января</w:t>
      </w:r>
      <w:r w:rsidR="00901A2D">
        <w:t>;</w:t>
      </w:r>
      <w:r>
        <w:t xml:space="preserve"> </w:t>
      </w:r>
    </w:p>
    <w:p w:rsidR="00901A2D" w:rsidRDefault="00901A2D" w:rsidP="00461502">
      <w:pPr>
        <w:spacing w:line="228" w:lineRule="auto"/>
        <w:jc w:val="both"/>
      </w:pPr>
      <w:r>
        <w:t>Предварительный отчет на 1 декабря отчет предоставляется в срок до 5 декабря.</w:t>
      </w:r>
    </w:p>
    <w:p w:rsidR="00461502" w:rsidRPr="008503C1" w:rsidRDefault="00461502" w:rsidP="00461502">
      <w:pPr>
        <w:spacing w:line="228" w:lineRule="auto"/>
        <w:jc w:val="both"/>
      </w:pPr>
      <w:r>
        <w:t xml:space="preserve">4.3. Иные требования к отчетности о выполнении </w:t>
      </w:r>
      <w:r w:rsidR="00E75FD8" w:rsidRPr="00E75FD8">
        <w:t xml:space="preserve">муниципального </w:t>
      </w:r>
      <w:r>
        <w:t xml:space="preserve">задания: Форма утверждена постановлением </w:t>
      </w:r>
      <w:r w:rsidRPr="00461502">
        <w:t xml:space="preserve">Администрации города от 05.11.2015 № 2117 «О порядке формирования муниципального задания на оказание муниципальных услуг (выполнение работ) в отношении  муниципальных учреждений города Новочеркасска и финансового  обеспечения выполнения муниципального задания» </w:t>
      </w:r>
      <w:r>
        <w:t xml:space="preserve"> (в ред. от </w:t>
      </w:r>
      <w:r w:rsidR="00E75FD8" w:rsidRPr="00E75FD8">
        <w:t>22.12.2020</w:t>
      </w:r>
      <w:r w:rsidR="00E75FD8">
        <w:t xml:space="preserve"> </w:t>
      </w:r>
      <w:r>
        <w:t xml:space="preserve">№ </w:t>
      </w:r>
      <w:r w:rsidR="00E75FD8">
        <w:t>53</w:t>
      </w:r>
      <w:r>
        <w:t>)</w:t>
      </w:r>
      <w:r w:rsidR="00E75FD8" w:rsidRPr="00E75FD8">
        <w:t xml:space="preserve"> Приложение 2 к Положению о формировании муниципального задания на оказание муниципальных услуг (выполнение работ) в отношении муниципальных учреждений города Новочеркасска и финансовом обеспечении выполнения муниципального задания</w:t>
      </w:r>
      <w:r>
        <w:t>. Отчеты о выполнении государственного задания должны быть представлены на бумажном носителе, подписанные директором и заверенные печатью образовательного учреждения.</w:t>
      </w:r>
    </w:p>
    <w:p w:rsidR="00E75FD8" w:rsidRDefault="00E75FD8" w:rsidP="00E75FD8">
      <w:pPr>
        <w:spacing w:line="228" w:lineRule="auto"/>
        <w:ind w:firstLine="709"/>
        <w:jc w:val="both"/>
      </w:pPr>
      <w:r>
        <w:lastRenderedPageBreak/>
        <w:t xml:space="preserve">5. Иные показатели, связанные с выполнением муниципального задания: </w:t>
      </w:r>
    </w:p>
    <w:p w:rsidR="00E75FD8" w:rsidRDefault="00E75FD8" w:rsidP="00E75FD8">
      <w:pPr>
        <w:spacing w:line="228" w:lineRule="auto"/>
        <w:ind w:firstLine="709"/>
        <w:jc w:val="both"/>
      </w:pPr>
      <w:r>
        <w:t>Допустимые (возможные) отклонения от установленных показателей муниципального услуги, в пределах которых муниципального задание считается выполненным:</w:t>
      </w:r>
    </w:p>
    <w:p w:rsidR="00E75FD8" w:rsidRDefault="00E75FD8" w:rsidP="00E75FD8">
      <w:pPr>
        <w:spacing w:line="228" w:lineRule="auto"/>
        <w:ind w:firstLine="709"/>
        <w:jc w:val="both"/>
      </w:pPr>
      <w:r>
        <w:t xml:space="preserve">- для показателей качества и объема муниципального </w:t>
      </w:r>
      <w:r w:rsidR="00DF78B3">
        <w:t>задания</w:t>
      </w:r>
      <w:r>
        <w:t xml:space="preserve"> </w:t>
      </w:r>
      <w:r w:rsidR="00DF78B3">
        <w:t xml:space="preserve">для </w:t>
      </w:r>
      <w:r w:rsidR="00C2543F">
        <w:t xml:space="preserve">услуг </w:t>
      </w:r>
      <w:r w:rsidR="00DF78B3">
        <w:t>разделов:</w:t>
      </w:r>
      <w:r>
        <w:t xml:space="preserve"> </w:t>
      </w:r>
      <w:r w:rsidR="00DF78B3">
        <w:t xml:space="preserve">реализация основных общеобразовательных программ начального общего образования, реализация основных общеобразовательных программ основного общего образования, реализация основных общеобразовательных программ среднего общего образования </w:t>
      </w:r>
      <w:r>
        <w:t>– 5%;</w:t>
      </w:r>
    </w:p>
    <w:p w:rsidR="00E75FD8" w:rsidRPr="00C2543F" w:rsidRDefault="00E75FD8" w:rsidP="00E75FD8">
      <w:pPr>
        <w:spacing w:line="228" w:lineRule="auto"/>
        <w:ind w:firstLine="709"/>
        <w:jc w:val="both"/>
      </w:pPr>
      <w:r w:rsidRPr="00C2543F">
        <w:t xml:space="preserve">- для показателей качества и объема </w:t>
      </w:r>
      <w:r w:rsidR="00C2543F" w:rsidRPr="00C2543F">
        <w:t xml:space="preserve">муниципального задания для услуг разделов: реализация адаптированных общеобразовательных программ начального общего образования, реализация дополнительных общеразвивающих программ </w:t>
      </w:r>
      <w:r w:rsidRPr="00C2543F">
        <w:t>– 10%;</w:t>
      </w:r>
    </w:p>
    <w:p w:rsidR="00E75FD8" w:rsidRPr="00C2543F" w:rsidRDefault="00E75FD8" w:rsidP="00070EE4">
      <w:pPr>
        <w:spacing w:line="228" w:lineRule="auto"/>
        <w:ind w:firstLine="709"/>
        <w:jc w:val="both"/>
      </w:pPr>
      <w:r w:rsidRPr="00C2543F">
        <w:t xml:space="preserve">- показатели </w:t>
      </w:r>
      <w:r w:rsidR="00C2543F" w:rsidRPr="00C2543F">
        <w:t xml:space="preserve">объема муниципального задания </w:t>
      </w:r>
      <w:r w:rsidRPr="00C2543F">
        <w:t xml:space="preserve">по разделу </w:t>
      </w:r>
      <w:r w:rsidR="00C2543F">
        <w:t xml:space="preserve">реализация </w:t>
      </w:r>
      <w:r w:rsidR="00070EE4" w:rsidRPr="00C2543F">
        <w:t xml:space="preserve">дополнительных общеразвивающих программ </w:t>
      </w:r>
      <w:r w:rsidR="00C2543F">
        <w:t xml:space="preserve">установленных </w:t>
      </w:r>
      <w:r w:rsidRPr="00C2543F">
        <w:t>на 31 а</w:t>
      </w:r>
      <w:r w:rsidR="00C2543F">
        <w:t>вгуста рассчитываются следующим: (количество человеко\часов, установленных в муниципальном задании на год / 36)*20.</w:t>
      </w:r>
    </w:p>
    <w:p w:rsidR="00DF78B3" w:rsidRPr="00C2543F" w:rsidRDefault="00DF78B3" w:rsidP="00070EE4">
      <w:pPr>
        <w:spacing w:line="228" w:lineRule="auto"/>
        <w:ind w:firstLine="709"/>
        <w:jc w:val="both"/>
      </w:pPr>
    </w:p>
    <w:sectPr w:rsidR="00DF78B3" w:rsidRPr="00C2543F" w:rsidSect="00170F93">
      <w:pgSz w:w="16840" w:h="11907" w:orient="landscape" w:code="9"/>
      <w:pgMar w:top="1701" w:right="1134" w:bottom="567" w:left="1134" w:header="227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F2C" w:rsidRDefault="00671F2C">
      <w:r>
        <w:separator/>
      </w:r>
    </w:p>
  </w:endnote>
  <w:endnote w:type="continuationSeparator" w:id="0">
    <w:p w:rsidR="00671F2C" w:rsidRDefault="00671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195" w:rsidRPr="00A537EF" w:rsidRDefault="00745195" w:rsidP="000C4B21">
    <w:pPr>
      <w:pStyle w:val="a4"/>
      <w:framePr w:wrap="auto" w:vAnchor="text" w:hAnchor="margin" w:xAlign="right" w:y="1"/>
      <w:rPr>
        <w:rStyle w:val="a6"/>
        <w:sz w:val="24"/>
        <w:szCs w:val="24"/>
      </w:rPr>
    </w:pPr>
    <w:r w:rsidRPr="00A537EF">
      <w:rPr>
        <w:rStyle w:val="a6"/>
        <w:sz w:val="24"/>
        <w:szCs w:val="24"/>
      </w:rPr>
      <w:fldChar w:fldCharType="begin"/>
    </w:r>
    <w:r w:rsidRPr="00A537EF">
      <w:rPr>
        <w:rStyle w:val="a6"/>
        <w:sz w:val="24"/>
        <w:szCs w:val="24"/>
      </w:rPr>
      <w:instrText xml:space="preserve">PAGE  </w:instrText>
    </w:r>
    <w:r w:rsidRPr="00A537EF">
      <w:rPr>
        <w:rStyle w:val="a6"/>
        <w:sz w:val="24"/>
        <w:szCs w:val="24"/>
      </w:rPr>
      <w:fldChar w:fldCharType="separate"/>
    </w:r>
    <w:r w:rsidR="005328CF">
      <w:rPr>
        <w:rStyle w:val="a6"/>
        <w:noProof/>
        <w:sz w:val="24"/>
        <w:szCs w:val="24"/>
      </w:rPr>
      <w:t>3</w:t>
    </w:r>
    <w:r w:rsidRPr="00A537EF">
      <w:rPr>
        <w:rStyle w:val="a6"/>
        <w:sz w:val="24"/>
        <w:szCs w:val="24"/>
      </w:rPr>
      <w:fldChar w:fldCharType="end"/>
    </w:r>
  </w:p>
  <w:p w:rsidR="00745195" w:rsidRDefault="00745195" w:rsidP="000C4B21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195" w:rsidRDefault="00745195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F2C" w:rsidRDefault="00671F2C">
      <w:r>
        <w:separator/>
      </w:r>
    </w:p>
  </w:footnote>
  <w:footnote w:type="continuationSeparator" w:id="0">
    <w:p w:rsidR="00671F2C" w:rsidRDefault="00671F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74ED4"/>
    <w:multiLevelType w:val="hybridMultilevel"/>
    <w:tmpl w:val="8F88C49E"/>
    <w:lvl w:ilvl="0" w:tplc="CC8A53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F7838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33B31299"/>
    <w:multiLevelType w:val="hybridMultilevel"/>
    <w:tmpl w:val="9DCE6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2A2AB0"/>
    <w:multiLevelType w:val="hybridMultilevel"/>
    <w:tmpl w:val="9DCE6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C268D6"/>
    <w:multiLevelType w:val="hybridMultilevel"/>
    <w:tmpl w:val="9DCE6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464514"/>
    <w:multiLevelType w:val="hybridMultilevel"/>
    <w:tmpl w:val="9DCE6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DE2554"/>
    <w:multiLevelType w:val="hybridMultilevel"/>
    <w:tmpl w:val="9DCE6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9D756A"/>
    <w:multiLevelType w:val="multilevel"/>
    <w:tmpl w:val="D568701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40"/>
  <w:drawingGridVerticalSpacing w:val="381"/>
  <w:displayHorizont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7E5"/>
    <w:rsid w:val="00011812"/>
    <w:rsid w:val="00013B43"/>
    <w:rsid w:val="000347C0"/>
    <w:rsid w:val="000624ED"/>
    <w:rsid w:val="00070EE4"/>
    <w:rsid w:val="0007353B"/>
    <w:rsid w:val="0008473F"/>
    <w:rsid w:val="000A3002"/>
    <w:rsid w:val="000A3EE4"/>
    <w:rsid w:val="000A513F"/>
    <w:rsid w:val="000B6808"/>
    <w:rsid w:val="000C022D"/>
    <w:rsid w:val="000C0342"/>
    <w:rsid w:val="000C4B21"/>
    <w:rsid w:val="000C684D"/>
    <w:rsid w:val="000D4F99"/>
    <w:rsid w:val="000E10E9"/>
    <w:rsid w:val="000F7214"/>
    <w:rsid w:val="00107FE6"/>
    <w:rsid w:val="00117B5B"/>
    <w:rsid w:val="001403F5"/>
    <w:rsid w:val="00144CEE"/>
    <w:rsid w:val="001619CA"/>
    <w:rsid w:val="00164F4A"/>
    <w:rsid w:val="00170F93"/>
    <w:rsid w:val="00173696"/>
    <w:rsid w:val="001743B7"/>
    <w:rsid w:val="001835AF"/>
    <w:rsid w:val="00191F6F"/>
    <w:rsid w:val="001A620E"/>
    <w:rsid w:val="001A6962"/>
    <w:rsid w:val="001B5446"/>
    <w:rsid w:val="001C50A3"/>
    <w:rsid w:val="001E5ABA"/>
    <w:rsid w:val="001F17A4"/>
    <w:rsid w:val="0020043B"/>
    <w:rsid w:val="0020158A"/>
    <w:rsid w:val="00205F86"/>
    <w:rsid w:val="00234590"/>
    <w:rsid w:val="00243846"/>
    <w:rsid w:val="00250E56"/>
    <w:rsid w:val="002551B4"/>
    <w:rsid w:val="002678EA"/>
    <w:rsid w:val="00290D7F"/>
    <w:rsid w:val="002A438A"/>
    <w:rsid w:val="002A7399"/>
    <w:rsid w:val="002F074E"/>
    <w:rsid w:val="00311171"/>
    <w:rsid w:val="0031214D"/>
    <w:rsid w:val="00325153"/>
    <w:rsid w:val="0032548D"/>
    <w:rsid w:val="00326283"/>
    <w:rsid w:val="00330E0D"/>
    <w:rsid w:val="00345FEF"/>
    <w:rsid w:val="003541F4"/>
    <w:rsid w:val="0036489A"/>
    <w:rsid w:val="00376999"/>
    <w:rsid w:val="0038071E"/>
    <w:rsid w:val="00382641"/>
    <w:rsid w:val="003939D8"/>
    <w:rsid w:val="003B59CA"/>
    <w:rsid w:val="003C362F"/>
    <w:rsid w:val="003E2BA9"/>
    <w:rsid w:val="003F43E9"/>
    <w:rsid w:val="0040125C"/>
    <w:rsid w:val="004040DF"/>
    <w:rsid w:val="004107E7"/>
    <w:rsid w:val="00421335"/>
    <w:rsid w:val="00427529"/>
    <w:rsid w:val="00432680"/>
    <w:rsid w:val="00447E10"/>
    <w:rsid w:val="00457A08"/>
    <w:rsid w:val="00461502"/>
    <w:rsid w:val="00465A9B"/>
    <w:rsid w:val="004662B3"/>
    <w:rsid w:val="004818DD"/>
    <w:rsid w:val="00496702"/>
    <w:rsid w:val="004A2DFF"/>
    <w:rsid w:val="004B4DAC"/>
    <w:rsid w:val="00507372"/>
    <w:rsid w:val="005328CF"/>
    <w:rsid w:val="00555821"/>
    <w:rsid w:val="00561D2C"/>
    <w:rsid w:val="005728F2"/>
    <w:rsid w:val="00581A39"/>
    <w:rsid w:val="005841AB"/>
    <w:rsid w:val="005A178D"/>
    <w:rsid w:val="005B2C62"/>
    <w:rsid w:val="005B48AC"/>
    <w:rsid w:val="005B543C"/>
    <w:rsid w:val="005C63A7"/>
    <w:rsid w:val="005D748D"/>
    <w:rsid w:val="005F67E3"/>
    <w:rsid w:val="005F7EBC"/>
    <w:rsid w:val="00617856"/>
    <w:rsid w:val="0062598C"/>
    <w:rsid w:val="00632710"/>
    <w:rsid w:val="006527B8"/>
    <w:rsid w:val="00654620"/>
    <w:rsid w:val="00671F2C"/>
    <w:rsid w:val="00696C21"/>
    <w:rsid w:val="006A1244"/>
    <w:rsid w:val="006A18C7"/>
    <w:rsid w:val="006A4C0D"/>
    <w:rsid w:val="006A5C47"/>
    <w:rsid w:val="006C389C"/>
    <w:rsid w:val="006C62F9"/>
    <w:rsid w:val="006D64AE"/>
    <w:rsid w:val="006E1B58"/>
    <w:rsid w:val="006E5065"/>
    <w:rsid w:val="00703BF6"/>
    <w:rsid w:val="00704666"/>
    <w:rsid w:val="00704951"/>
    <w:rsid w:val="00712E18"/>
    <w:rsid w:val="00725D6D"/>
    <w:rsid w:val="00732A3B"/>
    <w:rsid w:val="00745195"/>
    <w:rsid w:val="00756CF5"/>
    <w:rsid w:val="00794C47"/>
    <w:rsid w:val="007A0849"/>
    <w:rsid w:val="007C4302"/>
    <w:rsid w:val="007D0DFF"/>
    <w:rsid w:val="007D413B"/>
    <w:rsid w:val="007D45F3"/>
    <w:rsid w:val="007E2B1E"/>
    <w:rsid w:val="007E3710"/>
    <w:rsid w:val="007F29D6"/>
    <w:rsid w:val="008001B4"/>
    <w:rsid w:val="008070B3"/>
    <w:rsid w:val="00813757"/>
    <w:rsid w:val="00822792"/>
    <w:rsid w:val="00824193"/>
    <w:rsid w:val="00830C54"/>
    <w:rsid w:val="008349B5"/>
    <w:rsid w:val="008433AD"/>
    <w:rsid w:val="00844ECD"/>
    <w:rsid w:val="00853876"/>
    <w:rsid w:val="00864FFD"/>
    <w:rsid w:val="00866045"/>
    <w:rsid w:val="00871949"/>
    <w:rsid w:val="00872E51"/>
    <w:rsid w:val="008768A0"/>
    <w:rsid w:val="008936A9"/>
    <w:rsid w:val="008B028E"/>
    <w:rsid w:val="008F21DA"/>
    <w:rsid w:val="00901A2D"/>
    <w:rsid w:val="00917554"/>
    <w:rsid w:val="0092033F"/>
    <w:rsid w:val="009500FD"/>
    <w:rsid w:val="00953D3B"/>
    <w:rsid w:val="00954640"/>
    <w:rsid w:val="00955C01"/>
    <w:rsid w:val="00962963"/>
    <w:rsid w:val="00974A06"/>
    <w:rsid w:val="0097578D"/>
    <w:rsid w:val="00991576"/>
    <w:rsid w:val="00995E39"/>
    <w:rsid w:val="009C3B6D"/>
    <w:rsid w:val="009E0EE8"/>
    <w:rsid w:val="009F08B5"/>
    <w:rsid w:val="009F70C6"/>
    <w:rsid w:val="00A0476F"/>
    <w:rsid w:val="00A13419"/>
    <w:rsid w:val="00A25C55"/>
    <w:rsid w:val="00A32CE2"/>
    <w:rsid w:val="00A45117"/>
    <w:rsid w:val="00A51428"/>
    <w:rsid w:val="00A537EF"/>
    <w:rsid w:val="00A5703C"/>
    <w:rsid w:val="00A600BD"/>
    <w:rsid w:val="00A62D3D"/>
    <w:rsid w:val="00A67936"/>
    <w:rsid w:val="00A810EC"/>
    <w:rsid w:val="00A84013"/>
    <w:rsid w:val="00AB7367"/>
    <w:rsid w:val="00AF0F2A"/>
    <w:rsid w:val="00AF27FB"/>
    <w:rsid w:val="00AF33EE"/>
    <w:rsid w:val="00AF7F60"/>
    <w:rsid w:val="00B10448"/>
    <w:rsid w:val="00B33E89"/>
    <w:rsid w:val="00B53D47"/>
    <w:rsid w:val="00B556E2"/>
    <w:rsid w:val="00B57CE8"/>
    <w:rsid w:val="00B77855"/>
    <w:rsid w:val="00B933E2"/>
    <w:rsid w:val="00BB1C0A"/>
    <w:rsid w:val="00BC4A59"/>
    <w:rsid w:val="00BC591F"/>
    <w:rsid w:val="00BE714C"/>
    <w:rsid w:val="00BF6FC6"/>
    <w:rsid w:val="00C02BC3"/>
    <w:rsid w:val="00C06EC6"/>
    <w:rsid w:val="00C2543F"/>
    <w:rsid w:val="00C27F50"/>
    <w:rsid w:val="00C348CE"/>
    <w:rsid w:val="00C35E12"/>
    <w:rsid w:val="00C75789"/>
    <w:rsid w:val="00CA0CA6"/>
    <w:rsid w:val="00CB107D"/>
    <w:rsid w:val="00CB5A24"/>
    <w:rsid w:val="00CB705C"/>
    <w:rsid w:val="00CC1A71"/>
    <w:rsid w:val="00CC1C47"/>
    <w:rsid w:val="00CC7A69"/>
    <w:rsid w:val="00CD0200"/>
    <w:rsid w:val="00CD5E41"/>
    <w:rsid w:val="00CE163B"/>
    <w:rsid w:val="00CF0060"/>
    <w:rsid w:val="00CF06D8"/>
    <w:rsid w:val="00CF433A"/>
    <w:rsid w:val="00D17CA3"/>
    <w:rsid w:val="00D2175F"/>
    <w:rsid w:val="00D25C11"/>
    <w:rsid w:val="00D26682"/>
    <w:rsid w:val="00D317E5"/>
    <w:rsid w:val="00D32D39"/>
    <w:rsid w:val="00D51A8F"/>
    <w:rsid w:val="00D55549"/>
    <w:rsid w:val="00D57693"/>
    <w:rsid w:val="00D806F8"/>
    <w:rsid w:val="00D872BE"/>
    <w:rsid w:val="00DA5DE3"/>
    <w:rsid w:val="00DE5362"/>
    <w:rsid w:val="00DF78B3"/>
    <w:rsid w:val="00E03B79"/>
    <w:rsid w:val="00E041EF"/>
    <w:rsid w:val="00E05AD8"/>
    <w:rsid w:val="00E061C3"/>
    <w:rsid w:val="00E141D6"/>
    <w:rsid w:val="00E144D2"/>
    <w:rsid w:val="00E43737"/>
    <w:rsid w:val="00E44185"/>
    <w:rsid w:val="00E6113C"/>
    <w:rsid w:val="00E701D8"/>
    <w:rsid w:val="00E75FD8"/>
    <w:rsid w:val="00E81AC5"/>
    <w:rsid w:val="00E859C0"/>
    <w:rsid w:val="00E872C6"/>
    <w:rsid w:val="00E87E54"/>
    <w:rsid w:val="00E94480"/>
    <w:rsid w:val="00EA62E1"/>
    <w:rsid w:val="00EA63AB"/>
    <w:rsid w:val="00EB0C54"/>
    <w:rsid w:val="00EC635C"/>
    <w:rsid w:val="00ED1198"/>
    <w:rsid w:val="00EF077B"/>
    <w:rsid w:val="00EF3FD5"/>
    <w:rsid w:val="00F1505E"/>
    <w:rsid w:val="00F15B46"/>
    <w:rsid w:val="00F2335D"/>
    <w:rsid w:val="00F26F97"/>
    <w:rsid w:val="00F27526"/>
    <w:rsid w:val="00F36F26"/>
    <w:rsid w:val="00F62A44"/>
    <w:rsid w:val="00F81BC1"/>
    <w:rsid w:val="00F82C5A"/>
    <w:rsid w:val="00F9538B"/>
    <w:rsid w:val="00FB3BDE"/>
    <w:rsid w:val="00FB3BFB"/>
    <w:rsid w:val="00FB7371"/>
    <w:rsid w:val="00FB7E33"/>
    <w:rsid w:val="00FC5EF8"/>
    <w:rsid w:val="00FD77F2"/>
    <w:rsid w:val="00FE0D1F"/>
    <w:rsid w:val="00FE41D6"/>
    <w:rsid w:val="00FF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372"/>
    <w:rPr>
      <w:sz w:val="28"/>
      <w:szCs w:val="28"/>
    </w:rPr>
  </w:style>
  <w:style w:type="paragraph" w:styleId="1">
    <w:name w:val="heading 1"/>
    <w:basedOn w:val="a"/>
    <w:next w:val="a"/>
    <w:qFormat/>
    <w:rsid w:val="00507372"/>
    <w:pPr>
      <w:keepNext/>
      <w:jc w:val="center"/>
      <w:outlineLvl w:val="0"/>
    </w:pPr>
    <w:rPr>
      <w:sz w:val="44"/>
      <w:szCs w:val="44"/>
    </w:rPr>
  </w:style>
  <w:style w:type="paragraph" w:styleId="2">
    <w:name w:val="heading 2"/>
    <w:basedOn w:val="a"/>
    <w:next w:val="a"/>
    <w:qFormat/>
    <w:rsid w:val="00507372"/>
    <w:pPr>
      <w:keepNext/>
      <w:jc w:val="right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507372"/>
    <w:pPr>
      <w:ind w:firstLine="709"/>
    </w:pPr>
  </w:style>
  <w:style w:type="paragraph" w:styleId="a3">
    <w:name w:val="Body Text"/>
    <w:basedOn w:val="a"/>
    <w:rsid w:val="00507372"/>
    <w:pPr>
      <w:jc w:val="center"/>
    </w:pPr>
  </w:style>
  <w:style w:type="paragraph" w:customStyle="1" w:styleId="10">
    <w:name w:val="Стиль1"/>
    <w:basedOn w:val="a"/>
    <w:rsid w:val="00DE5362"/>
    <w:pPr>
      <w:spacing w:line="228" w:lineRule="auto"/>
      <w:jc w:val="both"/>
    </w:pPr>
  </w:style>
  <w:style w:type="paragraph" w:styleId="a4">
    <w:name w:val="footer"/>
    <w:basedOn w:val="a"/>
    <w:link w:val="a5"/>
    <w:uiPriority w:val="99"/>
    <w:rsid w:val="000C4B21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C4B21"/>
    <w:rPr>
      <w:rFonts w:cs="Times New Roman"/>
    </w:rPr>
  </w:style>
  <w:style w:type="paragraph" w:customStyle="1" w:styleId="11">
    <w:name w:val="Знак1"/>
    <w:basedOn w:val="a"/>
    <w:rsid w:val="00BF6FC6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7">
    <w:name w:val="header"/>
    <w:basedOn w:val="a"/>
    <w:rsid w:val="00A537EF"/>
    <w:pPr>
      <w:tabs>
        <w:tab w:val="center" w:pos="4677"/>
        <w:tab w:val="right" w:pos="9355"/>
      </w:tabs>
    </w:pPr>
  </w:style>
  <w:style w:type="paragraph" w:customStyle="1" w:styleId="5">
    <w:name w:val="Стиль5"/>
    <w:basedOn w:val="a"/>
    <w:rsid w:val="00FB3BFB"/>
    <w:rPr>
      <w:rFonts w:cs="Calibri"/>
      <w:sz w:val="24"/>
    </w:rPr>
  </w:style>
  <w:style w:type="paragraph" w:styleId="a8">
    <w:name w:val="Balloon Text"/>
    <w:basedOn w:val="a"/>
    <w:semiHidden/>
    <w:rsid w:val="00617856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6A12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8">
    <w:name w:val="Char Style 8"/>
    <w:link w:val="Style7"/>
    <w:uiPriority w:val="99"/>
    <w:locked/>
    <w:rsid w:val="00D317E5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D317E5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D317E5"/>
    <w:pPr>
      <w:widowControl w:val="0"/>
      <w:shd w:val="clear" w:color="auto" w:fill="FFFFFF"/>
      <w:spacing w:before="60" w:after="60" w:line="149" w:lineRule="exact"/>
    </w:pPr>
    <w:rPr>
      <w:b/>
      <w:sz w:val="10"/>
      <w:szCs w:val="20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D317E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aa">
    <w:name w:val="Body Text Indent"/>
    <w:basedOn w:val="a"/>
    <w:link w:val="ab"/>
    <w:rsid w:val="00732A3B"/>
    <w:pPr>
      <w:ind w:firstLine="709"/>
      <w:jc w:val="both"/>
    </w:pPr>
    <w:rPr>
      <w:szCs w:val="20"/>
    </w:rPr>
  </w:style>
  <w:style w:type="character" w:customStyle="1" w:styleId="ab">
    <w:name w:val="Основной текст с отступом Знак"/>
    <w:basedOn w:val="a0"/>
    <w:link w:val="aa"/>
    <w:rsid w:val="00732A3B"/>
    <w:rPr>
      <w:sz w:val="28"/>
    </w:rPr>
  </w:style>
  <w:style w:type="character" w:customStyle="1" w:styleId="a5">
    <w:name w:val="Нижний колонтитул Знак"/>
    <w:basedOn w:val="a0"/>
    <w:link w:val="a4"/>
    <w:uiPriority w:val="99"/>
    <w:rsid w:val="00C348CE"/>
    <w:rPr>
      <w:sz w:val="28"/>
      <w:szCs w:val="28"/>
    </w:rPr>
  </w:style>
  <w:style w:type="paragraph" w:customStyle="1" w:styleId="Default">
    <w:name w:val="Default"/>
    <w:rsid w:val="006E506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4615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372"/>
    <w:rPr>
      <w:sz w:val="28"/>
      <w:szCs w:val="28"/>
    </w:rPr>
  </w:style>
  <w:style w:type="paragraph" w:styleId="1">
    <w:name w:val="heading 1"/>
    <w:basedOn w:val="a"/>
    <w:next w:val="a"/>
    <w:qFormat/>
    <w:rsid w:val="00507372"/>
    <w:pPr>
      <w:keepNext/>
      <w:jc w:val="center"/>
      <w:outlineLvl w:val="0"/>
    </w:pPr>
    <w:rPr>
      <w:sz w:val="44"/>
      <w:szCs w:val="44"/>
    </w:rPr>
  </w:style>
  <w:style w:type="paragraph" w:styleId="2">
    <w:name w:val="heading 2"/>
    <w:basedOn w:val="a"/>
    <w:next w:val="a"/>
    <w:qFormat/>
    <w:rsid w:val="00507372"/>
    <w:pPr>
      <w:keepNext/>
      <w:jc w:val="right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507372"/>
    <w:pPr>
      <w:ind w:firstLine="709"/>
    </w:pPr>
  </w:style>
  <w:style w:type="paragraph" w:styleId="a3">
    <w:name w:val="Body Text"/>
    <w:basedOn w:val="a"/>
    <w:rsid w:val="00507372"/>
    <w:pPr>
      <w:jc w:val="center"/>
    </w:pPr>
  </w:style>
  <w:style w:type="paragraph" w:customStyle="1" w:styleId="10">
    <w:name w:val="Стиль1"/>
    <w:basedOn w:val="a"/>
    <w:rsid w:val="00DE5362"/>
    <w:pPr>
      <w:spacing w:line="228" w:lineRule="auto"/>
      <w:jc w:val="both"/>
    </w:pPr>
  </w:style>
  <w:style w:type="paragraph" w:styleId="a4">
    <w:name w:val="footer"/>
    <w:basedOn w:val="a"/>
    <w:link w:val="a5"/>
    <w:uiPriority w:val="99"/>
    <w:rsid w:val="000C4B21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C4B21"/>
    <w:rPr>
      <w:rFonts w:cs="Times New Roman"/>
    </w:rPr>
  </w:style>
  <w:style w:type="paragraph" w:customStyle="1" w:styleId="11">
    <w:name w:val="Знак1"/>
    <w:basedOn w:val="a"/>
    <w:rsid w:val="00BF6FC6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7">
    <w:name w:val="header"/>
    <w:basedOn w:val="a"/>
    <w:rsid w:val="00A537EF"/>
    <w:pPr>
      <w:tabs>
        <w:tab w:val="center" w:pos="4677"/>
        <w:tab w:val="right" w:pos="9355"/>
      </w:tabs>
    </w:pPr>
  </w:style>
  <w:style w:type="paragraph" w:customStyle="1" w:styleId="5">
    <w:name w:val="Стиль5"/>
    <w:basedOn w:val="a"/>
    <w:rsid w:val="00FB3BFB"/>
    <w:rPr>
      <w:rFonts w:cs="Calibri"/>
      <w:sz w:val="24"/>
    </w:rPr>
  </w:style>
  <w:style w:type="paragraph" w:styleId="a8">
    <w:name w:val="Balloon Text"/>
    <w:basedOn w:val="a"/>
    <w:semiHidden/>
    <w:rsid w:val="00617856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6A12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8">
    <w:name w:val="Char Style 8"/>
    <w:link w:val="Style7"/>
    <w:uiPriority w:val="99"/>
    <w:locked/>
    <w:rsid w:val="00D317E5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D317E5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D317E5"/>
    <w:pPr>
      <w:widowControl w:val="0"/>
      <w:shd w:val="clear" w:color="auto" w:fill="FFFFFF"/>
      <w:spacing w:before="60" w:after="60" w:line="149" w:lineRule="exact"/>
    </w:pPr>
    <w:rPr>
      <w:b/>
      <w:sz w:val="10"/>
      <w:szCs w:val="20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D317E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aa">
    <w:name w:val="Body Text Indent"/>
    <w:basedOn w:val="a"/>
    <w:link w:val="ab"/>
    <w:rsid w:val="00732A3B"/>
    <w:pPr>
      <w:ind w:firstLine="709"/>
      <w:jc w:val="both"/>
    </w:pPr>
    <w:rPr>
      <w:szCs w:val="20"/>
    </w:rPr>
  </w:style>
  <w:style w:type="character" w:customStyle="1" w:styleId="ab">
    <w:name w:val="Основной текст с отступом Знак"/>
    <w:basedOn w:val="a0"/>
    <w:link w:val="aa"/>
    <w:rsid w:val="00732A3B"/>
    <w:rPr>
      <w:sz w:val="28"/>
    </w:rPr>
  </w:style>
  <w:style w:type="character" w:customStyle="1" w:styleId="a5">
    <w:name w:val="Нижний колонтитул Знак"/>
    <w:basedOn w:val="a0"/>
    <w:link w:val="a4"/>
    <w:uiPriority w:val="99"/>
    <w:rsid w:val="00C348CE"/>
    <w:rPr>
      <w:sz w:val="28"/>
      <w:szCs w:val="28"/>
    </w:rPr>
  </w:style>
  <w:style w:type="paragraph" w:customStyle="1" w:styleId="Default">
    <w:name w:val="Default"/>
    <w:rsid w:val="006E506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461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3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76;&#1080;&#1089;&#1082;%20&#1076;\&#1044;&#1086;&#1082;&#1091;&#1084;&#1077;&#1085;&#1090;&#1099;\&#1064;&#1072;&#1073;&#1083;&#1086;&#1085;&#1099;\&#1055;&#1086;&#1089;&#1090;&#1072;&#1085;&#1086;&#1074;&#1083;&#1077;&#1085;&#1080;&#1077;%202020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EADBA-6C83-4FDF-8FC0-330E370C7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2020.dotx</Template>
  <TotalTime>559</TotalTime>
  <Pages>37</Pages>
  <Words>6541</Words>
  <Characters>37285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43739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Директор</cp:lastModifiedBy>
  <cp:revision>59</cp:revision>
  <cp:lastPrinted>2024-09-12T13:26:00Z</cp:lastPrinted>
  <dcterms:created xsi:type="dcterms:W3CDTF">2023-02-06T08:43:00Z</dcterms:created>
  <dcterms:modified xsi:type="dcterms:W3CDTF">2024-09-18T10:09:00Z</dcterms:modified>
</cp:coreProperties>
</file>