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right" w:tblpY="-2040"/>
        <w:tblW w:w="0" w:type="auto"/>
        <w:tblLook w:val="0600" w:firstRow="0" w:lastRow="0" w:firstColumn="0" w:lastColumn="0" w:noHBand="1" w:noVBand="1"/>
        <w:tblDescription w:val="Макетная таблица"/>
      </w:tblPr>
      <w:tblGrid>
        <w:gridCol w:w="7759"/>
      </w:tblGrid>
      <w:tr w:rsidR="00B66D44" w:rsidRPr="004422BE" w:rsidTr="00052329">
        <w:tc>
          <w:tcPr>
            <w:tcW w:w="7759" w:type="dxa"/>
          </w:tcPr>
          <w:p w:rsidR="00B66D44" w:rsidRPr="004422BE" w:rsidRDefault="00052329" w:rsidP="00052329">
            <w:pPr>
              <w:pStyle w:val="a6"/>
            </w:pPr>
            <w:r>
              <w:t>уважаемые родители!</w:t>
            </w:r>
          </w:p>
        </w:tc>
      </w:tr>
      <w:tr w:rsidR="00B66D44" w:rsidRPr="004422BE" w:rsidTr="00052329">
        <w:trPr>
          <w:trHeight w:val="558"/>
        </w:trPr>
        <w:tc>
          <w:tcPr>
            <w:tcW w:w="7759" w:type="dxa"/>
          </w:tcPr>
          <w:p w:rsidR="00B66D44" w:rsidRPr="004422BE" w:rsidRDefault="00B66D44" w:rsidP="00052329">
            <w:pPr>
              <w:pStyle w:val="afa"/>
              <w:ind w:left="0"/>
              <w:rPr>
                <w:lang w:val="ru-RU"/>
              </w:rPr>
            </w:pPr>
          </w:p>
        </w:tc>
      </w:tr>
      <w:tr w:rsidR="00B66D44" w:rsidRPr="004422BE" w:rsidTr="00052329">
        <w:tc>
          <w:tcPr>
            <w:tcW w:w="7759" w:type="dxa"/>
          </w:tcPr>
          <w:p w:rsidR="00B66D44" w:rsidRPr="004422BE" w:rsidRDefault="00B66D44" w:rsidP="00052329">
            <w:pPr>
              <w:spacing w:after="120" w:line="240" w:lineRule="auto"/>
              <w:ind w:left="102" w:right="102"/>
            </w:pPr>
          </w:p>
        </w:tc>
      </w:tr>
      <w:tr w:rsidR="00B66D44" w:rsidRPr="004422BE" w:rsidTr="00052329">
        <w:tc>
          <w:tcPr>
            <w:tcW w:w="7759" w:type="dxa"/>
          </w:tcPr>
          <w:p w:rsidR="00B66D44" w:rsidRPr="004422BE" w:rsidRDefault="00052329" w:rsidP="00052329">
            <w:pPr>
              <w:pStyle w:val="a8"/>
              <w:jc w:val="center"/>
              <w:rPr>
                <w:rStyle w:val="a9"/>
              </w:rPr>
            </w:pPr>
            <w:r>
              <w:t>1 сентября 2021-2022 уч.года</w:t>
            </w:r>
          </w:p>
        </w:tc>
      </w:tr>
      <w:tr w:rsidR="00B66D44" w:rsidRPr="004422BE" w:rsidTr="00052329">
        <w:tc>
          <w:tcPr>
            <w:tcW w:w="7759" w:type="dxa"/>
          </w:tcPr>
          <w:p w:rsidR="00B66D44" w:rsidRPr="004422BE" w:rsidRDefault="00052329" w:rsidP="00052329">
            <w:pPr>
              <w:pStyle w:val="aa"/>
              <w:jc w:val="center"/>
            </w:pPr>
            <w:r>
              <w:t>с 11:00 до 16:00</w:t>
            </w:r>
          </w:p>
        </w:tc>
      </w:tr>
      <w:tr w:rsidR="00B66D44" w:rsidRPr="004422BE" w:rsidTr="00052329">
        <w:tc>
          <w:tcPr>
            <w:tcW w:w="7759" w:type="dxa"/>
          </w:tcPr>
          <w:p w:rsidR="00B66D44" w:rsidRPr="00052329" w:rsidRDefault="00052329" w:rsidP="00052329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м</w:t>
            </w:r>
            <w:r w:rsidRPr="00052329">
              <w:rPr>
                <w:sz w:val="44"/>
                <w:szCs w:val="44"/>
              </w:rPr>
              <w:t>ы рады пригласить вас и наших ученик</w:t>
            </w:r>
            <w:r>
              <w:rPr>
                <w:sz w:val="44"/>
                <w:szCs w:val="44"/>
              </w:rPr>
              <w:t>ов на встречу с преподавателями!</w:t>
            </w:r>
          </w:p>
        </w:tc>
      </w:tr>
      <w:tr w:rsidR="00B66D44" w:rsidRPr="004422BE" w:rsidTr="00052329">
        <w:tc>
          <w:tcPr>
            <w:tcW w:w="7759" w:type="dxa"/>
          </w:tcPr>
          <w:p w:rsidR="00052329" w:rsidRPr="00052329" w:rsidRDefault="00052329" w:rsidP="00052329">
            <w:pPr>
              <w:jc w:val="center"/>
              <w:rPr>
                <w:sz w:val="44"/>
                <w:szCs w:val="44"/>
              </w:rPr>
            </w:pPr>
            <w:r w:rsidRPr="00052329">
              <w:rPr>
                <w:sz w:val="44"/>
                <w:szCs w:val="44"/>
              </w:rPr>
              <w:t>Во избежание скопления посетителей просим вас придерживаться следующего графика:</w:t>
            </w:r>
          </w:p>
          <w:p w:rsidR="00052329" w:rsidRPr="00052329" w:rsidRDefault="00052329" w:rsidP="00052329">
            <w:pPr>
              <w:jc w:val="center"/>
              <w:rPr>
                <w:b/>
                <w:sz w:val="44"/>
                <w:szCs w:val="44"/>
              </w:rPr>
            </w:pPr>
            <w:r w:rsidRPr="00052329">
              <w:rPr>
                <w:b/>
                <w:sz w:val="44"/>
                <w:szCs w:val="44"/>
              </w:rPr>
              <w:t>11.00 – 13.00 – 1 -2 классы</w:t>
            </w:r>
          </w:p>
          <w:p w:rsidR="00052329" w:rsidRPr="00052329" w:rsidRDefault="00052329" w:rsidP="00052329">
            <w:pPr>
              <w:jc w:val="center"/>
              <w:rPr>
                <w:b/>
                <w:sz w:val="44"/>
                <w:szCs w:val="44"/>
              </w:rPr>
            </w:pPr>
            <w:r w:rsidRPr="00052329">
              <w:rPr>
                <w:b/>
                <w:sz w:val="44"/>
                <w:szCs w:val="44"/>
              </w:rPr>
              <w:t>13.00 – 15.00 – 3 -4 классы</w:t>
            </w:r>
          </w:p>
          <w:p w:rsidR="00052329" w:rsidRPr="00052329" w:rsidRDefault="00052329" w:rsidP="00052329">
            <w:pPr>
              <w:jc w:val="center"/>
              <w:rPr>
                <w:b/>
                <w:sz w:val="44"/>
                <w:szCs w:val="44"/>
              </w:rPr>
            </w:pPr>
            <w:r w:rsidRPr="00052329">
              <w:rPr>
                <w:b/>
                <w:sz w:val="44"/>
                <w:szCs w:val="44"/>
              </w:rPr>
              <w:t>15.00 – 16.00 – 5 -8 классы</w:t>
            </w:r>
          </w:p>
          <w:p w:rsidR="00B66D44" w:rsidRPr="004422BE" w:rsidRDefault="00052329" w:rsidP="00052329">
            <w:pPr>
              <w:jc w:val="center"/>
            </w:pPr>
            <w:r>
              <w:t xml:space="preserve">При посещении школы просим вас </w:t>
            </w:r>
            <w:r>
              <w:t>использовать средства защиты дыхания</w:t>
            </w:r>
            <w:r>
              <w:t>!</w:t>
            </w:r>
          </w:p>
        </w:tc>
      </w:tr>
    </w:tbl>
    <w:p w:rsidR="007F2548" w:rsidRPr="004422BE" w:rsidRDefault="007F2548" w:rsidP="00EE0794">
      <w:bookmarkStart w:id="0" w:name="_GoBack"/>
      <w:bookmarkEnd w:id="0"/>
    </w:p>
    <w:sectPr w:rsidR="007F2548" w:rsidRPr="004422BE" w:rsidSect="00497630">
      <w:headerReference w:type="first" r:id="rId11"/>
      <w:pgSz w:w="11906" w:h="16838" w:code="9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999" w:rsidRDefault="00FB5999" w:rsidP="0068245E">
      <w:pPr>
        <w:spacing w:after="0" w:line="240" w:lineRule="auto"/>
      </w:pPr>
      <w:r>
        <w:separator/>
      </w:r>
    </w:p>
  </w:endnote>
  <w:endnote w:type="continuationSeparator" w:id="0">
    <w:p w:rsidR="00FB5999" w:rsidRDefault="00FB599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999" w:rsidRDefault="00FB5999" w:rsidP="0068245E">
      <w:pPr>
        <w:spacing w:after="0" w:line="240" w:lineRule="auto"/>
      </w:pPr>
      <w:r>
        <w:separator/>
      </w:r>
    </w:p>
  </w:footnote>
  <w:footnote w:type="continuationSeparator" w:id="0">
    <w:p w:rsidR="00FB5999" w:rsidRDefault="00FB599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433" w:rsidRPr="007E582C" w:rsidRDefault="00D25FD5">
    <w:pPr>
      <w:pStyle w:val="ad"/>
      <w:rPr>
        <w:color w:val="FF0000"/>
      </w:rPr>
    </w:pPr>
    <w:r>
      <w:rPr>
        <w:noProof/>
        <w:color w:val="FF0000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980E42" wp14:editId="6935BA7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Фоновое изображение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23181F0" id="Фоновое изображение" o:spid="_x0000_s1026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329"/>
    <w:rsid w:val="00022AC8"/>
    <w:rsid w:val="00034FCD"/>
    <w:rsid w:val="00052329"/>
    <w:rsid w:val="000669E7"/>
    <w:rsid w:val="000862BE"/>
    <w:rsid w:val="000B3CA0"/>
    <w:rsid w:val="000D3832"/>
    <w:rsid w:val="000E33EA"/>
    <w:rsid w:val="00140948"/>
    <w:rsid w:val="0014300F"/>
    <w:rsid w:val="001554CE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3A95"/>
    <w:rsid w:val="002A69D5"/>
    <w:rsid w:val="002B7957"/>
    <w:rsid w:val="002B7B8B"/>
    <w:rsid w:val="00352075"/>
    <w:rsid w:val="00381ECC"/>
    <w:rsid w:val="0039194A"/>
    <w:rsid w:val="003D3DB6"/>
    <w:rsid w:val="00432566"/>
    <w:rsid w:val="004422BE"/>
    <w:rsid w:val="004611DB"/>
    <w:rsid w:val="00497630"/>
    <w:rsid w:val="004A1478"/>
    <w:rsid w:val="004B371F"/>
    <w:rsid w:val="004B495B"/>
    <w:rsid w:val="004D19D4"/>
    <w:rsid w:val="004F5E46"/>
    <w:rsid w:val="00532C3C"/>
    <w:rsid w:val="00594051"/>
    <w:rsid w:val="005A29A9"/>
    <w:rsid w:val="005A6DBA"/>
    <w:rsid w:val="005D2D39"/>
    <w:rsid w:val="00600D01"/>
    <w:rsid w:val="0061037D"/>
    <w:rsid w:val="00617F9F"/>
    <w:rsid w:val="00624B22"/>
    <w:rsid w:val="00653F13"/>
    <w:rsid w:val="0068245E"/>
    <w:rsid w:val="00684A0D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24CBE"/>
    <w:rsid w:val="00833494"/>
    <w:rsid w:val="00834305"/>
    <w:rsid w:val="00852EB7"/>
    <w:rsid w:val="00897FB4"/>
    <w:rsid w:val="008B3D2C"/>
    <w:rsid w:val="008C7B20"/>
    <w:rsid w:val="00906898"/>
    <w:rsid w:val="009124DD"/>
    <w:rsid w:val="0091490F"/>
    <w:rsid w:val="0094423C"/>
    <w:rsid w:val="0095220D"/>
    <w:rsid w:val="009525CC"/>
    <w:rsid w:val="009533FA"/>
    <w:rsid w:val="00973588"/>
    <w:rsid w:val="0098227C"/>
    <w:rsid w:val="009C2EAB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217FB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739E4"/>
    <w:rsid w:val="00E83704"/>
    <w:rsid w:val="00EC54E5"/>
    <w:rsid w:val="00EC6DCE"/>
    <w:rsid w:val="00EE0794"/>
    <w:rsid w:val="00F0092F"/>
    <w:rsid w:val="00F043AE"/>
    <w:rsid w:val="00F076C6"/>
    <w:rsid w:val="00FB5999"/>
    <w:rsid w:val="00FC2BE4"/>
    <w:rsid w:val="00FD5C7A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,"/>
  <w:listSeparator w:val=";"/>
  <w14:docId w14:val="36ADFC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ndara" w:hAnsi="Arial" w:cs="Times New Roman"/>
        <w:color w:val="FFFFFF" w:themeColor="background1"/>
        <w:sz w:val="28"/>
        <w:szCs w:val="28"/>
        <w:lang w:val="ru-RU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794"/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a5">
    <w:name w:val="Подзаголовок Знак"/>
    <w:link w:val="a4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a6">
    <w:name w:val="Title"/>
    <w:basedOn w:val="a"/>
    <w:link w:val="a7"/>
    <w:uiPriority w:val="1"/>
    <w:qFormat/>
    <w:rsid w:val="004422BE"/>
    <w:pPr>
      <w:spacing w:after="120" w:line="192" w:lineRule="auto"/>
      <w:ind w:left="102" w:right="102"/>
    </w:pPr>
    <w:rPr>
      <w:rFonts w:asciiTheme="majorHAnsi" w:hAnsiTheme="majorHAnsi"/>
      <w:b/>
      <w:caps/>
      <w:sz w:val="70"/>
      <w:szCs w:val="120"/>
    </w:rPr>
  </w:style>
  <w:style w:type="character" w:customStyle="1" w:styleId="a7">
    <w:name w:val="Название Знак"/>
    <w:link w:val="a6"/>
    <w:uiPriority w:val="1"/>
    <w:rsid w:val="004422BE"/>
    <w:rPr>
      <w:rFonts w:asciiTheme="majorHAnsi" w:hAnsiTheme="majorHAnsi"/>
      <w:b/>
      <w:caps/>
      <w:sz w:val="70"/>
      <w:szCs w:val="120"/>
    </w:rPr>
  </w:style>
  <w:style w:type="paragraph" w:styleId="a8">
    <w:name w:val="Date"/>
    <w:basedOn w:val="a"/>
    <w:link w:val="a9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a9">
    <w:name w:val="Дата Знак"/>
    <w:link w:val="a8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aa">
    <w:name w:val="Время"/>
    <w:basedOn w:val="a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ab">
    <w:name w:val="Адрес"/>
    <w:basedOn w:val="a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Контактные данные"/>
    <w:basedOn w:val="a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10">
    <w:name w:val="Заголовок 1 Знак"/>
    <w:link w:val="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20">
    <w:name w:val="Заголовок 2 Знак"/>
    <w:link w:val="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40">
    <w:name w:val="Заголовок 4 Знак"/>
    <w:link w:val="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50">
    <w:name w:val="Заголовок 5 Знак"/>
    <w:link w:val="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af3">
    <w:name w:val="Выделенная цитата Знак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7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8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9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a">
    <w:name w:val="No Spacing"/>
    <w:uiPriority w:val="98"/>
    <w:semiHidden/>
    <w:qFormat/>
    <w:rsid w:val="003D3DB6"/>
    <w:rPr>
      <w:rFonts w:asciiTheme="minorHAnsi" w:hAnsiTheme="minorHAnsi"/>
      <w:sz w:val="24"/>
      <w:szCs w:val="24"/>
      <w:lang w:val="en-US" w:eastAsia="ja-JP"/>
    </w:rPr>
  </w:style>
  <w:style w:type="character" w:customStyle="1" w:styleId="80">
    <w:name w:val="Заголовок 8 Знак"/>
    <w:link w:val="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90">
    <w:name w:val="Заголовок 9 Знак"/>
    <w:link w:val="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d">
    <w:name w:val="Текст выноски Знак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Основной текст 3 Знак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Тема примечания Знак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6">
    <w:name w:val="Текст концевой сноски Знак"/>
    <w:link w:val="aff5"/>
    <w:uiPriority w:val="99"/>
    <w:semiHidden/>
    <w:rsid w:val="00AB123B"/>
    <w:rPr>
      <w:sz w:val="22"/>
      <w:szCs w:val="20"/>
    </w:rPr>
  </w:style>
  <w:style w:type="paragraph" w:styleId="21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8">
    <w:name w:val="Текст сноски Знак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affa">
    <w:name w:val="Текст макроса Знак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c">
    <w:name w:val="Текст Знак"/>
    <w:link w:val="affb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AppData\Roaming\Microsoft\&#1064;&#1072;&#1073;&#1083;&#1086;&#1085;&#1099;\&#1052;&#1091;&#1079;&#1099;&#1082;&#1072;&#1083;&#1100;&#1085;&#1072;&#1103;%20&#1083;&#1080;&#1089;&#1090;&#1086;&#1074;&#1082;&#1072;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0BB12-3F4E-4B5F-B683-C9DF71604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EBD39E-56E8-4516-8CE9-38D0F7B2EE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88EC62-7FF6-4D2D-893C-2BC4F30FA8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DA34A07-BEE6-4BCE-974E-B7E494BB9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Музыкальная листовка</Template>
  <TotalTime>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2021-08-23T14:19:00Z</dcterms:created>
  <dcterms:modified xsi:type="dcterms:W3CDTF">2021-08-23T14:38:00Z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