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63" w:type="dxa"/>
        <w:tblLayout w:type="fixed"/>
        <w:tblLook w:val="01E0" w:firstRow="1" w:lastRow="1" w:firstColumn="1" w:lastColumn="1" w:noHBand="0" w:noVBand="0"/>
      </w:tblPr>
      <w:tblGrid>
        <w:gridCol w:w="1692"/>
        <w:gridCol w:w="8471"/>
      </w:tblGrid>
      <w:tr w:rsidR="006F67BB" w:rsidRPr="00230128" w:rsidTr="009D5B05">
        <w:trPr>
          <w:trHeight w:val="1610"/>
        </w:trPr>
        <w:tc>
          <w:tcPr>
            <w:tcW w:w="1692" w:type="dxa"/>
            <w:vAlign w:val="center"/>
          </w:tcPr>
          <w:p w:rsidR="006F67BB" w:rsidRPr="00230128" w:rsidRDefault="006F67BB" w:rsidP="009D5B05">
            <w:pPr>
              <w:spacing w:before="0" w:after="0"/>
              <w:jc w:val="center"/>
              <w:rPr>
                <w:rFonts w:ascii="Tahoma" w:hAnsi="Tahoma" w:cs="Tahoma"/>
                <w:sz w:val="32"/>
                <w:szCs w:val="36"/>
              </w:rPr>
            </w:pPr>
          </w:p>
        </w:tc>
        <w:tc>
          <w:tcPr>
            <w:tcW w:w="8471" w:type="dxa"/>
            <w:vAlign w:val="center"/>
          </w:tcPr>
          <w:p w:rsidR="006F67BB" w:rsidRPr="00230128" w:rsidRDefault="006F67BB" w:rsidP="009D5B05">
            <w:pPr>
              <w:spacing w:before="0" w:after="0"/>
              <w:jc w:val="left"/>
              <w:rPr>
                <w:rFonts w:cs="Tahoma"/>
                <w:sz w:val="32"/>
                <w:szCs w:val="36"/>
              </w:rPr>
            </w:pPr>
          </w:p>
          <w:p w:rsidR="006F67BB" w:rsidRPr="00230128" w:rsidRDefault="006F67BB" w:rsidP="009D5B05">
            <w:pPr>
              <w:spacing w:before="0" w:after="0"/>
              <w:jc w:val="left"/>
              <w:rPr>
                <w:rFonts w:cs="Tahoma"/>
                <w:sz w:val="32"/>
                <w:szCs w:val="36"/>
              </w:rPr>
            </w:pPr>
          </w:p>
          <w:p w:rsidR="006F67BB" w:rsidRPr="00230128" w:rsidRDefault="006F67BB" w:rsidP="009D5B05">
            <w:pPr>
              <w:spacing w:before="0" w:after="0"/>
              <w:ind w:firstLine="2132"/>
              <w:jc w:val="left"/>
              <w:rPr>
                <w:rFonts w:cs="Tahoma"/>
                <w:sz w:val="32"/>
                <w:szCs w:val="36"/>
              </w:rPr>
            </w:pPr>
          </w:p>
        </w:tc>
      </w:tr>
      <w:tr w:rsidR="006F67BB" w:rsidRPr="00230128" w:rsidTr="009D5B05">
        <w:trPr>
          <w:trHeight w:val="4991"/>
        </w:trPr>
        <w:tc>
          <w:tcPr>
            <w:tcW w:w="10163" w:type="dxa"/>
            <w:gridSpan w:val="2"/>
            <w:vAlign w:val="center"/>
          </w:tcPr>
          <w:p w:rsidR="006F67BB" w:rsidRPr="00230128" w:rsidRDefault="006F67BB" w:rsidP="009D5B05">
            <w:pPr>
              <w:spacing w:before="0"/>
              <w:jc w:val="center"/>
              <w:rPr>
                <w:rFonts w:cs="Arial"/>
                <w:b/>
                <w:bCs/>
                <w:sz w:val="32"/>
                <w:szCs w:val="32"/>
                <w:lang w:eastAsia="en-US"/>
              </w:rPr>
            </w:pPr>
          </w:p>
          <w:p w:rsidR="006F67BB" w:rsidRPr="00230128" w:rsidRDefault="006F67BB" w:rsidP="009D5B05">
            <w:pPr>
              <w:spacing w:before="0"/>
              <w:jc w:val="center"/>
              <w:rPr>
                <w:rFonts w:cs="Arial"/>
                <w:b/>
                <w:bCs/>
                <w:sz w:val="32"/>
                <w:szCs w:val="32"/>
                <w:lang w:eastAsia="en-US"/>
              </w:rPr>
            </w:pPr>
          </w:p>
          <w:p w:rsidR="006F67BB" w:rsidRPr="00230128" w:rsidRDefault="006F67BB" w:rsidP="009D5B05">
            <w:pPr>
              <w:spacing w:before="0"/>
              <w:jc w:val="center"/>
              <w:rPr>
                <w:rFonts w:cs="Arial"/>
                <w:b/>
                <w:bCs/>
                <w:sz w:val="32"/>
                <w:szCs w:val="32"/>
                <w:lang w:eastAsia="en-US"/>
              </w:rPr>
            </w:pPr>
          </w:p>
          <w:p w:rsidR="006F67BB" w:rsidRPr="00230128" w:rsidRDefault="006F67BB" w:rsidP="009D5B05">
            <w:pPr>
              <w:spacing w:before="0"/>
              <w:jc w:val="center"/>
              <w:rPr>
                <w:rFonts w:cs="Arial"/>
                <w:b/>
                <w:sz w:val="32"/>
                <w:szCs w:val="28"/>
                <w:lang w:eastAsia="en-US"/>
              </w:rPr>
            </w:pPr>
          </w:p>
          <w:p w:rsidR="006F67BB" w:rsidRPr="00230128" w:rsidRDefault="006F67BB" w:rsidP="009D5B05">
            <w:pPr>
              <w:spacing w:before="0"/>
              <w:jc w:val="center"/>
              <w:rPr>
                <w:rFonts w:cs="Arial"/>
                <w:b/>
                <w:bCs/>
                <w:sz w:val="32"/>
                <w:szCs w:val="32"/>
                <w:lang w:eastAsia="en-US"/>
              </w:rPr>
            </w:pPr>
          </w:p>
          <w:p w:rsidR="006F67BB" w:rsidRPr="00230128" w:rsidRDefault="006F67BB" w:rsidP="006F67BB">
            <w:pPr>
              <w:pStyle w:val="phtitlepagesystemfull"/>
              <w:rPr>
                <w:sz w:val="44"/>
              </w:rPr>
            </w:pPr>
            <w:r w:rsidRPr="00230128">
              <w:t>Автоматизированная информационная система</w:t>
            </w:r>
          </w:p>
          <w:p w:rsidR="006F67BB" w:rsidRPr="00230128" w:rsidRDefault="006F67BB" w:rsidP="006F67BB">
            <w:pPr>
              <w:pStyle w:val="phtitlepagesystemfull"/>
            </w:pPr>
            <w:r w:rsidRPr="00230128">
              <w:t>«БАРС. Образование - Электронная школа»</w:t>
            </w:r>
          </w:p>
          <w:p w:rsidR="006F67BB" w:rsidRPr="00230128" w:rsidRDefault="006F67BB" w:rsidP="009D5B05">
            <w:pPr>
              <w:spacing w:before="0" w:after="0"/>
              <w:ind w:right="170" w:firstLine="720"/>
              <w:jc w:val="center"/>
            </w:pPr>
          </w:p>
          <w:p w:rsidR="006F67BB" w:rsidRPr="00230128" w:rsidRDefault="006F67BB" w:rsidP="006F67BB">
            <w:pPr>
              <w:pStyle w:val="phtitlepagedocument"/>
            </w:pPr>
            <w:r>
              <w:t>Инструкция по работе с мобильным приложением «Мой дневник»</w:t>
            </w:r>
            <w:r w:rsidR="005B3C65">
              <w:t xml:space="preserve"> (на базе ОС </w:t>
            </w:r>
            <w:r w:rsidR="005B3C65">
              <w:rPr>
                <w:lang w:val="en-US"/>
              </w:rPr>
              <w:t>Android</w:t>
            </w:r>
            <w:r w:rsidR="005B3C65">
              <w:t>)</w:t>
            </w:r>
          </w:p>
          <w:p w:rsidR="006F67BB" w:rsidRPr="006F67BB" w:rsidRDefault="006F67BB" w:rsidP="006F67BB">
            <w:pPr>
              <w:pStyle w:val="phtitlepagedocpart"/>
            </w:pPr>
          </w:p>
        </w:tc>
      </w:tr>
    </w:tbl>
    <w:p w:rsidR="00B351BD" w:rsidRPr="00B351BD" w:rsidRDefault="00B351BD" w:rsidP="00B351BD">
      <w:pPr>
        <w:pStyle w:val="11"/>
        <w:jc w:val="center"/>
        <w:rPr>
          <w:sz w:val="28"/>
        </w:rPr>
      </w:pPr>
    </w:p>
    <w:bookmarkStart w:id="0" w:name="_Ref463429618" w:displacedByCustomXml="next"/>
    <w:sdt>
      <w:sdtPr>
        <w:rPr>
          <w:rFonts w:cs="Times New Roman"/>
          <w:b w:val="0"/>
          <w:bCs w:val="0"/>
          <w:sz w:val="24"/>
          <w:szCs w:val="20"/>
        </w:rPr>
        <w:id w:val="-1918156808"/>
        <w:docPartObj>
          <w:docPartGallery w:val="Table of Contents"/>
          <w:docPartUnique/>
        </w:docPartObj>
      </w:sdtPr>
      <w:sdtEndPr/>
      <w:sdtContent>
        <w:p w:rsidR="00474CF4" w:rsidRPr="00474CF4" w:rsidRDefault="00474CF4" w:rsidP="00474CF4">
          <w:pPr>
            <w:pStyle w:val="phtitlevoid"/>
          </w:pPr>
          <w:r w:rsidRPr="00474CF4">
            <w:t>Оглавление</w:t>
          </w:r>
        </w:p>
        <w:p w:rsidR="00906490" w:rsidRDefault="00474CF4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4116267" w:history="1">
            <w:r w:rsidR="00906490" w:rsidRPr="000352A1">
              <w:rPr>
                <w:rStyle w:val="a6"/>
                <w:noProof/>
              </w:rPr>
              <w:t>1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Требования к программному обеспечению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_Toc464116267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3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68" w:history="1">
            <w:r w:rsidR="00906490" w:rsidRPr="000352A1">
              <w:rPr>
                <w:rStyle w:val="a6"/>
                <w:noProof/>
              </w:rPr>
              <w:t>2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Авторизация в приложении «Мой дневник»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_Toc464116268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4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69" w:history="1">
            <w:r w:rsidR="00906490" w:rsidRPr="000352A1">
              <w:rPr>
                <w:rStyle w:val="a6"/>
                <w:noProof/>
              </w:rPr>
              <w:t>3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Вкладка «Дневник»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_Toc464116269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8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70" w:history="1">
            <w:r w:rsidR="00906490" w:rsidRPr="000352A1">
              <w:rPr>
                <w:rStyle w:val="a6"/>
                <w:noProof/>
              </w:rPr>
              <w:t>4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Вкладка «Успеваемость»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_Toc464116270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10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71" w:history="1">
            <w:r w:rsidR="00906490" w:rsidRPr="000352A1">
              <w:rPr>
                <w:rStyle w:val="a6"/>
                <w:noProof/>
              </w:rPr>
              <w:t>5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Вкладка «Собрание»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_Toc464116271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12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72" w:history="1">
            <w:r w:rsidR="00906490" w:rsidRPr="000352A1">
              <w:rPr>
                <w:rStyle w:val="a6"/>
                <w:noProof/>
              </w:rPr>
              <w:t>6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Вкладка «Итоговые»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_Toc464116272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14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906490" w:rsidRDefault="00B3138F">
          <w:pPr>
            <w:pStyle w:val="13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64116273" w:history="1">
            <w:r w:rsidR="00906490" w:rsidRPr="000352A1">
              <w:rPr>
                <w:rStyle w:val="a6"/>
                <w:noProof/>
              </w:rPr>
              <w:t>7</w:t>
            </w:r>
            <w:r w:rsidR="0090649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06490" w:rsidRPr="000352A1">
              <w:rPr>
                <w:rStyle w:val="a6"/>
                <w:noProof/>
              </w:rPr>
              <w:t>Выход из Приложения</w:t>
            </w:r>
            <w:r w:rsidR="00906490">
              <w:rPr>
                <w:noProof/>
                <w:webHidden/>
              </w:rPr>
              <w:tab/>
            </w:r>
            <w:r w:rsidR="00906490">
              <w:rPr>
                <w:noProof/>
                <w:webHidden/>
              </w:rPr>
              <w:fldChar w:fldCharType="begin"/>
            </w:r>
            <w:r w:rsidR="00906490">
              <w:rPr>
                <w:noProof/>
                <w:webHidden/>
              </w:rPr>
              <w:instrText xml:space="preserve"> PAGEREF _Toc464116273 \h </w:instrText>
            </w:r>
            <w:r w:rsidR="00906490">
              <w:rPr>
                <w:noProof/>
                <w:webHidden/>
              </w:rPr>
            </w:r>
            <w:r w:rsidR="00906490">
              <w:rPr>
                <w:noProof/>
                <w:webHidden/>
              </w:rPr>
              <w:fldChar w:fldCharType="separate"/>
            </w:r>
            <w:r w:rsidR="00906490">
              <w:rPr>
                <w:noProof/>
                <w:webHidden/>
              </w:rPr>
              <w:t>15</w:t>
            </w:r>
            <w:r w:rsidR="00906490">
              <w:rPr>
                <w:noProof/>
                <w:webHidden/>
              </w:rPr>
              <w:fldChar w:fldCharType="end"/>
            </w:r>
          </w:hyperlink>
        </w:p>
        <w:p w:rsidR="00474CF4" w:rsidRDefault="00474CF4">
          <w:r>
            <w:rPr>
              <w:b/>
              <w:bCs/>
            </w:rPr>
            <w:fldChar w:fldCharType="end"/>
          </w:r>
        </w:p>
      </w:sdtContent>
    </w:sdt>
    <w:p w:rsidR="00F56C9B" w:rsidRDefault="003656B4" w:rsidP="00407798">
      <w:pPr>
        <w:pStyle w:val="1"/>
      </w:pPr>
      <w:bookmarkStart w:id="1" w:name="_Toc464116267"/>
      <w:bookmarkStart w:id="2" w:name="_Ref463626849"/>
      <w:r>
        <w:lastRenderedPageBreak/>
        <w:t>Требования к программному</w:t>
      </w:r>
      <w:r w:rsidR="00F56C9B">
        <w:t xml:space="preserve"> обеспечению</w:t>
      </w:r>
      <w:bookmarkEnd w:id="1"/>
    </w:p>
    <w:p w:rsidR="00670C03" w:rsidRDefault="008356DC" w:rsidP="008356DC">
      <w:pPr>
        <w:pStyle w:val="phnormal"/>
      </w:pPr>
      <w:r>
        <w:t>Для стабильной работы приложения</w:t>
      </w:r>
      <w:r w:rsidR="00670C03">
        <w:t xml:space="preserve"> требуется:</w:t>
      </w:r>
    </w:p>
    <w:p w:rsidR="003656B4" w:rsidRDefault="008356DC" w:rsidP="00670C03">
      <w:pPr>
        <w:pStyle w:val="phlistitemized1"/>
      </w:pPr>
      <w:r>
        <w:t xml:space="preserve">версия операционной системы не ниже </w:t>
      </w:r>
      <w:r>
        <w:rPr>
          <w:lang w:val="en-US"/>
        </w:rPr>
        <w:t>Android</w:t>
      </w:r>
      <w:r>
        <w:t xml:space="preserve"> 4.0, 4.0.1, 4.0.</w:t>
      </w:r>
      <w:r w:rsidR="00670C03">
        <w:t>2;</w:t>
      </w:r>
    </w:p>
    <w:p w:rsidR="00670C03" w:rsidRPr="008356DC" w:rsidRDefault="00670C03" w:rsidP="00670C03">
      <w:pPr>
        <w:pStyle w:val="phlistitemized1"/>
      </w:pPr>
      <w:r>
        <w:t xml:space="preserve">наличие предустановленных сервисов </w:t>
      </w:r>
      <w:r>
        <w:rPr>
          <w:lang w:val="en-US"/>
        </w:rPr>
        <w:t>Google</w:t>
      </w:r>
      <w:r>
        <w:t>.</w:t>
      </w:r>
    </w:p>
    <w:p w:rsidR="00B351BD" w:rsidRDefault="00B351BD" w:rsidP="00407798">
      <w:pPr>
        <w:pStyle w:val="1"/>
      </w:pPr>
      <w:bookmarkStart w:id="3" w:name="_Toc464116268"/>
      <w:r>
        <w:lastRenderedPageBreak/>
        <w:t>Авторизация</w:t>
      </w:r>
      <w:r w:rsidR="008B10D8">
        <w:t xml:space="preserve"> в приложении «Мой дневник»</w:t>
      </w:r>
      <w:bookmarkEnd w:id="0"/>
      <w:bookmarkEnd w:id="2"/>
      <w:bookmarkEnd w:id="3"/>
    </w:p>
    <w:p w:rsidR="00B351BD" w:rsidRDefault="00B351BD" w:rsidP="00E124C4">
      <w:pPr>
        <w:pStyle w:val="phnormal"/>
      </w:pPr>
      <w:r>
        <w:t>При открытии приложения</w:t>
      </w:r>
      <w:r w:rsidR="004F771A">
        <w:t xml:space="preserve"> «Мой дневник» (далее - Приложение)</w:t>
      </w:r>
      <w:r>
        <w:t xml:space="preserve"> откроется окно авторизации</w:t>
      </w:r>
      <w:r w:rsidR="00365215">
        <w:t xml:space="preserve"> (</w:t>
      </w:r>
      <w:r w:rsidR="00365215">
        <w:fldChar w:fldCharType="begin"/>
      </w:r>
      <w:r w:rsidR="00365215">
        <w:instrText xml:space="preserve"> REF _Ref400962770 \h </w:instrText>
      </w:r>
      <w:r w:rsidR="00365215">
        <w:fldChar w:fldCharType="separate"/>
      </w:r>
      <w:r w:rsidR="00906490">
        <w:t xml:space="preserve">Рисунок </w:t>
      </w:r>
      <w:r w:rsidR="00906490">
        <w:rPr>
          <w:noProof/>
        </w:rPr>
        <w:t>1</w:t>
      </w:r>
      <w:r w:rsidR="00365215">
        <w:fldChar w:fldCharType="end"/>
      </w:r>
      <w:r w:rsidR="00365215">
        <w:t>)</w:t>
      </w:r>
      <w:r w:rsidR="00BE6B38">
        <w:t>. В данном окне заполните следующие поля:</w:t>
      </w:r>
    </w:p>
    <w:p w:rsidR="00BE6B38" w:rsidRDefault="00BE6B38" w:rsidP="00BE6B38">
      <w:pPr>
        <w:pStyle w:val="phlistitemized1"/>
      </w:pPr>
      <w:r>
        <w:t>в поле выбор</w:t>
      </w:r>
      <w:r w:rsidR="004F771A">
        <w:t>а</w:t>
      </w:r>
      <w:r>
        <w:t xml:space="preserve"> региона из выпадающего списка выберите регион;</w:t>
      </w:r>
    </w:p>
    <w:p w:rsidR="00BC598E" w:rsidRDefault="00BC598E" w:rsidP="00BC598E">
      <w:pPr>
        <w:pStyle w:val="phlistitemized1"/>
        <w:numPr>
          <w:ilvl w:val="0"/>
          <w:numId w:val="0"/>
        </w:numPr>
        <w:ind w:left="709"/>
      </w:pPr>
      <w:r w:rsidRPr="00BC598E">
        <w:rPr>
          <w:b/>
        </w:rPr>
        <w:t>Примечание</w:t>
      </w:r>
      <w:r>
        <w:t xml:space="preserve"> – если в выбранном регионе подключена авторизация через ЕСИА, то отобразится кнопка «Вход через ЕСИА», нажатие на которую перенаправит пользователя на страницу авторизации на Портале </w:t>
      </w:r>
      <w:proofErr w:type="spellStart"/>
      <w:r>
        <w:t>госуслуг</w:t>
      </w:r>
      <w:proofErr w:type="spellEnd"/>
      <w:r>
        <w:t>. После успешной авторизации через ЕСИА пользователь автоматически получит доступ к своему личному кабинету в Приложении.</w:t>
      </w:r>
    </w:p>
    <w:p w:rsidR="00BC598E" w:rsidRDefault="00BC598E" w:rsidP="00BC598E">
      <w:pPr>
        <w:pStyle w:val="phlistitemized1"/>
        <w:numPr>
          <w:ilvl w:val="0"/>
          <w:numId w:val="0"/>
        </w:numPr>
        <w:ind w:left="709"/>
        <w:jc w:val="center"/>
      </w:pPr>
      <w:r>
        <w:rPr>
          <w:noProof/>
          <w:lang w:eastAsia="ru-RU"/>
        </w:rPr>
        <w:drawing>
          <wp:inline distT="0" distB="0" distL="0" distR="0" wp14:anchorId="0B4F070C" wp14:editId="099C38BE">
            <wp:extent cx="2873252" cy="45413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966" cy="454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38" w:rsidRDefault="00BE6B38" w:rsidP="00BE6B38">
      <w:pPr>
        <w:pStyle w:val="phlistitemized1"/>
      </w:pPr>
      <w:r>
        <w:t xml:space="preserve">в поле «Пользователь» введите логин, </w:t>
      </w:r>
      <w:r w:rsidR="00BC3EEB">
        <w:t xml:space="preserve">под которым пользователь входит в </w:t>
      </w:r>
      <w:r w:rsidR="004F771A">
        <w:t>П</w:t>
      </w:r>
      <w:r w:rsidR="00BC3EEB">
        <w:t>риложение;</w:t>
      </w:r>
    </w:p>
    <w:p w:rsidR="00BC3EEB" w:rsidRDefault="00BC3EEB" w:rsidP="00BE6B38">
      <w:pPr>
        <w:pStyle w:val="phlistitemized1"/>
      </w:pPr>
      <w:r>
        <w:t xml:space="preserve">в поле «Пароль» введите пароль, под которым пользователь входит в </w:t>
      </w:r>
      <w:r w:rsidR="004F771A">
        <w:t>П</w:t>
      </w:r>
      <w:r>
        <w:t>риложение;</w:t>
      </w:r>
    </w:p>
    <w:p w:rsidR="00BC3EEB" w:rsidRDefault="00D16B3C" w:rsidP="00BC3EEB">
      <w:pPr>
        <w:pStyle w:val="phnormal"/>
      </w:pPr>
      <w:r>
        <w:rPr>
          <w:b/>
        </w:rPr>
        <w:t>Примечание</w:t>
      </w:r>
      <w:r w:rsidR="00BC3EEB">
        <w:t xml:space="preserve"> – Логин и пароль пользователя выдается классным руководителем.</w:t>
      </w:r>
    </w:p>
    <w:p w:rsidR="00D7125E" w:rsidRDefault="00D7125E" w:rsidP="00D7125E">
      <w:pPr>
        <w:pStyle w:val="11"/>
        <w:keepNext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B9FFB5" wp14:editId="6E9372B5">
            <wp:extent cx="2593288" cy="4631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271" cy="46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5E" w:rsidRDefault="00D7125E" w:rsidP="00D7125E">
      <w:pPr>
        <w:pStyle w:val="a5"/>
        <w:keepNext/>
      </w:pPr>
      <w:bookmarkStart w:id="4" w:name="_Ref400962770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</w:t>
      </w:r>
      <w:r w:rsidR="00B3138F">
        <w:rPr>
          <w:noProof/>
        </w:rPr>
        <w:fldChar w:fldCharType="end"/>
      </w:r>
      <w:bookmarkEnd w:id="4"/>
      <w:r>
        <w:t xml:space="preserve"> - Окно авторизации</w:t>
      </w:r>
    </w:p>
    <w:p w:rsidR="00BC3EEB" w:rsidRDefault="00954395" w:rsidP="00E124C4">
      <w:pPr>
        <w:pStyle w:val="phnormal"/>
      </w:pPr>
      <w:r>
        <w:t xml:space="preserve">После заполнения полей </w:t>
      </w:r>
      <w:r w:rsidR="00BC3EEB">
        <w:t xml:space="preserve">нажмите кнопку «Вход». При нажатии на данную кнопку </w:t>
      </w:r>
      <w:r>
        <w:t xml:space="preserve">в </w:t>
      </w:r>
      <w:r w:rsidR="00697E3F">
        <w:t>с</w:t>
      </w:r>
      <w:r>
        <w:t>истеме «</w:t>
      </w:r>
      <w:proofErr w:type="spellStart"/>
      <w:r w:rsidR="00697E3F">
        <w:t>БАРС</w:t>
      </w:r>
      <w:proofErr w:type="gramStart"/>
      <w:r w:rsidR="00697E3F">
        <w:t>.О</w:t>
      </w:r>
      <w:proofErr w:type="gramEnd"/>
      <w:r w:rsidR="00697E3F">
        <w:t>бразование</w:t>
      </w:r>
      <w:proofErr w:type="spellEnd"/>
      <w:r w:rsidR="00697E3F">
        <w:t xml:space="preserve"> - </w:t>
      </w:r>
      <w:r>
        <w:t>Электронная школа»</w:t>
      </w:r>
      <w:r w:rsidR="00697E3F">
        <w:t xml:space="preserve"> (далее - Система)</w:t>
      </w:r>
      <w:r>
        <w:t xml:space="preserve"> указанного региона </w:t>
      </w:r>
      <w:r w:rsidR="00BC3EEB">
        <w:t>происходит проверка на корректность введенных данных</w:t>
      </w:r>
      <w:r>
        <w:t xml:space="preserve">. Если логин и пароль </w:t>
      </w:r>
      <w:proofErr w:type="gramStart"/>
      <w:r>
        <w:t>введены</w:t>
      </w:r>
      <w:proofErr w:type="gramEnd"/>
      <w:r>
        <w:t xml:space="preserve"> верно, </w:t>
      </w:r>
      <w:r w:rsidR="004F771A">
        <w:t>то откроется вкладка «Дневник» П</w:t>
      </w:r>
      <w:r>
        <w:t>риложения.</w:t>
      </w:r>
      <w:r w:rsidR="00D7125E">
        <w:t xml:space="preserve"> В случае если данные введены неверно, Система выдаст следующее сообщение: «Проверьте правильность написания логина и пароля. Если логин и пароль </w:t>
      </w:r>
      <w:proofErr w:type="gramStart"/>
      <w:r w:rsidR="00D7125E">
        <w:t>введены</w:t>
      </w:r>
      <w:proofErr w:type="gramEnd"/>
      <w:r w:rsidR="00D7125E">
        <w:t xml:space="preserve"> верно, обратитесь в администрацию Вашего образовательного учреждения» (</w:t>
      </w:r>
      <w:r w:rsidR="00D7125E">
        <w:fldChar w:fldCharType="begin"/>
      </w:r>
      <w:r w:rsidR="00D7125E">
        <w:instrText xml:space="preserve"> REF _Ref463352750 \h </w:instrText>
      </w:r>
      <w:r w:rsidR="00D7125E">
        <w:fldChar w:fldCharType="separate"/>
      </w:r>
      <w:r w:rsidR="00906490">
        <w:t xml:space="preserve">Рисунок </w:t>
      </w:r>
      <w:r w:rsidR="00906490">
        <w:rPr>
          <w:noProof/>
        </w:rPr>
        <w:t>2</w:t>
      </w:r>
      <w:r w:rsidR="00D7125E">
        <w:fldChar w:fldCharType="end"/>
      </w:r>
      <w:r w:rsidR="00D7125E">
        <w:t>).</w:t>
      </w:r>
    </w:p>
    <w:p w:rsidR="00D7125E" w:rsidRDefault="00D7125E" w:rsidP="00D7125E">
      <w:pPr>
        <w:pStyle w:val="phfigure"/>
        <w:keepNext/>
      </w:pPr>
      <w:r>
        <w:rPr>
          <w:noProof/>
        </w:rPr>
        <w:drawing>
          <wp:inline distT="0" distB="0" distL="0" distR="0" wp14:anchorId="29A46D2F" wp14:editId="23FD7F6A">
            <wp:extent cx="3329609" cy="14292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8902" cy="14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1F" w:rsidRDefault="00D7125E" w:rsidP="00D7125E">
      <w:pPr>
        <w:pStyle w:val="a5"/>
      </w:pPr>
      <w:bookmarkStart w:id="5" w:name="_Ref463352750"/>
      <w:r>
        <w:t xml:space="preserve">Рисунок </w:t>
      </w:r>
      <w:fldSimple w:instr=" SEQ Рисунок \* ARABIC ">
        <w:r w:rsidR="00906490">
          <w:rPr>
            <w:noProof/>
          </w:rPr>
          <w:t>2</w:t>
        </w:r>
      </w:fldSimple>
      <w:bookmarkEnd w:id="5"/>
      <w:r>
        <w:t xml:space="preserve"> – Окно «Ошибка авторизации»</w:t>
      </w:r>
    </w:p>
    <w:p w:rsidR="00D7125E" w:rsidRPr="00D7125E" w:rsidRDefault="00D7125E" w:rsidP="00E124C4">
      <w:pPr>
        <w:pStyle w:val="phnormal"/>
        <w:rPr>
          <w:rStyle w:val="af"/>
          <w:b w:val="0"/>
          <w:bCs w:val="0"/>
        </w:rPr>
      </w:pPr>
      <w:r w:rsidRPr="00D7125E">
        <w:rPr>
          <w:rStyle w:val="af"/>
          <w:b w:val="0"/>
          <w:bCs w:val="0"/>
        </w:rPr>
        <w:t>При нажатии на кнопку «</w:t>
      </w:r>
      <w:proofErr w:type="spellStart"/>
      <w:r w:rsidRPr="00D7125E">
        <w:rPr>
          <w:rStyle w:val="af"/>
          <w:b w:val="0"/>
          <w:bCs w:val="0"/>
        </w:rPr>
        <w:t>Демо</w:t>
      </w:r>
      <w:proofErr w:type="spellEnd"/>
      <w:r w:rsidRPr="00D7125E">
        <w:rPr>
          <w:rStyle w:val="af"/>
          <w:b w:val="0"/>
          <w:bCs w:val="0"/>
        </w:rPr>
        <w:t>»</w:t>
      </w:r>
      <w:r>
        <w:rPr>
          <w:rStyle w:val="af"/>
          <w:b w:val="0"/>
          <w:bCs w:val="0"/>
        </w:rPr>
        <w:t xml:space="preserve"> </w:t>
      </w:r>
      <w:r w:rsidR="004455F9">
        <w:rPr>
          <w:rStyle w:val="af"/>
          <w:b w:val="0"/>
          <w:bCs w:val="0"/>
        </w:rPr>
        <w:t>(</w:t>
      </w:r>
      <w:r w:rsidR="004455F9">
        <w:rPr>
          <w:rStyle w:val="af"/>
          <w:b w:val="0"/>
          <w:bCs w:val="0"/>
        </w:rPr>
        <w:fldChar w:fldCharType="begin"/>
      </w:r>
      <w:r w:rsidR="004455F9">
        <w:rPr>
          <w:rStyle w:val="af"/>
          <w:b w:val="0"/>
          <w:bCs w:val="0"/>
        </w:rPr>
        <w:instrText xml:space="preserve"> REF _Ref400962770 \h </w:instrText>
      </w:r>
      <w:r w:rsidR="004455F9">
        <w:rPr>
          <w:rStyle w:val="af"/>
          <w:b w:val="0"/>
          <w:bCs w:val="0"/>
        </w:rPr>
      </w:r>
      <w:r w:rsidR="004455F9">
        <w:rPr>
          <w:rStyle w:val="af"/>
          <w:b w:val="0"/>
          <w:bCs w:val="0"/>
        </w:rPr>
        <w:fldChar w:fldCharType="separate"/>
      </w:r>
      <w:r w:rsidR="00906490">
        <w:t xml:space="preserve">Рисунок </w:t>
      </w:r>
      <w:r w:rsidR="00906490">
        <w:rPr>
          <w:noProof/>
        </w:rPr>
        <w:t>1</w:t>
      </w:r>
      <w:r w:rsidR="004455F9">
        <w:rPr>
          <w:rStyle w:val="af"/>
          <w:b w:val="0"/>
          <w:bCs w:val="0"/>
        </w:rPr>
        <w:fldChar w:fldCharType="end"/>
      </w:r>
      <w:r w:rsidR="004455F9">
        <w:rPr>
          <w:rStyle w:val="af"/>
          <w:b w:val="0"/>
          <w:bCs w:val="0"/>
        </w:rPr>
        <w:t xml:space="preserve">) авторизация происходит под тестовым пользователем на </w:t>
      </w:r>
      <w:proofErr w:type="spellStart"/>
      <w:r w:rsidR="004455F9">
        <w:rPr>
          <w:rStyle w:val="af"/>
          <w:b w:val="0"/>
          <w:bCs w:val="0"/>
        </w:rPr>
        <w:t>демостенде</w:t>
      </w:r>
      <w:proofErr w:type="spellEnd"/>
      <w:r w:rsidR="004455F9">
        <w:rPr>
          <w:rStyle w:val="af"/>
          <w:b w:val="0"/>
          <w:bCs w:val="0"/>
        </w:rPr>
        <w:t xml:space="preserve">. Весь функционал </w:t>
      </w:r>
      <w:r w:rsidR="005B3C65">
        <w:rPr>
          <w:rStyle w:val="af"/>
          <w:b w:val="0"/>
          <w:bCs w:val="0"/>
        </w:rPr>
        <w:t>П</w:t>
      </w:r>
      <w:r w:rsidR="004455F9">
        <w:rPr>
          <w:rStyle w:val="af"/>
          <w:b w:val="0"/>
          <w:bCs w:val="0"/>
        </w:rPr>
        <w:t>риложения доступен только для просмотра.</w:t>
      </w:r>
    </w:p>
    <w:p w:rsidR="00184362" w:rsidRDefault="004455F9" w:rsidP="00E124C4">
      <w:pPr>
        <w:pStyle w:val="phnormal"/>
      </w:pPr>
      <w:r>
        <w:t xml:space="preserve">После входа в </w:t>
      </w:r>
      <w:r w:rsidR="005B3C65">
        <w:t>П</w:t>
      </w:r>
      <w:r>
        <w:t>риложение откроется окно (</w:t>
      </w:r>
      <w:r w:rsidR="00184362">
        <w:fldChar w:fldCharType="begin"/>
      </w:r>
      <w:r w:rsidR="00184362">
        <w:instrText xml:space="preserve"> REF _Ref463353836 \h </w:instrText>
      </w:r>
      <w:r w:rsidR="00184362">
        <w:fldChar w:fldCharType="separate"/>
      </w:r>
      <w:r w:rsidR="00906490">
        <w:t xml:space="preserve">Рисунок </w:t>
      </w:r>
      <w:r w:rsidR="00906490">
        <w:rPr>
          <w:noProof/>
        </w:rPr>
        <w:t>3</w:t>
      </w:r>
      <w:r w:rsidR="00184362">
        <w:fldChar w:fldCharType="end"/>
      </w:r>
      <w:r>
        <w:t>)</w:t>
      </w:r>
      <w:r w:rsidR="00184362">
        <w:t>, которое содержит вкладки: «Дневник», «Успеваемость», «Собрание», «Итоговые».</w:t>
      </w:r>
      <w:r w:rsidR="00EB3CF8">
        <w:t xml:space="preserve"> Для перехода на необходимую вкладку в </w:t>
      </w:r>
      <w:r w:rsidR="00EB3CF8">
        <w:lastRenderedPageBreak/>
        <w:t>нижней части окна нажмите на пиктограмму с наименованием нужной вкладки.</w:t>
      </w:r>
      <w:r w:rsidR="00DD29B6">
        <w:t xml:space="preserve"> В верхней части окна отображаются:</w:t>
      </w:r>
    </w:p>
    <w:p w:rsidR="0001080D" w:rsidRDefault="0001080D" w:rsidP="0001080D">
      <w:pPr>
        <w:pStyle w:val="phfigure"/>
        <w:keepNext/>
      </w:pPr>
      <w:r>
        <w:rPr>
          <w:noProof/>
        </w:rPr>
        <w:drawing>
          <wp:inline distT="0" distB="0" distL="0" distR="0" wp14:anchorId="4F0DC918" wp14:editId="5EE87169">
            <wp:extent cx="1779104" cy="3171735"/>
            <wp:effectExtent l="0" t="0" r="0" b="0"/>
            <wp:docPr id="9" name="Рисунок 9" descr="C:\Users\a.islamova\Desktop\ЭШ\андроид\image2016-9-16 16-4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islamova\Desktop\ЭШ\андроид\image2016-9-16 16-40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73" cy="31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0D" w:rsidRDefault="0001080D" w:rsidP="0001080D">
      <w:pPr>
        <w:pStyle w:val="a5"/>
      </w:pPr>
      <w:bookmarkStart w:id="6" w:name="_Ref463353836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3</w:t>
      </w:r>
      <w:r w:rsidR="00B3138F">
        <w:rPr>
          <w:noProof/>
        </w:rPr>
        <w:fldChar w:fldCharType="end"/>
      </w:r>
      <w:bookmarkEnd w:id="6"/>
      <w:r>
        <w:t xml:space="preserve"> – Главное окно </w:t>
      </w:r>
      <w:r w:rsidR="005B3C65">
        <w:t>П</w:t>
      </w:r>
      <w:r>
        <w:t>риложения</w:t>
      </w:r>
    </w:p>
    <w:p w:rsidR="00DD29B6" w:rsidRDefault="00DD29B6" w:rsidP="00DD29B6">
      <w:pPr>
        <w:pStyle w:val="phlistitemized1"/>
      </w:pPr>
      <w:r>
        <w:t>фамилия и имя пользователя;</w:t>
      </w:r>
    </w:p>
    <w:p w:rsidR="00DD29B6" w:rsidRDefault="00DD29B6" w:rsidP="00DD29B6">
      <w:pPr>
        <w:pStyle w:val="phlistitemized1"/>
      </w:pPr>
      <w:r>
        <w:t>класс, к которому относится ученик в выбранном периоде;</w:t>
      </w:r>
    </w:p>
    <w:p w:rsidR="00DD29B6" w:rsidRDefault="00DD29B6" w:rsidP="00DD29B6">
      <w:pPr>
        <w:pStyle w:val="phlistitemized1"/>
      </w:pPr>
      <w:r>
        <w:t xml:space="preserve">пиктограмма </w:t>
      </w:r>
      <w:r>
        <w:rPr>
          <w:noProof/>
          <w:lang w:eastAsia="ru-RU"/>
        </w:rPr>
        <w:drawing>
          <wp:inline distT="0" distB="0" distL="0" distR="0" wp14:anchorId="1653C53B" wp14:editId="26C2141E">
            <wp:extent cx="390525" cy="33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 на</w:t>
      </w:r>
      <w:r w:rsidR="00FB51D5">
        <w:t>жатии на данн</w:t>
      </w:r>
      <w:r w:rsidR="00440314">
        <w:t>ую пиктограмму отобразится окно</w:t>
      </w:r>
      <w:r w:rsidR="00440314">
        <w:br/>
        <w:t>(</w:t>
      </w:r>
      <w:r w:rsidR="00440314">
        <w:fldChar w:fldCharType="begin"/>
      </w:r>
      <w:r w:rsidR="00440314">
        <w:instrText xml:space="preserve"> REF _Ref463356733 \h </w:instrText>
      </w:r>
      <w:r w:rsidR="00440314">
        <w:fldChar w:fldCharType="separate"/>
      </w:r>
      <w:r w:rsidR="00906490">
        <w:t xml:space="preserve">Рисунок </w:t>
      </w:r>
      <w:r w:rsidR="00906490">
        <w:rPr>
          <w:noProof/>
        </w:rPr>
        <w:t>4</w:t>
      </w:r>
      <w:r w:rsidR="00440314">
        <w:fldChar w:fldCharType="end"/>
      </w:r>
      <w:r w:rsidR="00440314">
        <w:t>), содержащее:</w:t>
      </w:r>
    </w:p>
    <w:p w:rsidR="00440314" w:rsidRDefault="00440314" w:rsidP="00440314">
      <w:pPr>
        <w:pStyle w:val="phlistitemized2"/>
      </w:pPr>
      <w:r>
        <w:t>фамилию и имя пользователя;</w:t>
      </w:r>
    </w:p>
    <w:p w:rsidR="00440314" w:rsidRDefault="00440314" w:rsidP="00440314">
      <w:pPr>
        <w:pStyle w:val="phlistitemized2"/>
      </w:pPr>
      <w:r>
        <w:t>краткое наименование учреждения, к которому относится пользователь;</w:t>
      </w:r>
    </w:p>
    <w:p w:rsidR="00440314" w:rsidRDefault="00440314" w:rsidP="00440314">
      <w:pPr>
        <w:pStyle w:val="phlistitemized2"/>
      </w:pPr>
      <w:r>
        <w:t>кнопку «Выход». При нажатии на данную кнопку происходит выход из учетной записи пользователя.</w:t>
      </w:r>
    </w:p>
    <w:p w:rsidR="0001080D" w:rsidRDefault="0001080D" w:rsidP="0001080D">
      <w:pPr>
        <w:pStyle w:val="phfigure"/>
      </w:pPr>
      <w:r>
        <w:rPr>
          <w:noProof/>
        </w:rPr>
        <w:drawing>
          <wp:inline distT="0" distB="0" distL="0" distR="0" wp14:anchorId="7E8A98C3" wp14:editId="26137730">
            <wp:extent cx="2970428" cy="1241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8297" cy="12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0D" w:rsidRDefault="0001080D" w:rsidP="0001080D">
      <w:pPr>
        <w:pStyle w:val="phfiguretitle"/>
      </w:pPr>
      <w:bookmarkStart w:id="7" w:name="_Ref463356733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4</w:t>
      </w:r>
      <w:r w:rsidR="00B3138F">
        <w:rPr>
          <w:noProof/>
        </w:rPr>
        <w:fldChar w:fldCharType="end"/>
      </w:r>
      <w:bookmarkEnd w:id="7"/>
      <w:r>
        <w:t xml:space="preserve"> – Окно выхода из учетной записи пользователя</w:t>
      </w:r>
    </w:p>
    <w:p w:rsidR="00440314" w:rsidRDefault="00440314" w:rsidP="00440314">
      <w:pPr>
        <w:pStyle w:val="phlistitemized1"/>
      </w:pPr>
      <w:r>
        <w:t xml:space="preserve">пиктограмма </w:t>
      </w:r>
      <w:r w:rsidR="0001080D">
        <w:rPr>
          <w:noProof/>
          <w:lang w:eastAsia="ru-RU"/>
        </w:rPr>
        <w:drawing>
          <wp:inline distT="0" distB="0" distL="0" distR="0" wp14:anchorId="53D03A23" wp14:editId="7653386A">
            <wp:extent cx="288235" cy="3007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106" cy="30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80D">
        <w:t>. При нажатии на данную пиктограмму откроется окно (</w:t>
      </w:r>
      <w:r w:rsidR="0001080D">
        <w:fldChar w:fldCharType="begin"/>
      </w:r>
      <w:r w:rsidR="0001080D">
        <w:instrText xml:space="preserve"> REF _Ref463357335 \h </w:instrText>
      </w:r>
      <w:r w:rsidR="0001080D">
        <w:fldChar w:fldCharType="separate"/>
      </w:r>
      <w:r w:rsidR="00906490">
        <w:t xml:space="preserve">Рисунок </w:t>
      </w:r>
      <w:r w:rsidR="00906490">
        <w:rPr>
          <w:noProof/>
        </w:rPr>
        <w:t>5</w:t>
      </w:r>
      <w:r w:rsidR="0001080D">
        <w:fldChar w:fldCharType="end"/>
      </w:r>
      <w:r w:rsidR="0001080D">
        <w:t xml:space="preserve">), содержащее описание </w:t>
      </w:r>
      <w:r w:rsidR="005B3C65">
        <w:t>П</w:t>
      </w:r>
      <w:r w:rsidR="0001080D">
        <w:t>риложения.</w:t>
      </w:r>
    </w:p>
    <w:p w:rsidR="0001080D" w:rsidRDefault="0001080D" w:rsidP="0001080D">
      <w:pPr>
        <w:pStyle w:val="phfigure"/>
        <w:keepNext/>
      </w:pPr>
      <w:r>
        <w:rPr>
          <w:noProof/>
        </w:rPr>
        <w:lastRenderedPageBreak/>
        <w:drawing>
          <wp:inline distT="0" distB="0" distL="0" distR="0" wp14:anchorId="71A82354" wp14:editId="5A605236">
            <wp:extent cx="3071191" cy="25737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3073" cy="25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0D" w:rsidRDefault="0001080D" w:rsidP="0001080D">
      <w:pPr>
        <w:pStyle w:val="a5"/>
      </w:pPr>
      <w:bookmarkStart w:id="8" w:name="_Ref463357335"/>
      <w:r>
        <w:t xml:space="preserve">Рисунок </w:t>
      </w:r>
      <w:fldSimple w:instr=" SEQ Рисунок \* ARABIC ">
        <w:r w:rsidR="00906490">
          <w:rPr>
            <w:noProof/>
          </w:rPr>
          <w:t>5</w:t>
        </w:r>
      </w:fldSimple>
      <w:bookmarkEnd w:id="8"/>
      <w:r>
        <w:t xml:space="preserve"> – Информационное окно</w:t>
      </w:r>
    </w:p>
    <w:p w:rsidR="00264826" w:rsidRDefault="00264826" w:rsidP="00264826">
      <w:pPr>
        <w:pStyle w:val="phlistitemized1"/>
      </w:pPr>
      <w:r>
        <w:t>пиктограмм</w:t>
      </w:r>
      <w:r w:rsidR="009A7F1A">
        <w:t>а</w:t>
      </w:r>
      <w:r w:rsidR="00616A3F">
        <w:t xml:space="preserve"> </w:t>
      </w:r>
      <w:r w:rsidR="00616A3F">
        <w:rPr>
          <w:noProof/>
          <w:lang w:eastAsia="ru-RU"/>
        </w:rPr>
        <w:drawing>
          <wp:inline distT="0" distB="0" distL="0" distR="0" wp14:anchorId="3C3ED5D5" wp14:editId="519E1BA7">
            <wp:extent cx="495300" cy="34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A3F">
        <w:t>.</w:t>
      </w:r>
      <w:r w:rsidR="00D06B68">
        <w:t xml:space="preserve"> </w:t>
      </w:r>
      <w:r w:rsidR="00D73547">
        <w:t>При нажатии на данную пиктограмму откроется календарь (</w:t>
      </w:r>
      <w:r w:rsidR="00D73547">
        <w:fldChar w:fldCharType="begin"/>
      </w:r>
      <w:r w:rsidR="00D73547">
        <w:instrText xml:space="preserve"> REF _Ref463422948 \h </w:instrText>
      </w:r>
      <w:r w:rsidR="00D73547">
        <w:fldChar w:fldCharType="separate"/>
      </w:r>
      <w:r w:rsidR="00906490">
        <w:t xml:space="preserve">Рисунок </w:t>
      </w:r>
      <w:r w:rsidR="00906490">
        <w:rPr>
          <w:noProof/>
        </w:rPr>
        <w:t>6</w:t>
      </w:r>
      <w:r w:rsidR="00D73547">
        <w:fldChar w:fldCharType="end"/>
      </w:r>
      <w:r w:rsidR="00D73547">
        <w:t>), состоящий из трех колонок: день, месяц, год. Выберите дату, установив необходимые значения в каждой колонке. Нажмите кнопку «Готово».</w:t>
      </w:r>
    </w:p>
    <w:p w:rsidR="00B213A5" w:rsidRDefault="00B213A5" w:rsidP="00B213A5">
      <w:pPr>
        <w:pStyle w:val="phfigure"/>
        <w:keepNext/>
      </w:pPr>
      <w:r>
        <w:rPr>
          <w:noProof/>
        </w:rPr>
        <w:drawing>
          <wp:inline distT="0" distB="0" distL="0" distR="0" wp14:anchorId="3997B640" wp14:editId="0C379443">
            <wp:extent cx="3542723" cy="25945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2287" cy="25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A5" w:rsidRDefault="00B213A5" w:rsidP="00B213A5">
      <w:pPr>
        <w:pStyle w:val="a5"/>
      </w:pPr>
      <w:bookmarkStart w:id="9" w:name="_Ref463422948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6</w:t>
      </w:r>
      <w:r w:rsidR="00B3138F">
        <w:rPr>
          <w:noProof/>
        </w:rPr>
        <w:fldChar w:fldCharType="end"/>
      </w:r>
      <w:bookmarkEnd w:id="9"/>
      <w:r>
        <w:t xml:space="preserve"> – Окно «Настройка даты»</w:t>
      </w:r>
    </w:p>
    <w:p w:rsidR="00F17CA0" w:rsidRDefault="00F17CA0" w:rsidP="00F17CA0">
      <w:pPr>
        <w:pStyle w:val="phlistitemized1"/>
      </w:pPr>
      <w:r>
        <w:t xml:space="preserve">пиктограмма </w:t>
      </w:r>
      <w:r w:rsidR="009A7F1A">
        <w:rPr>
          <w:noProof/>
          <w:lang w:eastAsia="ru-RU"/>
        </w:rPr>
        <w:drawing>
          <wp:inline distT="0" distB="0" distL="0" distR="0" wp14:anchorId="4B3F8E1A" wp14:editId="603B6B63">
            <wp:extent cx="12858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F1A">
        <w:t xml:space="preserve"> - отображается текущая дата. При нажатии на данную пиктограмму откроется </w:t>
      </w:r>
      <w:r w:rsidR="00D16B3C">
        <w:t>календарь</w:t>
      </w:r>
      <w:r w:rsidR="009A7F1A">
        <w:t xml:space="preserve"> (</w:t>
      </w:r>
      <w:r w:rsidR="009A7F1A">
        <w:fldChar w:fldCharType="begin"/>
      </w:r>
      <w:r w:rsidR="009A7F1A">
        <w:instrText xml:space="preserve"> REF _Ref463422948 \h </w:instrText>
      </w:r>
      <w:r w:rsidR="009A7F1A">
        <w:fldChar w:fldCharType="separate"/>
      </w:r>
      <w:r w:rsidR="00906490">
        <w:t xml:space="preserve">Рисунок </w:t>
      </w:r>
      <w:r w:rsidR="00906490">
        <w:rPr>
          <w:noProof/>
        </w:rPr>
        <w:t>6</w:t>
      </w:r>
      <w:r w:rsidR="009A7F1A">
        <w:fldChar w:fldCharType="end"/>
      </w:r>
      <w:r w:rsidR="009A7F1A">
        <w:t xml:space="preserve">), </w:t>
      </w:r>
      <w:r w:rsidR="00D16B3C">
        <w:t>состоящий из трех колонок: день, месяц,</w:t>
      </w:r>
      <w:r w:rsidR="00D73547">
        <w:t xml:space="preserve"> год. Выберите дату, установив необходимые значения в каждой колонке. Нажмите кнопку «Готово».</w:t>
      </w:r>
    </w:p>
    <w:p w:rsidR="00D16B3C" w:rsidRDefault="00D16B3C" w:rsidP="00D16B3C">
      <w:pPr>
        <w:pStyle w:val="phnormal"/>
      </w:pPr>
      <w:r w:rsidRPr="00D16B3C">
        <w:rPr>
          <w:b/>
        </w:rPr>
        <w:t>Примечание</w:t>
      </w:r>
      <w:r>
        <w:t xml:space="preserve"> – </w:t>
      </w:r>
      <w:r w:rsidRPr="00E124C4">
        <w:t>На вкладке «Итоговые оценки» отображается период обучения.</w:t>
      </w:r>
    </w:p>
    <w:p w:rsidR="00D06A63" w:rsidRDefault="00D06A63" w:rsidP="00D06A63">
      <w:pPr>
        <w:pStyle w:val="phnormal"/>
        <w:tabs>
          <w:tab w:val="left" w:pos="1134"/>
        </w:tabs>
        <w:ind w:right="0" w:firstLine="709"/>
      </w:pPr>
      <w:r>
        <w:t>В случае</w:t>
      </w:r>
      <w:proofErr w:type="gramStart"/>
      <w:r>
        <w:t>,</w:t>
      </w:r>
      <w:proofErr w:type="gramEnd"/>
      <w:r>
        <w:t xml:space="preserve"> если авторизация в приложении пройдена под ролью родитель, к которому привязано несколько учеников, необходимо нажать на пиктограмму </w:t>
      </w:r>
      <w:r>
        <w:rPr>
          <w:noProof/>
        </w:rPr>
        <w:drawing>
          <wp:inline distT="0" distB="0" distL="0" distR="0" wp14:anchorId="6A38E0F7" wp14:editId="67C0E40D">
            <wp:extent cx="1025254" cy="3326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5254" cy="3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121">
        <w:t>, на которой отображаются данные автоматически выбранного ученика. Откроется список доступных для выбора учеников:</w:t>
      </w:r>
    </w:p>
    <w:p w:rsidR="009F2121" w:rsidRPr="00E124C4" w:rsidRDefault="009F2121" w:rsidP="009F2121">
      <w:pPr>
        <w:pStyle w:val="phnormal"/>
        <w:tabs>
          <w:tab w:val="left" w:pos="1134"/>
        </w:tabs>
        <w:ind w:right="0" w:firstLine="709"/>
        <w:jc w:val="center"/>
      </w:pPr>
      <w:r>
        <w:rPr>
          <w:noProof/>
        </w:rPr>
        <w:lastRenderedPageBreak/>
        <w:drawing>
          <wp:inline distT="0" distB="0" distL="0" distR="0" wp14:anchorId="6F77B821" wp14:editId="484303A8">
            <wp:extent cx="2573868" cy="39803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0658" cy="39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7D" w:rsidRDefault="0010697D" w:rsidP="00F40E1F">
      <w:pPr>
        <w:pStyle w:val="11"/>
      </w:pPr>
    </w:p>
    <w:p w:rsidR="002F1CAA" w:rsidRDefault="002F1CAA" w:rsidP="00407798">
      <w:pPr>
        <w:pStyle w:val="1"/>
      </w:pPr>
      <w:bookmarkStart w:id="10" w:name="_Toc464116269"/>
      <w:r>
        <w:lastRenderedPageBreak/>
        <w:t>Вкладка «Дневник»</w:t>
      </w:r>
      <w:bookmarkEnd w:id="10"/>
    </w:p>
    <w:p w:rsidR="002F1CAA" w:rsidRDefault="002F1CAA" w:rsidP="00A87F75">
      <w:pPr>
        <w:pStyle w:val="phnormal"/>
      </w:pPr>
      <w:r>
        <w:t xml:space="preserve">После входа в </w:t>
      </w:r>
      <w:r w:rsidR="005B3C65">
        <w:t>П</w:t>
      </w:r>
      <w:r>
        <w:t>риложен</w:t>
      </w:r>
      <w:r w:rsidR="005B3C65">
        <w:t>ие</w:t>
      </w:r>
      <w:r>
        <w:t xml:space="preserve"> пользователь попадает на вкладку «Дневник»</w:t>
      </w:r>
      <w:r w:rsidR="00365215">
        <w:t xml:space="preserve"> (</w:t>
      </w:r>
      <w:r w:rsidR="00A87F75">
        <w:fldChar w:fldCharType="begin"/>
      </w:r>
      <w:r w:rsidR="00A87F75">
        <w:instrText xml:space="preserve"> REF _Ref463446799 \h </w:instrText>
      </w:r>
      <w:r w:rsidR="00A87F75">
        <w:fldChar w:fldCharType="separate"/>
      </w:r>
      <w:r w:rsidR="00906490">
        <w:t xml:space="preserve">Рисунок </w:t>
      </w:r>
      <w:r w:rsidR="00906490">
        <w:rPr>
          <w:noProof/>
        </w:rPr>
        <w:t>7</w:t>
      </w:r>
      <w:r w:rsidR="00A87F75">
        <w:fldChar w:fldCharType="end"/>
      </w:r>
      <w:r w:rsidR="00365215">
        <w:t>)</w:t>
      </w:r>
      <w:r>
        <w:t>.</w:t>
      </w:r>
    </w:p>
    <w:p w:rsidR="00365215" w:rsidRDefault="00B8318A" w:rsidP="00A87F75">
      <w:pPr>
        <w:pStyle w:val="phnormal"/>
      </w:pPr>
      <w:r>
        <w:t>На вкладке содержится список предметов на текущую дату</w:t>
      </w:r>
      <w:r w:rsidR="00650C3E">
        <w:t>. Запись с предметом содержит:</w:t>
      </w:r>
    </w:p>
    <w:p w:rsidR="00650C3E" w:rsidRDefault="00650C3E" w:rsidP="00650C3E">
      <w:pPr>
        <w:pStyle w:val="phlistitemized1"/>
      </w:pPr>
      <w:r>
        <w:t>наименование предмета;</w:t>
      </w:r>
    </w:p>
    <w:p w:rsidR="00650C3E" w:rsidRDefault="00650C3E" w:rsidP="00650C3E">
      <w:pPr>
        <w:pStyle w:val="phlistitemized1"/>
      </w:pPr>
      <w:r>
        <w:t>номер урока;</w:t>
      </w:r>
    </w:p>
    <w:p w:rsidR="00650C3E" w:rsidRDefault="00650C3E" w:rsidP="00650C3E">
      <w:pPr>
        <w:pStyle w:val="phlistitemized1"/>
      </w:pPr>
      <w:r>
        <w:t>время проведения урока.</w:t>
      </w:r>
    </w:p>
    <w:p w:rsidR="008B10D8" w:rsidRDefault="00365215" w:rsidP="008B10D8">
      <w:pPr>
        <w:pStyle w:val="phfigure"/>
      </w:pPr>
      <w:r>
        <w:rPr>
          <w:noProof/>
        </w:rPr>
        <w:drawing>
          <wp:inline distT="0" distB="0" distL="0" distR="0" wp14:anchorId="62939D0A" wp14:editId="53FC6DEF">
            <wp:extent cx="2887923" cy="5133793"/>
            <wp:effectExtent l="19050" t="0" r="7677" b="0"/>
            <wp:docPr id="3" name="Рисунок 2" descr="Screenshot_2014-10-13-09-52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2-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60" cy="51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Ref400963308"/>
    </w:p>
    <w:p w:rsidR="002F1CAA" w:rsidRDefault="008B10D8" w:rsidP="008B10D8">
      <w:pPr>
        <w:pStyle w:val="phfiguretitle"/>
      </w:pPr>
      <w:bookmarkStart w:id="12" w:name="_Ref463446799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7</w:t>
      </w:r>
      <w:r w:rsidR="00B3138F">
        <w:rPr>
          <w:noProof/>
        </w:rPr>
        <w:fldChar w:fldCharType="end"/>
      </w:r>
      <w:bookmarkEnd w:id="11"/>
      <w:bookmarkEnd w:id="12"/>
      <w:r>
        <w:t xml:space="preserve"> -</w:t>
      </w:r>
      <w:r w:rsidR="00365215">
        <w:t xml:space="preserve"> Вкладка «Дневник»</w:t>
      </w:r>
    </w:p>
    <w:p w:rsidR="00650C3E" w:rsidRDefault="00650C3E" w:rsidP="00E124C4">
      <w:pPr>
        <w:pStyle w:val="phnormal"/>
      </w:pPr>
      <w:r>
        <w:t>Для просмотра более подробной информации нажмите на необходимы</w:t>
      </w:r>
      <w:r w:rsidR="009F7864">
        <w:t>й</w:t>
      </w:r>
      <w:r>
        <w:t xml:space="preserve"> </w:t>
      </w:r>
      <w:r w:rsidR="00697E3F">
        <w:t>урок</w:t>
      </w:r>
      <w:r>
        <w:t>.</w:t>
      </w:r>
      <w:r w:rsidR="009F7864">
        <w:t xml:space="preserve"> Отобразится окно</w:t>
      </w:r>
      <w:r w:rsidR="00A41DF5">
        <w:t xml:space="preserve"> (</w:t>
      </w:r>
      <w:r w:rsidR="00A41DF5">
        <w:fldChar w:fldCharType="begin"/>
      </w:r>
      <w:r w:rsidR="00A41DF5">
        <w:instrText xml:space="preserve"> REF _Ref463626786 \h </w:instrText>
      </w:r>
      <w:r w:rsidR="00A41DF5">
        <w:fldChar w:fldCharType="separate"/>
      </w:r>
      <w:r w:rsidR="00906490">
        <w:t xml:space="preserve">Рисунок </w:t>
      </w:r>
      <w:r w:rsidR="00906490">
        <w:rPr>
          <w:noProof/>
        </w:rPr>
        <w:t>8</w:t>
      </w:r>
      <w:r w:rsidR="00A41DF5">
        <w:fldChar w:fldCharType="end"/>
      </w:r>
      <w:r w:rsidR="00A41DF5">
        <w:t>)</w:t>
      </w:r>
      <w:r w:rsidR="009F7864">
        <w:t>, содержащее следующую информацию:</w:t>
      </w:r>
    </w:p>
    <w:p w:rsidR="009F7864" w:rsidRDefault="009F7864" w:rsidP="009F7864">
      <w:pPr>
        <w:pStyle w:val="phlistitemized1"/>
      </w:pPr>
      <w:r>
        <w:t>«Преподаватель»</w:t>
      </w:r>
      <w:r w:rsidR="004C09BC">
        <w:t xml:space="preserve"> - ФИО преподавателя;</w:t>
      </w:r>
    </w:p>
    <w:p w:rsidR="009F7864" w:rsidRDefault="009F7864" w:rsidP="009F7864">
      <w:pPr>
        <w:pStyle w:val="phlistitemized1"/>
      </w:pPr>
      <w:r>
        <w:t>«Тема»</w:t>
      </w:r>
      <w:r w:rsidR="004C09BC">
        <w:t xml:space="preserve"> - тема урока;</w:t>
      </w:r>
    </w:p>
    <w:p w:rsidR="009F7864" w:rsidRDefault="009F7864" w:rsidP="009F7864">
      <w:pPr>
        <w:pStyle w:val="phlistitemized1"/>
      </w:pPr>
      <w:r>
        <w:t>«Домашнее задание»</w:t>
      </w:r>
      <w:r w:rsidR="004C09BC">
        <w:t xml:space="preserve"> - домашнее задание;</w:t>
      </w:r>
    </w:p>
    <w:p w:rsidR="009F7864" w:rsidRDefault="009F7864" w:rsidP="009F7864">
      <w:pPr>
        <w:pStyle w:val="phlistitemized1"/>
      </w:pPr>
      <w:r>
        <w:t>«Место»</w:t>
      </w:r>
      <w:r w:rsidR="004C09BC">
        <w:t xml:space="preserve"> - этаж и кабинет проведения урока.</w:t>
      </w:r>
    </w:p>
    <w:p w:rsidR="009F7864" w:rsidRDefault="009F7864" w:rsidP="009F7864">
      <w:pPr>
        <w:pStyle w:val="phfigure"/>
        <w:keepNext/>
      </w:pPr>
      <w:r>
        <w:rPr>
          <w:noProof/>
        </w:rPr>
        <w:lastRenderedPageBreak/>
        <w:drawing>
          <wp:inline distT="0" distB="0" distL="0" distR="0" wp14:anchorId="161259D8" wp14:editId="590D7C26">
            <wp:extent cx="2653304" cy="4718756"/>
            <wp:effectExtent l="0" t="0" r="0" b="0"/>
            <wp:docPr id="20" name="Рисунок 20" descr="C:\Users\a.islamova\Desktop\ЭШ\андроид\image2016-9-16 17-1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islamova\Desktop\ЭШ\андроид\image2016-9-16 17-10-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31" cy="47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64" w:rsidRDefault="009F7864" w:rsidP="009F7864">
      <w:pPr>
        <w:pStyle w:val="a5"/>
      </w:pPr>
      <w:bookmarkStart w:id="13" w:name="_Ref463626786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8</w:t>
      </w:r>
      <w:r w:rsidR="00B3138F">
        <w:rPr>
          <w:noProof/>
        </w:rPr>
        <w:fldChar w:fldCharType="end"/>
      </w:r>
      <w:bookmarkEnd w:id="13"/>
      <w:r w:rsidR="00D73547">
        <w:t xml:space="preserve"> – Информация по предмету</w:t>
      </w:r>
    </w:p>
    <w:p w:rsidR="00D81661" w:rsidRDefault="004C09BC" w:rsidP="00E124C4">
      <w:pPr>
        <w:pStyle w:val="phnormal"/>
      </w:pPr>
      <w:r>
        <w:t>Для того чтобы скрыть информацию нажмите повторно по записи с предметом.</w:t>
      </w:r>
    </w:p>
    <w:p w:rsidR="00633C3B" w:rsidRDefault="00633C3B" w:rsidP="00E124C4">
      <w:pPr>
        <w:pStyle w:val="phnormal"/>
      </w:pPr>
      <w:r>
        <w:t xml:space="preserve">Чтобы изменить дату просмотра дневника нажмите на </w:t>
      </w:r>
      <w:r w:rsidR="00D73547">
        <w:t>календарь (</w:t>
      </w:r>
      <w:r w:rsidR="00D73547">
        <w:fldChar w:fldCharType="begin"/>
      </w:r>
      <w:r w:rsidR="00D73547">
        <w:instrText xml:space="preserve"> REF _Ref463422948 \h </w:instrText>
      </w:r>
      <w:r w:rsidR="00D73547">
        <w:fldChar w:fldCharType="separate"/>
      </w:r>
      <w:r w:rsidR="00906490">
        <w:t xml:space="preserve">Рисунок </w:t>
      </w:r>
      <w:r w:rsidR="00906490">
        <w:rPr>
          <w:noProof/>
        </w:rPr>
        <w:t>6</w:t>
      </w:r>
      <w:r w:rsidR="00D73547">
        <w:fldChar w:fldCharType="end"/>
      </w:r>
      <w:r w:rsidR="00D73547">
        <w:t xml:space="preserve">), установите необходимую дату как описано в п. </w:t>
      </w:r>
      <w:r w:rsidR="00A41DF5">
        <w:fldChar w:fldCharType="begin"/>
      </w:r>
      <w:r w:rsidR="00A41DF5">
        <w:instrText xml:space="preserve"> REF _Ref463626849 \w \h </w:instrText>
      </w:r>
      <w:r w:rsidR="00A41DF5">
        <w:fldChar w:fldCharType="separate"/>
      </w:r>
      <w:r w:rsidR="00906490">
        <w:t>1</w:t>
      </w:r>
      <w:r w:rsidR="00A41DF5">
        <w:fldChar w:fldCharType="end"/>
      </w:r>
      <w:r w:rsidR="00D73547">
        <w:t>.</w:t>
      </w:r>
    </w:p>
    <w:p w:rsidR="0010697D" w:rsidRPr="0010697D" w:rsidRDefault="0010697D" w:rsidP="00E124C4">
      <w:pPr>
        <w:pStyle w:val="phnormal"/>
      </w:pPr>
    </w:p>
    <w:p w:rsidR="002F1CAA" w:rsidRDefault="001F5A5C" w:rsidP="00407798">
      <w:pPr>
        <w:pStyle w:val="1"/>
      </w:pPr>
      <w:bookmarkStart w:id="14" w:name="_Toc464116270"/>
      <w:r>
        <w:lastRenderedPageBreak/>
        <w:t>Вкладка «Успеваемость»</w:t>
      </w:r>
      <w:bookmarkEnd w:id="14"/>
    </w:p>
    <w:p w:rsidR="00E124C4" w:rsidRDefault="00E124C4" w:rsidP="00E124C4">
      <w:pPr>
        <w:pStyle w:val="phnormal"/>
      </w:pPr>
      <w:r w:rsidRPr="00E124C4">
        <w:rPr>
          <w:b/>
        </w:rPr>
        <w:t>Примечание</w:t>
      </w:r>
      <w:r>
        <w:t xml:space="preserve"> – Данная вкладка является платной, некоторый функционал может отсутствовать.</w:t>
      </w:r>
    </w:p>
    <w:p w:rsidR="001F5A5C" w:rsidRDefault="001F5A5C" w:rsidP="00E124C4">
      <w:pPr>
        <w:pStyle w:val="phnormal"/>
      </w:pPr>
      <w:r>
        <w:t>На вкладке отображается информация об успеваемости по каждому предмету (</w:t>
      </w:r>
      <w:r w:rsidR="00056B8F">
        <w:fldChar w:fldCharType="begin"/>
      </w:r>
      <w:r w:rsidR="00056B8F">
        <w:instrText xml:space="preserve"> REF _Ref400971960 \h </w:instrText>
      </w:r>
      <w:r w:rsidR="00056B8F">
        <w:fldChar w:fldCharType="separate"/>
      </w:r>
      <w:r w:rsidR="00906490">
        <w:t xml:space="preserve">Рисунок </w:t>
      </w:r>
      <w:r w:rsidR="00906490">
        <w:rPr>
          <w:noProof/>
        </w:rPr>
        <w:t>9</w:t>
      </w:r>
      <w:r w:rsidR="00056B8F">
        <w:fldChar w:fldCharType="end"/>
      </w:r>
      <w:r>
        <w:t>).</w:t>
      </w:r>
    </w:p>
    <w:p w:rsidR="006D58AC" w:rsidRDefault="001F5A5C" w:rsidP="00E124C4">
      <w:pPr>
        <w:pStyle w:val="phnormal"/>
      </w:pPr>
      <w:r>
        <w:t xml:space="preserve">Успеваемость </w:t>
      </w:r>
      <w:r w:rsidR="00347FDF">
        <w:t>отображается в виде диаграммы, где синяя линяя – это данные по ученикам, красная – по классу, а зеленая – по параллели. Диаграмма отображается как по всем предметам, так и по каждому предмету отдельно.</w:t>
      </w:r>
    </w:p>
    <w:p w:rsidR="001F5A5C" w:rsidRDefault="00996B24" w:rsidP="00E124C4">
      <w:pPr>
        <w:pStyle w:val="phnormal"/>
      </w:pPr>
      <w:r>
        <w:t>Также высчитывается средний балл по всем предметам и отдельно по каждому предмету.</w:t>
      </w:r>
      <w:r w:rsidR="004B46AE">
        <w:t xml:space="preserve"> Подсчет оценок происходит не </w:t>
      </w:r>
      <w:r w:rsidR="00E124C4">
        <w:t>только для оценок ученика, но и для класса, в котором он учится, а также для всей параллели.</w:t>
      </w:r>
    </w:p>
    <w:p w:rsidR="001F5A5C" w:rsidRDefault="001F5A5C" w:rsidP="00E124C4">
      <w:pPr>
        <w:pStyle w:val="phfigure"/>
      </w:pPr>
      <w:r>
        <w:rPr>
          <w:noProof/>
        </w:rPr>
        <w:drawing>
          <wp:inline distT="0" distB="0" distL="0" distR="0" wp14:anchorId="5C7B69FF" wp14:editId="059E4D62">
            <wp:extent cx="2698903" cy="4797778"/>
            <wp:effectExtent l="0" t="0" r="0" b="0"/>
            <wp:docPr id="5" name="Рисунок 4" descr="Screenshot_2014-10-13-09-54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4-5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80" cy="482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A5C">
        <w:rPr>
          <w:noProof/>
        </w:rPr>
        <w:t xml:space="preserve"> </w:t>
      </w:r>
    </w:p>
    <w:p w:rsidR="001F5A5C" w:rsidRDefault="00056B8F" w:rsidP="00E124C4">
      <w:pPr>
        <w:pStyle w:val="phfiguretitle"/>
      </w:pPr>
      <w:bookmarkStart w:id="15" w:name="_Ref400971960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9</w:t>
      </w:r>
      <w:r w:rsidR="00B3138F">
        <w:rPr>
          <w:noProof/>
        </w:rPr>
        <w:fldChar w:fldCharType="end"/>
      </w:r>
      <w:bookmarkEnd w:id="15"/>
      <w:r>
        <w:t xml:space="preserve"> -</w:t>
      </w:r>
      <w:r w:rsidR="001F5A5C">
        <w:t xml:space="preserve"> Вкладка «Успеваемость»</w:t>
      </w:r>
    </w:p>
    <w:p w:rsidR="00563C2F" w:rsidRDefault="00563C2F" w:rsidP="00E124C4">
      <w:pPr>
        <w:pStyle w:val="phnormal"/>
      </w:pPr>
      <w:r>
        <w:t xml:space="preserve">Чтобы просмотреть успеваемость по всем предметам или по </w:t>
      </w:r>
      <w:r w:rsidR="00E66483">
        <w:t xml:space="preserve">определённому </w:t>
      </w:r>
      <w:r>
        <w:t>предмету отдельно</w:t>
      </w:r>
      <w:r w:rsidR="00E66483">
        <w:t>,</w:t>
      </w:r>
      <w:r>
        <w:t xml:space="preserve"> нажмите на необходимую запись, откроется окно (</w:t>
      </w:r>
      <w:r>
        <w:fldChar w:fldCharType="begin"/>
      </w:r>
      <w:r>
        <w:instrText xml:space="preserve"> REF _Ref463437543 \h </w:instrText>
      </w:r>
      <w:r>
        <w:fldChar w:fldCharType="separate"/>
      </w:r>
      <w:r w:rsidR="00906490">
        <w:t xml:space="preserve">Рисунок </w:t>
      </w:r>
      <w:r w:rsidR="00906490">
        <w:rPr>
          <w:noProof/>
        </w:rPr>
        <w:t>10</w:t>
      </w:r>
      <w:r>
        <w:fldChar w:fldCharType="end"/>
      </w:r>
      <w:r>
        <w:t>)</w:t>
      </w:r>
      <w:r w:rsidR="00E66483">
        <w:t xml:space="preserve">. Данное окно </w:t>
      </w:r>
      <w:r>
        <w:t>содерж</w:t>
      </w:r>
      <w:r w:rsidR="00E66483">
        <w:t>ит</w:t>
      </w:r>
      <w:r>
        <w:t xml:space="preserve"> </w:t>
      </w:r>
      <w:r w:rsidR="00E66483">
        <w:t xml:space="preserve">список дней, за которые ученик получил оценку по данному предмету. При нажатии на строку с датой отображается </w:t>
      </w:r>
      <w:r w:rsidR="00996B24">
        <w:t>основной вид работы на уроке, тип оценки за предмет и оценка на дату.</w:t>
      </w:r>
    </w:p>
    <w:p w:rsidR="00563C2F" w:rsidRPr="00563C2F" w:rsidRDefault="00563C2F" w:rsidP="00563C2F"/>
    <w:p w:rsidR="00563C2F" w:rsidRDefault="00563C2F" w:rsidP="00563C2F">
      <w:pPr>
        <w:pStyle w:val="phfigure"/>
        <w:keepNext/>
      </w:pPr>
      <w:r w:rsidRPr="001F5A5C">
        <w:rPr>
          <w:noProof/>
        </w:rPr>
        <w:lastRenderedPageBreak/>
        <w:drawing>
          <wp:inline distT="0" distB="0" distL="0" distR="0" wp14:anchorId="250B51BD" wp14:editId="3E4B8EC9">
            <wp:extent cx="2648101" cy="4707467"/>
            <wp:effectExtent l="0" t="0" r="0" b="0"/>
            <wp:docPr id="7" name="Рисунок 5" descr="Screenshot_2014-10-13-09-55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5-3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89" cy="4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7D" w:rsidRDefault="00563C2F" w:rsidP="00563C2F">
      <w:pPr>
        <w:pStyle w:val="a5"/>
      </w:pPr>
      <w:bookmarkStart w:id="16" w:name="_Ref463437543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10</w:t>
      </w:r>
      <w:r w:rsidR="00B3138F">
        <w:rPr>
          <w:noProof/>
        </w:rPr>
        <w:fldChar w:fldCharType="end"/>
      </w:r>
      <w:bookmarkEnd w:id="16"/>
      <w:r>
        <w:t xml:space="preserve"> – Успеваемость по каждому предмету</w:t>
      </w:r>
    </w:p>
    <w:p w:rsidR="0010697D" w:rsidRPr="0010697D" w:rsidRDefault="0010697D" w:rsidP="0010697D"/>
    <w:p w:rsidR="00633C3B" w:rsidRDefault="00633C3B" w:rsidP="00407798">
      <w:pPr>
        <w:pStyle w:val="1"/>
      </w:pPr>
      <w:bookmarkStart w:id="17" w:name="_Toc464116271"/>
      <w:r>
        <w:lastRenderedPageBreak/>
        <w:t>Вкладка «Собрание»</w:t>
      </w:r>
      <w:bookmarkEnd w:id="17"/>
    </w:p>
    <w:p w:rsidR="00B66264" w:rsidRDefault="007C150D" w:rsidP="007C150D">
      <w:pPr>
        <w:pStyle w:val="phnormal"/>
      </w:pPr>
      <w:r w:rsidRPr="00E124C4">
        <w:rPr>
          <w:b/>
        </w:rPr>
        <w:t>Примечание</w:t>
      </w:r>
      <w:r>
        <w:t xml:space="preserve"> – Данная вкладка я</w:t>
      </w:r>
      <w:r w:rsidR="00B66264">
        <w:t>вляется платной. При ее отсутствии откроется информационное окно (</w:t>
      </w:r>
      <w:r w:rsidR="00B66264">
        <w:fldChar w:fldCharType="begin"/>
      </w:r>
      <w:r w:rsidR="00B66264">
        <w:instrText xml:space="preserve"> REF _Ref463442012 \h </w:instrText>
      </w:r>
      <w:r w:rsidR="00B66264">
        <w:fldChar w:fldCharType="separate"/>
      </w:r>
      <w:r w:rsidR="00906490">
        <w:t xml:space="preserve">Рисунок </w:t>
      </w:r>
      <w:r w:rsidR="00906490">
        <w:rPr>
          <w:noProof/>
        </w:rPr>
        <w:t>11</w:t>
      </w:r>
      <w:r w:rsidR="00B66264">
        <w:fldChar w:fldCharType="end"/>
      </w:r>
      <w:r w:rsidR="00B66264">
        <w:t>).</w:t>
      </w:r>
    </w:p>
    <w:p w:rsidR="00B66264" w:rsidRDefault="00B66264" w:rsidP="00B66264">
      <w:pPr>
        <w:pStyle w:val="phfigure"/>
        <w:keepNext/>
      </w:pPr>
      <w:r>
        <w:rPr>
          <w:noProof/>
        </w:rPr>
        <w:drawing>
          <wp:inline distT="0" distB="0" distL="0" distR="0" wp14:anchorId="37893619" wp14:editId="25ED2970">
            <wp:extent cx="2017061" cy="3583502"/>
            <wp:effectExtent l="0" t="0" r="0" b="0"/>
            <wp:docPr id="22" name="Рисунок 22" descr="C:\Users\a.islamova\Desktop\ЭШ\андроид\photo_2016-09-20_09-2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islamova\Desktop\ЭШ\андроид\photo_2016-09-20_09-21-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62" cy="35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64" w:rsidRDefault="00B66264" w:rsidP="00B66264">
      <w:pPr>
        <w:pStyle w:val="a5"/>
      </w:pPr>
      <w:bookmarkStart w:id="18" w:name="_Ref463442012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11</w:t>
      </w:r>
      <w:r w:rsidR="00B3138F">
        <w:rPr>
          <w:noProof/>
        </w:rPr>
        <w:fldChar w:fldCharType="end"/>
      </w:r>
      <w:bookmarkEnd w:id="18"/>
      <w:r>
        <w:t xml:space="preserve"> – Информационное окно</w:t>
      </w:r>
    </w:p>
    <w:p w:rsidR="007C150D" w:rsidRDefault="00FB47D2" w:rsidP="007C150D">
      <w:pPr>
        <w:pStyle w:val="phnormal"/>
      </w:pPr>
      <w:r>
        <w:t>На вкладке «Собрание» отображается информация о предстоящих событиях или мероприятиях текущего периода. Также информация о событии/мероприятии будет отображаться в течение недели после его окончания.</w:t>
      </w:r>
    </w:p>
    <w:p w:rsidR="00FB47D2" w:rsidRDefault="00FB47D2" w:rsidP="007C150D">
      <w:pPr>
        <w:pStyle w:val="phnormal"/>
      </w:pPr>
      <w:r>
        <w:t>Данная вкладка содержит следующую информацию:</w:t>
      </w:r>
    </w:p>
    <w:p w:rsidR="00FB47D2" w:rsidRDefault="00FB47D2" w:rsidP="00FB47D2">
      <w:pPr>
        <w:pStyle w:val="phlistitemized1"/>
      </w:pPr>
      <w:r>
        <w:t>время собрания;</w:t>
      </w:r>
    </w:p>
    <w:p w:rsidR="00FB47D2" w:rsidRDefault="00FB47D2" w:rsidP="00FB47D2">
      <w:pPr>
        <w:pStyle w:val="phlistitemized1"/>
      </w:pPr>
      <w:r>
        <w:t xml:space="preserve">дата </w:t>
      </w:r>
      <w:r w:rsidR="00B66264">
        <w:t>проведения</w:t>
      </w:r>
      <w:r>
        <w:t xml:space="preserve"> собрания;</w:t>
      </w:r>
    </w:p>
    <w:p w:rsidR="00FB47D2" w:rsidRDefault="00B66264" w:rsidP="00FB47D2">
      <w:pPr>
        <w:pStyle w:val="phlistitemized1"/>
      </w:pPr>
      <w:r>
        <w:t>номер кабинета, назначение кабинета, расположение кабинета.</w:t>
      </w:r>
    </w:p>
    <w:p w:rsidR="007C150D" w:rsidRDefault="007C150D" w:rsidP="007C150D">
      <w:pPr>
        <w:pStyle w:val="phfigure"/>
        <w:keepNext/>
      </w:pPr>
      <w:r>
        <w:rPr>
          <w:noProof/>
        </w:rPr>
        <w:lastRenderedPageBreak/>
        <w:drawing>
          <wp:inline distT="0" distB="0" distL="0" distR="0" wp14:anchorId="165B64B0" wp14:editId="4B3273DA">
            <wp:extent cx="2052039" cy="3648898"/>
            <wp:effectExtent l="0" t="0" r="0" b="0"/>
            <wp:docPr id="21" name="Рисунок 21" descr="C:\Users\a.islamova\Desktop\ЭШ\андроид\photo_2016-09-20_09-2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islamova\Desktop\ЭШ\андроид\photo_2016-09-20_09-21-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72" cy="36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0D" w:rsidRDefault="007C150D" w:rsidP="007C150D">
      <w:pPr>
        <w:pStyle w:val="a5"/>
      </w:pPr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12</w:t>
      </w:r>
      <w:r w:rsidR="00B3138F">
        <w:rPr>
          <w:noProof/>
        </w:rPr>
        <w:fldChar w:fldCharType="end"/>
      </w:r>
      <w:r>
        <w:t xml:space="preserve"> – Вкладка «Родительское собрание»</w:t>
      </w:r>
    </w:p>
    <w:p w:rsidR="00633C3B" w:rsidRDefault="00633C3B" w:rsidP="00407798">
      <w:pPr>
        <w:pStyle w:val="1"/>
      </w:pPr>
      <w:bookmarkStart w:id="19" w:name="_Toc464116272"/>
      <w:r>
        <w:lastRenderedPageBreak/>
        <w:t>Вкладка «Итоговые»</w:t>
      </w:r>
      <w:bookmarkEnd w:id="19"/>
    </w:p>
    <w:p w:rsidR="00F955FC" w:rsidRDefault="0011608D" w:rsidP="00F955FC">
      <w:pPr>
        <w:pStyle w:val="phnormal"/>
      </w:pPr>
      <w:r>
        <w:t xml:space="preserve">На </w:t>
      </w:r>
      <w:r w:rsidR="00FD14B2">
        <w:t>вкладке «Итоговые»</w:t>
      </w:r>
      <w:r>
        <w:t xml:space="preserve"> о</w:t>
      </w:r>
      <w:r w:rsidR="00633C3B">
        <w:t>тображает</w:t>
      </w:r>
      <w:r>
        <w:t>ся</w:t>
      </w:r>
      <w:r w:rsidR="00633C3B">
        <w:t xml:space="preserve"> информаци</w:t>
      </w:r>
      <w:r>
        <w:t>я</w:t>
      </w:r>
      <w:r w:rsidR="00633C3B">
        <w:t xml:space="preserve"> по итоговым оценкам ученика</w:t>
      </w:r>
      <w:r w:rsidR="00F955FC">
        <w:t xml:space="preserve"> на указанный период. Информация в окне представлена в виде таблицы, где:</w:t>
      </w:r>
    </w:p>
    <w:p w:rsidR="00F955FC" w:rsidRDefault="00F955FC" w:rsidP="00F955FC">
      <w:pPr>
        <w:pStyle w:val="phlistitemized1"/>
      </w:pPr>
      <w:r>
        <w:t xml:space="preserve">наименования столбцов обозначают типы </w:t>
      </w:r>
      <w:proofErr w:type="spellStart"/>
      <w:r>
        <w:t>подпериодов</w:t>
      </w:r>
      <w:proofErr w:type="spellEnd"/>
      <w:r w:rsidR="00A41208">
        <w:t>, на которые выставлена оценка;</w:t>
      </w:r>
    </w:p>
    <w:p w:rsidR="00F955FC" w:rsidRDefault="00F955FC" w:rsidP="00F955FC">
      <w:pPr>
        <w:pStyle w:val="phlistitemized1"/>
      </w:pPr>
      <w:r>
        <w:t>н</w:t>
      </w:r>
      <w:r w:rsidR="00A41208">
        <w:t>аименования строк обозначают предметы, по которым выставлена оценка;</w:t>
      </w:r>
    </w:p>
    <w:p w:rsidR="00A41208" w:rsidRDefault="00A41208" w:rsidP="00F955FC">
      <w:pPr>
        <w:pStyle w:val="phlistitemized1"/>
      </w:pPr>
      <w:r>
        <w:t xml:space="preserve">на пересечении столбца и строки указывается оценка по предмету в </w:t>
      </w:r>
      <w:proofErr w:type="gramStart"/>
      <w:r>
        <w:t>выбранный</w:t>
      </w:r>
      <w:proofErr w:type="gramEnd"/>
      <w:r>
        <w:t xml:space="preserve"> </w:t>
      </w:r>
      <w:proofErr w:type="spellStart"/>
      <w:r>
        <w:t>подпериод</w:t>
      </w:r>
      <w:proofErr w:type="spellEnd"/>
      <w:r>
        <w:t>.</w:t>
      </w:r>
    </w:p>
    <w:p w:rsidR="00FD14B2" w:rsidRDefault="0011608D" w:rsidP="00FD14B2">
      <w:pPr>
        <w:pStyle w:val="phfigure"/>
      </w:pPr>
      <w:r>
        <w:rPr>
          <w:noProof/>
        </w:rPr>
        <w:drawing>
          <wp:inline distT="0" distB="0" distL="0" distR="0" wp14:anchorId="3DB17F2C" wp14:editId="5D688C48">
            <wp:extent cx="2698138" cy="4797778"/>
            <wp:effectExtent l="0" t="0" r="0" b="0"/>
            <wp:docPr id="23" name="Рисунок 23" descr="C:\Users\a.islamova\Desktop\ЭШ\андроид\photo_2016-09-20_09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islamova\Desktop\ЭШ\андроид\photo_2016-09-20_09-26-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9" cy="4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3B" w:rsidRDefault="00FD14B2" w:rsidP="00FD14B2">
      <w:pPr>
        <w:pStyle w:val="phfiguretitle"/>
      </w:pPr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13</w:t>
      </w:r>
      <w:r w:rsidR="00B3138F">
        <w:rPr>
          <w:noProof/>
        </w:rPr>
        <w:fldChar w:fldCharType="end"/>
      </w:r>
      <w:r>
        <w:t xml:space="preserve"> – Вкладка «Итоговые»</w:t>
      </w:r>
    </w:p>
    <w:p w:rsidR="00B351BD" w:rsidRDefault="00633C3B" w:rsidP="00407798">
      <w:pPr>
        <w:pStyle w:val="1"/>
      </w:pPr>
      <w:bookmarkStart w:id="20" w:name="_Toc464116273"/>
      <w:r>
        <w:lastRenderedPageBreak/>
        <w:t xml:space="preserve">Выход из </w:t>
      </w:r>
      <w:r w:rsidR="005B3C65">
        <w:t>П</w:t>
      </w:r>
      <w:r>
        <w:t>риложения</w:t>
      </w:r>
      <w:bookmarkEnd w:id="20"/>
    </w:p>
    <w:p w:rsidR="00633C3B" w:rsidRDefault="00633C3B" w:rsidP="0090103F">
      <w:pPr>
        <w:pStyle w:val="phnormal"/>
      </w:pPr>
      <w:r>
        <w:t xml:space="preserve">Для выхода из </w:t>
      </w:r>
      <w:r w:rsidR="00906490">
        <w:t>учетной записи</w:t>
      </w:r>
      <w:r>
        <w:t xml:space="preserve"> нажмите на </w:t>
      </w:r>
      <w:r w:rsidR="0090103F">
        <w:t xml:space="preserve">пиктограмму  </w:t>
      </w:r>
      <w:r w:rsidR="0090103F">
        <w:rPr>
          <w:noProof/>
        </w:rPr>
        <w:drawing>
          <wp:inline distT="0" distB="0" distL="0" distR="0" wp14:anchorId="33EA9090" wp14:editId="48B8A8F2">
            <wp:extent cx="390525" cy="333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как показано на </w:t>
      </w:r>
      <w:r w:rsidR="00474CF4">
        <w:t>рисунке ниже (</w:t>
      </w:r>
      <w:r w:rsidR="0090103F">
        <w:fldChar w:fldCharType="begin"/>
      </w:r>
      <w:r w:rsidR="0090103F">
        <w:instrText xml:space="preserve"> REF _Ref400973208 \h </w:instrText>
      </w:r>
      <w:r w:rsidR="0090103F">
        <w:fldChar w:fldCharType="separate"/>
      </w:r>
      <w:r w:rsidR="00906490">
        <w:t xml:space="preserve">Рисунок </w:t>
      </w:r>
      <w:r w:rsidR="00906490">
        <w:rPr>
          <w:noProof/>
        </w:rPr>
        <w:t>14</w:t>
      </w:r>
      <w:r w:rsidR="0090103F">
        <w:fldChar w:fldCharType="end"/>
      </w:r>
      <w:r w:rsidR="00474CF4">
        <w:t>)</w:t>
      </w:r>
      <w:r>
        <w:t>. Откроется окно выхода из приложения, нажмите кнопку «Выход».</w:t>
      </w:r>
    </w:p>
    <w:p w:rsidR="00633C3B" w:rsidRDefault="00633C3B" w:rsidP="0090103F">
      <w:pPr>
        <w:pStyle w:val="phfigure"/>
      </w:pPr>
      <w:r>
        <w:rPr>
          <w:noProof/>
        </w:rPr>
        <w:drawing>
          <wp:inline distT="0" distB="0" distL="0" distR="0" wp14:anchorId="6F363470" wp14:editId="0D869571">
            <wp:extent cx="2879725" cy="509079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3B" w:rsidRDefault="0090103F" w:rsidP="0090103F">
      <w:pPr>
        <w:pStyle w:val="phfiguretitle"/>
      </w:pPr>
      <w:bookmarkStart w:id="21" w:name="_Ref400973208"/>
      <w:r>
        <w:t xml:space="preserve">Рисунок </w:t>
      </w:r>
      <w:r w:rsidR="00B3138F">
        <w:fldChar w:fldCharType="begin"/>
      </w:r>
      <w:r w:rsidR="00B3138F">
        <w:instrText xml:space="preserve"> SEQ Рисунок \* ARABIC </w:instrText>
      </w:r>
      <w:r w:rsidR="00B3138F">
        <w:fldChar w:fldCharType="separate"/>
      </w:r>
      <w:r w:rsidR="00906490">
        <w:rPr>
          <w:noProof/>
        </w:rPr>
        <w:t>14</w:t>
      </w:r>
      <w:r w:rsidR="00B3138F">
        <w:rPr>
          <w:noProof/>
        </w:rPr>
        <w:fldChar w:fldCharType="end"/>
      </w:r>
      <w:bookmarkEnd w:id="21"/>
      <w:r>
        <w:t xml:space="preserve"> -</w:t>
      </w:r>
      <w:r w:rsidR="00633C3B">
        <w:t xml:space="preserve"> Выход из </w:t>
      </w:r>
      <w:r w:rsidR="005B3C65">
        <w:t>П</w:t>
      </w:r>
      <w:r w:rsidR="00633C3B">
        <w:t>риложения</w:t>
      </w:r>
    </w:p>
    <w:p w:rsidR="004F771A" w:rsidRPr="00230128" w:rsidRDefault="004F771A" w:rsidP="004F771A">
      <w:pPr>
        <w:keepNext/>
        <w:keepLines/>
        <w:pageBreakBefore/>
        <w:tabs>
          <w:tab w:val="left" w:pos="1134"/>
          <w:tab w:val="left" w:pos="1440"/>
          <w:tab w:val="left" w:pos="1797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230128">
        <w:rPr>
          <w:rFonts w:cs="Arial"/>
          <w:b/>
          <w:bCs/>
          <w:sz w:val="28"/>
          <w:szCs w:val="28"/>
        </w:rPr>
        <w:lastRenderedPageBreak/>
        <w:t>Лист регистрации изменений</w:t>
      </w:r>
    </w:p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535"/>
        <w:gridCol w:w="1158"/>
        <w:gridCol w:w="1117"/>
        <w:gridCol w:w="1105"/>
        <w:gridCol w:w="1777"/>
        <w:gridCol w:w="3612"/>
      </w:tblGrid>
      <w:tr w:rsidR="004F771A" w:rsidRPr="00797477" w:rsidTr="00064271">
        <w:trPr>
          <w:cantSplit/>
          <w:trHeight w:val="95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bookmarkStart w:id="22" w:name="_GoBack"/>
            <w:r w:rsidRPr="00797477">
              <w:rPr>
                <w:b/>
                <w:bCs/>
                <w:sz w:val="20"/>
              </w:rPr>
              <w:t>Изм.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r w:rsidRPr="00797477">
              <w:rPr>
                <w:b/>
                <w:bCs/>
                <w:sz w:val="20"/>
              </w:rPr>
              <w:t>Версия Системы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r w:rsidRPr="00797477">
              <w:rPr>
                <w:b/>
                <w:bCs/>
                <w:sz w:val="20"/>
              </w:rPr>
              <w:t>Версия документа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r w:rsidRPr="00797477">
              <w:rPr>
                <w:b/>
                <w:bCs/>
                <w:sz w:val="20"/>
              </w:rPr>
              <w:t>Дата внесения изменений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r w:rsidRPr="00797477">
              <w:rPr>
                <w:b/>
                <w:bCs/>
                <w:sz w:val="20"/>
              </w:rPr>
              <w:t>Автор изменений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71A" w:rsidRPr="00797477" w:rsidRDefault="004F771A" w:rsidP="00064271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 w:val="20"/>
              </w:rPr>
            </w:pPr>
            <w:r w:rsidRPr="00797477">
              <w:rPr>
                <w:b/>
                <w:bCs/>
                <w:sz w:val="20"/>
              </w:rPr>
              <w:t>Краткое описание изменений</w:t>
            </w:r>
          </w:p>
        </w:tc>
      </w:tr>
      <w:tr w:rsidR="004F771A" w:rsidRPr="00797477" w:rsidTr="00064271">
        <w:trPr>
          <w:trHeight w:val="3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1.27.0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05.10.2016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Исламова А.Ф.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1A" w:rsidRPr="00797477" w:rsidRDefault="004F771A" w:rsidP="00064271">
            <w:pPr>
              <w:spacing w:after="0" w:line="240" w:lineRule="auto"/>
              <w:jc w:val="left"/>
              <w:rPr>
                <w:bCs/>
                <w:sz w:val="20"/>
              </w:rPr>
            </w:pPr>
            <w:r w:rsidRPr="00797477">
              <w:rPr>
                <w:bCs/>
                <w:sz w:val="20"/>
              </w:rPr>
              <w:t>Документ создан</w:t>
            </w:r>
          </w:p>
        </w:tc>
      </w:tr>
      <w:tr w:rsidR="004F771A" w:rsidRPr="00797477" w:rsidTr="00064271">
        <w:trPr>
          <w:trHeight w:val="3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1.43.0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08.05.2018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Мусина Л.А.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797477" w:rsidP="00064271">
            <w:pPr>
              <w:rPr>
                <w:sz w:val="20"/>
                <w:lang w:eastAsia="en-US"/>
              </w:rPr>
            </w:pPr>
            <w:r w:rsidRPr="00797477">
              <w:rPr>
                <w:sz w:val="20"/>
                <w:lang w:eastAsia="en-US"/>
              </w:rPr>
              <w:t>Актуализация</w:t>
            </w:r>
          </w:p>
        </w:tc>
      </w:tr>
      <w:tr w:rsidR="004F771A" w:rsidRPr="00797477" w:rsidTr="00064271">
        <w:trPr>
          <w:trHeight w:val="3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tr w:rsidR="004F771A" w:rsidRPr="00797477" w:rsidTr="00064271">
        <w:trPr>
          <w:trHeight w:val="5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1A" w:rsidRPr="00797477" w:rsidRDefault="004F771A" w:rsidP="00064271">
            <w:pPr>
              <w:rPr>
                <w:sz w:val="20"/>
                <w:lang w:eastAsia="en-US"/>
              </w:rPr>
            </w:pPr>
          </w:p>
        </w:tc>
      </w:tr>
      <w:bookmarkEnd w:id="22"/>
    </w:tbl>
    <w:p w:rsidR="00373A45" w:rsidRPr="00373A45" w:rsidRDefault="00373A45" w:rsidP="00373A45"/>
    <w:sectPr w:rsidR="00373A45" w:rsidRPr="00373A45" w:rsidSect="00407798">
      <w:headerReference w:type="first" r:id="rId30"/>
      <w:footerReference w:type="first" r:id="rId31"/>
      <w:pgSz w:w="11906" w:h="16838"/>
      <w:pgMar w:top="567" w:right="567" w:bottom="567" w:left="1134" w:header="709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38F" w:rsidRDefault="00B3138F" w:rsidP="006F67BB">
      <w:pPr>
        <w:spacing w:before="0" w:after="0" w:line="240" w:lineRule="auto"/>
      </w:pPr>
      <w:r>
        <w:separator/>
      </w:r>
    </w:p>
  </w:endnote>
  <w:endnote w:type="continuationSeparator" w:id="0">
    <w:p w:rsidR="00B3138F" w:rsidRDefault="00B3138F" w:rsidP="006F67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98" w:rsidRDefault="00D06A63" w:rsidP="00407798">
    <w:pPr>
      <w:pStyle w:val="a9"/>
      <w:jc w:val="center"/>
    </w:pPr>
    <w:r>
      <w:rPr>
        <w:b/>
      </w:rPr>
      <w:t>Казань,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38F" w:rsidRDefault="00B3138F" w:rsidP="006F67BB">
      <w:pPr>
        <w:spacing w:before="0" w:after="0" w:line="240" w:lineRule="auto"/>
      </w:pPr>
      <w:r>
        <w:separator/>
      </w:r>
    </w:p>
  </w:footnote>
  <w:footnote w:type="continuationSeparator" w:id="0">
    <w:p w:rsidR="00B3138F" w:rsidRDefault="00B3138F" w:rsidP="006F67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98" w:rsidRDefault="00407798" w:rsidP="00407798">
    <w:pPr>
      <w:pStyle w:val="a7"/>
      <w:jc w:val="center"/>
    </w:pPr>
    <w:r w:rsidRPr="006F67BB">
      <w:rPr>
        <w:b/>
      </w:rPr>
      <w:t xml:space="preserve">АО «БАРС </w:t>
    </w:r>
    <w:proofErr w:type="spellStart"/>
    <w:r w:rsidRPr="006F67BB">
      <w:rPr>
        <w:b/>
      </w:rPr>
      <w:t>Груп</w:t>
    </w:r>
    <w:proofErr w:type="spellEnd"/>
    <w:r w:rsidRPr="006F67BB">
      <w:rPr>
        <w:b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5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B7E7389"/>
    <w:multiLevelType w:val="hybridMultilevel"/>
    <w:tmpl w:val="3208E156"/>
    <w:lvl w:ilvl="0" w:tplc="34502844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0842C7F"/>
    <w:multiLevelType w:val="hybridMultilevel"/>
    <w:tmpl w:val="6382E242"/>
    <w:lvl w:ilvl="0" w:tplc="68EA6270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8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9">
    <w:nsid w:val="404C777A"/>
    <w:multiLevelType w:val="hybridMultilevel"/>
    <w:tmpl w:val="C1A0A530"/>
    <w:lvl w:ilvl="0" w:tplc="F07A232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E2079"/>
    <w:multiLevelType w:val="hybridMultilevel"/>
    <w:tmpl w:val="AD24BB96"/>
    <w:lvl w:ilvl="0" w:tplc="FEDE1D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012FC2"/>
    <w:multiLevelType w:val="multilevel"/>
    <w:tmpl w:val="CF94FCC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67"/>
        </w:tabs>
        <w:ind w:left="106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9"/>
  </w:num>
  <w:num w:numId="4">
    <w:abstractNumId w:val="10"/>
  </w:num>
  <w:num w:numId="5">
    <w:abstractNumId w:val="18"/>
  </w:num>
  <w:num w:numId="6">
    <w:abstractNumId w:val="12"/>
  </w:num>
  <w:num w:numId="7">
    <w:abstractNumId w:val="20"/>
  </w:num>
  <w:num w:numId="8">
    <w:abstractNumId w:val="23"/>
  </w:num>
  <w:num w:numId="9">
    <w:abstractNumId w:val="26"/>
  </w:num>
  <w:num w:numId="10">
    <w:abstractNumId w:val="11"/>
  </w:num>
  <w:num w:numId="11">
    <w:abstractNumId w:val="13"/>
  </w:num>
  <w:num w:numId="12">
    <w:abstractNumId w:val="14"/>
  </w:num>
  <w:num w:numId="13">
    <w:abstractNumId w:val="25"/>
  </w:num>
  <w:num w:numId="14">
    <w:abstractNumId w:val="9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1"/>
  </w:num>
  <w:num w:numId="21">
    <w:abstractNumId w:val="22"/>
  </w:num>
  <w:num w:numId="22">
    <w:abstractNumId w:val="15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51BD"/>
    <w:rsid w:val="0001080D"/>
    <w:rsid w:val="00017443"/>
    <w:rsid w:val="00020C44"/>
    <w:rsid w:val="00056B8F"/>
    <w:rsid w:val="00071539"/>
    <w:rsid w:val="0007705B"/>
    <w:rsid w:val="00087417"/>
    <w:rsid w:val="00093676"/>
    <w:rsid w:val="000A720C"/>
    <w:rsid w:val="000E6F0D"/>
    <w:rsid w:val="0010697D"/>
    <w:rsid w:val="0011608D"/>
    <w:rsid w:val="001172F6"/>
    <w:rsid w:val="00184362"/>
    <w:rsid w:val="00190ED5"/>
    <w:rsid w:val="001B74D6"/>
    <w:rsid w:val="001F279F"/>
    <w:rsid w:val="001F5A5C"/>
    <w:rsid w:val="00264826"/>
    <w:rsid w:val="00270881"/>
    <w:rsid w:val="00272223"/>
    <w:rsid w:val="00296CEA"/>
    <w:rsid w:val="002C4AE1"/>
    <w:rsid w:val="002E074A"/>
    <w:rsid w:val="002F1CAA"/>
    <w:rsid w:val="003318C6"/>
    <w:rsid w:val="00335164"/>
    <w:rsid w:val="003371CE"/>
    <w:rsid w:val="00344D09"/>
    <w:rsid w:val="00347FDF"/>
    <w:rsid w:val="00365215"/>
    <w:rsid w:val="003656B4"/>
    <w:rsid w:val="00373A45"/>
    <w:rsid w:val="003973A9"/>
    <w:rsid w:val="003A583A"/>
    <w:rsid w:val="003D0AF7"/>
    <w:rsid w:val="003D0EE8"/>
    <w:rsid w:val="004071B1"/>
    <w:rsid w:val="00407798"/>
    <w:rsid w:val="00440314"/>
    <w:rsid w:val="004455F9"/>
    <w:rsid w:val="00474CF4"/>
    <w:rsid w:val="0048078C"/>
    <w:rsid w:val="004B46AE"/>
    <w:rsid w:val="004C09BC"/>
    <w:rsid w:val="004D224C"/>
    <w:rsid w:val="004D31FA"/>
    <w:rsid w:val="004F583F"/>
    <w:rsid w:val="004F771A"/>
    <w:rsid w:val="005218FD"/>
    <w:rsid w:val="00563C2F"/>
    <w:rsid w:val="0057274D"/>
    <w:rsid w:val="005740B4"/>
    <w:rsid w:val="00577B00"/>
    <w:rsid w:val="00590C1F"/>
    <w:rsid w:val="005B3C65"/>
    <w:rsid w:val="00616A3F"/>
    <w:rsid w:val="00633C3B"/>
    <w:rsid w:val="00650C3E"/>
    <w:rsid w:val="00667F93"/>
    <w:rsid w:val="00670C03"/>
    <w:rsid w:val="00676026"/>
    <w:rsid w:val="00695151"/>
    <w:rsid w:val="00697E3F"/>
    <w:rsid w:val="006C68A3"/>
    <w:rsid w:val="006D0F95"/>
    <w:rsid w:val="006D1C2C"/>
    <w:rsid w:val="006D58AC"/>
    <w:rsid w:val="006E5D7B"/>
    <w:rsid w:val="006E7B73"/>
    <w:rsid w:val="006F67BB"/>
    <w:rsid w:val="006F73B0"/>
    <w:rsid w:val="007010F0"/>
    <w:rsid w:val="00705721"/>
    <w:rsid w:val="00707550"/>
    <w:rsid w:val="00735089"/>
    <w:rsid w:val="00751A39"/>
    <w:rsid w:val="00752182"/>
    <w:rsid w:val="007676FA"/>
    <w:rsid w:val="00776E06"/>
    <w:rsid w:val="00797477"/>
    <w:rsid w:val="007C150D"/>
    <w:rsid w:val="007D1694"/>
    <w:rsid w:val="007F2900"/>
    <w:rsid w:val="007F690D"/>
    <w:rsid w:val="008057AB"/>
    <w:rsid w:val="008067DE"/>
    <w:rsid w:val="00814BEC"/>
    <w:rsid w:val="008356DC"/>
    <w:rsid w:val="008466E2"/>
    <w:rsid w:val="00851940"/>
    <w:rsid w:val="00872F86"/>
    <w:rsid w:val="008A2706"/>
    <w:rsid w:val="008A6D74"/>
    <w:rsid w:val="008B0A8F"/>
    <w:rsid w:val="008B10D8"/>
    <w:rsid w:val="0090103F"/>
    <w:rsid w:val="00906490"/>
    <w:rsid w:val="00911FAE"/>
    <w:rsid w:val="0094534C"/>
    <w:rsid w:val="0095204A"/>
    <w:rsid w:val="00954395"/>
    <w:rsid w:val="00992F91"/>
    <w:rsid w:val="00996B24"/>
    <w:rsid w:val="009A7F1A"/>
    <w:rsid w:val="009B6C5B"/>
    <w:rsid w:val="009B7923"/>
    <w:rsid w:val="009C3960"/>
    <w:rsid w:val="009F2121"/>
    <w:rsid w:val="009F2348"/>
    <w:rsid w:val="009F7864"/>
    <w:rsid w:val="00A01B94"/>
    <w:rsid w:val="00A2061A"/>
    <w:rsid w:val="00A25C65"/>
    <w:rsid w:val="00A2648B"/>
    <w:rsid w:val="00A33587"/>
    <w:rsid w:val="00A4036A"/>
    <w:rsid w:val="00A41208"/>
    <w:rsid w:val="00A41DF5"/>
    <w:rsid w:val="00A73AAA"/>
    <w:rsid w:val="00A74B5A"/>
    <w:rsid w:val="00A74B92"/>
    <w:rsid w:val="00A813D1"/>
    <w:rsid w:val="00A87F75"/>
    <w:rsid w:val="00AA1865"/>
    <w:rsid w:val="00AA45F0"/>
    <w:rsid w:val="00AC482E"/>
    <w:rsid w:val="00AD011F"/>
    <w:rsid w:val="00AD6C16"/>
    <w:rsid w:val="00AD74CE"/>
    <w:rsid w:val="00AF5C5C"/>
    <w:rsid w:val="00B022A1"/>
    <w:rsid w:val="00B03268"/>
    <w:rsid w:val="00B213A5"/>
    <w:rsid w:val="00B3138F"/>
    <w:rsid w:val="00B351BD"/>
    <w:rsid w:val="00B66264"/>
    <w:rsid w:val="00B82577"/>
    <w:rsid w:val="00B8318A"/>
    <w:rsid w:val="00BB7E08"/>
    <w:rsid w:val="00BC3EEB"/>
    <w:rsid w:val="00BC598E"/>
    <w:rsid w:val="00BE6B38"/>
    <w:rsid w:val="00BF7B07"/>
    <w:rsid w:val="00C27741"/>
    <w:rsid w:val="00C55650"/>
    <w:rsid w:val="00C96E81"/>
    <w:rsid w:val="00CA1A04"/>
    <w:rsid w:val="00CE4152"/>
    <w:rsid w:val="00CE7008"/>
    <w:rsid w:val="00D00742"/>
    <w:rsid w:val="00D06A63"/>
    <w:rsid w:val="00D06B68"/>
    <w:rsid w:val="00D16B3C"/>
    <w:rsid w:val="00D62158"/>
    <w:rsid w:val="00D632DC"/>
    <w:rsid w:val="00D7125E"/>
    <w:rsid w:val="00D73547"/>
    <w:rsid w:val="00D81661"/>
    <w:rsid w:val="00DA3F37"/>
    <w:rsid w:val="00DC0C94"/>
    <w:rsid w:val="00DD29B6"/>
    <w:rsid w:val="00DF2B28"/>
    <w:rsid w:val="00E124C4"/>
    <w:rsid w:val="00E51433"/>
    <w:rsid w:val="00E66483"/>
    <w:rsid w:val="00E75553"/>
    <w:rsid w:val="00EB3CF8"/>
    <w:rsid w:val="00ED103D"/>
    <w:rsid w:val="00F032AD"/>
    <w:rsid w:val="00F100F0"/>
    <w:rsid w:val="00F1249E"/>
    <w:rsid w:val="00F17C7F"/>
    <w:rsid w:val="00F17CA0"/>
    <w:rsid w:val="00F24432"/>
    <w:rsid w:val="00F37C2E"/>
    <w:rsid w:val="00F40E1F"/>
    <w:rsid w:val="00F56C9B"/>
    <w:rsid w:val="00F80183"/>
    <w:rsid w:val="00F84AC0"/>
    <w:rsid w:val="00F955FC"/>
    <w:rsid w:val="00FA03ED"/>
    <w:rsid w:val="00FB47D2"/>
    <w:rsid w:val="00FB51D5"/>
    <w:rsid w:val="00FB68F3"/>
    <w:rsid w:val="00FD14B2"/>
    <w:rsid w:val="00FF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18"/>
        <w:lang w:val="ru-RU" w:eastAsia="en-US" w:bidi="ar-SA"/>
      </w:rPr>
    </w:rPrDefault>
    <w:pPrDefault>
      <w:pPr>
        <w:spacing w:before="12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F67BB"/>
    <w:pPr>
      <w:spacing w:before="20" w:after="12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phbase"/>
    <w:next w:val="phnormal"/>
    <w:link w:val="10"/>
    <w:qFormat/>
    <w:rsid w:val="006F67BB"/>
    <w:pPr>
      <w:keepNext/>
      <w:keepLines/>
      <w:pageBreakBefore/>
      <w:numPr>
        <w:numId w:val="13"/>
      </w:numPr>
      <w:tabs>
        <w:tab w:val="left" w:pos="1276"/>
      </w:tabs>
      <w:spacing w:before="360" w:after="360"/>
      <w:ind w:left="720" w:right="170" w:firstLine="0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6F67BB"/>
    <w:pPr>
      <w:keepNext/>
      <w:keepLines/>
      <w:numPr>
        <w:ilvl w:val="1"/>
        <w:numId w:val="13"/>
      </w:numPr>
      <w:tabs>
        <w:tab w:val="left" w:pos="720"/>
      </w:tabs>
      <w:spacing w:before="360" w:after="360"/>
      <w:ind w:left="720" w:right="170" w:firstLine="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6F67BB"/>
    <w:pPr>
      <w:keepNext/>
      <w:keepLines/>
      <w:numPr>
        <w:ilvl w:val="2"/>
        <w:numId w:val="13"/>
      </w:numPr>
      <w:spacing w:before="240" w:after="240"/>
      <w:ind w:right="170" w:firstLine="0"/>
      <w:outlineLvl w:val="2"/>
    </w:pPr>
    <w:rPr>
      <w:b/>
      <w:bCs/>
    </w:rPr>
  </w:style>
  <w:style w:type="paragraph" w:styleId="4">
    <w:name w:val="heading 4"/>
    <w:basedOn w:val="phbase"/>
    <w:next w:val="phnormal"/>
    <w:link w:val="40"/>
    <w:qFormat/>
    <w:rsid w:val="006F67BB"/>
    <w:pPr>
      <w:keepNext/>
      <w:keepLines/>
      <w:numPr>
        <w:ilvl w:val="3"/>
        <w:numId w:val="13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6F67BB"/>
    <w:pPr>
      <w:numPr>
        <w:ilvl w:val="4"/>
        <w:numId w:val="13"/>
      </w:numPr>
      <w:spacing w:before="240" w:after="240"/>
      <w:ind w:left="1843" w:right="170" w:hanging="1134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67BB"/>
    <w:pPr>
      <w:numPr>
        <w:ilvl w:val="5"/>
        <w:numId w:val="1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67BB"/>
    <w:pPr>
      <w:numPr>
        <w:ilvl w:val="6"/>
        <w:numId w:val="13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67BB"/>
    <w:pPr>
      <w:numPr>
        <w:ilvl w:val="7"/>
        <w:numId w:val="13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67BB"/>
    <w:pPr>
      <w:numPr>
        <w:ilvl w:val="8"/>
        <w:numId w:val="1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B351BD"/>
    <w:pPr>
      <w:spacing w:before="0" w:after="0"/>
      <w:ind w:firstLine="567"/>
    </w:pPr>
  </w:style>
  <w:style w:type="character" w:customStyle="1" w:styleId="20">
    <w:name w:val="Заголовок 2 Знак"/>
    <w:basedOn w:val="a0"/>
    <w:link w:val="2"/>
    <w:rsid w:val="00B351B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12">
    <w:name w:val="Стиль1 Знак"/>
    <w:basedOn w:val="a0"/>
    <w:link w:val="11"/>
    <w:rsid w:val="00B351BD"/>
  </w:style>
  <w:style w:type="paragraph" w:styleId="a3">
    <w:name w:val="Balloon Text"/>
    <w:basedOn w:val="a"/>
    <w:link w:val="a4"/>
    <w:uiPriority w:val="99"/>
    <w:semiHidden/>
    <w:unhideWhenUsed/>
    <w:rsid w:val="00B351BD"/>
    <w:pPr>
      <w:spacing w:before="0" w:after="0"/>
    </w:pPr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1BD"/>
    <w:rPr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96E81"/>
    <w:pPr>
      <w:spacing w:before="0" w:after="0"/>
      <w:jc w:val="center"/>
    </w:pPr>
    <w:rPr>
      <w:bCs/>
    </w:rPr>
  </w:style>
  <w:style w:type="character" w:customStyle="1" w:styleId="10">
    <w:name w:val="Заголовок 1 Знак"/>
    <w:basedOn w:val="a0"/>
    <w:link w:val="1"/>
    <w:rsid w:val="006F67B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F67BB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F67B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6F67BB"/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6F67BB"/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semiHidden/>
    <w:rsid w:val="006F67BB"/>
    <w:rPr>
      <w:rFonts w:ascii="Calibri" w:eastAsia="Times New Roman" w:hAnsi="Calibri" w:cs="Times New Roman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6F67BB"/>
    <w:rPr>
      <w:rFonts w:ascii="Calibri" w:eastAsia="Times New Roman" w:hAnsi="Calibri" w:cs="Times New Roman"/>
      <w:i/>
      <w:iCs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6F67BB"/>
    <w:rPr>
      <w:rFonts w:ascii="Cambria" w:eastAsia="Times New Roman" w:hAnsi="Cambria" w:cs="Times New Roman"/>
      <w:sz w:val="22"/>
      <w:szCs w:val="22"/>
      <w:lang w:eastAsia="ru-RU"/>
    </w:rPr>
  </w:style>
  <w:style w:type="paragraph" w:customStyle="1" w:styleId="phbase">
    <w:name w:val="ph_base"/>
    <w:rsid w:val="006F67BB"/>
    <w:pPr>
      <w:spacing w:before="0"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F67BB"/>
    <w:pPr>
      <w:keepNext/>
      <w:keepLines/>
      <w:pageBreakBefore/>
      <w:numPr>
        <w:numId w:val="7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F67BB"/>
    <w:pPr>
      <w:keepNext/>
      <w:keepLines/>
      <w:numPr>
        <w:ilvl w:val="1"/>
        <w:numId w:val="7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F67BB"/>
    <w:pPr>
      <w:keepNext/>
      <w:keepLines/>
      <w:numPr>
        <w:ilvl w:val="2"/>
        <w:numId w:val="7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F67BB"/>
    <w:pPr>
      <w:numPr>
        <w:numId w:val="7"/>
      </w:numPr>
    </w:pPr>
  </w:style>
  <w:style w:type="paragraph" w:customStyle="1" w:styleId="phbibliography">
    <w:name w:val="ph_bibliography"/>
    <w:basedOn w:val="phbase"/>
    <w:rsid w:val="006F67BB"/>
    <w:pPr>
      <w:numPr>
        <w:numId w:val="8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F67B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F67B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F67BB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6F67B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F67B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F67BB"/>
  </w:style>
  <w:style w:type="paragraph" w:customStyle="1" w:styleId="phconfirmstamptitle">
    <w:name w:val="ph_confirmstamp_title"/>
    <w:basedOn w:val="phconfirmstamp"/>
    <w:next w:val="phconfirmstampstamp"/>
    <w:rsid w:val="006F67BB"/>
    <w:rPr>
      <w:caps/>
      <w:szCs w:val="24"/>
    </w:rPr>
  </w:style>
  <w:style w:type="paragraph" w:customStyle="1" w:styleId="phcontent">
    <w:name w:val="ph_content"/>
    <w:basedOn w:val="phbase"/>
    <w:next w:val="13"/>
    <w:rsid w:val="006F67B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6F67BB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customStyle="1" w:styleId="phexample">
    <w:name w:val="ph_example"/>
    <w:basedOn w:val="phbase"/>
    <w:rsid w:val="006F67B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F67BB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F67BB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6F67BB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F67BB"/>
    <w:pPr>
      <w:widowControl w:val="0"/>
    </w:pPr>
    <w:rPr>
      <w:sz w:val="18"/>
    </w:rPr>
  </w:style>
  <w:style w:type="character" w:customStyle="1" w:styleId="phinline">
    <w:name w:val="ph_inline"/>
    <w:basedOn w:val="a0"/>
    <w:rsid w:val="006F67BB"/>
  </w:style>
  <w:style w:type="character" w:customStyle="1" w:styleId="phinline8">
    <w:name w:val="ph_inline_8"/>
    <w:rsid w:val="006F67BB"/>
    <w:rPr>
      <w:sz w:val="16"/>
    </w:rPr>
  </w:style>
  <w:style w:type="character" w:customStyle="1" w:styleId="phinlinebolditalic">
    <w:name w:val="ph_inline_bolditalic"/>
    <w:rsid w:val="006F67BB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F67BB"/>
    <w:rPr>
      <w:rFonts w:ascii="Courier New" w:hAnsi="Courier New"/>
      <w:sz w:val="24"/>
    </w:rPr>
  </w:style>
  <w:style w:type="character" w:customStyle="1" w:styleId="phinlinefirstterm">
    <w:name w:val="ph_inline_firstterm"/>
    <w:rsid w:val="006F67BB"/>
    <w:rPr>
      <w:i/>
      <w:sz w:val="24"/>
    </w:rPr>
  </w:style>
  <w:style w:type="character" w:customStyle="1" w:styleId="phinlineguiitem">
    <w:name w:val="ph_inline_guiitem"/>
    <w:rsid w:val="006F67BB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6F67BB"/>
    <w:rPr>
      <w:b/>
      <w:smallCaps/>
      <w:sz w:val="24"/>
    </w:rPr>
  </w:style>
  <w:style w:type="character" w:customStyle="1" w:styleId="phinlinespace">
    <w:name w:val="ph_inline_space"/>
    <w:rsid w:val="006F67BB"/>
    <w:rPr>
      <w:spacing w:val="60"/>
    </w:rPr>
  </w:style>
  <w:style w:type="character" w:customStyle="1" w:styleId="phinlinesuperline">
    <w:name w:val="ph_inline_superline"/>
    <w:rsid w:val="006F67BB"/>
    <w:rPr>
      <w:vertAlign w:val="superscript"/>
    </w:rPr>
  </w:style>
  <w:style w:type="character" w:customStyle="1" w:styleId="phinlineunderline">
    <w:name w:val="ph_inline_underline"/>
    <w:rsid w:val="006F67BB"/>
    <w:rPr>
      <w:u w:val="single"/>
      <w:lang w:val="ru-RU"/>
    </w:rPr>
  </w:style>
  <w:style w:type="character" w:customStyle="1" w:styleId="phinlineunderlineitalic">
    <w:name w:val="ph_inline_underlineitalic"/>
    <w:rsid w:val="006F67BB"/>
    <w:rPr>
      <w:i/>
      <w:u w:val="single"/>
      <w:lang w:val="ru-RU"/>
    </w:rPr>
  </w:style>
  <w:style w:type="character" w:customStyle="1" w:styleId="phinlineuppercase">
    <w:name w:val="ph_inline_uppercase"/>
    <w:rsid w:val="006F67BB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6F67BB"/>
  </w:style>
  <w:style w:type="paragraph" w:customStyle="1" w:styleId="phinsetcaution">
    <w:name w:val="ph_inset_caution"/>
    <w:basedOn w:val="phinset"/>
    <w:rsid w:val="006F67BB"/>
    <w:pPr>
      <w:keepLines/>
    </w:pPr>
  </w:style>
  <w:style w:type="paragraph" w:customStyle="1" w:styleId="phinsetnote">
    <w:name w:val="ph_inset_note"/>
    <w:basedOn w:val="phinset"/>
    <w:rsid w:val="006F67BB"/>
    <w:pPr>
      <w:keepLines/>
    </w:pPr>
  </w:style>
  <w:style w:type="paragraph" w:customStyle="1" w:styleId="phinsettitle">
    <w:name w:val="ph_inset_title"/>
    <w:basedOn w:val="phinset"/>
    <w:next w:val="phinsetnote"/>
    <w:rsid w:val="006F67B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F67BB"/>
    <w:pPr>
      <w:keepLines/>
    </w:pPr>
  </w:style>
  <w:style w:type="paragraph" w:customStyle="1" w:styleId="phlistitemized1">
    <w:name w:val="ph_list_itemized_1"/>
    <w:basedOn w:val="phnormal"/>
    <w:rsid w:val="006F67BB"/>
    <w:pPr>
      <w:numPr>
        <w:numId w:val="9"/>
      </w:numPr>
      <w:tabs>
        <w:tab w:val="clear" w:pos="1067"/>
        <w:tab w:val="num" w:pos="1077"/>
      </w:tabs>
      <w:ind w:left="1077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6F67BB"/>
    <w:pPr>
      <w:numPr>
        <w:numId w:val="10"/>
      </w:numPr>
    </w:pPr>
  </w:style>
  <w:style w:type="paragraph" w:customStyle="1" w:styleId="phlistitemizedtitle">
    <w:name w:val="ph_list_itemized_title"/>
    <w:basedOn w:val="phnormal"/>
    <w:next w:val="phlistitemized1"/>
    <w:rsid w:val="006F67BB"/>
    <w:pPr>
      <w:keepNext/>
    </w:pPr>
  </w:style>
  <w:style w:type="paragraph" w:customStyle="1" w:styleId="phlistordered1">
    <w:name w:val="ph_list_ordered_1"/>
    <w:basedOn w:val="phnormal"/>
    <w:rsid w:val="006F67BB"/>
    <w:pPr>
      <w:numPr>
        <w:numId w:val="11"/>
      </w:numPr>
      <w:ind w:left="1077" w:hanging="357"/>
    </w:pPr>
  </w:style>
  <w:style w:type="paragraph" w:customStyle="1" w:styleId="phlistordered2">
    <w:name w:val="ph_list_ordered_2"/>
    <w:basedOn w:val="phnormal"/>
    <w:rsid w:val="006F67BB"/>
    <w:pPr>
      <w:numPr>
        <w:numId w:val="12"/>
      </w:numPr>
    </w:pPr>
  </w:style>
  <w:style w:type="paragraph" w:customStyle="1" w:styleId="phlistorderedtitle">
    <w:name w:val="ph_list_ordered_title"/>
    <w:basedOn w:val="phnormal"/>
    <w:next w:val="phlistordered1"/>
    <w:rsid w:val="006F67BB"/>
    <w:pPr>
      <w:keepNext/>
    </w:pPr>
  </w:style>
  <w:style w:type="paragraph" w:customStyle="1" w:styleId="phnormal">
    <w:name w:val="ph_normal"/>
    <w:basedOn w:val="phbase"/>
    <w:rsid w:val="006F67BB"/>
    <w:pPr>
      <w:ind w:right="170" w:firstLine="720"/>
    </w:pPr>
  </w:style>
  <w:style w:type="paragraph" w:customStyle="1" w:styleId="phstamp">
    <w:name w:val="ph_stamp"/>
    <w:basedOn w:val="phbase"/>
    <w:rsid w:val="006F67B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F67B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F67B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F67BB"/>
    <w:pPr>
      <w:ind w:left="57"/>
    </w:pPr>
    <w:rPr>
      <w:i/>
    </w:rPr>
  </w:style>
  <w:style w:type="paragraph" w:customStyle="1" w:styleId="phtablecell">
    <w:name w:val="ph_table_cell"/>
    <w:basedOn w:val="phbase"/>
    <w:rsid w:val="006F67B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F67BB"/>
    <w:pPr>
      <w:jc w:val="center"/>
    </w:pPr>
  </w:style>
  <w:style w:type="paragraph" w:customStyle="1" w:styleId="phtablecellleft">
    <w:name w:val="ph_table_cellleft"/>
    <w:basedOn w:val="phtablecell"/>
    <w:rsid w:val="006F67B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6F67B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F67B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6F67B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F67B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F67B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F67B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F67B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F67BB"/>
    <w:rPr>
      <w:b/>
    </w:rPr>
  </w:style>
  <w:style w:type="paragraph" w:customStyle="1" w:styleId="phtitlepagedocument">
    <w:name w:val="ph_titlepage_document"/>
    <w:basedOn w:val="phtitlepage"/>
    <w:autoRedefine/>
    <w:rsid w:val="006F67B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F67BB"/>
  </w:style>
  <w:style w:type="paragraph" w:customStyle="1" w:styleId="phtitlepagesystemfull">
    <w:name w:val="ph_titlepage_system_full"/>
    <w:basedOn w:val="phtitlepage"/>
    <w:next w:val="phtitlepagesystemshort"/>
    <w:rsid w:val="006F67B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F67BB"/>
    <w:rPr>
      <w:b/>
      <w:sz w:val="32"/>
    </w:rPr>
  </w:style>
  <w:style w:type="character" w:styleId="a6">
    <w:name w:val="Hyperlink"/>
    <w:uiPriority w:val="99"/>
    <w:rsid w:val="006F67BB"/>
    <w:rPr>
      <w:color w:val="0000FF"/>
      <w:u w:val="single"/>
    </w:rPr>
  </w:style>
  <w:style w:type="paragraph" w:styleId="a7">
    <w:name w:val="header"/>
    <w:basedOn w:val="a"/>
    <w:link w:val="a8"/>
    <w:rsid w:val="006F67B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F67BB"/>
    <w:rPr>
      <w:rFonts w:ascii="Times New Roman" w:eastAsia="Times New Roman" w:hAnsi="Times New Roman" w:cs="Times New Roman"/>
      <w:szCs w:val="20"/>
      <w:lang w:eastAsia="ru-RU"/>
    </w:rPr>
  </w:style>
  <w:style w:type="paragraph" w:styleId="HTML">
    <w:name w:val="HTML Address"/>
    <w:basedOn w:val="a"/>
    <w:link w:val="HTML0"/>
    <w:semiHidden/>
    <w:rsid w:val="006F67BB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6F67BB"/>
    <w:rPr>
      <w:rFonts w:ascii="Times New Roman" w:eastAsia="Times New Roman" w:hAnsi="Times New Roman" w:cs="Times New Roman"/>
      <w:i/>
      <w:iCs/>
      <w:szCs w:val="20"/>
      <w:lang w:eastAsia="ru-RU"/>
    </w:rPr>
  </w:style>
  <w:style w:type="paragraph" w:styleId="a9">
    <w:name w:val="footer"/>
    <w:basedOn w:val="a"/>
    <w:link w:val="aa"/>
    <w:rsid w:val="006F67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F67BB"/>
    <w:rPr>
      <w:rFonts w:ascii="Times New Roman" w:eastAsia="Times New Roman" w:hAnsi="Times New Roman" w:cs="Times New Roman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6F67BB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6F67BB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semiHidden/>
    <w:rsid w:val="006F67BB"/>
    <w:pPr>
      <w:ind w:left="600"/>
      <w:jc w:val="left"/>
    </w:pPr>
    <w:rPr>
      <w:szCs w:val="21"/>
    </w:rPr>
  </w:style>
  <w:style w:type="paragraph" w:styleId="51">
    <w:name w:val="toc 5"/>
    <w:basedOn w:val="a"/>
    <w:next w:val="a"/>
    <w:autoRedefine/>
    <w:semiHidden/>
    <w:rsid w:val="006F67BB"/>
    <w:pPr>
      <w:ind w:left="960"/>
    </w:pPr>
  </w:style>
  <w:style w:type="paragraph" w:styleId="61">
    <w:name w:val="toc 6"/>
    <w:basedOn w:val="a"/>
    <w:next w:val="a"/>
    <w:autoRedefine/>
    <w:semiHidden/>
    <w:rsid w:val="006F67BB"/>
    <w:pPr>
      <w:ind w:left="1200"/>
    </w:pPr>
  </w:style>
  <w:style w:type="paragraph" w:styleId="71">
    <w:name w:val="toc 7"/>
    <w:basedOn w:val="a"/>
    <w:next w:val="a"/>
    <w:autoRedefine/>
    <w:semiHidden/>
    <w:rsid w:val="006F67BB"/>
    <w:pPr>
      <w:ind w:left="1440"/>
    </w:pPr>
  </w:style>
  <w:style w:type="paragraph" w:styleId="81">
    <w:name w:val="toc 8"/>
    <w:basedOn w:val="a"/>
    <w:next w:val="a"/>
    <w:autoRedefine/>
    <w:semiHidden/>
    <w:rsid w:val="006F67BB"/>
    <w:pPr>
      <w:ind w:left="1680"/>
    </w:pPr>
  </w:style>
  <w:style w:type="paragraph" w:styleId="91">
    <w:name w:val="toc 9"/>
    <w:basedOn w:val="a"/>
    <w:next w:val="a"/>
    <w:autoRedefine/>
    <w:semiHidden/>
    <w:rsid w:val="006F67BB"/>
    <w:pPr>
      <w:ind w:left="1920"/>
    </w:pPr>
  </w:style>
  <w:style w:type="paragraph" w:styleId="ab">
    <w:name w:val="Body Text"/>
    <w:basedOn w:val="a"/>
    <w:link w:val="ac"/>
    <w:rsid w:val="006F67BB"/>
  </w:style>
  <w:style w:type="character" w:customStyle="1" w:styleId="ac">
    <w:name w:val="Основной текст Знак"/>
    <w:basedOn w:val="a0"/>
    <w:link w:val="ab"/>
    <w:rsid w:val="006F67B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hheader1withoutnum">
    <w:name w:val="ph_header_1_without_num"/>
    <w:basedOn w:val="1"/>
    <w:next w:val="phnormal"/>
    <w:rsid w:val="006F67B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F67B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F67BB"/>
    <w:rPr>
      <w:u w:val="single"/>
    </w:rPr>
  </w:style>
  <w:style w:type="paragraph" w:customStyle="1" w:styleId="phstampleft">
    <w:name w:val="ph_stamp_left"/>
    <w:basedOn w:val="phstamp"/>
    <w:rsid w:val="006F67BB"/>
    <w:pPr>
      <w:jc w:val="left"/>
    </w:pPr>
    <w:rPr>
      <w:sz w:val="18"/>
    </w:rPr>
  </w:style>
  <w:style w:type="paragraph" w:styleId="ad">
    <w:name w:val="Document Map"/>
    <w:basedOn w:val="a"/>
    <w:link w:val="ae"/>
    <w:rsid w:val="006F67BB"/>
    <w:pPr>
      <w:shd w:val="clear" w:color="auto" w:fill="000080"/>
    </w:pPr>
    <w:rPr>
      <w:rFonts w:cs="Tahoma"/>
      <w:sz w:val="20"/>
    </w:rPr>
  </w:style>
  <w:style w:type="character" w:customStyle="1" w:styleId="ae">
    <w:name w:val="Схема документа Знак"/>
    <w:basedOn w:val="a0"/>
    <w:link w:val="ad"/>
    <w:rsid w:val="006F67BB"/>
    <w:rPr>
      <w:rFonts w:ascii="Times New Roman" w:eastAsia="Times New Roman" w:hAnsi="Times New Roman"/>
      <w:sz w:val="20"/>
      <w:szCs w:val="20"/>
      <w:shd w:val="clear" w:color="auto" w:fill="000080"/>
      <w:lang w:eastAsia="ru-RU"/>
    </w:rPr>
  </w:style>
  <w:style w:type="paragraph" w:customStyle="1" w:styleId="14">
    <w:name w:val="Стиль 1"/>
    <w:basedOn w:val="4"/>
    <w:autoRedefine/>
    <w:rsid w:val="006F67BB"/>
    <w:pPr>
      <w:ind w:left="2694"/>
    </w:pPr>
  </w:style>
  <w:style w:type="paragraph" w:customStyle="1" w:styleId="15">
    <w:name w:val="1"/>
    <w:basedOn w:val="a"/>
    <w:rsid w:val="00F40E1F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converted-space">
    <w:name w:val="apple-converted-space"/>
    <w:rsid w:val="00474CF4"/>
  </w:style>
  <w:style w:type="character" w:styleId="af">
    <w:name w:val="Strong"/>
    <w:basedOn w:val="a0"/>
    <w:uiPriority w:val="22"/>
    <w:qFormat/>
    <w:rsid w:val="00F40E1F"/>
    <w:rPr>
      <w:b/>
      <w:bCs/>
    </w:rPr>
  </w:style>
  <w:style w:type="character" w:customStyle="1" w:styleId="jira-issue">
    <w:name w:val="jira-issue"/>
    <w:basedOn w:val="a0"/>
    <w:rsid w:val="00F40E1F"/>
  </w:style>
  <w:style w:type="character" w:customStyle="1" w:styleId="summary">
    <w:name w:val="summary"/>
    <w:basedOn w:val="a0"/>
    <w:rsid w:val="00F40E1F"/>
  </w:style>
  <w:style w:type="character" w:customStyle="1" w:styleId="aui-lozenge">
    <w:name w:val="aui-lozenge"/>
    <w:basedOn w:val="a0"/>
    <w:rsid w:val="00F40E1F"/>
  </w:style>
  <w:style w:type="character" w:customStyle="1" w:styleId="sp-highlight-term">
    <w:name w:val="sp-highlight-term"/>
    <w:basedOn w:val="a0"/>
    <w:rsid w:val="00F40E1F"/>
  </w:style>
  <w:style w:type="paragraph" w:styleId="af0">
    <w:name w:val="Normal (Web)"/>
    <w:basedOn w:val="a"/>
    <w:uiPriority w:val="99"/>
    <w:semiHidden/>
    <w:unhideWhenUsed/>
    <w:rsid w:val="0010697D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af1">
    <w:name w:val="Emphasis"/>
    <w:basedOn w:val="a0"/>
    <w:uiPriority w:val="20"/>
    <w:qFormat/>
    <w:rsid w:val="0010697D"/>
    <w:rPr>
      <w:i/>
      <w:iCs/>
    </w:rPr>
  </w:style>
  <w:style w:type="character" w:styleId="af2">
    <w:name w:val="annotation reference"/>
    <w:basedOn w:val="a0"/>
    <w:uiPriority w:val="99"/>
    <w:semiHidden/>
    <w:unhideWhenUsed/>
    <w:rsid w:val="004455F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455F9"/>
    <w:pPr>
      <w:spacing w:line="240" w:lineRule="auto"/>
    </w:pPr>
    <w:rPr>
      <w:sz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455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455F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455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TOC Heading"/>
    <w:basedOn w:val="1"/>
    <w:next w:val="a"/>
    <w:uiPriority w:val="39"/>
    <w:semiHidden/>
    <w:unhideWhenUsed/>
    <w:qFormat/>
    <w:rsid w:val="00474CF4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phadditiontitle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islamova\AppData\Roaming\Microsoft\&#1064;&#1072;&#1073;&#1083;&#1086;&#1085;&#1099;\&#1043;&#1054;&#1057;&#1058;34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49494-ED8F-4D24-BFBE-E9918F285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ГОСТ34_шаблон</Template>
  <TotalTime>1062</TotalTime>
  <Pages>17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Лилия Мусина</cp:lastModifiedBy>
  <cp:revision>14</cp:revision>
  <dcterms:created xsi:type="dcterms:W3CDTF">2014-10-13T05:49:00Z</dcterms:created>
  <dcterms:modified xsi:type="dcterms:W3CDTF">2018-05-08T11:50:00Z</dcterms:modified>
</cp:coreProperties>
</file>