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47" w:rsidRDefault="00294A47" w:rsidP="007D11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b/>
          <w:bCs/>
          <w:color w:val="000000"/>
          <w:sz w:val="72"/>
          <w:szCs w:val="72"/>
        </w:rPr>
        <w:t>Проектно-исследовательская работа</w:t>
      </w:r>
    </w:p>
    <w:p w:rsidR="00294A47" w:rsidRDefault="00294A47" w:rsidP="00577CBE">
      <w:pPr>
        <w:rPr>
          <w:rFonts w:ascii="Times New Roman" w:hAnsi="Times New Roman"/>
          <w:b/>
          <w:kern w:val="36"/>
          <w:sz w:val="72"/>
          <w:szCs w:val="72"/>
        </w:rPr>
      </w:pPr>
      <w:r w:rsidRPr="007D111E">
        <w:rPr>
          <w:rFonts w:ascii="Times New Roman" w:hAnsi="Times New Roman"/>
          <w:b/>
          <w:kern w:val="36"/>
          <w:sz w:val="72"/>
          <w:szCs w:val="72"/>
        </w:rPr>
        <w:t xml:space="preserve">        «Царство льда и снега»</w:t>
      </w:r>
    </w:p>
    <w:p w:rsidR="00294A47" w:rsidRPr="00577CBE" w:rsidRDefault="00294A47" w:rsidP="00577CBE">
      <w:pPr>
        <w:rPr>
          <w:rFonts w:ascii="Times New Roman" w:hAnsi="Times New Roman"/>
          <w:b/>
          <w:kern w:val="36"/>
          <w:sz w:val="72"/>
          <w:szCs w:val="72"/>
        </w:rPr>
      </w:pPr>
      <w:r w:rsidRPr="00C923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1.1zoom.ru/b5050/338/406690-sepik_3840x2400.jpg" style="width:523.5pt;height:327pt;visibility:visible" filled="t" fillcolor="#558ed5">
            <v:imagedata r:id="rId5" o:title=""/>
          </v:shape>
        </w:pict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7D111E">
        <w:rPr>
          <w:rFonts w:ascii="Times New Roman" w:hAnsi="Times New Roman"/>
          <w:color w:val="000000"/>
          <w:sz w:val="21"/>
          <w:szCs w:val="21"/>
        </w:rPr>
        <w:br/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7D111E">
        <w:rPr>
          <w:rFonts w:ascii="Times New Roman" w:hAnsi="Times New Roman"/>
          <w:color w:val="000000"/>
          <w:sz w:val="21"/>
          <w:szCs w:val="21"/>
        </w:rPr>
        <w:br/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</w:t>
      </w:r>
      <w:r w:rsidRPr="007D111E">
        <w:rPr>
          <w:rFonts w:ascii="Times New Roman" w:hAnsi="Times New Roman"/>
          <w:color w:val="000000"/>
          <w:sz w:val="27"/>
          <w:szCs w:val="27"/>
        </w:rPr>
        <w:t>Выполнила:</w:t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                                                  </w:t>
      </w:r>
      <w:r w:rsidRPr="007D111E">
        <w:rPr>
          <w:rFonts w:ascii="Times New Roman" w:hAnsi="Times New Roman"/>
          <w:color w:val="000000"/>
          <w:sz w:val="27"/>
          <w:szCs w:val="27"/>
        </w:rPr>
        <w:t>Воспитатель МАДОУ «Детский сад</w:t>
      </w:r>
      <w:r>
        <w:rPr>
          <w:rFonts w:ascii="Times New Roman" w:hAnsi="Times New Roman"/>
          <w:color w:val="000000"/>
          <w:sz w:val="27"/>
          <w:szCs w:val="27"/>
        </w:rPr>
        <w:t>»</w:t>
      </w:r>
      <w:r w:rsidRPr="007D111E">
        <w:rPr>
          <w:rFonts w:ascii="Times New Roman" w:hAnsi="Times New Roman"/>
          <w:color w:val="000000"/>
          <w:sz w:val="27"/>
          <w:szCs w:val="27"/>
        </w:rPr>
        <w:t xml:space="preserve"> № </w:t>
      </w:r>
      <w:r>
        <w:rPr>
          <w:rFonts w:ascii="Times New Roman" w:hAnsi="Times New Roman"/>
          <w:color w:val="000000"/>
          <w:sz w:val="27"/>
          <w:szCs w:val="27"/>
        </w:rPr>
        <w:t>18</w:t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/>
          <w:color w:val="000000"/>
          <w:sz w:val="27"/>
          <w:szCs w:val="27"/>
        </w:rPr>
        <w:t xml:space="preserve">                                                   Ганина Марина Викто</w:t>
      </w:r>
      <w:r w:rsidRPr="007D111E">
        <w:rPr>
          <w:rFonts w:ascii="Times New Roman" w:hAnsi="Times New Roman"/>
          <w:color w:val="000000"/>
          <w:sz w:val="27"/>
          <w:szCs w:val="27"/>
        </w:rPr>
        <w:t>ровна</w:t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7D111E">
        <w:rPr>
          <w:rFonts w:ascii="Times New Roman" w:hAnsi="Times New Roman"/>
          <w:color w:val="000000"/>
          <w:sz w:val="21"/>
          <w:szCs w:val="21"/>
        </w:rPr>
        <w:br/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7D111E">
        <w:rPr>
          <w:rFonts w:ascii="Times New Roman" w:hAnsi="Times New Roman"/>
          <w:color w:val="000000"/>
          <w:sz w:val="21"/>
          <w:szCs w:val="21"/>
        </w:rPr>
        <w:br/>
      </w:r>
    </w:p>
    <w:p w:rsidR="00294A47" w:rsidRPr="007D111E" w:rsidRDefault="00294A47" w:rsidP="007D111E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</w:pPr>
      <w:r w:rsidRPr="007D111E">
        <w:rPr>
          <w:rFonts w:ascii="Times New Roman" w:hAnsi="Times New Roman"/>
          <w:color w:val="000000"/>
          <w:sz w:val="21"/>
          <w:szCs w:val="21"/>
        </w:rPr>
        <w:br/>
      </w:r>
    </w:p>
    <w:p w:rsidR="00294A47" w:rsidRPr="00A47620" w:rsidRDefault="00294A47" w:rsidP="00A47620">
      <w:pPr>
        <w:spacing w:after="150" w:line="240" w:lineRule="auto"/>
        <w:jc w:val="center"/>
        <w:rPr>
          <w:rFonts w:ascii="Times New Roman" w:hAnsi="Times New Roman"/>
          <w:color w:val="000000"/>
          <w:sz w:val="21"/>
          <w:szCs w:val="21"/>
        </w:rPr>
        <w:sectPr w:rsidR="00294A47" w:rsidRPr="00A47620" w:rsidSect="00F54E9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000000"/>
          <w:sz w:val="27"/>
          <w:szCs w:val="27"/>
        </w:rPr>
        <w:t>Юганец</w:t>
      </w:r>
    </w:p>
    <w:p w:rsidR="00294A47" w:rsidRDefault="00294A47" w:rsidP="007D111E">
      <w:pPr>
        <w:spacing w:after="0" w:line="240" w:lineRule="auto"/>
        <w:ind w:right="565"/>
        <w:rPr>
          <w:b/>
          <w:kern w:val="36"/>
          <w:sz w:val="44"/>
          <w:szCs w:val="44"/>
        </w:rPr>
      </w:pPr>
      <w:r w:rsidRPr="006777A2">
        <w:rPr>
          <w:b/>
          <w:kern w:val="36"/>
          <w:sz w:val="44"/>
          <w:szCs w:val="44"/>
        </w:rPr>
        <w:t>Проект исследовательской деятельности в старшей группе на тему: «</w:t>
      </w:r>
      <w:r>
        <w:rPr>
          <w:b/>
          <w:kern w:val="36"/>
          <w:sz w:val="44"/>
          <w:szCs w:val="44"/>
        </w:rPr>
        <w:t>Царство льда и снега</w:t>
      </w:r>
      <w:r w:rsidRPr="006777A2">
        <w:rPr>
          <w:b/>
          <w:kern w:val="36"/>
          <w:sz w:val="44"/>
          <w:szCs w:val="44"/>
        </w:rPr>
        <w:t>»</w:t>
      </w:r>
    </w:p>
    <w:p w:rsidR="00294A47" w:rsidRDefault="00294A47" w:rsidP="00600B4A">
      <w:pPr>
        <w:spacing w:after="0"/>
        <w:rPr>
          <w:b/>
          <w:kern w:val="36"/>
          <w:sz w:val="44"/>
          <w:szCs w:val="44"/>
        </w:rPr>
      </w:pPr>
      <w:r w:rsidRPr="00AB36D2">
        <w:rPr>
          <w:rFonts w:ascii="Times New Roman" w:hAnsi="Times New Roman"/>
          <w:sz w:val="28"/>
          <w:szCs w:val="28"/>
        </w:rPr>
        <w:br/>
      </w:r>
      <w:r w:rsidRPr="00AB36D2">
        <w:rPr>
          <w:rFonts w:ascii="Times New Roman" w:hAnsi="Times New Roman"/>
          <w:b/>
          <w:sz w:val="28"/>
          <w:szCs w:val="28"/>
        </w:rPr>
        <w:t>Тип проекта</w:t>
      </w:r>
      <w:r w:rsidRPr="00AB36D2">
        <w:rPr>
          <w:rFonts w:ascii="Times New Roman" w:hAnsi="Times New Roman"/>
          <w:sz w:val="28"/>
          <w:szCs w:val="28"/>
        </w:rPr>
        <w:t>: Исследовательско-творческий</w:t>
      </w:r>
    </w:p>
    <w:p w:rsidR="00294A47" w:rsidRPr="00600B4A" w:rsidRDefault="00294A47" w:rsidP="00600B4A">
      <w:pPr>
        <w:spacing w:after="0"/>
        <w:rPr>
          <w:b/>
          <w:kern w:val="36"/>
          <w:sz w:val="44"/>
          <w:szCs w:val="44"/>
        </w:rPr>
      </w:pPr>
      <w:r w:rsidRPr="00AB36D2">
        <w:rPr>
          <w:rFonts w:ascii="Times New Roman" w:hAnsi="Times New Roman"/>
          <w:sz w:val="28"/>
          <w:szCs w:val="28"/>
        </w:rPr>
        <w:br/>
      </w:r>
      <w:r w:rsidRPr="00AB36D2">
        <w:rPr>
          <w:rFonts w:ascii="Times New Roman" w:hAnsi="Times New Roman"/>
          <w:b/>
          <w:sz w:val="28"/>
          <w:szCs w:val="28"/>
        </w:rPr>
        <w:t>Участники: </w:t>
      </w:r>
      <w:r w:rsidRPr="00AB36D2">
        <w:rPr>
          <w:rFonts w:ascii="Times New Roman" w:hAnsi="Times New Roman"/>
          <w:sz w:val="28"/>
          <w:szCs w:val="28"/>
        </w:rPr>
        <w:t>воспитанники старшей группы, воспитатель, родители</w:t>
      </w:r>
    </w:p>
    <w:p w:rsidR="00294A47" w:rsidRPr="00AB36D2" w:rsidRDefault="00294A47" w:rsidP="00600B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br/>
      </w:r>
      <w:r w:rsidRPr="00AB36D2">
        <w:rPr>
          <w:rFonts w:ascii="Times New Roman" w:hAnsi="Times New Roman"/>
          <w:b/>
          <w:sz w:val="28"/>
          <w:szCs w:val="28"/>
        </w:rPr>
        <w:t>Сроки</w:t>
      </w:r>
      <w:r w:rsidRPr="00AB36D2">
        <w:rPr>
          <w:rFonts w:ascii="Times New Roman" w:hAnsi="Times New Roman"/>
          <w:sz w:val="28"/>
          <w:szCs w:val="28"/>
        </w:rPr>
        <w:t>: краткосрочный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br/>
      </w:r>
      <w:r w:rsidRPr="00AB36D2">
        <w:rPr>
          <w:rFonts w:ascii="Times New Roman" w:hAnsi="Times New Roman"/>
          <w:b/>
          <w:sz w:val="28"/>
          <w:szCs w:val="28"/>
        </w:rPr>
        <w:t>Актуальность</w:t>
      </w:r>
      <w:r w:rsidRPr="00AB36D2">
        <w:rPr>
          <w:rFonts w:ascii="Times New Roman" w:hAnsi="Times New Roman"/>
          <w:sz w:val="28"/>
          <w:szCs w:val="28"/>
        </w:rPr>
        <w:t>: 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обеспечить выход каждого на свой более высокий уровень. Проект «</w:t>
      </w:r>
      <w:r>
        <w:rPr>
          <w:rFonts w:ascii="Times New Roman" w:hAnsi="Times New Roman"/>
          <w:sz w:val="28"/>
          <w:szCs w:val="28"/>
        </w:rPr>
        <w:t>Царство льда и снега</w:t>
      </w:r>
      <w:r w:rsidRPr="00AB36D2">
        <w:rPr>
          <w:rFonts w:ascii="Times New Roman" w:hAnsi="Times New Roman"/>
          <w:sz w:val="28"/>
          <w:szCs w:val="28"/>
        </w:rPr>
        <w:t>» предоставляет большие возможности для творчества, позволяет приблизить обучение к жизни, развивает активность, самостоятельность, умение планировать, работать в коллективе.</w:t>
      </w:r>
      <w:r w:rsidRPr="00AB36D2">
        <w:rPr>
          <w:rFonts w:ascii="Times New Roman" w:hAnsi="Times New Roman"/>
          <w:sz w:val="28"/>
          <w:szCs w:val="28"/>
        </w:rPr>
        <w:br/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sz w:val="28"/>
          <w:szCs w:val="28"/>
        </w:rPr>
        <w:t>Проблема: </w:t>
      </w:r>
      <w:r w:rsidRPr="00AB36D2">
        <w:rPr>
          <w:rFonts w:ascii="Times New Roman" w:hAnsi="Times New Roman"/>
          <w:sz w:val="28"/>
          <w:szCs w:val="28"/>
        </w:rPr>
        <w:t>В ходе бесед о воде выяснилось, что у детей имеется разное мнение о свойствах и качествах снега и льда. Таким образом, возникла необходимость проверить все озвученные версии. Мы решили путём экспериментирования разобраться в их свойствах.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111111"/>
          <w:sz w:val="28"/>
          <w:szCs w:val="28"/>
        </w:rPr>
        <w:t>Цель проекта</w:t>
      </w:r>
      <w:r w:rsidRPr="00AB36D2">
        <w:rPr>
          <w:rFonts w:ascii="Times New Roman" w:hAnsi="Times New Roman"/>
          <w:color w:val="111111"/>
          <w:sz w:val="28"/>
          <w:szCs w:val="28"/>
        </w:rPr>
        <w:t> – способствовать развитию любознательности, интереса к исследовательской и экспериментальной деятельности со снегом и льдом.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bCs/>
          <w:sz w:val="28"/>
          <w:szCs w:val="28"/>
        </w:rPr>
        <w:t>Образовательные:</w:t>
      </w:r>
    </w:p>
    <w:p w:rsidR="00294A47" w:rsidRPr="00AB36D2" w:rsidRDefault="00294A47" w:rsidP="00AB36D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Расширять представления детей о свойствах снега и льда;</w:t>
      </w:r>
    </w:p>
    <w:p w:rsidR="00294A47" w:rsidRPr="00AB36D2" w:rsidRDefault="00294A47" w:rsidP="00AB36D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Учить устанавливать элементарные причинно-следственные связи: снег и лед в тепле тают и превращаются в воду; на морозе вода замерзает и превращается в лед;</w:t>
      </w:r>
    </w:p>
    <w:p w:rsidR="00294A47" w:rsidRPr="00AB36D2" w:rsidRDefault="00294A47" w:rsidP="00AB36D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Обогащать словарный запас детей: опыт, эксперимент, прозрачный, бесцветный;</w:t>
      </w:r>
    </w:p>
    <w:p w:rsidR="00294A47" w:rsidRPr="00AB36D2" w:rsidRDefault="00294A47" w:rsidP="00AB36D2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Привлекать родителей к совместной деятельности.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bCs/>
          <w:sz w:val="28"/>
          <w:szCs w:val="28"/>
        </w:rPr>
        <w:t>Развивающие:</w:t>
      </w:r>
    </w:p>
    <w:p w:rsidR="00294A47" w:rsidRPr="00AB36D2" w:rsidRDefault="00294A47" w:rsidP="00AB36D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Развивать познавательные интересы детей в процессе исследовательской деятельности;</w:t>
      </w:r>
    </w:p>
    <w:p w:rsidR="00294A47" w:rsidRPr="00AB36D2" w:rsidRDefault="00294A47" w:rsidP="00AB36D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Развивать связную речь.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bCs/>
          <w:sz w:val="28"/>
          <w:szCs w:val="28"/>
        </w:rPr>
        <w:t>Воспитательные:</w:t>
      </w:r>
    </w:p>
    <w:p w:rsidR="00294A47" w:rsidRPr="00AB36D2" w:rsidRDefault="00294A47" w:rsidP="00AB36D2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Воспитывать интерес к экспериментальной деятельности и желание заниматься ею; самостоятельность; аккуратность, желание добиваться положительного результата в процессе работы.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>Методы исследования</w:t>
      </w:r>
      <w:r w:rsidRPr="00AB36D2">
        <w:rPr>
          <w:rFonts w:ascii="Times New Roman" w:hAnsi="Times New Roman"/>
          <w:color w:val="383838"/>
          <w:sz w:val="28"/>
          <w:szCs w:val="28"/>
        </w:rPr>
        <w:t>: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</w:p>
    <w:p w:rsidR="00294A47" w:rsidRPr="00AB36D2" w:rsidRDefault="00294A47" w:rsidP="00AB36D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color w:val="383838"/>
          <w:sz w:val="28"/>
          <w:szCs w:val="28"/>
        </w:rPr>
        <w:t>Изучение природоведческой литературы по данной теме;</w:t>
      </w:r>
    </w:p>
    <w:p w:rsidR="00294A47" w:rsidRPr="00AB36D2" w:rsidRDefault="00294A47" w:rsidP="00AB36D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color w:val="383838"/>
          <w:sz w:val="28"/>
          <w:szCs w:val="28"/>
        </w:rPr>
        <w:t>Наблюдения;</w:t>
      </w:r>
    </w:p>
    <w:p w:rsidR="00294A47" w:rsidRPr="00AB36D2" w:rsidRDefault="00294A47" w:rsidP="00AB36D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color w:val="383838"/>
          <w:sz w:val="28"/>
          <w:szCs w:val="28"/>
        </w:rPr>
        <w:t>Проведение опытов;</w:t>
      </w:r>
    </w:p>
    <w:p w:rsidR="00294A47" w:rsidRPr="00AB36D2" w:rsidRDefault="00294A47" w:rsidP="00AB36D2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color w:val="383838"/>
          <w:sz w:val="28"/>
          <w:szCs w:val="28"/>
        </w:rPr>
        <w:t>Анализ полученных результатов путем сравнения.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color w:val="383838"/>
          <w:sz w:val="28"/>
          <w:szCs w:val="28"/>
        </w:rPr>
        <w:t xml:space="preserve"> 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>Объект исследования</w:t>
      </w:r>
      <w:r w:rsidRPr="00AB36D2">
        <w:rPr>
          <w:rFonts w:ascii="Times New Roman" w:hAnsi="Times New Roman"/>
          <w:color w:val="383838"/>
          <w:sz w:val="28"/>
          <w:szCs w:val="28"/>
        </w:rPr>
        <w:t>: снег и лед.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color w:val="383838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b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  <w:lang w:val="en-US"/>
        </w:rPr>
        <w:t>I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этап – Информационно-технологический:</w:t>
      </w:r>
    </w:p>
    <w:p w:rsidR="00294A47" w:rsidRPr="00AB36D2" w:rsidRDefault="00294A47" w:rsidP="00AB36D2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Подбор материала по теме проекта;</w:t>
      </w:r>
    </w:p>
    <w:p w:rsidR="00294A47" w:rsidRPr="00AB36D2" w:rsidRDefault="00294A47" w:rsidP="00AB36D2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Составление перспективного плана работы с детьми и сотрудничества с родителями.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b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  <w:lang w:val="en-US"/>
        </w:rPr>
        <w:t>I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  <w:lang w:val="en-US"/>
        </w:rPr>
        <w:t>I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этап – Практический:</w:t>
      </w:r>
    </w:p>
    <w:p w:rsidR="00294A47" w:rsidRPr="00AB36D2" w:rsidRDefault="00294A47" w:rsidP="00AB36D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Экскурсия на участок  с целью наблюдения за зимними природными явлениями (снег, иней на деревьях, гололед);</w:t>
      </w:r>
    </w:p>
    <w:p w:rsidR="00294A47" w:rsidRPr="00AB36D2" w:rsidRDefault="00294A47" w:rsidP="00AB36D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Работа с иллюстрациями «Природные явления»;</w:t>
      </w:r>
    </w:p>
    <w:p w:rsidR="00294A47" w:rsidRPr="00AB36D2" w:rsidRDefault="00294A47" w:rsidP="00AB36D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Целевая прогулка – эксперимент: свойства снега: легкий, рыхлый. Изготовление снеговика;</w:t>
      </w:r>
    </w:p>
    <w:p w:rsidR="00294A47" w:rsidRPr="00AC2930" w:rsidRDefault="00294A47" w:rsidP="00AC2930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>
        <w:rPr>
          <w:rFonts w:ascii="Times New Roman" w:hAnsi="Times New Roman"/>
          <w:bCs/>
          <w:color w:val="383838"/>
          <w:sz w:val="28"/>
          <w:szCs w:val="28"/>
        </w:rPr>
        <w:t>Составление рассказов детьми «Зимние развлечения»;</w:t>
      </w:r>
    </w:p>
    <w:p w:rsidR="00294A47" w:rsidRPr="00AB36D2" w:rsidRDefault="00294A47" w:rsidP="00AB36D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Рисован</w:t>
      </w:r>
      <w:r>
        <w:rPr>
          <w:rFonts w:ascii="Times New Roman" w:hAnsi="Times New Roman"/>
          <w:bCs/>
          <w:color w:val="383838"/>
          <w:sz w:val="28"/>
          <w:szCs w:val="28"/>
        </w:rPr>
        <w:t>ие на тему «Моя снежинка</w:t>
      </w:r>
      <w:r w:rsidRPr="00AB36D2">
        <w:rPr>
          <w:rFonts w:ascii="Times New Roman" w:hAnsi="Times New Roman"/>
          <w:bCs/>
          <w:color w:val="383838"/>
          <w:sz w:val="28"/>
          <w:szCs w:val="28"/>
        </w:rPr>
        <w:t>»</w:t>
      </w:r>
      <w:r>
        <w:rPr>
          <w:rFonts w:ascii="Times New Roman" w:hAnsi="Times New Roman"/>
          <w:bCs/>
          <w:color w:val="383838"/>
          <w:sz w:val="28"/>
          <w:szCs w:val="28"/>
        </w:rPr>
        <w:t>, «Дети гуляют зимой на участке»</w:t>
      </w:r>
      <w:r w:rsidRPr="00AB36D2">
        <w:rPr>
          <w:rFonts w:ascii="Times New Roman" w:hAnsi="Times New Roman"/>
          <w:bCs/>
          <w:color w:val="383838"/>
          <w:sz w:val="28"/>
          <w:szCs w:val="28"/>
        </w:rPr>
        <w:t>;</w:t>
      </w:r>
    </w:p>
    <w:p w:rsidR="00294A47" w:rsidRPr="00AB36D2" w:rsidRDefault="00294A47" w:rsidP="00AB36D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 xml:space="preserve">«Лаборатория </w:t>
      </w:r>
      <w:r>
        <w:rPr>
          <w:rFonts w:ascii="Times New Roman" w:hAnsi="Times New Roman"/>
          <w:bCs/>
          <w:color w:val="383838"/>
          <w:sz w:val="28"/>
          <w:szCs w:val="28"/>
        </w:rPr>
        <w:t>Снежной королевы</w:t>
      </w:r>
      <w:r w:rsidRPr="00AB36D2">
        <w:rPr>
          <w:rFonts w:ascii="Times New Roman" w:hAnsi="Times New Roman"/>
          <w:bCs/>
          <w:color w:val="383838"/>
          <w:sz w:val="28"/>
          <w:szCs w:val="28"/>
        </w:rPr>
        <w:t>» - экспериментирование</w:t>
      </w:r>
    </w:p>
    <w:p w:rsidR="00294A47" w:rsidRPr="00AB36D2" w:rsidRDefault="00294A47" w:rsidP="00AB36D2">
      <w:pPr>
        <w:pStyle w:val="ListParagraph"/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 xml:space="preserve">со </w:t>
      </w:r>
      <w:r>
        <w:rPr>
          <w:rFonts w:ascii="Times New Roman" w:hAnsi="Times New Roman"/>
          <w:bCs/>
          <w:color w:val="383838"/>
          <w:sz w:val="28"/>
          <w:szCs w:val="28"/>
        </w:rPr>
        <w:t xml:space="preserve">снегом и </w:t>
      </w:r>
      <w:r w:rsidRPr="00AB36D2">
        <w:rPr>
          <w:rFonts w:ascii="Times New Roman" w:hAnsi="Times New Roman"/>
          <w:bCs/>
          <w:color w:val="383838"/>
          <w:sz w:val="28"/>
          <w:szCs w:val="28"/>
        </w:rPr>
        <w:t>льдом.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</w:t>
      </w:r>
    </w:p>
    <w:p w:rsidR="00294A47" w:rsidRPr="00AB36D2" w:rsidRDefault="00294A47" w:rsidP="00AB36D2">
      <w:pPr>
        <w:spacing w:after="0" w:line="240" w:lineRule="auto"/>
        <w:ind w:firstLine="2715"/>
        <w:rPr>
          <w:rFonts w:ascii="Times New Roman" w:hAnsi="Times New Roman"/>
          <w:b/>
          <w:bCs/>
          <w:color w:val="383838"/>
          <w:sz w:val="28"/>
          <w:szCs w:val="28"/>
        </w:rPr>
      </w:pP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b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/>
          <w:bCs/>
          <w:color w:val="383838"/>
          <w:sz w:val="28"/>
          <w:szCs w:val="28"/>
          <w:lang w:val="en-US"/>
        </w:rPr>
        <w:t>III</w:t>
      </w:r>
      <w:r w:rsidRPr="00AB36D2">
        <w:rPr>
          <w:rFonts w:ascii="Times New Roman" w:hAnsi="Times New Roman"/>
          <w:b/>
          <w:bCs/>
          <w:color w:val="383838"/>
          <w:sz w:val="28"/>
          <w:szCs w:val="28"/>
        </w:rPr>
        <w:t xml:space="preserve"> этап – Результативный:</w:t>
      </w:r>
    </w:p>
    <w:p w:rsidR="00294A47" w:rsidRPr="00AB36D2" w:rsidRDefault="00294A47" w:rsidP="00233634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233634">
        <w:rPr>
          <w:rFonts w:ascii="Times New Roman" w:hAnsi="Times New Roman"/>
          <w:bCs/>
          <w:color w:val="383838"/>
          <w:sz w:val="28"/>
          <w:szCs w:val="28"/>
        </w:rPr>
        <w:t xml:space="preserve">Папка-передвижка </w:t>
      </w:r>
      <w:r>
        <w:rPr>
          <w:rFonts w:ascii="Times New Roman" w:hAnsi="Times New Roman"/>
          <w:bCs/>
          <w:color w:val="383838"/>
          <w:sz w:val="28"/>
          <w:szCs w:val="28"/>
        </w:rPr>
        <w:t>«В царстве льда и снега»  (фото на фоне снежных построек);</w:t>
      </w:r>
    </w:p>
    <w:p w:rsidR="00294A47" w:rsidRPr="00233634" w:rsidRDefault="00294A47" w:rsidP="00233634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233634">
        <w:rPr>
          <w:rFonts w:ascii="Times New Roman" w:hAnsi="Times New Roman"/>
          <w:bCs/>
          <w:color w:val="383838"/>
          <w:sz w:val="28"/>
          <w:szCs w:val="28"/>
        </w:rPr>
        <w:t>Фотогазета « Мы -  исследователи»;</w:t>
      </w:r>
    </w:p>
    <w:p w:rsidR="00294A47" w:rsidRDefault="00294A47" w:rsidP="00AB36D2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>
        <w:rPr>
          <w:rFonts w:ascii="Times New Roman" w:hAnsi="Times New Roman"/>
          <w:bCs/>
          <w:color w:val="383838"/>
          <w:sz w:val="28"/>
          <w:szCs w:val="28"/>
        </w:rPr>
        <w:t>Снежное царство</w:t>
      </w:r>
      <w:r w:rsidRPr="00AB36D2">
        <w:rPr>
          <w:rFonts w:ascii="Times New Roman" w:hAnsi="Times New Roman"/>
          <w:bCs/>
          <w:color w:val="383838"/>
          <w:sz w:val="28"/>
          <w:szCs w:val="28"/>
        </w:rPr>
        <w:t xml:space="preserve"> на территории  детского сада.</w:t>
      </w:r>
      <w:r>
        <w:rPr>
          <w:rFonts w:ascii="Times New Roman" w:hAnsi="Times New Roman"/>
          <w:bCs/>
          <w:color w:val="383838"/>
          <w:sz w:val="28"/>
          <w:szCs w:val="28"/>
        </w:rPr>
        <w:t xml:space="preserve">  </w:t>
      </w:r>
    </w:p>
    <w:p w:rsidR="00294A47" w:rsidRPr="00AB36D2" w:rsidRDefault="00294A47" w:rsidP="00AB36D2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>
        <w:rPr>
          <w:rFonts w:ascii="Times New Roman" w:hAnsi="Times New Roman"/>
          <w:bCs/>
          <w:color w:val="383838"/>
          <w:sz w:val="28"/>
          <w:szCs w:val="28"/>
        </w:rPr>
        <w:t>Выставка консультаций «Занимательные опыты с водой», «Как сделать прогулку зимой интересной»;</w:t>
      </w:r>
    </w:p>
    <w:p w:rsidR="00294A47" w:rsidRPr="00AB36D2" w:rsidRDefault="00294A47" w:rsidP="00AB36D2">
      <w:pPr>
        <w:spacing w:after="0" w:line="240" w:lineRule="auto"/>
        <w:rPr>
          <w:rFonts w:ascii="Times New Roman" w:hAnsi="Times New Roman"/>
          <w:b/>
          <w:bCs/>
          <w:color w:val="383838"/>
          <w:sz w:val="28"/>
          <w:szCs w:val="28"/>
        </w:rPr>
      </w:pPr>
    </w:p>
    <w:p w:rsidR="00294A47" w:rsidRPr="00AB36D2" w:rsidRDefault="00294A47" w:rsidP="00AB36D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 проекта:</w:t>
      </w:r>
    </w:p>
    <w:p w:rsidR="00294A47" w:rsidRPr="00AB36D2" w:rsidRDefault="00294A47" w:rsidP="00AB36D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 xml:space="preserve">Расширение экспериментальным путем  знаний у детей о свойствах снега и льда. </w:t>
      </w:r>
    </w:p>
    <w:p w:rsidR="00294A47" w:rsidRPr="00AB36D2" w:rsidRDefault="00294A47" w:rsidP="00AB36D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Возможность найти решение познавательной задачи и умение делать выводы.</w:t>
      </w:r>
    </w:p>
    <w:p w:rsidR="00294A47" w:rsidRPr="00AB36D2" w:rsidRDefault="00294A47" w:rsidP="00AB36D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bCs/>
          <w:color w:val="383838"/>
          <w:sz w:val="28"/>
          <w:szCs w:val="28"/>
        </w:rPr>
      </w:pPr>
      <w:r w:rsidRPr="00AB36D2">
        <w:rPr>
          <w:rFonts w:ascii="Times New Roman" w:hAnsi="Times New Roman"/>
          <w:bCs/>
          <w:color w:val="383838"/>
          <w:sz w:val="28"/>
          <w:szCs w:val="28"/>
        </w:rPr>
        <w:t>Проявление интереса к исследовательской деятельности.</w:t>
      </w:r>
    </w:p>
    <w:p w:rsidR="00294A47" w:rsidRPr="00AB36D2" w:rsidRDefault="00294A47" w:rsidP="00AB36D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36D2">
        <w:rPr>
          <w:rFonts w:ascii="Times New Roman" w:hAnsi="Times New Roman"/>
          <w:sz w:val="28"/>
          <w:szCs w:val="28"/>
        </w:rPr>
        <w:t>Уметь применять навыки познавательно – исследовательской деятельности с водой, льдом и снегом в повседневной жизни. Быть аккуратными при играх со снегом и льдом.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«Первые снежинки»</w: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11" o:spid="_x0000_i1026" type="#_x0000_t75" style="width:235.5pt;height:178.5pt;visibility:visible">
            <v:imagedata r:id="rId6" o:title=""/>
          </v:shape>
        </w:pic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12" o:spid="_x0000_i1027" type="#_x0000_t75" style="width:133.5pt;height:177pt;visibility:visible">
            <v:imagedata r:id="rId7" o:title=""/>
          </v:shape>
        </w:pict>
      </w:r>
    </w:p>
    <w:p w:rsidR="00294A47" w:rsidRPr="00F44742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</w:t>
      </w:r>
      <w:r>
        <w:rPr>
          <w:rFonts w:ascii="Times New Roman" w:hAnsi="Times New Roman"/>
          <w:b/>
          <w:color w:val="111111"/>
          <w:sz w:val="28"/>
          <w:szCs w:val="28"/>
        </w:rPr>
        <w:t>Образование льда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»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5CE4">
        <w:rPr>
          <w:rFonts w:ascii="Times New Roman" w:hAnsi="Times New Roman"/>
          <w:noProof/>
          <w:sz w:val="28"/>
          <w:szCs w:val="28"/>
        </w:rPr>
        <w:pict>
          <v:shape id="Рисунок 8" o:spid="_x0000_i1028" type="#_x0000_t75" style="width:240.75pt;height:156.75pt;visibility:visible">
            <v:imagedata r:id="rId8" o:title=""/>
          </v:shape>
        </w:pict>
      </w:r>
      <w:r w:rsidRPr="007B5CE4">
        <w:rPr>
          <w:rFonts w:ascii="Times New Roman" w:hAnsi="Times New Roman"/>
          <w:noProof/>
          <w:sz w:val="28"/>
          <w:szCs w:val="28"/>
        </w:rPr>
        <w:pict>
          <v:shape id="_x0000_i1029" type="#_x0000_t75" style="width:244.5pt;height:157.5pt;visibility:visible">
            <v:imagedata r:id="rId9" o:title=""/>
          </v:shape>
        </w:pic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383E96">
        <w:rPr>
          <w:rFonts w:ascii="Times New Roman" w:hAnsi="Times New Roman"/>
          <w:b/>
          <w:sz w:val="28"/>
          <w:szCs w:val="28"/>
        </w:rPr>
        <w:t>Закрашиваем воду, разливаем в формочки и на мороз</w:t>
      </w:r>
      <w:r>
        <w:rPr>
          <w:rFonts w:ascii="Times New Roman" w:hAnsi="Times New Roman"/>
          <w:sz w:val="28"/>
          <w:szCs w:val="28"/>
        </w:rPr>
        <w:t>.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5CE4">
        <w:rPr>
          <w:rFonts w:ascii="Times New Roman" w:hAnsi="Times New Roman"/>
          <w:noProof/>
          <w:sz w:val="28"/>
          <w:szCs w:val="28"/>
        </w:rPr>
        <w:pict>
          <v:shape id="_x0000_i1030" type="#_x0000_t75" style="width:243.75pt;height:180.75pt;visibility:visible">
            <v:imagedata r:id="rId10" o:title=""/>
          </v:shape>
        </w:pict>
      </w:r>
      <w:r w:rsidRPr="007B5CE4">
        <w:rPr>
          <w:rFonts w:ascii="Times New Roman" w:hAnsi="Times New Roman"/>
          <w:noProof/>
          <w:sz w:val="28"/>
          <w:szCs w:val="28"/>
        </w:rPr>
        <w:pict>
          <v:shape id="Рисунок 13" o:spid="_x0000_i1031" type="#_x0000_t75" style="width:243pt;height:183.75pt;visibility:visible">
            <v:imagedata r:id="rId11" o:title=""/>
          </v:shape>
        </w:pict>
      </w:r>
    </w:p>
    <w:p w:rsidR="00294A47" w:rsidRDefault="00294A47" w:rsidP="007D111E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    </w:t>
      </w:r>
      <w:r w:rsidRPr="00172EB1">
        <w:rPr>
          <w:rFonts w:ascii="Times New Roman" w:hAnsi="Times New Roman"/>
          <w:b/>
          <w:color w:val="111111"/>
          <w:sz w:val="28"/>
          <w:szCs w:val="28"/>
        </w:rPr>
        <w:t>Ура! Льдинки готовы!</w: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     </w: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         </w:t>
      </w:r>
    </w:p>
    <w:p w:rsidR="00294A47" w:rsidRPr="00F44742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  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 xml:space="preserve"> «Ледяная горка»</w:t>
      </w:r>
    </w:p>
    <w:p w:rsidR="00294A47" w:rsidRDefault="00294A47" w:rsidP="00383E96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17" o:spid="_x0000_i1032" type="#_x0000_t75" style="width:254.25pt;height:214.5pt;visibility:visible">
            <v:imagedata r:id="rId12" o:title=""/>
          </v:shape>
        </w:pic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33" type="#_x0000_t75" style="width:244.5pt;height:212.25pt;visibility:visible">
            <v:imagedata r:id="rId13" o:title=""/>
          </v:shape>
        </w:pic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</w:t>
      </w:r>
      <w:r w:rsidRPr="003923A0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Pr="00A82806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40"/>
          <w:szCs w:val="40"/>
        </w:rPr>
      </w:pPr>
      <w:r w:rsidRPr="00A82806">
        <w:rPr>
          <w:rFonts w:ascii="Times New Roman" w:hAnsi="Times New Roman"/>
          <w:b/>
          <w:color w:val="111111"/>
          <w:sz w:val="40"/>
          <w:szCs w:val="40"/>
        </w:rPr>
        <w:t>«Лаборатория Снежной королевы»</w:t>
      </w:r>
    </w:p>
    <w:p w:rsidR="00294A47" w:rsidRPr="0009788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834F36">
        <w:rPr>
          <w:rFonts w:ascii="Times New Roman" w:hAnsi="Times New Roman"/>
          <w:b/>
          <w:color w:val="111111"/>
          <w:sz w:val="28"/>
          <w:szCs w:val="28"/>
        </w:rPr>
        <w:t>Опыт 1</w:t>
      </w:r>
      <w:r>
        <w:rPr>
          <w:rFonts w:ascii="Times New Roman" w:hAnsi="Times New Roman"/>
          <w:color w:val="111111"/>
          <w:sz w:val="28"/>
          <w:szCs w:val="28"/>
        </w:rPr>
        <w:t xml:space="preserve">. </w:t>
      </w:r>
      <w:r w:rsidRPr="00097881">
        <w:rPr>
          <w:rFonts w:ascii="Times New Roman" w:hAnsi="Times New Roman"/>
          <w:b/>
          <w:color w:val="111111"/>
          <w:sz w:val="28"/>
          <w:szCs w:val="28"/>
        </w:rPr>
        <w:t xml:space="preserve">Определение твердости и </w:t>
      </w:r>
      <w:r w:rsidRPr="009B122A">
        <w:rPr>
          <w:rFonts w:ascii="Times New Roman" w:hAnsi="Times New Roman"/>
          <w:b/>
          <w:sz w:val="28"/>
          <w:szCs w:val="28"/>
        </w:rPr>
        <w:t xml:space="preserve">тяжести </w:t>
      </w:r>
      <w:r w:rsidRPr="00097881">
        <w:rPr>
          <w:rFonts w:ascii="Times New Roman" w:hAnsi="Times New Roman"/>
          <w:b/>
          <w:color w:val="111111"/>
          <w:sz w:val="28"/>
          <w:szCs w:val="28"/>
        </w:rPr>
        <w:t>снега и льда.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noProof/>
          <w:color w:val="111111"/>
          <w:sz w:val="28"/>
          <w:szCs w:val="28"/>
        </w:rPr>
        <w:t xml:space="preserve"> </w: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2" o:spid="_x0000_i1034" type="#_x0000_t75" style="width:203.25pt;height:265.5pt;visibility:visible">
            <v:imagedata r:id="rId14" o:title=""/>
          </v:shape>
        </w:pict>
      </w:r>
      <w:r w:rsidRPr="00A8280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111111"/>
          <w:sz w:val="28"/>
          <w:szCs w:val="28"/>
        </w:rPr>
        <w:t xml:space="preserve">                 </w: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3" o:spid="_x0000_i1035" type="#_x0000_t75" style="width:219pt;height:265.5pt;visibility:visible">
            <v:imagedata r:id="rId15" o:title=""/>
          </v:shape>
        </w:pict>
      </w:r>
    </w:p>
    <w:p w:rsidR="00294A47" w:rsidRDefault="00294A47" w:rsidP="004B19C5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4B19C5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4B19C5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4B19C5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Pr="00834F36">
        <w:rPr>
          <w:rFonts w:ascii="Times New Roman" w:hAnsi="Times New Roman"/>
          <w:b/>
          <w:color w:val="111111"/>
          <w:sz w:val="28"/>
          <w:szCs w:val="28"/>
        </w:rPr>
        <w:t>Опыт 2</w:t>
      </w:r>
      <w:r w:rsidRPr="00097881">
        <w:rPr>
          <w:rFonts w:ascii="Times New Roman" w:hAnsi="Times New Roman"/>
          <w:b/>
          <w:color w:val="111111"/>
          <w:sz w:val="28"/>
          <w:szCs w:val="28"/>
        </w:rPr>
        <w:t>. Определение прозрачности и цвета.</w:t>
      </w:r>
    </w:p>
    <w:p w:rsidR="00294A47" w:rsidRDefault="00294A47" w:rsidP="004B19C5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4" o:spid="_x0000_i1036" type="#_x0000_t75" style="width:238.5pt;height:177pt;visibility:visible">
            <v:imagedata r:id="rId16" o:title=""/>
          </v:shape>
        </w:pict>
      </w:r>
      <w:r w:rsidRPr="00A82806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5" o:spid="_x0000_i1037" type="#_x0000_t75" style="width:240pt;height:180pt;visibility:visible">
            <v:imagedata r:id="rId17" o:title=""/>
          </v:shape>
        </w:pict>
      </w:r>
    </w:p>
    <w:p w:rsidR="00294A47" w:rsidRPr="0009788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Pr="0009788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834F36">
        <w:rPr>
          <w:rFonts w:ascii="Times New Roman" w:hAnsi="Times New Roman"/>
          <w:b/>
          <w:color w:val="111111"/>
          <w:sz w:val="28"/>
          <w:szCs w:val="28"/>
        </w:rPr>
        <w:t>Опыт 3</w:t>
      </w:r>
      <w:r w:rsidRPr="00097881">
        <w:rPr>
          <w:rFonts w:ascii="Times New Roman" w:hAnsi="Times New Roman"/>
          <w:b/>
          <w:color w:val="111111"/>
          <w:sz w:val="28"/>
          <w:szCs w:val="28"/>
        </w:rPr>
        <w:t>.  Лед легче воды.</w:t>
      </w:r>
    </w:p>
    <w:p w:rsidR="00294A47" w:rsidRPr="003923A0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22" o:spid="_x0000_i1038" type="#_x0000_t75" style="width:261pt;height:219.75pt;visibility:visible">
            <v:imagedata r:id="rId18" o:title=""/>
          </v:shape>
        </w:pic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834F36">
        <w:rPr>
          <w:rFonts w:ascii="Times New Roman" w:hAnsi="Times New Roman"/>
          <w:b/>
          <w:color w:val="111111"/>
          <w:sz w:val="28"/>
          <w:szCs w:val="28"/>
        </w:rPr>
        <w:t>Опыт 4</w:t>
      </w:r>
      <w:r w:rsidRPr="00097881">
        <w:rPr>
          <w:rFonts w:ascii="Times New Roman" w:hAnsi="Times New Roman"/>
          <w:b/>
          <w:color w:val="111111"/>
          <w:sz w:val="28"/>
          <w:szCs w:val="28"/>
        </w:rPr>
        <w:t>. Воздействие температуры.</w:t>
      </w:r>
    </w:p>
    <w:p w:rsidR="00294A47" w:rsidRPr="0009788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14" o:spid="_x0000_i1039" type="#_x0000_t75" style="width:267.75pt;height:199.5pt;visibility:visible">
            <v:imagedata r:id="rId19" o:title=""/>
          </v:shape>
        </w:pic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Pr="0009788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097881">
        <w:rPr>
          <w:rFonts w:ascii="Times New Roman" w:hAnsi="Times New Roman"/>
          <w:b/>
          <w:color w:val="111111"/>
          <w:sz w:val="28"/>
          <w:szCs w:val="28"/>
        </w:rPr>
        <w:t>Опыт 5. Соль и  лед.</w:t>
      </w:r>
    </w:p>
    <w:p w:rsidR="00294A47" w:rsidRDefault="00294A47" w:rsidP="00383E96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Рисунок 21" o:spid="_x0000_i1040" type="#_x0000_t75" style="width:287.25pt;height:215.25pt;visibility:visible">
            <v:imagedata r:id="rId20" o:title=""/>
          </v:shape>
        </w:pict>
      </w:r>
    </w:p>
    <w:p w:rsidR="00294A47" w:rsidRPr="00244C2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196FF1">
        <w:rPr>
          <w:rFonts w:ascii="Times New Roman" w:hAnsi="Times New Roman"/>
          <w:b/>
          <w:color w:val="111111"/>
          <w:sz w:val="28"/>
          <w:szCs w:val="28"/>
        </w:rPr>
        <w:t xml:space="preserve">Опыт 6. </w:t>
      </w:r>
      <w:r w:rsidRPr="00244C21">
        <w:rPr>
          <w:rFonts w:ascii="Times New Roman" w:hAnsi="Times New Roman"/>
          <w:b/>
          <w:sz w:val="28"/>
          <w:szCs w:val="28"/>
        </w:rPr>
        <w:t>Рисование по снегу и льду.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FF0000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_x0000_i1041" type="#_x0000_t75" style="width:201pt;height:132pt;visibility:visible">
            <v:imagedata r:id="rId21" o:title=""/>
          </v:shape>
        </w:pict>
      </w:r>
      <w:r w:rsidRPr="007B5CE4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Рисунок 10" o:spid="_x0000_i1042" type="#_x0000_t75" style="width:192pt;height:131.25pt;visibility:visible">
            <v:imagedata r:id="rId22" o:title=""/>
          </v:shape>
        </w:pict>
      </w:r>
    </w:p>
    <w:p w:rsidR="00294A47" w:rsidRPr="00196FF1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FF0000"/>
          <w:sz w:val="28"/>
          <w:szCs w:val="28"/>
        </w:rPr>
      </w:pPr>
    </w:p>
    <w:p w:rsidR="00294A47" w:rsidRDefault="00294A47" w:rsidP="00AB36D2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                              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«Чьи это следы?»</w: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43" type="#_x0000_t75" style="width:220.5pt;height:224.25pt;visibility:visible">
            <v:imagedata r:id="rId23" o:title=""/>
          </v:shape>
        </w:pict>
      </w:r>
      <w:r w:rsidRPr="007B5CE4">
        <w:rPr>
          <w:rFonts w:ascii="Times New Roman" w:hAnsi="Times New Roman"/>
          <w:noProof/>
          <w:sz w:val="28"/>
          <w:szCs w:val="28"/>
        </w:rPr>
        <w:pict>
          <v:shape id="_x0000_i1044" type="#_x0000_t75" style="width:266.25pt;height:225.75pt;visibility:visible">
            <v:imagedata r:id="rId24" o:title=""/>
          </v:shape>
        </w:pict>
      </w: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</w:t>
      </w:r>
      <w:r>
        <w:rPr>
          <w:rFonts w:ascii="Times New Roman" w:hAnsi="Times New Roman"/>
          <w:b/>
          <w:color w:val="111111"/>
          <w:sz w:val="28"/>
          <w:szCs w:val="28"/>
        </w:rPr>
        <w:t>Снег и лед – это зимние развлечения для детей»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45" type="#_x0000_t75" style="width:222.75pt;height:165.75pt;visibility:visible">
            <v:imagedata r:id="rId25" o:title=""/>
          </v:shape>
        </w:pic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46" type="#_x0000_t75" style="width:219.75pt;height:165pt;visibility:visible">
            <v:imagedata r:id="rId26" o:title=""/>
          </v:shape>
        </w:pic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47" type="#_x0000_t75" style="width:223.5pt;height:167.25pt;visibility:visible">
            <v:imagedata r:id="rId27" o:title=""/>
          </v:shape>
        </w:pict>
      </w:r>
      <w:r w:rsidRPr="007B5CE4">
        <w:rPr>
          <w:rFonts w:ascii="Times New Roman" w:hAnsi="Times New Roman"/>
          <w:b/>
          <w:noProof/>
          <w:color w:val="111111"/>
          <w:sz w:val="28"/>
          <w:szCs w:val="28"/>
        </w:rPr>
        <w:pict>
          <v:shape id="_x0000_i1048" type="#_x0000_t75" style="width:222.75pt;height:167.25pt;visibility:visible">
            <v:imagedata r:id="rId28" o:title=""/>
          </v:shape>
        </w:pict>
      </w:r>
    </w:p>
    <w:p w:rsidR="00294A47" w:rsidRPr="00F44742" w:rsidRDefault="00294A47" w:rsidP="008A4F4C">
      <w:p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«Почему снег бывает только зимой?»</w:t>
      </w:r>
    </w:p>
    <w:p w:rsidR="00294A47" w:rsidRDefault="00294A47" w:rsidP="00FA3377">
      <w:pPr>
        <w:spacing w:after="0" w:line="240" w:lineRule="auto"/>
        <w:jc w:val="both"/>
        <w:rPr>
          <w:rFonts w:ascii="Times New Roman" w:hAnsi="Times New Roman"/>
          <w:b/>
          <w:bCs/>
          <w:color w:val="383838"/>
          <w:sz w:val="28"/>
          <w:szCs w:val="28"/>
        </w:rPr>
      </w:pPr>
    </w:p>
    <w:p w:rsidR="00294A47" w:rsidRPr="00FA3377" w:rsidRDefault="00294A47" w:rsidP="00FA3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3377">
        <w:rPr>
          <w:rFonts w:ascii="Times New Roman" w:hAnsi="Times New Roman"/>
          <w:b/>
          <w:bCs/>
          <w:color w:val="383838"/>
          <w:sz w:val="28"/>
          <w:szCs w:val="28"/>
        </w:rPr>
        <w:t>Выводы исследования:</w:t>
      </w:r>
    </w:p>
    <w:p w:rsidR="00294A47" w:rsidRPr="00FA3377" w:rsidRDefault="00294A47" w:rsidP="00FA33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383838"/>
          <w:sz w:val="28"/>
          <w:szCs w:val="28"/>
        </w:rPr>
      </w:pPr>
    </w:p>
    <w:p w:rsidR="00294A47" w:rsidRPr="00384CB7" w:rsidRDefault="00294A47" w:rsidP="00FA33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83838"/>
          <w:sz w:val="28"/>
          <w:szCs w:val="28"/>
        </w:rPr>
      </w:pPr>
      <w:r w:rsidRPr="00384CB7">
        <w:rPr>
          <w:rFonts w:ascii="Times New Roman" w:hAnsi="Times New Roman"/>
          <w:b/>
          <w:bCs/>
          <w:color w:val="383838"/>
          <w:sz w:val="28"/>
          <w:szCs w:val="28"/>
        </w:rPr>
        <w:t>Снег</w:t>
      </w:r>
      <w:r w:rsidRPr="00384CB7">
        <w:rPr>
          <w:rFonts w:ascii="Times New Roman" w:hAnsi="Times New Roman"/>
          <w:color w:val="383838"/>
          <w:sz w:val="28"/>
          <w:szCs w:val="28"/>
        </w:rPr>
        <w:t> − это вид атмосферных осадков, выпадающих на земную поверхность, состоящий из мелких кристаллов льда. При низкой температуре вода превращается в лёд. Лёд, как и вода тоже испаряется.  Снег белого цвета, непрозрачный, рыхлый и холодный, в тёплую погоду хорошо лепится, а в тепле быстро тает.</w:t>
      </w:r>
    </w:p>
    <w:p w:rsidR="00294A47" w:rsidRPr="00384CB7" w:rsidRDefault="00294A47" w:rsidP="00FA3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4CB7">
        <w:rPr>
          <w:rFonts w:ascii="Times New Roman" w:hAnsi="Times New Roman"/>
          <w:b/>
          <w:sz w:val="28"/>
          <w:szCs w:val="28"/>
        </w:rPr>
        <w:t xml:space="preserve">Лед - </w:t>
      </w:r>
      <w:r w:rsidRPr="00384CB7">
        <w:rPr>
          <w:rFonts w:ascii="Times New Roman" w:hAnsi="Times New Roman"/>
          <w:sz w:val="28"/>
          <w:szCs w:val="28"/>
        </w:rPr>
        <w:t>является кристаллическим состоянием воды. Лед бесцветный, стеклянный блеск, прозрачный.</w:t>
      </w:r>
    </w:p>
    <w:p w:rsidR="00294A47" w:rsidRPr="00384CB7" w:rsidRDefault="00294A47" w:rsidP="00FA3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84CB7">
        <w:rPr>
          <w:rFonts w:ascii="Times New Roman" w:hAnsi="Times New Roman"/>
          <w:b/>
          <w:sz w:val="28"/>
          <w:szCs w:val="28"/>
        </w:rPr>
        <w:t>Снежинка</w:t>
      </w:r>
      <w:r w:rsidRPr="00384CB7">
        <w:rPr>
          <w:rFonts w:ascii="Times New Roman" w:hAnsi="Times New Roman"/>
          <w:sz w:val="28"/>
          <w:szCs w:val="28"/>
        </w:rPr>
        <w:t xml:space="preserve"> – снежный кристалл в форме шести лучевого многогранника.  </w:t>
      </w:r>
    </w:p>
    <w:p w:rsidR="00294A47" w:rsidRPr="00384CB7" w:rsidRDefault="00294A47" w:rsidP="00FA3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4A47" w:rsidRDefault="00294A47" w:rsidP="00FA33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94A47" w:rsidRPr="00384CB7" w:rsidRDefault="00294A47" w:rsidP="00FA33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84CB7">
        <w:rPr>
          <w:rFonts w:ascii="Times New Roman" w:hAnsi="Times New Roman"/>
          <w:b/>
          <w:sz w:val="28"/>
          <w:szCs w:val="28"/>
        </w:rPr>
        <w:t>Обобщение знаний о свойстве снега и льда.</w:t>
      </w:r>
    </w:p>
    <w:p w:rsidR="00294A47" w:rsidRPr="00384CB7" w:rsidRDefault="00294A47" w:rsidP="00FA3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71"/>
        <w:gridCol w:w="1971"/>
        <w:gridCol w:w="1976"/>
        <w:gridCol w:w="1971"/>
        <w:gridCol w:w="1971"/>
      </w:tblGrid>
      <w:tr w:rsidR="00294A47" w:rsidRPr="007B5CE4" w:rsidTr="007B5CE4"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Состояние воды</w:t>
            </w:r>
          </w:p>
        </w:tc>
        <w:tc>
          <w:tcPr>
            <w:tcW w:w="7884" w:type="dxa"/>
            <w:gridSpan w:val="4"/>
          </w:tcPr>
          <w:p w:rsidR="00294A47" w:rsidRPr="007B5CE4" w:rsidRDefault="00294A47" w:rsidP="007B5C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Свойства</w:t>
            </w:r>
          </w:p>
        </w:tc>
      </w:tr>
      <w:tr w:rsidR="00294A47" w:rsidRPr="007B5CE4" w:rsidTr="007B5CE4"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Прозрачность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Действие тепла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Другие свойства</w:t>
            </w:r>
          </w:p>
        </w:tc>
      </w:tr>
      <w:tr w:rsidR="00294A47" w:rsidRPr="007B5CE4" w:rsidTr="007B5CE4"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Снег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Белый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Непрозрачный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Тает быстро, превращается в воду.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Рыхлый,  мягкий,     </w:t>
            </w:r>
          </w:p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не скользкий</w:t>
            </w:r>
          </w:p>
        </w:tc>
      </w:tr>
      <w:tr w:rsidR="00294A47" w:rsidRPr="007B5CE4" w:rsidTr="007B5CE4"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Лёд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Бесцветный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Прозрачный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Медленно тает,    превращается в воду.</w:t>
            </w:r>
          </w:p>
        </w:tc>
        <w:tc>
          <w:tcPr>
            <w:tcW w:w="1971" w:type="dxa"/>
          </w:tcPr>
          <w:p w:rsidR="00294A47" w:rsidRPr="007B5CE4" w:rsidRDefault="00294A47" w:rsidP="007B5C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B5CE4">
              <w:rPr>
                <w:rFonts w:ascii="Times New Roman" w:hAnsi="Times New Roman"/>
                <w:sz w:val="28"/>
                <w:szCs w:val="28"/>
                <w:lang w:eastAsia="en-US"/>
              </w:rPr>
              <w:t>Плотный, твердый, плотный, скользкий, хрупкий.</w:t>
            </w:r>
          </w:p>
        </w:tc>
      </w:tr>
    </w:tbl>
    <w:p w:rsidR="00294A47" w:rsidRPr="00384CB7" w:rsidRDefault="00294A47" w:rsidP="00FA3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4A47" w:rsidRDefault="00294A47" w:rsidP="00FA3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4CB7">
        <w:rPr>
          <w:rFonts w:ascii="Times New Roman" w:hAnsi="Times New Roman"/>
          <w:sz w:val="28"/>
          <w:szCs w:val="28"/>
        </w:rPr>
        <w:t xml:space="preserve">В результате проведенных опытов и наблюдений, мы </w:t>
      </w:r>
      <w:r>
        <w:rPr>
          <w:rFonts w:ascii="Times New Roman" w:hAnsi="Times New Roman"/>
          <w:sz w:val="28"/>
          <w:szCs w:val="28"/>
        </w:rPr>
        <w:t xml:space="preserve"> узнали, что  </w:t>
      </w:r>
      <w:r w:rsidRPr="00384CB7">
        <w:rPr>
          <w:rFonts w:ascii="Times New Roman" w:hAnsi="Times New Roman"/>
          <w:sz w:val="28"/>
          <w:szCs w:val="28"/>
        </w:rPr>
        <w:t xml:space="preserve"> снег и лед – это замерзшая вода и их родство доказано</w:t>
      </w:r>
      <w:r>
        <w:rPr>
          <w:rFonts w:ascii="Times New Roman" w:hAnsi="Times New Roman"/>
          <w:sz w:val="28"/>
          <w:szCs w:val="28"/>
        </w:rPr>
        <w:t>.</w:t>
      </w:r>
      <w:r w:rsidRPr="00384C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94A47" w:rsidRDefault="00294A47" w:rsidP="00A82806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Default="00294A47" w:rsidP="00A82806">
      <w:pPr>
        <w:spacing w:after="0" w:line="240" w:lineRule="auto"/>
        <w:jc w:val="both"/>
        <w:rPr>
          <w:rFonts w:ascii="Times New Roman" w:hAnsi="Times New Roman"/>
          <w:b/>
          <w:color w:val="111111"/>
          <w:sz w:val="28"/>
          <w:szCs w:val="28"/>
        </w:rPr>
      </w:pPr>
    </w:p>
    <w:p w:rsidR="00294A47" w:rsidRPr="00A82806" w:rsidRDefault="00294A47" w:rsidP="00A828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color w:val="111111"/>
          <w:sz w:val="36"/>
          <w:szCs w:val="36"/>
        </w:rPr>
        <w:t>Темы</w:t>
      </w:r>
      <w:r w:rsidRPr="007607AB">
        <w:rPr>
          <w:rFonts w:ascii="Times New Roman" w:hAnsi="Times New Roman"/>
          <w:b/>
          <w:color w:val="111111"/>
          <w:sz w:val="36"/>
          <w:szCs w:val="36"/>
        </w:rPr>
        <w:t xml:space="preserve"> экспериментальной деятельности</w:t>
      </w:r>
    </w:p>
    <w:p w:rsidR="00294A47" w:rsidRPr="00F44742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F44742">
        <w:rPr>
          <w:rFonts w:ascii="Times New Roman" w:hAnsi="Times New Roman"/>
          <w:b/>
          <w:color w:val="111111"/>
          <w:sz w:val="28"/>
          <w:szCs w:val="28"/>
        </w:rPr>
        <w:t>Тема: «Первые снежинки»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формы работы с детьми: наблюдение во время прогулки за падающим снегом</w:t>
      </w:r>
      <w:r>
        <w:rPr>
          <w:rFonts w:ascii="Times New Roman" w:hAnsi="Times New Roman"/>
          <w:color w:val="111111"/>
          <w:sz w:val="28"/>
          <w:szCs w:val="28"/>
        </w:rPr>
        <w:t>, рассматривание снежинок через лупу.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 xml:space="preserve">Задачи: Формировать представление детей о снеге, его свойствах: белый, </w:t>
      </w:r>
      <w:r>
        <w:rPr>
          <w:rFonts w:ascii="Times New Roman" w:hAnsi="Times New Roman"/>
          <w:color w:val="111111"/>
          <w:sz w:val="28"/>
          <w:szCs w:val="28"/>
        </w:rPr>
        <w:t xml:space="preserve">пушистый, холодный, состоит из очень маленьких снежинок </w:t>
      </w:r>
      <w:r w:rsidRPr="008D2594">
        <w:rPr>
          <w:rFonts w:ascii="Times New Roman" w:hAnsi="Times New Roman"/>
          <w:color w:val="111111"/>
          <w:sz w:val="28"/>
          <w:szCs w:val="28"/>
        </w:rPr>
        <w:t>.</w:t>
      </w:r>
    </w:p>
    <w:p w:rsidR="00294A47" w:rsidRPr="00F44742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F44742">
        <w:rPr>
          <w:rFonts w:ascii="Times New Roman" w:hAnsi="Times New Roman"/>
          <w:b/>
          <w:color w:val="111111"/>
          <w:sz w:val="28"/>
          <w:szCs w:val="28"/>
        </w:rPr>
        <w:t>Тема: «</w:t>
      </w:r>
      <w:r>
        <w:rPr>
          <w:rFonts w:ascii="Times New Roman" w:hAnsi="Times New Roman"/>
          <w:b/>
          <w:color w:val="111111"/>
          <w:sz w:val="28"/>
          <w:szCs w:val="28"/>
        </w:rPr>
        <w:t>Образование льда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»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формы работы с детьми:</w:t>
      </w:r>
      <w:r>
        <w:rPr>
          <w:rFonts w:ascii="Times New Roman" w:hAnsi="Times New Roman"/>
          <w:color w:val="111111"/>
          <w:sz w:val="28"/>
          <w:szCs w:val="28"/>
        </w:rPr>
        <w:t xml:space="preserve"> Изготовление цветных льдинок. 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Рассматривание льдинок различной формы и размера.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Задачи: Вызвать интерес к экспериментальной дея</w:t>
      </w:r>
      <w:r>
        <w:rPr>
          <w:rFonts w:ascii="Times New Roman" w:hAnsi="Times New Roman"/>
          <w:color w:val="111111"/>
          <w:sz w:val="28"/>
          <w:szCs w:val="28"/>
        </w:rPr>
        <w:t>тельности, формировать представление об образовании льда: на морозе вода превращается в лед и принимает форму, того предмета в котором находилась.</w:t>
      </w:r>
    </w:p>
    <w:p w:rsidR="00294A47" w:rsidRPr="00421A4D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F44742">
        <w:rPr>
          <w:rFonts w:ascii="Times New Roman" w:hAnsi="Times New Roman"/>
          <w:b/>
          <w:color w:val="111111"/>
          <w:sz w:val="28"/>
          <w:szCs w:val="28"/>
        </w:rPr>
        <w:t>Тема: «Ледяная горка»</w:t>
      </w:r>
    </w:p>
    <w:p w:rsidR="00294A47" w:rsidRPr="008D2594" w:rsidRDefault="00294A47" w:rsidP="003923A0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формы работы с детьми: Постановка проблемной ситуации: «Как нам сделать горку?», экспериментальная деятельность, манипуляции со снегом.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Задачи: Расширять представления детей о свойствах снега, сделать горку для кукол.</w:t>
      </w:r>
    </w:p>
    <w:p w:rsidR="00294A47" w:rsidRPr="003923A0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3923A0">
        <w:rPr>
          <w:rFonts w:ascii="Times New Roman" w:hAnsi="Times New Roman"/>
          <w:b/>
          <w:color w:val="111111"/>
          <w:sz w:val="28"/>
          <w:szCs w:val="28"/>
        </w:rPr>
        <w:t>Тема: «</w:t>
      </w:r>
      <w:r>
        <w:rPr>
          <w:rFonts w:ascii="Times New Roman" w:hAnsi="Times New Roman"/>
          <w:b/>
          <w:color w:val="111111"/>
          <w:sz w:val="28"/>
          <w:szCs w:val="28"/>
        </w:rPr>
        <w:t>Лаборатория Снежной королевы</w:t>
      </w:r>
      <w:r w:rsidRPr="003923A0">
        <w:rPr>
          <w:rFonts w:ascii="Times New Roman" w:hAnsi="Times New Roman"/>
          <w:b/>
          <w:color w:val="111111"/>
          <w:sz w:val="28"/>
          <w:szCs w:val="28"/>
        </w:rPr>
        <w:t>»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приемы работы с детьми: беседа</w:t>
      </w:r>
      <w:r>
        <w:rPr>
          <w:rFonts w:ascii="Times New Roman" w:hAnsi="Times New Roman"/>
          <w:color w:val="111111"/>
          <w:sz w:val="28"/>
          <w:szCs w:val="28"/>
        </w:rPr>
        <w:t>,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экспериментальная деятельность.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 xml:space="preserve">Задачи: Продолжать формирование представлений о свойствах снега, льда. Помочь детям устанавливать причинно- следственные связи. </w:t>
      </w:r>
    </w:p>
    <w:p w:rsidR="00294A47" w:rsidRPr="00421A4D" w:rsidRDefault="00294A47" w:rsidP="00421A4D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421A4D">
        <w:rPr>
          <w:rFonts w:ascii="Times New Roman" w:hAnsi="Times New Roman"/>
          <w:b/>
          <w:color w:val="111111"/>
          <w:sz w:val="28"/>
          <w:szCs w:val="28"/>
        </w:rPr>
        <w:t>Опыт 1</w:t>
      </w:r>
      <w:r w:rsidRPr="00421A4D">
        <w:rPr>
          <w:rFonts w:ascii="Times New Roman" w:hAnsi="Times New Roman"/>
          <w:color w:val="111111"/>
          <w:sz w:val="28"/>
          <w:szCs w:val="28"/>
        </w:rPr>
        <w:t xml:space="preserve">. </w:t>
      </w:r>
      <w:r w:rsidRPr="00421A4D">
        <w:rPr>
          <w:rFonts w:ascii="Times New Roman" w:hAnsi="Times New Roman"/>
          <w:b/>
          <w:color w:val="111111"/>
          <w:sz w:val="28"/>
          <w:szCs w:val="28"/>
        </w:rPr>
        <w:t xml:space="preserve">Определение твердости и </w:t>
      </w:r>
      <w:r w:rsidRPr="00421A4D">
        <w:rPr>
          <w:rFonts w:ascii="Times New Roman" w:hAnsi="Times New Roman"/>
          <w:b/>
          <w:sz w:val="28"/>
          <w:szCs w:val="28"/>
        </w:rPr>
        <w:t xml:space="preserve">тяжести </w:t>
      </w:r>
      <w:r w:rsidRPr="00421A4D">
        <w:rPr>
          <w:rFonts w:ascii="Times New Roman" w:hAnsi="Times New Roman"/>
          <w:b/>
          <w:color w:val="111111"/>
          <w:sz w:val="28"/>
          <w:szCs w:val="28"/>
        </w:rPr>
        <w:t>снега и льда.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Вывод:  Снег легче льда, так как он состоит из снежинок. Снег мягкий, а лед твердый и хрупкий, его легко расколоть.</w:t>
      </w:r>
    </w:p>
    <w:p w:rsidR="00294A47" w:rsidRPr="00421A4D" w:rsidRDefault="00294A47" w:rsidP="00421A4D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421A4D">
        <w:rPr>
          <w:rFonts w:ascii="Times New Roman" w:hAnsi="Times New Roman"/>
          <w:b/>
          <w:color w:val="111111"/>
          <w:sz w:val="28"/>
          <w:szCs w:val="28"/>
        </w:rPr>
        <w:t>Опыт 2. Определение прозрачности и цвета.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Вывод: Картинку под снегом не видно. Сквозь льдинку видно даже друга. Лед прозрачный, а снег – непрозрачный. Снег белый, лед бесцветный.</w:t>
      </w:r>
    </w:p>
    <w:p w:rsidR="00294A47" w:rsidRPr="00421A4D" w:rsidRDefault="00294A47" w:rsidP="00421A4D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421A4D">
        <w:rPr>
          <w:rFonts w:ascii="Times New Roman" w:hAnsi="Times New Roman"/>
          <w:b/>
          <w:color w:val="111111"/>
          <w:sz w:val="28"/>
          <w:szCs w:val="28"/>
        </w:rPr>
        <w:t>Опыт 3.  Лед легче воды.</w:t>
      </w:r>
    </w:p>
    <w:p w:rsidR="00294A47" w:rsidRPr="00E34EE4" w:rsidRDefault="00294A47" w:rsidP="001100D7">
      <w:pPr>
        <w:spacing w:before="225" w:after="225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Вывод: Лед плавает в воде, а снег сразу же </w:t>
      </w:r>
      <w:r w:rsidRPr="00E34EE4">
        <w:rPr>
          <w:rFonts w:ascii="Times New Roman" w:hAnsi="Times New Roman"/>
          <w:sz w:val="28"/>
          <w:szCs w:val="28"/>
        </w:rPr>
        <w:t>растворился утонул. Потому, что снег рыхлый, а лед плотный.</w:t>
      </w:r>
    </w:p>
    <w:p w:rsidR="00294A47" w:rsidRPr="00421A4D" w:rsidRDefault="00294A47" w:rsidP="00421A4D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421A4D">
        <w:rPr>
          <w:rFonts w:ascii="Times New Roman" w:hAnsi="Times New Roman"/>
          <w:b/>
          <w:color w:val="111111"/>
          <w:sz w:val="28"/>
          <w:szCs w:val="28"/>
        </w:rPr>
        <w:t>Опыт 4. Воздействие температуры.</w:t>
      </w:r>
    </w:p>
    <w:p w:rsidR="00294A47" w:rsidRPr="001100D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Под воздействием тепла снег и лед превратились в воду. В тепле снег и лед быстро тает, но снег тает быстрее льда. В воде лед тает быстрее, чем на воздухе, но снег все равно в воде тает еще быстрее, чем лед.</w:t>
      </w:r>
      <w:r w:rsidRPr="001100D7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94A47" w:rsidRPr="00421A4D" w:rsidRDefault="00294A47" w:rsidP="00421A4D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421A4D">
        <w:rPr>
          <w:rFonts w:ascii="Times New Roman" w:hAnsi="Times New Roman"/>
          <w:b/>
          <w:color w:val="111111"/>
          <w:sz w:val="28"/>
          <w:szCs w:val="28"/>
        </w:rPr>
        <w:t>Опыт 5. Соль и  лед.</w:t>
      </w:r>
    </w:p>
    <w:p w:rsidR="00294A47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Вывод: Соль плавит лед, поэтому соляной смесью посыпают дорожки.</w:t>
      </w:r>
    </w:p>
    <w:p w:rsidR="00294A47" w:rsidRPr="007607AB" w:rsidRDefault="00294A47" w:rsidP="007607AB">
      <w:pPr>
        <w:pStyle w:val="ListParagraph"/>
        <w:numPr>
          <w:ilvl w:val="0"/>
          <w:numId w:val="23"/>
        </w:numPr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7607AB">
        <w:rPr>
          <w:rFonts w:ascii="Times New Roman" w:hAnsi="Times New Roman"/>
          <w:b/>
          <w:sz w:val="28"/>
          <w:szCs w:val="28"/>
        </w:rPr>
        <w:t>Опыт 6. Рисование по снегу и льду.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Вывод: На снегу можно рисовать красками, а на льду краски расплываются, карандаш и фломастер не пишет.</w:t>
      </w:r>
    </w:p>
    <w:p w:rsidR="00294A47" w:rsidRPr="00F44742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F44742">
        <w:rPr>
          <w:rFonts w:ascii="Times New Roman" w:hAnsi="Times New Roman"/>
          <w:b/>
          <w:color w:val="111111"/>
          <w:sz w:val="28"/>
          <w:szCs w:val="28"/>
        </w:rPr>
        <w:t>Тема: «Чьи это следы?»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приемы работы с детьми: наблюдения, рассма</w:t>
      </w:r>
      <w:r>
        <w:rPr>
          <w:rFonts w:ascii="Times New Roman" w:hAnsi="Times New Roman"/>
          <w:color w:val="111111"/>
          <w:sz w:val="28"/>
          <w:szCs w:val="28"/>
        </w:rPr>
        <w:t>тривание следов птиц, животных и людей.</w:t>
      </w:r>
    </w:p>
    <w:p w:rsidR="00294A47" w:rsidRPr="008D2594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Задачи: Формирование представлений о том, что такое «след», учиться распознав</w:t>
      </w:r>
      <w:r>
        <w:rPr>
          <w:rFonts w:ascii="Times New Roman" w:hAnsi="Times New Roman"/>
          <w:color w:val="111111"/>
          <w:sz w:val="28"/>
          <w:szCs w:val="28"/>
        </w:rPr>
        <w:t>ать следы, логически рассуждать. Сделать вывод, что только на мягком , свежевыпавшем снегу видны следы.</w:t>
      </w:r>
    </w:p>
    <w:p w:rsidR="00294A47" w:rsidRPr="00F44742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 w:rsidRPr="00F44742">
        <w:rPr>
          <w:rFonts w:ascii="Times New Roman" w:hAnsi="Times New Roman"/>
          <w:b/>
          <w:color w:val="111111"/>
          <w:sz w:val="28"/>
          <w:szCs w:val="28"/>
        </w:rPr>
        <w:t>Тема: «</w:t>
      </w:r>
      <w:r>
        <w:rPr>
          <w:rFonts w:ascii="Times New Roman" w:hAnsi="Times New Roman"/>
          <w:b/>
          <w:color w:val="111111"/>
          <w:sz w:val="28"/>
          <w:szCs w:val="28"/>
        </w:rPr>
        <w:t>Снег и лед – это зимние развлечения для детей»</w:t>
      </w:r>
    </w:p>
    <w:p w:rsidR="00294A47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 xml:space="preserve">Методы и приемы работы с детьми: </w:t>
      </w:r>
      <w:r>
        <w:rPr>
          <w:rFonts w:ascii="Times New Roman" w:hAnsi="Times New Roman"/>
          <w:color w:val="111111"/>
          <w:sz w:val="28"/>
          <w:szCs w:val="28"/>
        </w:rPr>
        <w:t>Составление рассказа по картине «Зимние развлечения». Рисование: «</w:t>
      </w:r>
      <w:r>
        <w:rPr>
          <w:rFonts w:ascii="Times New Roman" w:hAnsi="Times New Roman"/>
          <w:bCs/>
          <w:color w:val="383838"/>
          <w:sz w:val="28"/>
          <w:szCs w:val="28"/>
        </w:rPr>
        <w:t>Дети гуляют зимой на участке»</w:t>
      </w:r>
      <w:r>
        <w:rPr>
          <w:rFonts w:ascii="Times New Roman" w:hAnsi="Times New Roman"/>
          <w:color w:val="111111"/>
          <w:sz w:val="28"/>
          <w:szCs w:val="28"/>
        </w:rPr>
        <w:t>. И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гры в снежки, </w:t>
      </w:r>
      <w:r>
        <w:rPr>
          <w:rFonts w:ascii="Times New Roman" w:hAnsi="Times New Roman"/>
          <w:color w:val="111111"/>
          <w:sz w:val="28"/>
          <w:szCs w:val="28"/>
        </w:rPr>
        <w:t xml:space="preserve">катание с горки, на санках, лыжах, </w:t>
      </w:r>
      <w:r w:rsidRPr="008D2594">
        <w:rPr>
          <w:rFonts w:ascii="Times New Roman" w:hAnsi="Times New Roman"/>
          <w:color w:val="111111"/>
          <w:sz w:val="28"/>
          <w:szCs w:val="28"/>
        </w:rPr>
        <w:t>игры – эстафеты: «Кто быстрее к снеговику?», «Самый ловкий»</w:t>
      </w:r>
      <w:r>
        <w:rPr>
          <w:rFonts w:ascii="Times New Roman" w:hAnsi="Times New Roman"/>
          <w:color w:val="111111"/>
          <w:sz w:val="28"/>
          <w:szCs w:val="28"/>
        </w:rPr>
        <w:t xml:space="preserve"> и д.р.</w:t>
      </w:r>
      <w:r w:rsidRPr="008D2594">
        <w:rPr>
          <w:rFonts w:ascii="Times New Roman" w:hAnsi="Times New Roman"/>
          <w:color w:val="111111"/>
          <w:sz w:val="28"/>
          <w:szCs w:val="28"/>
        </w:rPr>
        <w:t>.</w:t>
      </w:r>
    </w:p>
    <w:p w:rsidR="00294A47" w:rsidRPr="00CD1375" w:rsidRDefault="00294A47" w:rsidP="00421A4D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Задачи: </w:t>
      </w:r>
      <w:r w:rsidRPr="00A05AA0">
        <w:rPr>
          <w:rFonts w:ascii="Times New Roman" w:hAnsi="Times New Roman"/>
          <w:color w:val="000000"/>
          <w:sz w:val="28"/>
          <w:szCs w:val="28"/>
        </w:rPr>
        <w:t>Учить детей целенаправленному рассматриванию картины (целевое восприятие, последовательное рассматривание отдельных самостоятельных эпизодов, оценка изображенного); воспитывать умение составлять логичный, эмоциональный и содержательный рассказ.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A05AA0">
        <w:rPr>
          <w:rFonts w:ascii="Times New Roman" w:hAnsi="Times New Roman"/>
          <w:color w:val="000000"/>
          <w:sz w:val="28"/>
          <w:szCs w:val="28"/>
        </w:rPr>
        <w:t xml:space="preserve">Учить детей изображать несложный сюжет. </w:t>
      </w:r>
      <w:r w:rsidRPr="00A05AA0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A05AA0">
        <w:rPr>
          <w:rFonts w:ascii="Times New Roman" w:hAnsi="Times New Roman"/>
          <w:color w:val="000000"/>
          <w:sz w:val="28"/>
          <w:szCs w:val="28"/>
        </w:rPr>
        <w:t>Закреплять умение рисовать фигуру человека, передавать форму, пропорции и расположение частей, простые движения рук и ног. Упражнять в рисовании и закрашивании карандашами (цветными мелками).</w:t>
      </w:r>
      <w:r>
        <w:rPr>
          <w:rFonts w:ascii="Times New Roman" w:hAnsi="Times New Roman"/>
          <w:color w:val="000000"/>
          <w:sz w:val="28"/>
          <w:szCs w:val="28"/>
        </w:rPr>
        <w:t xml:space="preserve">  Способствовать </w:t>
      </w:r>
      <w:r w:rsidRPr="008D2594">
        <w:rPr>
          <w:rFonts w:ascii="Times New Roman" w:hAnsi="Times New Roman"/>
          <w:color w:val="111111"/>
          <w:sz w:val="28"/>
          <w:szCs w:val="28"/>
        </w:rPr>
        <w:t>укреплению здоровья детей, совершенствованию двигательной активности детей.</w:t>
      </w:r>
    </w:p>
    <w:p w:rsidR="00294A47" w:rsidRPr="00F44742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 xml:space="preserve">Тема: </w:t>
      </w:r>
      <w:r w:rsidRPr="00F44742">
        <w:rPr>
          <w:rFonts w:ascii="Times New Roman" w:hAnsi="Times New Roman"/>
          <w:b/>
          <w:color w:val="111111"/>
          <w:sz w:val="28"/>
          <w:szCs w:val="28"/>
        </w:rPr>
        <w:t>«Почему снег бывает только зимой?»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Методы и приемы работы с детьми</w:t>
      </w:r>
      <w:r>
        <w:rPr>
          <w:rFonts w:ascii="Times New Roman" w:hAnsi="Times New Roman"/>
          <w:color w:val="111111"/>
          <w:sz w:val="28"/>
          <w:szCs w:val="28"/>
        </w:rPr>
        <w:t>: Беседа, наблюдение, э</w:t>
      </w:r>
      <w:r w:rsidRPr="008D2594">
        <w:rPr>
          <w:rFonts w:ascii="Times New Roman" w:hAnsi="Times New Roman"/>
          <w:color w:val="111111"/>
          <w:sz w:val="28"/>
          <w:szCs w:val="28"/>
        </w:rPr>
        <w:t>кспериментирование: «Солнышко и снежок», «Чего боится снег?»</w:t>
      </w:r>
    </w:p>
    <w:p w:rsidR="00294A47" w:rsidRPr="008D2594" w:rsidRDefault="00294A47" w:rsidP="00196FF1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Задачи:  З</w:t>
      </w:r>
      <w:r w:rsidRPr="008D2594">
        <w:rPr>
          <w:rFonts w:ascii="Times New Roman" w:hAnsi="Times New Roman"/>
          <w:color w:val="111111"/>
          <w:sz w:val="28"/>
          <w:szCs w:val="28"/>
        </w:rPr>
        <w:t>ак</w:t>
      </w:r>
      <w:r>
        <w:rPr>
          <w:rFonts w:ascii="Times New Roman" w:hAnsi="Times New Roman"/>
          <w:color w:val="111111"/>
          <w:sz w:val="28"/>
          <w:szCs w:val="28"/>
        </w:rPr>
        <w:t xml:space="preserve">репить знания о свойствах снега.  </w:t>
      </w:r>
      <w:r w:rsidRPr="008D2594">
        <w:rPr>
          <w:rFonts w:ascii="Times New Roman" w:hAnsi="Times New Roman"/>
          <w:color w:val="111111"/>
          <w:sz w:val="28"/>
          <w:szCs w:val="28"/>
        </w:rPr>
        <w:t>В морозный день снег не тает даже на солнышке, но е</w:t>
      </w:r>
      <w:r>
        <w:rPr>
          <w:rFonts w:ascii="Times New Roman" w:hAnsi="Times New Roman"/>
          <w:color w:val="111111"/>
          <w:sz w:val="28"/>
          <w:szCs w:val="28"/>
        </w:rPr>
        <w:t xml:space="preserve">сли теплеет - он начинает таять. </w:t>
      </w:r>
      <w:r w:rsidRPr="008D2594">
        <w:rPr>
          <w:rFonts w:ascii="Times New Roman" w:hAnsi="Times New Roman"/>
          <w:color w:val="111111"/>
          <w:sz w:val="28"/>
          <w:szCs w:val="28"/>
        </w:rPr>
        <w:t>Снег может быть только зимой, когда холодно.</w:t>
      </w:r>
    </w:p>
    <w:p w:rsidR="00294A47" w:rsidRDefault="00294A47" w:rsidP="008D2594">
      <w:pPr>
        <w:spacing w:after="0" w:line="240" w:lineRule="auto"/>
        <w:ind w:firstLine="360"/>
        <w:rPr>
          <w:rFonts w:ascii="Times New Roman" w:hAnsi="Times New Roman"/>
          <w:b/>
          <w:bCs/>
          <w:color w:val="111111"/>
          <w:sz w:val="28"/>
          <w:szCs w:val="28"/>
        </w:rPr>
      </w:pPr>
    </w:p>
    <w:p w:rsidR="00294A47" w:rsidRPr="008D2594" w:rsidRDefault="00294A47" w:rsidP="008D2594">
      <w:pPr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b/>
          <w:bCs/>
          <w:color w:val="111111"/>
          <w:sz w:val="28"/>
          <w:szCs w:val="28"/>
        </w:rPr>
        <w:t>Выводы</w:t>
      </w:r>
      <w:r>
        <w:rPr>
          <w:rFonts w:ascii="Times New Roman" w:hAnsi="Times New Roman"/>
          <w:b/>
          <w:bCs/>
          <w:color w:val="111111"/>
          <w:sz w:val="28"/>
          <w:szCs w:val="28"/>
        </w:rPr>
        <w:t xml:space="preserve"> по проекту: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Чтобы сформировать у детей пр</w:t>
      </w:r>
      <w:r>
        <w:rPr>
          <w:rFonts w:ascii="Times New Roman" w:hAnsi="Times New Roman"/>
          <w:color w:val="111111"/>
          <w:sz w:val="28"/>
          <w:szCs w:val="28"/>
        </w:rPr>
        <w:t xml:space="preserve">едставление о свойствах снега я выбрала </w:t>
      </w:r>
      <w:r w:rsidRPr="008D2594">
        <w:rPr>
          <w:rFonts w:ascii="Times New Roman" w:hAnsi="Times New Roman"/>
          <w:color w:val="111111"/>
          <w:sz w:val="28"/>
          <w:szCs w:val="28"/>
        </w:rPr>
        <w:t>приоритетным направлением экспериментальную деятельность.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В ходе прогулок мы будем наблюдать, как падает снег, какой формы снежинки, какой снег лучше лепится. Детям всегда доставляет огромное удовольствие самим непосредственно участвовать в той или иной деятельности, и именно экспериментирование дает им эту возможность.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В результате реа</w:t>
      </w:r>
      <w:r>
        <w:rPr>
          <w:rFonts w:ascii="Times New Roman" w:hAnsi="Times New Roman"/>
          <w:color w:val="111111"/>
          <w:sz w:val="28"/>
          <w:szCs w:val="28"/>
        </w:rPr>
        <w:t>лизации проекта у детей появился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определённый запас знаний о снеге, и что самое главное, зна</w:t>
      </w:r>
      <w:r>
        <w:rPr>
          <w:rFonts w:ascii="Times New Roman" w:hAnsi="Times New Roman"/>
          <w:color w:val="111111"/>
          <w:sz w:val="28"/>
          <w:szCs w:val="28"/>
        </w:rPr>
        <w:t xml:space="preserve">ния эти были 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получены в ходе непосредственного участия самого ребенка.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Также результ</w:t>
      </w:r>
      <w:r>
        <w:rPr>
          <w:rFonts w:ascii="Times New Roman" w:hAnsi="Times New Roman"/>
          <w:color w:val="111111"/>
          <w:sz w:val="28"/>
          <w:szCs w:val="28"/>
        </w:rPr>
        <w:t>аты своих наблюдений дети смогли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выразить в художественном творчестве.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Проект  способствовал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укреплению здоровья детей, совершенствованию двигательной активности детей.</w:t>
      </w:r>
    </w:p>
    <w:p w:rsidR="00294A47" w:rsidRPr="008D2594" w:rsidRDefault="00294A47" w:rsidP="008D2594">
      <w:pPr>
        <w:spacing w:before="225" w:after="225" w:line="240" w:lineRule="auto"/>
        <w:ind w:firstLine="360"/>
        <w:rPr>
          <w:rFonts w:ascii="Times New Roman" w:hAnsi="Times New Roman"/>
          <w:color w:val="111111"/>
          <w:sz w:val="28"/>
          <w:szCs w:val="28"/>
        </w:rPr>
      </w:pPr>
      <w:r w:rsidRPr="008D2594">
        <w:rPr>
          <w:rFonts w:ascii="Times New Roman" w:hAnsi="Times New Roman"/>
          <w:color w:val="111111"/>
          <w:sz w:val="28"/>
          <w:szCs w:val="28"/>
        </w:rPr>
        <w:t>В целом, хотелось бы добавить, что р</w:t>
      </w:r>
      <w:r>
        <w:rPr>
          <w:rFonts w:ascii="Times New Roman" w:hAnsi="Times New Roman"/>
          <w:color w:val="111111"/>
          <w:sz w:val="28"/>
          <w:szCs w:val="28"/>
        </w:rPr>
        <w:t>еализация этого проекта принесла</w:t>
      </w:r>
      <w:r w:rsidRPr="008D2594">
        <w:rPr>
          <w:rFonts w:ascii="Times New Roman" w:hAnsi="Times New Roman"/>
          <w:color w:val="111111"/>
          <w:sz w:val="28"/>
          <w:szCs w:val="28"/>
        </w:rPr>
        <w:t xml:space="preserve"> не только знания, но и массу положительных эмоций воспитанникам!</w:t>
      </w:r>
    </w:p>
    <w:p w:rsidR="00294A47" w:rsidRPr="008D2594" w:rsidRDefault="00294A47" w:rsidP="00AB36D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4A47" w:rsidRPr="008D2594" w:rsidRDefault="00294A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94A47" w:rsidRPr="008D2594" w:rsidSect="007D111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D44"/>
    <w:multiLevelType w:val="hybridMultilevel"/>
    <w:tmpl w:val="CC5698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414597"/>
    <w:multiLevelType w:val="hybridMultilevel"/>
    <w:tmpl w:val="FDCE66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86159"/>
    <w:multiLevelType w:val="hybridMultilevel"/>
    <w:tmpl w:val="CE7E64B2"/>
    <w:lvl w:ilvl="0" w:tplc="8D2677B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D6D5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E05C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384E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44A6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A06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04E7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4E7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C2D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BD3AE7"/>
    <w:multiLevelType w:val="hybridMultilevel"/>
    <w:tmpl w:val="D444DE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261B17"/>
    <w:multiLevelType w:val="hybridMultilevel"/>
    <w:tmpl w:val="F752AA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98A3B3B"/>
    <w:multiLevelType w:val="multilevel"/>
    <w:tmpl w:val="2E40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0E5896"/>
    <w:multiLevelType w:val="hybridMultilevel"/>
    <w:tmpl w:val="8062B4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550CF"/>
    <w:multiLevelType w:val="hybridMultilevel"/>
    <w:tmpl w:val="D778C7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D223A"/>
    <w:multiLevelType w:val="multilevel"/>
    <w:tmpl w:val="8D58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2B4B03"/>
    <w:multiLevelType w:val="hybridMultilevel"/>
    <w:tmpl w:val="0F8E27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7D6B3C"/>
    <w:multiLevelType w:val="hybridMultilevel"/>
    <w:tmpl w:val="5450D2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35962"/>
    <w:multiLevelType w:val="hybridMultilevel"/>
    <w:tmpl w:val="BC6CF8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A4974"/>
    <w:multiLevelType w:val="multilevel"/>
    <w:tmpl w:val="4A5C0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133176"/>
    <w:multiLevelType w:val="multilevel"/>
    <w:tmpl w:val="534A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5582F"/>
    <w:multiLevelType w:val="hybridMultilevel"/>
    <w:tmpl w:val="A0B84636"/>
    <w:lvl w:ilvl="0" w:tplc="D5CC90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F44D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4464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4ED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F684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680C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E46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C04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1457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152641"/>
    <w:multiLevelType w:val="hybridMultilevel"/>
    <w:tmpl w:val="8E84E0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A7CBF"/>
    <w:multiLevelType w:val="hybridMultilevel"/>
    <w:tmpl w:val="13CE31CE"/>
    <w:lvl w:ilvl="0" w:tplc="372A9F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447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8FB5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2BB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07E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B0B7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52D3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C8E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E7A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4F39F0"/>
    <w:multiLevelType w:val="hybridMultilevel"/>
    <w:tmpl w:val="A322DA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6C944001"/>
    <w:multiLevelType w:val="hybridMultilevel"/>
    <w:tmpl w:val="38D0FC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744B0"/>
    <w:multiLevelType w:val="hybridMultilevel"/>
    <w:tmpl w:val="8E9ED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DA7A16"/>
    <w:multiLevelType w:val="multilevel"/>
    <w:tmpl w:val="D05C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8E1490"/>
    <w:multiLevelType w:val="multilevel"/>
    <w:tmpl w:val="16EE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7A4DF4"/>
    <w:multiLevelType w:val="hybridMultilevel"/>
    <w:tmpl w:val="87E62944"/>
    <w:lvl w:ilvl="0" w:tplc="7ED4EE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E24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4A71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A79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8AB4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4EB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F654C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2806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C807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3"/>
  </w:num>
  <w:num w:numId="5">
    <w:abstractNumId w:val="8"/>
  </w:num>
  <w:num w:numId="6">
    <w:abstractNumId w:val="12"/>
  </w:num>
  <w:num w:numId="7">
    <w:abstractNumId w:val="17"/>
  </w:num>
  <w:num w:numId="8">
    <w:abstractNumId w:val="22"/>
  </w:num>
  <w:num w:numId="9">
    <w:abstractNumId w:val="2"/>
  </w:num>
  <w:num w:numId="10">
    <w:abstractNumId w:val="16"/>
  </w:num>
  <w:num w:numId="11">
    <w:abstractNumId w:val="14"/>
  </w:num>
  <w:num w:numId="12">
    <w:abstractNumId w:val="15"/>
  </w:num>
  <w:num w:numId="13">
    <w:abstractNumId w:val="7"/>
  </w:num>
  <w:num w:numId="14">
    <w:abstractNumId w:val="11"/>
  </w:num>
  <w:num w:numId="15">
    <w:abstractNumId w:val="6"/>
  </w:num>
  <w:num w:numId="16">
    <w:abstractNumId w:val="1"/>
  </w:num>
  <w:num w:numId="17">
    <w:abstractNumId w:val="10"/>
  </w:num>
  <w:num w:numId="18">
    <w:abstractNumId w:val="18"/>
  </w:num>
  <w:num w:numId="19">
    <w:abstractNumId w:val="9"/>
  </w:num>
  <w:num w:numId="20">
    <w:abstractNumId w:val="3"/>
  </w:num>
  <w:num w:numId="21">
    <w:abstractNumId w:val="0"/>
  </w:num>
  <w:num w:numId="22">
    <w:abstractNumId w:val="4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E92"/>
    <w:rsid w:val="00097881"/>
    <w:rsid w:val="000F0A1B"/>
    <w:rsid w:val="001100D7"/>
    <w:rsid w:val="00117177"/>
    <w:rsid w:val="00121ED3"/>
    <w:rsid w:val="00172EB1"/>
    <w:rsid w:val="00196FF1"/>
    <w:rsid w:val="001C4B96"/>
    <w:rsid w:val="001C5B09"/>
    <w:rsid w:val="002262F4"/>
    <w:rsid w:val="00233634"/>
    <w:rsid w:val="00244C21"/>
    <w:rsid w:val="00247CB1"/>
    <w:rsid w:val="00261ED5"/>
    <w:rsid w:val="00294A47"/>
    <w:rsid w:val="002B036B"/>
    <w:rsid w:val="00383E96"/>
    <w:rsid w:val="00384CB7"/>
    <w:rsid w:val="003923A0"/>
    <w:rsid w:val="00421A4D"/>
    <w:rsid w:val="004664C0"/>
    <w:rsid w:val="004A0C4B"/>
    <w:rsid w:val="004B19C5"/>
    <w:rsid w:val="00577CBE"/>
    <w:rsid w:val="005F33A5"/>
    <w:rsid w:val="00600B4A"/>
    <w:rsid w:val="006777A2"/>
    <w:rsid w:val="006849DE"/>
    <w:rsid w:val="006B57A3"/>
    <w:rsid w:val="007607AB"/>
    <w:rsid w:val="00786DEE"/>
    <w:rsid w:val="007B5CE4"/>
    <w:rsid w:val="007C0BA7"/>
    <w:rsid w:val="007D111E"/>
    <w:rsid w:val="00834F36"/>
    <w:rsid w:val="00882AD8"/>
    <w:rsid w:val="008A4F4C"/>
    <w:rsid w:val="008D2594"/>
    <w:rsid w:val="009B122A"/>
    <w:rsid w:val="00A05AA0"/>
    <w:rsid w:val="00A351CC"/>
    <w:rsid w:val="00A47620"/>
    <w:rsid w:val="00A82806"/>
    <w:rsid w:val="00AB36D2"/>
    <w:rsid w:val="00AC2930"/>
    <w:rsid w:val="00AE64FB"/>
    <w:rsid w:val="00B71C7A"/>
    <w:rsid w:val="00B7316E"/>
    <w:rsid w:val="00C23188"/>
    <w:rsid w:val="00C40C6A"/>
    <w:rsid w:val="00C92357"/>
    <w:rsid w:val="00CD1375"/>
    <w:rsid w:val="00CE0C0A"/>
    <w:rsid w:val="00D569A2"/>
    <w:rsid w:val="00E34EE4"/>
    <w:rsid w:val="00E712FF"/>
    <w:rsid w:val="00F24690"/>
    <w:rsid w:val="00F44742"/>
    <w:rsid w:val="00F54E92"/>
    <w:rsid w:val="00FA3377"/>
    <w:rsid w:val="00FA4CE3"/>
    <w:rsid w:val="00FC3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C7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F0A1B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99"/>
    <w:rsid w:val="00FA3377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4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471</TotalTime>
  <Pages>11</Pages>
  <Words>1490</Words>
  <Characters>8494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2004-01-01T02:18:00Z</cp:lastPrinted>
  <dcterms:created xsi:type="dcterms:W3CDTF">2018-01-28T18:32:00Z</dcterms:created>
  <dcterms:modified xsi:type="dcterms:W3CDTF">2004-01-01T02:18:00Z</dcterms:modified>
</cp:coreProperties>
</file>