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CD5B15">
              <w:t>№ группа 4</w:t>
            </w:r>
            <w:r w:rsidR="002A2FA1">
              <w:t>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F26FEE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Pr="00872FED" w:rsidRDefault="0001493C" w:rsidP="005579C9">
      <w:pPr>
        <w:pStyle w:val="aa"/>
      </w:pPr>
      <w:r>
        <w:t>План на неделю</w:t>
      </w:r>
      <w:r w:rsidR="00E3692F">
        <w:t xml:space="preserve">   (</w:t>
      </w:r>
      <w:r w:rsidR="00F24F04">
        <w:t>25</w:t>
      </w:r>
      <w:r w:rsidR="002C461F">
        <w:t xml:space="preserve">.05. – </w:t>
      </w:r>
      <w:r w:rsidR="00F24F04">
        <w:t>29</w:t>
      </w:r>
      <w:r w:rsidR="002C461F">
        <w:t>.05</w:t>
      </w:r>
      <w:r w:rsidR="00B82EF3">
        <w:t>.2020г.)</w:t>
      </w:r>
    </w:p>
    <w:p w:rsidR="005579C9" w:rsidRPr="00872FED" w:rsidRDefault="005579C9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10158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Default="0086578F" w:rsidP="00B82EF3">
            <w:r>
              <w:t xml:space="preserve">1 . Танцевальная </w:t>
            </w:r>
            <w:r w:rsidR="00936947">
              <w:t>аэробика</w:t>
            </w:r>
          </w:p>
          <w:p w:rsidR="0026476F" w:rsidRDefault="0026476F" w:rsidP="00B82EF3"/>
          <w:p w:rsidR="0026476F" w:rsidRDefault="00417159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750049" cy="2671639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763" cy="267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26476F" w:rsidRDefault="0026476F" w:rsidP="00B82EF3"/>
          <w:p w:rsidR="0086578F" w:rsidRDefault="0086578F" w:rsidP="00B82EF3">
            <w:r>
              <w:t xml:space="preserve">                   Ссылка </w:t>
            </w:r>
            <w:hyperlink r:id="rId10" w:history="1">
              <w:r w:rsidR="00417159">
                <w:rPr>
                  <w:rStyle w:val="afffa"/>
                </w:rPr>
                <w:t>https://www.youtube.com/watch?v=s4z_CWn0Xy4</w:t>
              </w:r>
            </w:hyperlink>
          </w:p>
          <w:p w:rsidR="0086578F" w:rsidRDefault="0086578F" w:rsidP="00B82EF3"/>
          <w:p w:rsidR="0086578F" w:rsidRDefault="0086578F" w:rsidP="00B82EF3"/>
          <w:p w:rsidR="00936947" w:rsidRPr="00F24F04" w:rsidRDefault="00E3692F" w:rsidP="00936947">
            <w:pPr>
              <w:pStyle w:val="1"/>
              <w:shd w:val="clear" w:color="auto" w:fill="F9F9F9"/>
              <w:spacing w:before="0" w:after="0"/>
              <w:outlineLvl w:val="0"/>
            </w:pPr>
            <w:r w:rsidRPr="00E3692F">
              <w:rPr>
                <w:rFonts w:ascii="Calibri" w:hAnsi="Calibri"/>
                <w:sz w:val="20"/>
                <w:szCs w:val="20"/>
              </w:rPr>
              <w:t xml:space="preserve">2. </w:t>
            </w:r>
            <w:r w:rsidR="009B3E3E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СФП</w:t>
            </w:r>
            <w:r w:rsidR="00936947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 </w:t>
            </w:r>
            <w:proofErr w:type="gramStart"/>
            <w:r w:rsidR="00936947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( </w:t>
            </w:r>
            <w:proofErr w:type="gramEnd"/>
            <w:r w:rsidR="00936947" w:rsidRPr="00936947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С</w:t>
            </w:r>
            <w:r w:rsidR="00D134EA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тойка на груди.</w:t>
            </w:r>
            <w:r w:rsidR="00936947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)</w:t>
            </w:r>
          </w:p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</w:p>
          <w:p w:rsidR="0026476F" w:rsidRDefault="0026476F" w:rsidP="00B82EF3"/>
          <w:p w:rsidR="00E3692F" w:rsidRDefault="00936947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839197" cy="2721781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512" cy="272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8F" w:rsidRPr="00936947" w:rsidRDefault="00E3692F" w:rsidP="00B82EF3">
            <w:r w:rsidRPr="00936947">
              <w:t xml:space="preserve">    </w:t>
            </w:r>
            <w:r>
              <w:t>Ссылка</w:t>
            </w:r>
            <w:r w:rsidRPr="00936947">
              <w:t xml:space="preserve"> </w:t>
            </w:r>
            <w:hyperlink r:id="rId12" w:history="1">
              <w:r w:rsidR="00936947">
                <w:rPr>
                  <w:rStyle w:val="afffa"/>
                </w:rPr>
                <w:t>https://www.youtube.com/watch?v=jWCwTS5UJXw&amp;list=RDCMUCHMc6uzQYq_mR8bHy2YLzAg&amp;index=31</w:t>
              </w:r>
            </w:hyperlink>
          </w:p>
          <w:p w:rsidR="00E3692F" w:rsidRPr="00936947" w:rsidRDefault="00E3692F" w:rsidP="00B82EF3"/>
          <w:p w:rsidR="00F135E2" w:rsidRDefault="00F24F04" w:rsidP="00B82EF3">
            <w:r w:rsidRPr="00F24F04">
              <w:rPr>
                <w:b/>
              </w:rPr>
              <w:t>3</w:t>
            </w:r>
            <w:r w:rsidR="00E3692F" w:rsidRPr="00F24F04">
              <w:rPr>
                <w:b/>
              </w:rPr>
              <w:t>.</w:t>
            </w:r>
            <w:r w:rsidR="00E3692F">
              <w:t xml:space="preserve"> ОФП. </w:t>
            </w:r>
          </w:p>
          <w:p w:rsidR="00F135E2" w:rsidRDefault="00F135E2" w:rsidP="00B82EF3"/>
          <w:p w:rsidR="00F135E2" w:rsidRDefault="00936947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3853235" cy="3957595"/>
                  <wp:effectExtent l="19050" t="0" r="0" b="0"/>
                  <wp:docPr id="11" name="Рисунок 10" descr="https://sun9-47.userapi.com/c543106/v543106859/92957/vMoit2Esg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7.userapi.com/c543106/v543106859/92957/vMoit2Esg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481" cy="396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92F" w:rsidRDefault="00E3692F" w:rsidP="00B82EF3">
            <w:r>
              <w:t xml:space="preserve"> </w:t>
            </w:r>
          </w:p>
          <w:p w:rsidR="00F24F04" w:rsidRDefault="00F135E2" w:rsidP="00F24F04">
            <w:r>
              <w:t xml:space="preserve">Ссылка  </w:t>
            </w:r>
            <w:hyperlink r:id="rId14" w:history="1">
              <w:r w:rsidR="00D07C35">
                <w:rPr>
                  <w:rStyle w:val="afffa"/>
                </w:rPr>
                <w:t>https://yandex.ru/images/search?img</w:t>
              </w:r>
            </w:hyperlink>
          </w:p>
          <w:p w:rsidR="00F24F04" w:rsidRDefault="00F24F04" w:rsidP="00F24F04">
            <w:r w:rsidRPr="00F24F04">
              <w:rPr>
                <w:b/>
              </w:rPr>
              <w:t>4.</w:t>
            </w:r>
            <w:r>
              <w:t xml:space="preserve">  Заминка (растяжка)</w:t>
            </w:r>
          </w:p>
          <w:p w:rsidR="00F24F04" w:rsidRDefault="00F24F04" w:rsidP="00F24F04">
            <w:r>
              <w:rPr>
                <w:noProof/>
                <w:lang w:eastAsia="ru-RU"/>
              </w:rPr>
              <w:drawing>
                <wp:inline distT="0" distB="0" distL="0" distR="0">
                  <wp:extent cx="3455670" cy="3455670"/>
                  <wp:effectExtent l="19050" t="0" r="0" b="0"/>
                  <wp:docPr id="2" name="Рисунок 13" descr="Растяжка,гимнастика,хореография — Картинки из тем | 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тяжка,гимнастика,хореография — Картинки из тем | 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14" cy="346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F04" w:rsidRDefault="00F24F04" w:rsidP="00F24F04">
            <w:r>
              <w:t xml:space="preserve">Ссылка  </w:t>
            </w:r>
            <w:hyperlink r:id="rId16" w:history="1">
              <w:r>
                <w:rPr>
                  <w:rStyle w:val="afffa"/>
                </w:rPr>
                <w:t>https://www.google.com/search?q=</w:t>
              </w:r>
            </w:hyperlink>
          </w:p>
          <w:p w:rsidR="00F135E2" w:rsidRPr="00872FED" w:rsidRDefault="00F135E2" w:rsidP="00D07C35"/>
        </w:tc>
      </w:tr>
      <w:tr w:rsidR="0086578F" w:rsidRPr="00872FED" w:rsidTr="00F135E2">
        <w:trPr>
          <w:trHeight w:val="10774"/>
        </w:trPr>
        <w:tc>
          <w:tcPr>
            <w:tcW w:w="9290" w:type="dxa"/>
          </w:tcPr>
          <w:p w:rsidR="006C4C40" w:rsidRDefault="00F24F04" w:rsidP="00B82EF3">
            <w:r>
              <w:lastRenderedPageBreak/>
              <w:t>5</w:t>
            </w:r>
            <w:r w:rsidR="006C4C40">
              <w:t xml:space="preserve">. Мостик </w:t>
            </w:r>
          </w:p>
          <w:p w:rsidR="003039B8" w:rsidRDefault="003039B8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036115" cy="2126474"/>
                  <wp:effectExtent l="19050" t="0" r="2485" b="0"/>
                  <wp:docPr id="10" name="Рисунок 10" descr="10 упражнений на растяжку, чтобы сделать вас гибкой как кошка за 4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упражнений на растяжку, чтобы сделать вас гибкой как кошка за 4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655" cy="21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5E2" w:rsidRDefault="00F135E2" w:rsidP="00B82EF3"/>
          <w:p w:rsidR="00F135E2" w:rsidRDefault="00F135E2" w:rsidP="00B82EF3"/>
          <w:p w:rsidR="00F135E2" w:rsidRDefault="00643BF3" w:rsidP="00F135E2">
            <w:r>
              <w:t xml:space="preserve">      </w:t>
            </w:r>
            <w:r w:rsidR="003039B8">
              <w:t xml:space="preserve">Ссылка  </w:t>
            </w:r>
            <w:r>
              <w:t xml:space="preserve">      </w:t>
            </w:r>
            <w:hyperlink r:id="rId18" w:history="1">
              <w:r w:rsidR="003039B8">
                <w:rPr>
                  <w:rStyle w:val="afffa"/>
                </w:rPr>
                <w:t>https://lifter.com.ua/10-uprazhneniy-na-rastyazhku-chtoby-sdelat-vas-gibkoy-kak-koshka-za-4-nedeli-12845</w:t>
              </w:r>
            </w:hyperlink>
            <w:r>
              <w:t xml:space="preserve"> </w:t>
            </w:r>
          </w:p>
          <w:p w:rsidR="00493398" w:rsidRDefault="00493398" w:rsidP="00F135E2"/>
          <w:p w:rsidR="00493398" w:rsidRDefault="00F24F04" w:rsidP="00F135E2">
            <w:r>
              <w:t>6</w:t>
            </w:r>
            <w:r w:rsidR="00493398">
              <w:t>. Шпагаты</w:t>
            </w:r>
            <w:r w:rsidR="003039B8">
              <w:t xml:space="preserve"> </w:t>
            </w:r>
          </w:p>
          <w:p w:rsidR="003B7309" w:rsidRDefault="003B7309" w:rsidP="00F135E2"/>
          <w:p w:rsidR="00493398" w:rsidRDefault="00F95898" w:rsidP="00F135E2">
            <w:r>
              <w:rPr>
                <w:noProof/>
                <w:lang w:eastAsia="ru-RU"/>
              </w:rPr>
              <w:drawing>
                <wp:inline distT="0" distB="0" distL="0" distR="0">
                  <wp:extent cx="3344352" cy="2449577"/>
                  <wp:effectExtent l="19050" t="0" r="8448" b="0"/>
                  <wp:docPr id="1" name="Рисунок 1" descr="Cute little girl ballerina stretching and doing twine in dan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te little girl ballerina stretching and doing twine in dan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22" cy="245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1A" w:rsidRDefault="0036511A" w:rsidP="00F135E2"/>
          <w:p w:rsidR="0036511A" w:rsidRDefault="0036511A" w:rsidP="00F135E2"/>
          <w:p w:rsidR="00493398" w:rsidRDefault="00493398" w:rsidP="00493398">
            <w:pPr>
              <w:pStyle w:val="aa"/>
            </w:pPr>
            <w:r>
              <w:t xml:space="preserve">Ссылка </w:t>
            </w:r>
            <w:hyperlink r:id="rId20" w:history="1">
              <w:r w:rsidR="009B3E3E">
                <w:rPr>
                  <w:rStyle w:val="afffa"/>
                </w:rPr>
                <w:t>https://www.youtube.com/watch?v=TXdw1nENrjk</w:t>
              </w:r>
            </w:hyperlink>
          </w:p>
          <w:p w:rsidR="00E02E0C" w:rsidRDefault="00E02E0C" w:rsidP="00493398">
            <w:pPr>
              <w:pStyle w:val="aa"/>
            </w:pPr>
          </w:p>
          <w:p w:rsidR="00E02E0C" w:rsidRDefault="00E02E0C" w:rsidP="00493398">
            <w:pPr>
              <w:pStyle w:val="aa"/>
            </w:pPr>
          </w:p>
          <w:p w:rsidR="00412C4C" w:rsidRDefault="00412C4C" w:rsidP="00B36FA3">
            <w:pPr>
              <w:pStyle w:val="aa"/>
            </w:pPr>
          </w:p>
        </w:tc>
      </w:tr>
    </w:tbl>
    <w:p w:rsidR="00B51D1B" w:rsidRPr="00872FED" w:rsidRDefault="00B51D1B" w:rsidP="005579C9"/>
    <w:sectPr w:rsidR="00B51D1B" w:rsidRPr="00872FED" w:rsidSect="0065226A">
      <w:footerReference w:type="default" r:id="rId21"/>
      <w:headerReference w:type="first" r:id="rId22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F84" w:rsidRDefault="00AA5F84" w:rsidP="0068194B">
      <w:r>
        <w:separator/>
      </w:r>
    </w:p>
    <w:p w:rsidR="00AA5F84" w:rsidRDefault="00AA5F84"/>
    <w:p w:rsidR="00AA5F84" w:rsidRDefault="00AA5F84"/>
  </w:endnote>
  <w:endnote w:type="continuationSeparator" w:id="0">
    <w:p w:rsidR="00AA5F84" w:rsidRDefault="00AA5F84" w:rsidP="0068194B">
      <w:r>
        <w:continuationSeparator/>
      </w:r>
    </w:p>
    <w:p w:rsidR="00AA5F84" w:rsidRDefault="00AA5F84"/>
    <w:p w:rsidR="00AA5F84" w:rsidRDefault="00AA5F8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F26FEE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417159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F84" w:rsidRDefault="00AA5F84" w:rsidP="0068194B">
      <w:r>
        <w:separator/>
      </w:r>
    </w:p>
    <w:p w:rsidR="00AA5F84" w:rsidRDefault="00AA5F84"/>
    <w:p w:rsidR="00AA5F84" w:rsidRDefault="00AA5F84"/>
  </w:footnote>
  <w:footnote w:type="continuationSeparator" w:id="0">
    <w:p w:rsidR="00AA5F84" w:rsidRDefault="00AA5F84" w:rsidP="0068194B">
      <w:r>
        <w:continuationSeparator/>
      </w:r>
    </w:p>
    <w:p w:rsidR="00AA5F84" w:rsidRDefault="00AA5F84"/>
    <w:p w:rsidR="00AA5F84" w:rsidRDefault="00AA5F8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F26FEE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686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4584"/>
    <w:rsid w:val="00024730"/>
    <w:rsid w:val="000444F2"/>
    <w:rsid w:val="0005528C"/>
    <w:rsid w:val="00055E95"/>
    <w:rsid w:val="0007021F"/>
    <w:rsid w:val="00074F0E"/>
    <w:rsid w:val="00092D65"/>
    <w:rsid w:val="000B2BA5"/>
    <w:rsid w:val="000C34A4"/>
    <w:rsid w:val="000F2F8C"/>
    <w:rsid w:val="0010006E"/>
    <w:rsid w:val="001045A8"/>
    <w:rsid w:val="00114A91"/>
    <w:rsid w:val="00127F7B"/>
    <w:rsid w:val="001427E1"/>
    <w:rsid w:val="00163668"/>
    <w:rsid w:val="00171566"/>
    <w:rsid w:val="00171E73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36E8"/>
    <w:rsid w:val="001F4E6D"/>
    <w:rsid w:val="001F6140"/>
    <w:rsid w:val="00202975"/>
    <w:rsid w:val="00203573"/>
    <w:rsid w:val="0020597D"/>
    <w:rsid w:val="00213B4C"/>
    <w:rsid w:val="002253B0"/>
    <w:rsid w:val="00233A0E"/>
    <w:rsid w:val="00236D54"/>
    <w:rsid w:val="00241D8C"/>
    <w:rsid w:val="00241FDB"/>
    <w:rsid w:val="002439FF"/>
    <w:rsid w:val="0024720C"/>
    <w:rsid w:val="002617AE"/>
    <w:rsid w:val="002638D0"/>
    <w:rsid w:val="0026476F"/>
    <w:rsid w:val="002647D3"/>
    <w:rsid w:val="00266E9B"/>
    <w:rsid w:val="00270481"/>
    <w:rsid w:val="00275EAE"/>
    <w:rsid w:val="00294998"/>
    <w:rsid w:val="00297F18"/>
    <w:rsid w:val="002A1945"/>
    <w:rsid w:val="002A2FA1"/>
    <w:rsid w:val="002B2958"/>
    <w:rsid w:val="002B3FC8"/>
    <w:rsid w:val="002C461F"/>
    <w:rsid w:val="002D23C5"/>
    <w:rsid w:val="002D57DF"/>
    <w:rsid w:val="002D6137"/>
    <w:rsid w:val="002E7E61"/>
    <w:rsid w:val="002F05E5"/>
    <w:rsid w:val="002F254D"/>
    <w:rsid w:val="002F30E4"/>
    <w:rsid w:val="002F506D"/>
    <w:rsid w:val="003039B8"/>
    <w:rsid w:val="00307140"/>
    <w:rsid w:val="00316DFF"/>
    <w:rsid w:val="00324CC4"/>
    <w:rsid w:val="00325B57"/>
    <w:rsid w:val="00336056"/>
    <w:rsid w:val="003544E1"/>
    <w:rsid w:val="003650FF"/>
    <w:rsid w:val="0036511A"/>
    <w:rsid w:val="00366398"/>
    <w:rsid w:val="00381325"/>
    <w:rsid w:val="003A0632"/>
    <w:rsid w:val="003A30E5"/>
    <w:rsid w:val="003A3AA0"/>
    <w:rsid w:val="003A6ADF"/>
    <w:rsid w:val="003B1E1D"/>
    <w:rsid w:val="003B4AA9"/>
    <w:rsid w:val="003B5928"/>
    <w:rsid w:val="003B7309"/>
    <w:rsid w:val="003D380F"/>
    <w:rsid w:val="003E160D"/>
    <w:rsid w:val="003F1D5F"/>
    <w:rsid w:val="00405128"/>
    <w:rsid w:val="00406CFF"/>
    <w:rsid w:val="00412C4C"/>
    <w:rsid w:val="00415B55"/>
    <w:rsid w:val="00416B25"/>
    <w:rsid w:val="00417159"/>
    <w:rsid w:val="00420592"/>
    <w:rsid w:val="00426A01"/>
    <w:rsid w:val="004319E0"/>
    <w:rsid w:val="00437E8C"/>
    <w:rsid w:val="00440225"/>
    <w:rsid w:val="004711E5"/>
    <w:rsid w:val="004726BC"/>
    <w:rsid w:val="00474105"/>
    <w:rsid w:val="00480E6E"/>
    <w:rsid w:val="00482297"/>
    <w:rsid w:val="00486277"/>
    <w:rsid w:val="00493398"/>
    <w:rsid w:val="00494CF6"/>
    <w:rsid w:val="00495F8D"/>
    <w:rsid w:val="004A1FAE"/>
    <w:rsid w:val="004A32FF"/>
    <w:rsid w:val="004B06EB"/>
    <w:rsid w:val="004B6AD0"/>
    <w:rsid w:val="004C1E7B"/>
    <w:rsid w:val="004C2D5D"/>
    <w:rsid w:val="004C33E1"/>
    <w:rsid w:val="004E01EB"/>
    <w:rsid w:val="004E2794"/>
    <w:rsid w:val="00500013"/>
    <w:rsid w:val="00510392"/>
    <w:rsid w:val="00513E2A"/>
    <w:rsid w:val="0052415D"/>
    <w:rsid w:val="00527DA1"/>
    <w:rsid w:val="005579C9"/>
    <w:rsid w:val="00566A35"/>
    <w:rsid w:val="0056701E"/>
    <w:rsid w:val="005740D7"/>
    <w:rsid w:val="005760B6"/>
    <w:rsid w:val="005A0F26"/>
    <w:rsid w:val="005A1B10"/>
    <w:rsid w:val="005A1FFF"/>
    <w:rsid w:val="005A6850"/>
    <w:rsid w:val="005B1B1B"/>
    <w:rsid w:val="005B69D9"/>
    <w:rsid w:val="005C5932"/>
    <w:rsid w:val="005C7B24"/>
    <w:rsid w:val="005D3CA7"/>
    <w:rsid w:val="005D4CC1"/>
    <w:rsid w:val="005E0986"/>
    <w:rsid w:val="005E622F"/>
    <w:rsid w:val="005F4B91"/>
    <w:rsid w:val="005F55D2"/>
    <w:rsid w:val="00620B4B"/>
    <w:rsid w:val="0062312F"/>
    <w:rsid w:val="00625F2C"/>
    <w:rsid w:val="00636EDF"/>
    <w:rsid w:val="00643BF3"/>
    <w:rsid w:val="0065226A"/>
    <w:rsid w:val="006618E9"/>
    <w:rsid w:val="00664399"/>
    <w:rsid w:val="00670331"/>
    <w:rsid w:val="0068194B"/>
    <w:rsid w:val="00692703"/>
    <w:rsid w:val="006A0BDF"/>
    <w:rsid w:val="006A1962"/>
    <w:rsid w:val="006B5D48"/>
    <w:rsid w:val="006B7D7B"/>
    <w:rsid w:val="006C1A5E"/>
    <w:rsid w:val="006C1E8F"/>
    <w:rsid w:val="006C1FEA"/>
    <w:rsid w:val="006C3939"/>
    <w:rsid w:val="006C4C40"/>
    <w:rsid w:val="006C63C4"/>
    <w:rsid w:val="006E150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1F68"/>
    <w:rsid w:val="00803404"/>
    <w:rsid w:val="00822358"/>
    <w:rsid w:val="00834955"/>
    <w:rsid w:val="00841F1C"/>
    <w:rsid w:val="0084423D"/>
    <w:rsid w:val="00855B59"/>
    <w:rsid w:val="00860461"/>
    <w:rsid w:val="00863EE7"/>
    <w:rsid w:val="0086487C"/>
    <w:rsid w:val="0086578F"/>
    <w:rsid w:val="00866512"/>
    <w:rsid w:val="00866CFD"/>
    <w:rsid w:val="00870B20"/>
    <w:rsid w:val="00872FED"/>
    <w:rsid w:val="0087515A"/>
    <w:rsid w:val="008829F8"/>
    <w:rsid w:val="00885897"/>
    <w:rsid w:val="00885A6F"/>
    <w:rsid w:val="008A6538"/>
    <w:rsid w:val="008C7056"/>
    <w:rsid w:val="008D45CB"/>
    <w:rsid w:val="008D6078"/>
    <w:rsid w:val="008E6FED"/>
    <w:rsid w:val="008F3B14"/>
    <w:rsid w:val="00901899"/>
    <w:rsid w:val="0090344B"/>
    <w:rsid w:val="00905715"/>
    <w:rsid w:val="0091321E"/>
    <w:rsid w:val="00913946"/>
    <w:rsid w:val="0092726B"/>
    <w:rsid w:val="009361BA"/>
    <w:rsid w:val="00936947"/>
    <w:rsid w:val="00944F78"/>
    <w:rsid w:val="0095100F"/>
    <w:rsid w:val="009510E7"/>
    <w:rsid w:val="00952C89"/>
    <w:rsid w:val="009571D8"/>
    <w:rsid w:val="009650EA"/>
    <w:rsid w:val="0097790C"/>
    <w:rsid w:val="00982146"/>
    <w:rsid w:val="0098506E"/>
    <w:rsid w:val="009A25CA"/>
    <w:rsid w:val="009A44CE"/>
    <w:rsid w:val="009B3E3E"/>
    <w:rsid w:val="009C3EA2"/>
    <w:rsid w:val="009C4DFC"/>
    <w:rsid w:val="009D44F8"/>
    <w:rsid w:val="009E3160"/>
    <w:rsid w:val="009F220C"/>
    <w:rsid w:val="009F3B05"/>
    <w:rsid w:val="009F4931"/>
    <w:rsid w:val="00A14534"/>
    <w:rsid w:val="00A16DAA"/>
    <w:rsid w:val="00A22B3E"/>
    <w:rsid w:val="00A24162"/>
    <w:rsid w:val="00A25023"/>
    <w:rsid w:val="00A270EA"/>
    <w:rsid w:val="00A34BA2"/>
    <w:rsid w:val="00A366F7"/>
    <w:rsid w:val="00A36F27"/>
    <w:rsid w:val="00A42E32"/>
    <w:rsid w:val="00A46E63"/>
    <w:rsid w:val="00A51CB9"/>
    <w:rsid w:val="00A51DC5"/>
    <w:rsid w:val="00A53DE1"/>
    <w:rsid w:val="00A615E1"/>
    <w:rsid w:val="00A755E8"/>
    <w:rsid w:val="00A771B5"/>
    <w:rsid w:val="00A93A5D"/>
    <w:rsid w:val="00A9674F"/>
    <w:rsid w:val="00AA5F84"/>
    <w:rsid w:val="00AB180F"/>
    <w:rsid w:val="00AB32F8"/>
    <w:rsid w:val="00AB610B"/>
    <w:rsid w:val="00AB7667"/>
    <w:rsid w:val="00AC6ED6"/>
    <w:rsid w:val="00AD360E"/>
    <w:rsid w:val="00AD40FB"/>
    <w:rsid w:val="00AD782D"/>
    <w:rsid w:val="00AE7650"/>
    <w:rsid w:val="00AF1773"/>
    <w:rsid w:val="00B0582D"/>
    <w:rsid w:val="00B10EBE"/>
    <w:rsid w:val="00B236F1"/>
    <w:rsid w:val="00B30E41"/>
    <w:rsid w:val="00B36FA3"/>
    <w:rsid w:val="00B414ED"/>
    <w:rsid w:val="00B44834"/>
    <w:rsid w:val="00B50F99"/>
    <w:rsid w:val="00B51D1B"/>
    <w:rsid w:val="00B51D7C"/>
    <w:rsid w:val="00B540F4"/>
    <w:rsid w:val="00B57F49"/>
    <w:rsid w:val="00B60FD0"/>
    <w:rsid w:val="00B622DF"/>
    <w:rsid w:val="00B6332A"/>
    <w:rsid w:val="00B81760"/>
    <w:rsid w:val="00B82EF3"/>
    <w:rsid w:val="00B8494C"/>
    <w:rsid w:val="00B92899"/>
    <w:rsid w:val="00BA1546"/>
    <w:rsid w:val="00BB4E51"/>
    <w:rsid w:val="00BB7E51"/>
    <w:rsid w:val="00BC5D02"/>
    <w:rsid w:val="00BD431F"/>
    <w:rsid w:val="00BE423E"/>
    <w:rsid w:val="00BF61AC"/>
    <w:rsid w:val="00C40E60"/>
    <w:rsid w:val="00C47FA6"/>
    <w:rsid w:val="00C57FC6"/>
    <w:rsid w:val="00C64949"/>
    <w:rsid w:val="00C66A7D"/>
    <w:rsid w:val="00C72B78"/>
    <w:rsid w:val="00C72CCD"/>
    <w:rsid w:val="00C779DA"/>
    <w:rsid w:val="00C814F7"/>
    <w:rsid w:val="00C93091"/>
    <w:rsid w:val="00CA0BB9"/>
    <w:rsid w:val="00CA4B4D"/>
    <w:rsid w:val="00CB336E"/>
    <w:rsid w:val="00CB35C3"/>
    <w:rsid w:val="00CC428E"/>
    <w:rsid w:val="00CD323D"/>
    <w:rsid w:val="00CD5B15"/>
    <w:rsid w:val="00CE313C"/>
    <w:rsid w:val="00CE4030"/>
    <w:rsid w:val="00CE64B3"/>
    <w:rsid w:val="00CF1A49"/>
    <w:rsid w:val="00D041CC"/>
    <w:rsid w:val="00D0630C"/>
    <w:rsid w:val="00D07C35"/>
    <w:rsid w:val="00D134EA"/>
    <w:rsid w:val="00D243A9"/>
    <w:rsid w:val="00D305E5"/>
    <w:rsid w:val="00D37CD3"/>
    <w:rsid w:val="00D43676"/>
    <w:rsid w:val="00D66A52"/>
    <w:rsid w:val="00D66EFA"/>
    <w:rsid w:val="00D71B94"/>
    <w:rsid w:val="00D72A2D"/>
    <w:rsid w:val="00D86D8B"/>
    <w:rsid w:val="00D914F1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E68B0"/>
    <w:rsid w:val="00DF4D6C"/>
    <w:rsid w:val="00E01923"/>
    <w:rsid w:val="00E02E0C"/>
    <w:rsid w:val="00E125DC"/>
    <w:rsid w:val="00E14498"/>
    <w:rsid w:val="00E2397A"/>
    <w:rsid w:val="00E254DB"/>
    <w:rsid w:val="00E300FC"/>
    <w:rsid w:val="00E362DB"/>
    <w:rsid w:val="00E3692F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08BA"/>
    <w:rsid w:val="00EC1351"/>
    <w:rsid w:val="00EC4CBF"/>
    <w:rsid w:val="00EE2CA8"/>
    <w:rsid w:val="00EF17E8"/>
    <w:rsid w:val="00EF51D9"/>
    <w:rsid w:val="00F130DD"/>
    <w:rsid w:val="00F135E2"/>
    <w:rsid w:val="00F24884"/>
    <w:rsid w:val="00F24F04"/>
    <w:rsid w:val="00F26FEE"/>
    <w:rsid w:val="00F476C4"/>
    <w:rsid w:val="00F61DF9"/>
    <w:rsid w:val="00F81960"/>
    <w:rsid w:val="00F8769D"/>
    <w:rsid w:val="00F9350C"/>
    <w:rsid w:val="00F94EB5"/>
    <w:rsid w:val="00F95898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lifter.com.ua/10-uprazhneniy-na-rastyazhku-chtoby-sdelat-vas-gibkoy-kak-koshka-za-4-nedeli-12845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jWCwTS5UJXw&amp;list=RDCMUCHMc6uzQYq_mR8bHy2YLzAg&amp;index=31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" TargetMode="External"/><Relationship Id="rId20" Type="http://schemas.openxmlformats.org/officeDocument/2006/relationships/hyperlink" Target="https://www.youtube.com/watch?v=TXdw1nENrj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s4z_CWn0Xy4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yandex.ru/images/search?img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003E0F"/>
    <w:rsid w:val="001206B2"/>
    <w:rsid w:val="001739C8"/>
    <w:rsid w:val="00345A2E"/>
    <w:rsid w:val="003A337F"/>
    <w:rsid w:val="003E0CD9"/>
    <w:rsid w:val="004C14EA"/>
    <w:rsid w:val="004C5C64"/>
    <w:rsid w:val="004F3CC9"/>
    <w:rsid w:val="00576D91"/>
    <w:rsid w:val="0058440C"/>
    <w:rsid w:val="00672982"/>
    <w:rsid w:val="006F62AC"/>
    <w:rsid w:val="007502D2"/>
    <w:rsid w:val="00780246"/>
    <w:rsid w:val="00844E66"/>
    <w:rsid w:val="008522B1"/>
    <w:rsid w:val="008C4638"/>
    <w:rsid w:val="008E7FD1"/>
    <w:rsid w:val="008F7396"/>
    <w:rsid w:val="009A1DB5"/>
    <w:rsid w:val="009A2D01"/>
    <w:rsid w:val="00A33A7E"/>
    <w:rsid w:val="00A80A96"/>
    <w:rsid w:val="00B14F6B"/>
    <w:rsid w:val="00B64C00"/>
    <w:rsid w:val="00C36BD1"/>
    <w:rsid w:val="00CC4401"/>
    <w:rsid w:val="00D7076D"/>
    <w:rsid w:val="00E36F44"/>
    <w:rsid w:val="00F409DB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2020-05-25T12:02:00Z</dcterms:modified>
  <cp:category/>
</cp:coreProperties>
</file>