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B20" w:rsidRPr="00150A10" w:rsidRDefault="006A5B20" w:rsidP="006A5B20">
      <w:pPr>
        <w:jc w:val="center"/>
        <w:rPr>
          <w:b/>
        </w:rPr>
      </w:pPr>
      <w:r w:rsidRPr="00150A10">
        <w:rPr>
          <w:b/>
        </w:rPr>
        <w:t>Муниципальное  бюджетное дошкольное образовательное учреждение</w:t>
      </w:r>
    </w:p>
    <w:p w:rsidR="006A5B20" w:rsidRPr="00150A10" w:rsidRDefault="006A5B20" w:rsidP="006A5B20">
      <w:pPr>
        <w:jc w:val="center"/>
        <w:rPr>
          <w:b/>
        </w:rPr>
      </w:pPr>
      <w:r w:rsidRPr="00150A10">
        <w:rPr>
          <w:b/>
        </w:rPr>
        <w:t>«Детский сад с</w:t>
      </w:r>
      <w:proofErr w:type="gramStart"/>
      <w:r w:rsidRPr="00150A10">
        <w:rPr>
          <w:b/>
        </w:rPr>
        <w:t>.Е</w:t>
      </w:r>
      <w:proofErr w:type="gramEnd"/>
      <w:r w:rsidRPr="00150A10">
        <w:rPr>
          <w:b/>
        </w:rPr>
        <w:t xml:space="preserve">ремково» </w:t>
      </w:r>
    </w:p>
    <w:p w:rsidR="007131EB" w:rsidRPr="00150A10" w:rsidRDefault="007131EB" w:rsidP="006A5B20">
      <w:pPr>
        <w:jc w:val="center"/>
        <w:rPr>
          <w:b/>
        </w:rPr>
      </w:pPr>
    </w:p>
    <w:p w:rsidR="007131EB" w:rsidRPr="00150A10" w:rsidRDefault="007131EB" w:rsidP="006A5B20">
      <w:pPr>
        <w:jc w:val="center"/>
        <w:rPr>
          <w:b/>
        </w:rPr>
      </w:pPr>
    </w:p>
    <w:p w:rsidR="006A5B20" w:rsidRPr="00150A10" w:rsidRDefault="006A5B20" w:rsidP="006A5B20">
      <w:pPr>
        <w:jc w:val="center"/>
        <w:rPr>
          <w:b/>
        </w:rPr>
      </w:pPr>
    </w:p>
    <w:p w:rsidR="006A5B20" w:rsidRPr="00150A10" w:rsidRDefault="006A5B20" w:rsidP="006A5B20">
      <w:pPr>
        <w:jc w:val="center"/>
        <w:rPr>
          <w:b/>
        </w:rPr>
      </w:pPr>
      <w:r w:rsidRPr="00150A10">
        <w:rPr>
          <w:b/>
        </w:rPr>
        <w:t xml:space="preserve">            </w:t>
      </w:r>
    </w:p>
    <w:p w:rsidR="006A5B20" w:rsidRPr="00150A10" w:rsidRDefault="006A5B20" w:rsidP="006A5B20">
      <w:pPr>
        <w:jc w:val="center"/>
      </w:pPr>
      <w:proofErr w:type="gramStart"/>
      <w:r w:rsidRPr="00150A10">
        <w:t>П</w:t>
      </w:r>
      <w:proofErr w:type="gramEnd"/>
      <w:r w:rsidRPr="00150A10">
        <w:t xml:space="preserve"> Р И К А З</w:t>
      </w:r>
    </w:p>
    <w:p w:rsidR="007674D1" w:rsidRPr="00150A10" w:rsidRDefault="006A5B20" w:rsidP="007674D1">
      <w:pPr>
        <w:jc w:val="center"/>
      </w:pPr>
      <w:r w:rsidRPr="00150A10">
        <w:rPr>
          <w:b/>
        </w:rPr>
        <w:t>№</w:t>
      </w:r>
      <w:r w:rsidRPr="00150A10">
        <w:t xml:space="preserve">       </w:t>
      </w:r>
      <w:r w:rsidR="0088444F">
        <w:t xml:space="preserve">4/1 – о </w:t>
      </w:r>
      <w:r w:rsidRPr="00150A10">
        <w:t xml:space="preserve">                                          </w:t>
      </w:r>
      <w:r w:rsidRPr="00150A10">
        <w:rPr>
          <w:b/>
        </w:rPr>
        <w:t xml:space="preserve"> от</w:t>
      </w:r>
      <w:r w:rsidRPr="00150A10">
        <w:t xml:space="preserve"> </w:t>
      </w:r>
      <w:r w:rsidR="009B29BB" w:rsidRPr="00150A10">
        <w:t xml:space="preserve">     </w:t>
      </w:r>
      <w:r w:rsidR="0088444F">
        <w:t>27.02.23 г</w:t>
      </w:r>
      <w:bookmarkStart w:id="0" w:name="_GoBack"/>
      <w:bookmarkEnd w:id="0"/>
      <w:r w:rsidR="009B29BB" w:rsidRPr="00150A10">
        <w:t xml:space="preserve">   </w:t>
      </w:r>
    </w:p>
    <w:p w:rsidR="007674D1" w:rsidRPr="00150A10" w:rsidRDefault="007674D1" w:rsidP="007674D1">
      <w:pPr>
        <w:jc w:val="center"/>
      </w:pPr>
    </w:p>
    <w:p w:rsidR="007674D1" w:rsidRPr="00150A10" w:rsidRDefault="007674D1" w:rsidP="007674D1">
      <w:pPr>
        <w:jc w:val="center"/>
      </w:pPr>
    </w:p>
    <w:tbl>
      <w:tblPr>
        <w:tblW w:w="9289" w:type="dxa"/>
        <w:tblLook w:val="0600" w:firstRow="0" w:lastRow="0" w:firstColumn="0" w:lastColumn="0" w:noHBand="1" w:noVBand="1"/>
      </w:tblPr>
      <w:tblGrid>
        <w:gridCol w:w="4531"/>
        <w:gridCol w:w="4758"/>
      </w:tblGrid>
      <w:tr w:rsidR="007674D1" w:rsidRPr="00150A10" w:rsidTr="007674D1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74D1" w:rsidRPr="00150A10" w:rsidRDefault="007674D1" w:rsidP="00E90DD4">
            <w:pPr>
              <w:rPr>
                <w:lang w:eastAsia="en-US"/>
              </w:rPr>
            </w:pPr>
          </w:p>
        </w:tc>
        <w:tc>
          <w:tcPr>
            <w:tcW w:w="47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4D1" w:rsidRPr="00150A10" w:rsidRDefault="007674D1">
            <w:pPr>
              <w:jc w:val="right"/>
              <w:rPr>
                <w:lang w:eastAsia="en-US"/>
              </w:rPr>
            </w:pPr>
          </w:p>
        </w:tc>
      </w:tr>
    </w:tbl>
    <w:p w:rsidR="007674D1" w:rsidRPr="00150A10" w:rsidRDefault="007674D1" w:rsidP="007674D1">
      <w:pPr>
        <w:rPr>
          <w:b/>
          <w:bCs/>
          <w:lang w:eastAsia="en-US"/>
        </w:rPr>
      </w:pPr>
    </w:p>
    <w:p w:rsidR="007674D1" w:rsidRPr="00150A10" w:rsidRDefault="007674D1" w:rsidP="007674D1">
      <w:pPr>
        <w:rPr>
          <w:b/>
          <w:bCs/>
        </w:rPr>
      </w:pPr>
      <w:r w:rsidRPr="00150A10">
        <w:rPr>
          <w:b/>
          <w:bCs/>
        </w:rPr>
        <w:t>О введение ФОП дошкольного образования</w:t>
      </w:r>
    </w:p>
    <w:p w:rsidR="007674D1" w:rsidRPr="00150A10" w:rsidRDefault="007674D1" w:rsidP="007674D1"/>
    <w:p w:rsidR="007674D1" w:rsidRPr="00150A10" w:rsidRDefault="007674D1" w:rsidP="007674D1">
      <w:r w:rsidRPr="00150A10">
        <w:t xml:space="preserve">В </w:t>
      </w:r>
      <w:r w:rsidR="00E90DD4" w:rsidRPr="00150A10">
        <w:t>соответствии  с приказом н</w:t>
      </w:r>
      <w:r w:rsidRPr="00150A10">
        <w:t>а основании Федерального закона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</w:t>
      </w:r>
    </w:p>
    <w:p w:rsidR="007674D1" w:rsidRPr="00150A10" w:rsidRDefault="007674D1" w:rsidP="007674D1"/>
    <w:p w:rsidR="007674D1" w:rsidRPr="00150A10" w:rsidRDefault="007674D1" w:rsidP="007674D1">
      <w:r w:rsidRPr="00150A10">
        <w:t>ПРИКАЗЫВАЮ:</w:t>
      </w:r>
    </w:p>
    <w:p w:rsidR="007674D1" w:rsidRPr="00150A10" w:rsidRDefault="007674D1" w:rsidP="007674D1"/>
    <w:p w:rsidR="007674D1" w:rsidRPr="00150A10" w:rsidRDefault="007674D1" w:rsidP="007674D1">
      <w:pPr>
        <w:rPr>
          <w:b/>
          <w:bCs/>
        </w:rPr>
      </w:pPr>
      <w:r w:rsidRPr="00150A10">
        <w:t>1. Утвердить дорожную карту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(далее – ФОП ДО) в МДБОУ</w:t>
      </w:r>
      <w:r w:rsidR="00E90DD4" w:rsidRPr="00150A10">
        <w:t xml:space="preserve"> «Детский сад </w:t>
      </w:r>
      <w:proofErr w:type="spellStart"/>
      <w:r w:rsidR="00E90DD4" w:rsidRPr="00150A10">
        <w:t>с</w:t>
      </w:r>
      <w:proofErr w:type="gramStart"/>
      <w:r w:rsidR="00E90DD4" w:rsidRPr="00150A10">
        <w:t>.Е</w:t>
      </w:r>
      <w:proofErr w:type="gramEnd"/>
      <w:r w:rsidR="00E90DD4" w:rsidRPr="00150A10">
        <w:t>ремково</w:t>
      </w:r>
      <w:proofErr w:type="spellEnd"/>
      <w:r w:rsidR="00E90DD4" w:rsidRPr="00150A10">
        <w:t xml:space="preserve">» </w:t>
      </w:r>
      <w:r w:rsidRPr="00150A10">
        <w:rPr>
          <w:b/>
          <w:bCs/>
        </w:rPr>
        <w:t xml:space="preserve"> </w:t>
      </w:r>
      <w:r w:rsidRPr="00150A10">
        <w:t>(приложение).</w:t>
      </w:r>
    </w:p>
    <w:p w:rsidR="007674D1" w:rsidRPr="00150A10" w:rsidRDefault="007674D1" w:rsidP="007674D1">
      <w:r w:rsidRPr="00150A10">
        <w:t xml:space="preserve">2. Создать рабочую группу по переходу к осуществлению образовательной деятельности с непосредственным полным применением ФОП ДО в </w:t>
      </w:r>
      <w:r w:rsidR="00E90DD4" w:rsidRPr="00150A10">
        <w:t xml:space="preserve">МДБОУ «Детский сад </w:t>
      </w:r>
      <w:proofErr w:type="spellStart"/>
      <w:r w:rsidR="00E90DD4" w:rsidRPr="00150A10">
        <w:t>с</w:t>
      </w:r>
      <w:proofErr w:type="gramStart"/>
      <w:r w:rsidR="00E90DD4" w:rsidRPr="00150A10">
        <w:t>.Е</w:t>
      </w:r>
      <w:proofErr w:type="gramEnd"/>
      <w:r w:rsidR="00E90DD4" w:rsidRPr="00150A10">
        <w:t>ремково</w:t>
      </w:r>
      <w:proofErr w:type="spellEnd"/>
      <w:r w:rsidR="00E90DD4" w:rsidRPr="00150A10">
        <w:t xml:space="preserve">» </w:t>
      </w:r>
      <w:r w:rsidR="00E90DD4" w:rsidRPr="00150A10">
        <w:rPr>
          <w:b/>
          <w:bCs/>
        </w:rPr>
        <w:t xml:space="preserve"> </w:t>
      </w:r>
      <w:r w:rsidRPr="00150A10">
        <w:t>(далее – рабочая группа) в следующем составе: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336"/>
        <w:gridCol w:w="5841"/>
      </w:tblGrid>
      <w:tr w:rsidR="00150A10" w:rsidRPr="00150A10" w:rsidTr="007674D1"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74D1" w:rsidRPr="00150A10" w:rsidRDefault="007674D1">
            <w:pPr>
              <w:rPr>
                <w:lang w:val="en-US" w:eastAsia="en-US"/>
              </w:rPr>
            </w:pPr>
            <w:r w:rsidRPr="00150A10">
              <w:t>Руководитель рабочей группы</w:t>
            </w:r>
          </w:p>
        </w:tc>
        <w:tc>
          <w:tcPr>
            <w:tcW w:w="584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74D1" w:rsidRPr="00150A10" w:rsidRDefault="00E90DD4">
            <w:pPr>
              <w:rPr>
                <w:lang w:eastAsia="en-US"/>
              </w:rPr>
            </w:pPr>
            <w:r w:rsidRPr="00150A10">
              <w:t xml:space="preserve">Семенова В.В. </w:t>
            </w:r>
            <w:r w:rsidR="00FD7257" w:rsidRPr="00150A10">
              <w:t>– заведующая;</w:t>
            </w:r>
            <w:r w:rsidR="007674D1" w:rsidRPr="00150A10">
              <w:t xml:space="preserve"> </w:t>
            </w:r>
          </w:p>
        </w:tc>
      </w:tr>
      <w:tr w:rsidR="00150A10" w:rsidRPr="00150A10" w:rsidTr="007674D1"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74D1" w:rsidRPr="00150A10" w:rsidRDefault="007674D1">
            <w:pPr>
              <w:rPr>
                <w:lang w:eastAsia="en-US"/>
              </w:rPr>
            </w:pPr>
            <w:r w:rsidRPr="00150A10">
              <w:t>Члены рабочей группы</w:t>
            </w:r>
          </w:p>
        </w:tc>
        <w:tc>
          <w:tcPr>
            <w:tcW w:w="584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74D1" w:rsidRPr="00150A10" w:rsidRDefault="00E90DD4">
            <w:pPr>
              <w:rPr>
                <w:lang w:eastAsia="en-US"/>
              </w:rPr>
            </w:pPr>
            <w:r w:rsidRPr="00150A10">
              <w:t>Куликова А.С.</w:t>
            </w:r>
            <w:r w:rsidR="007674D1" w:rsidRPr="00150A10">
              <w:t xml:space="preserve">– воспитатель </w:t>
            </w:r>
          </w:p>
        </w:tc>
      </w:tr>
    </w:tbl>
    <w:p w:rsidR="007674D1" w:rsidRPr="00150A10" w:rsidRDefault="007674D1" w:rsidP="007674D1">
      <w:pPr>
        <w:rPr>
          <w:lang w:eastAsia="en-US"/>
        </w:rPr>
      </w:pPr>
      <w:r w:rsidRPr="00150A10">
        <w:t>3. Рабочей группе:</w:t>
      </w:r>
    </w:p>
    <w:p w:rsidR="007674D1" w:rsidRPr="00150A10" w:rsidRDefault="007674D1" w:rsidP="007674D1">
      <w:pPr>
        <w:numPr>
          <w:ilvl w:val="0"/>
          <w:numId w:val="2"/>
        </w:numPr>
        <w:ind w:left="780" w:right="180"/>
        <w:contextualSpacing/>
      </w:pPr>
      <w:r w:rsidRPr="00150A10">
        <w:t>осуществлять свою деятельность в соответствии с дорожной картой, утвержденной настоящим приказом;</w:t>
      </w:r>
    </w:p>
    <w:p w:rsidR="007674D1" w:rsidRPr="00150A10" w:rsidRDefault="007674D1" w:rsidP="007674D1">
      <w:pPr>
        <w:numPr>
          <w:ilvl w:val="0"/>
          <w:numId w:val="2"/>
        </w:numPr>
        <w:ind w:left="780" w:right="180"/>
        <w:contextualSpacing/>
      </w:pPr>
      <w:r w:rsidRPr="00150A10">
        <w:t>руководствоваться в своей деятельности федеральной образовательной программой дошкольного образования, действующим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7674D1" w:rsidRPr="00150A10" w:rsidRDefault="007674D1" w:rsidP="007674D1">
      <w:r w:rsidRPr="00150A10">
        <w:t>4. Контроль исполнения настоящего приказа оставляю за собой.</w:t>
      </w:r>
    </w:p>
    <w:p w:rsidR="007674D1" w:rsidRPr="00150A10" w:rsidRDefault="007674D1" w:rsidP="007674D1"/>
    <w:p w:rsidR="007674D1" w:rsidRPr="00150A10" w:rsidRDefault="007674D1" w:rsidP="007674D1"/>
    <w:p w:rsidR="00E90DD4" w:rsidRPr="00150A10" w:rsidRDefault="00E90DD4" w:rsidP="007674D1">
      <w:pPr>
        <w:spacing w:line="228" w:lineRule="auto"/>
        <w:ind w:left="318" w:hanging="10"/>
        <w:jc w:val="center"/>
        <w:rPr>
          <w:b/>
          <w:lang w:bidi="ru-RU"/>
        </w:rPr>
      </w:pPr>
    </w:p>
    <w:p w:rsidR="00E90DD4" w:rsidRPr="00150A10" w:rsidRDefault="00E90DD4" w:rsidP="007674D1">
      <w:pPr>
        <w:spacing w:line="228" w:lineRule="auto"/>
        <w:ind w:left="318" w:hanging="10"/>
        <w:jc w:val="center"/>
        <w:rPr>
          <w:b/>
          <w:lang w:bidi="ru-RU"/>
        </w:rPr>
      </w:pPr>
    </w:p>
    <w:p w:rsidR="00E90DD4" w:rsidRPr="00150A10" w:rsidRDefault="00E90DD4" w:rsidP="007674D1">
      <w:pPr>
        <w:spacing w:line="228" w:lineRule="auto"/>
        <w:ind w:left="318" w:hanging="10"/>
        <w:jc w:val="center"/>
        <w:rPr>
          <w:b/>
          <w:lang w:bidi="ru-RU"/>
        </w:rPr>
      </w:pPr>
    </w:p>
    <w:p w:rsidR="00E90DD4" w:rsidRPr="00150A10" w:rsidRDefault="00E90DD4" w:rsidP="007674D1">
      <w:pPr>
        <w:spacing w:line="228" w:lineRule="auto"/>
        <w:ind w:left="318" w:hanging="10"/>
        <w:jc w:val="center"/>
        <w:rPr>
          <w:b/>
          <w:lang w:bidi="ru-RU"/>
        </w:rPr>
      </w:pPr>
    </w:p>
    <w:p w:rsidR="00E90DD4" w:rsidRPr="00150A10" w:rsidRDefault="00E90DD4" w:rsidP="007674D1">
      <w:pPr>
        <w:spacing w:line="228" w:lineRule="auto"/>
        <w:ind w:left="318" w:hanging="10"/>
        <w:jc w:val="center"/>
        <w:rPr>
          <w:b/>
          <w:lang w:bidi="ru-RU"/>
        </w:rPr>
      </w:pPr>
    </w:p>
    <w:p w:rsidR="00E90DD4" w:rsidRPr="00150A10" w:rsidRDefault="00E90DD4" w:rsidP="007674D1">
      <w:pPr>
        <w:spacing w:line="228" w:lineRule="auto"/>
        <w:ind w:left="318" w:hanging="10"/>
        <w:jc w:val="center"/>
        <w:rPr>
          <w:b/>
          <w:lang w:bidi="ru-RU"/>
        </w:rPr>
      </w:pPr>
    </w:p>
    <w:p w:rsidR="00E90DD4" w:rsidRPr="00150A10" w:rsidRDefault="00E90DD4" w:rsidP="007674D1">
      <w:pPr>
        <w:spacing w:line="228" w:lineRule="auto"/>
        <w:ind w:left="318" w:hanging="10"/>
        <w:jc w:val="center"/>
        <w:rPr>
          <w:b/>
          <w:lang w:bidi="ru-RU"/>
        </w:rPr>
      </w:pPr>
    </w:p>
    <w:p w:rsidR="00E90DD4" w:rsidRPr="00150A10" w:rsidRDefault="00E90DD4" w:rsidP="007674D1">
      <w:pPr>
        <w:spacing w:line="228" w:lineRule="auto"/>
        <w:ind w:left="318" w:hanging="10"/>
        <w:jc w:val="center"/>
        <w:rPr>
          <w:b/>
          <w:lang w:bidi="ru-RU"/>
        </w:rPr>
      </w:pPr>
    </w:p>
    <w:p w:rsidR="00E90DD4" w:rsidRPr="00150A10" w:rsidRDefault="00E90DD4" w:rsidP="007674D1">
      <w:pPr>
        <w:spacing w:line="228" w:lineRule="auto"/>
        <w:ind w:left="318" w:hanging="10"/>
        <w:jc w:val="center"/>
        <w:rPr>
          <w:b/>
          <w:lang w:bidi="ru-RU"/>
        </w:rPr>
      </w:pPr>
    </w:p>
    <w:p w:rsidR="00E90DD4" w:rsidRPr="00150A10" w:rsidRDefault="00E90DD4" w:rsidP="007674D1">
      <w:pPr>
        <w:spacing w:line="228" w:lineRule="auto"/>
        <w:ind w:left="318" w:hanging="10"/>
        <w:jc w:val="center"/>
        <w:rPr>
          <w:b/>
          <w:lang w:bidi="ru-RU"/>
        </w:rPr>
      </w:pPr>
    </w:p>
    <w:p w:rsidR="00150A10" w:rsidRPr="00150A10" w:rsidRDefault="00150A10" w:rsidP="00E90DD4">
      <w:pPr>
        <w:spacing w:line="228" w:lineRule="auto"/>
        <w:ind w:left="318" w:hanging="10"/>
        <w:jc w:val="right"/>
        <w:rPr>
          <w:lang w:bidi="ru-RU"/>
        </w:rPr>
      </w:pPr>
    </w:p>
    <w:p w:rsidR="00150A10" w:rsidRPr="00150A10" w:rsidRDefault="00150A10" w:rsidP="00E90DD4">
      <w:pPr>
        <w:spacing w:line="228" w:lineRule="auto"/>
        <w:ind w:left="318" w:hanging="10"/>
        <w:jc w:val="right"/>
        <w:rPr>
          <w:lang w:bidi="ru-RU"/>
        </w:rPr>
      </w:pPr>
    </w:p>
    <w:p w:rsidR="00E90DD4" w:rsidRPr="00150A10" w:rsidRDefault="00E90DD4" w:rsidP="00E90DD4">
      <w:pPr>
        <w:spacing w:line="228" w:lineRule="auto"/>
        <w:ind w:left="318" w:hanging="10"/>
        <w:jc w:val="right"/>
        <w:rPr>
          <w:lang w:bidi="ru-RU"/>
        </w:rPr>
      </w:pPr>
      <w:r w:rsidRPr="00150A10">
        <w:rPr>
          <w:lang w:bidi="ru-RU"/>
        </w:rPr>
        <w:lastRenderedPageBreak/>
        <w:t xml:space="preserve">Приложение </w:t>
      </w:r>
    </w:p>
    <w:p w:rsidR="00E90DD4" w:rsidRPr="00150A10" w:rsidRDefault="00E90DD4" w:rsidP="007674D1">
      <w:pPr>
        <w:spacing w:line="228" w:lineRule="auto"/>
        <w:ind w:left="318" w:hanging="10"/>
        <w:jc w:val="center"/>
        <w:rPr>
          <w:b/>
          <w:lang w:bidi="ru-RU"/>
        </w:rPr>
      </w:pPr>
    </w:p>
    <w:p w:rsidR="007674D1" w:rsidRPr="00150A10" w:rsidRDefault="007674D1" w:rsidP="007674D1">
      <w:pPr>
        <w:spacing w:line="228" w:lineRule="auto"/>
        <w:ind w:left="318" w:hanging="10"/>
        <w:jc w:val="center"/>
        <w:rPr>
          <w:lang w:eastAsia="en-US" w:bidi="ru-RU"/>
        </w:rPr>
      </w:pPr>
      <w:r w:rsidRPr="00150A10">
        <w:rPr>
          <w:b/>
          <w:lang w:bidi="ru-RU"/>
        </w:rPr>
        <w:t xml:space="preserve">ДОРОЖНАЯ КАРТА   </w:t>
      </w:r>
    </w:p>
    <w:p w:rsidR="00E90DD4" w:rsidRPr="00150A10" w:rsidRDefault="007674D1" w:rsidP="007674D1">
      <w:pPr>
        <w:spacing w:line="228" w:lineRule="auto"/>
        <w:ind w:left="10" w:hanging="10"/>
        <w:jc w:val="center"/>
      </w:pPr>
      <w:r w:rsidRPr="00150A10">
        <w:rPr>
          <w:b/>
          <w:lang w:bidi="ru-RU"/>
        </w:rPr>
        <w:t>по переходу с 1 сентября 2023 года к осуществлению образовательной деятельности</w:t>
      </w:r>
      <w:r w:rsidRPr="00150A10">
        <w:rPr>
          <w:lang w:bidi="ru-RU"/>
        </w:rPr>
        <w:t xml:space="preserve"> </w:t>
      </w:r>
      <w:r w:rsidRPr="00150A10">
        <w:rPr>
          <w:b/>
          <w:lang w:bidi="ru-RU"/>
        </w:rPr>
        <w:t>с непосредственным полным применением ФОП</w:t>
      </w:r>
      <w:r w:rsidRPr="00150A10">
        <w:rPr>
          <w:lang w:bidi="ru-RU"/>
        </w:rPr>
        <w:t xml:space="preserve"> </w:t>
      </w:r>
      <w:r w:rsidR="00E90DD4" w:rsidRPr="00150A10">
        <w:rPr>
          <w:lang w:bidi="ru-RU"/>
        </w:rPr>
        <w:t xml:space="preserve">в </w:t>
      </w:r>
      <w:r w:rsidR="00E90DD4" w:rsidRPr="00150A10">
        <w:t xml:space="preserve">МДБОУ «Детский сад </w:t>
      </w:r>
      <w:proofErr w:type="spellStart"/>
      <w:r w:rsidR="00E90DD4" w:rsidRPr="00150A10">
        <w:t>с</w:t>
      </w:r>
      <w:proofErr w:type="gramStart"/>
      <w:r w:rsidR="00E90DD4" w:rsidRPr="00150A10">
        <w:t>.Е</w:t>
      </w:r>
      <w:proofErr w:type="gramEnd"/>
      <w:r w:rsidR="00E90DD4" w:rsidRPr="00150A10">
        <w:t>ремково</w:t>
      </w:r>
      <w:proofErr w:type="spellEnd"/>
      <w:r w:rsidR="00E90DD4" w:rsidRPr="00150A10">
        <w:t>»</w:t>
      </w:r>
    </w:p>
    <w:p w:rsidR="007674D1" w:rsidRPr="00150A10" w:rsidRDefault="00E90DD4" w:rsidP="007674D1">
      <w:pPr>
        <w:spacing w:line="228" w:lineRule="auto"/>
        <w:ind w:left="10" w:hanging="10"/>
        <w:jc w:val="center"/>
        <w:rPr>
          <w:lang w:bidi="ru-RU"/>
        </w:rPr>
      </w:pPr>
      <w:r w:rsidRPr="00150A10">
        <w:t xml:space="preserve"> </w:t>
      </w:r>
      <w:r w:rsidRPr="00150A10">
        <w:rPr>
          <w:b/>
          <w:bCs/>
        </w:rPr>
        <w:t xml:space="preserve"> </w:t>
      </w: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5682"/>
        <w:gridCol w:w="1932"/>
        <w:gridCol w:w="1945"/>
      </w:tblGrid>
      <w:tr w:rsidR="00150A10" w:rsidRPr="00150A10" w:rsidTr="007674D1">
        <w:trPr>
          <w:trHeight w:val="5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D1" w:rsidRPr="00150A10" w:rsidRDefault="007674D1">
            <w:pPr>
              <w:ind w:left="62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№ </w:t>
            </w:r>
          </w:p>
          <w:p w:rsidR="007674D1" w:rsidRPr="00150A10" w:rsidRDefault="007674D1">
            <w:pPr>
              <w:ind w:left="14"/>
              <w:rPr>
                <w:sz w:val="24"/>
                <w:szCs w:val="24"/>
                <w:lang w:val="ru-RU" w:bidi="ru-RU"/>
              </w:rPr>
            </w:pPr>
            <w:proofErr w:type="gramStart"/>
            <w:r w:rsidRPr="00150A10">
              <w:rPr>
                <w:sz w:val="24"/>
                <w:szCs w:val="24"/>
                <w:lang w:val="ru-RU" w:bidi="ru-RU"/>
              </w:rPr>
              <w:t>п</w:t>
            </w:r>
            <w:proofErr w:type="gramEnd"/>
            <w:r w:rsidRPr="00150A10">
              <w:rPr>
                <w:sz w:val="24"/>
                <w:szCs w:val="24"/>
                <w:lang w:val="ru-RU" w:bidi="ru-RU"/>
              </w:rPr>
              <w:t xml:space="preserve">/п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D1" w:rsidRPr="00150A10" w:rsidRDefault="007674D1">
            <w:pPr>
              <w:ind w:right="66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D1" w:rsidRPr="00150A10" w:rsidRDefault="007674D1">
            <w:pPr>
              <w:ind w:right="76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7674D1" w:rsidRPr="00150A10" w:rsidRDefault="007674D1">
            <w:pPr>
              <w:ind w:right="71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Исполнитель </w:t>
            </w:r>
          </w:p>
        </w:tc>
      </w:tr>
      <w:tr w:rsidR="00150A10" w:rsidRPr="00150A10" w:rsidTr="007674D1">
        <w:trPr>
          <w:trHeight w:val="288"/>
        </w:trPr>
        <w:tc>
          <w:tcPr>
            <w:tcW w:w="10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7674D1" w:rsidRPr="00150A10" w:rsidRDefault="007674D1">
            <w:pPr>
              <w:ind w:right="73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1. Организационно–управленческое обеспечение </w:t>
            </w:r>
          </w:p>
        </w:tc>
      </w:tr>
      <w:tr w:rsidR="00150A10" w:rsidRPr="00150A10" w:rsidTr="007674D1">
        <w:trPr>
          <w:trHeight w:val="83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D1" w:rsidRPr="00150A10" w:rsidRDefault="007674D1">
            <w:pPr>
              <w:ind w:right="69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1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D1" w:rsidRPr="00150A10" w:rsidRDefault="007674D1">
            <w:pPr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D1" w:rsidRPr="00150A10" w:rsidRDefault="00E90DD4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Февраль </w:t>
            </w:r>
            <w:r w:rsidR="007674D1" w:rsidRPr="00150A10">
              <w:rPr>
                <w:sz w:val="24"/>
                <w:szCs w:val="24"/>
                <w:lang w:val="ru-RU" w:bidi="ru-RU"/>
              </w:rPr>
              <w:t>-</w:t>
            </w:r>
            <w:r w:rsidRPr="00150A10">
              <w:rPr>
                <w:sz w:val="24"/>
                <w:szCs w:val="24"/>
                <w:lang w:val="ru-RU" w:bidi="ru-RU"/>
              </w:rPr>
              <w:t xml:space="preserve"> </w:t>
            </w:r>
            <w:r w:rsidR="007674D1" w:rsidRPr="00150A10">
              <w:rPr>
                <w:sz w:val="24"/>
                <w:szCs w:val="24"/>
                <w:lang w:val="ru-RU"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7674D1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</w:t>
            </w:r>
            <w:r w:rsidR="007674D1" w:rsidRPr="00150A10">
              <w:rPr>
                <w:sz w:val="24"/>
                <w:szCs w:val="24"/>
                <w:lang w:val="ru-RU" w:bidi="ru-RU"/>
              </w:rPr>
              <w:t>.;</w:t>
            </w:r>
          </w:p>
          <w:p w:rsidR="007674D1" w:rsidRPr="00150A10" w:rsidRDefault="007674D1" w:rsidP="00E90DD4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Воспитатель </w:t>
            </w:r>
            <w:r w:rsidR="00E90DD4" w:rsidRPr="00150A10">
              <w:rPr>
                <w:sz w:val="24"/>
                <w:szCs w:val="24"/>
                <w:lang w:val="ru-RU" w:bidi="ru-RU"/>
              </w:rPr>
              <w:t>Куликова А.С.</w:t>
            </w:r>
          </w:p>
        </w:tc>
      </w:tr>
      <w:tr w:rsidR="00150A10" w:rsidRPr="00150A10" w:rsidTr="00E90DD4">
        <w:trPr>
          <w:trHeight w:val="83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9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2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4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D4" w:rsidRPr="00150A10" w:rsidRDefault="00E90DD4" w:rsidP="00D06DAB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Февраль - август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</w:t>
            </w:r>
            <w:r w:rsidR="00E90DD4" w:rsidRPr="00150A10">
              <w:rPr>
                <w:sz w:val="24"/>
                <w:szCs w:val="24"/>
                <w:lang w:val="ru-RU" w:bidi="ru-RU"/>
              </w:rPr>
              <w:t>.;</w:t>
            </w:r>
          </w:p>
          <w:p w:rsidR="00E90DD4" w:rsidRPr="00150A10" w:rsidRDefault="00E90DD4" w:rsidP="00D06DAB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Воспитатель Куликова А.С.</w:t>
            </w:r>
          </w:p>
        </w:tc>
      </w:tr>
      <w:tr w:rsidR="00150A10" w:rsidRPr="00150A10" w:rsidTr="007674D1">
        <w:trPr>
          <w:trHeight w:val="84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9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4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76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  <w:r w:rsidR="00E90DD4" w:rsidRPr="00150A10">
              <w:rPr>
                <w:sz w:val="24"/>
                <w:szCs w:val="24"/>
                <w:lang w:val="ru-RU" w:bidi="ru-RU"/>
              </w:rPr>
              <w:t>.</w:t>
            </w:r>
          </w:p>
        </w:tc>
      </w:tr>
      <w:tr w:rsidR="00150A10" w:rsidRPr="00150A10" w:rsidTr="00E90DD4">
        <w:trPr>
          <w:trHeight w:val="111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9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4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4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D4" w:rsidRPr="00150A10" w:rsidRDefault="00E90DD4" w:rsidP="00D06DAB">
            <w:pPr>
              <w:ind w:right="76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E90DD4">
        <w:trPr>
          <w:trHeight w:val="56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9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5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Проведение совещания с педагогом 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D4" w:rsidRPr="00150A10" w:rsidRDefault="00E90DD4" w:rsidP="00D06DAB">
            <w:pPr>
              <w:ind w:right="76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Март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FD7257" w:rsidP="00FD7257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7674D1">
        <w:trPr>
          <w:trHeight w:val="83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9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7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209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spacing w:line="225" w:lineRule="auto"/>
              <w:ind w:left="4" w:right="19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Февраль – август </w:t>
            </w:r>
          </w:p>
          <w:p w:rsidR="00E90DD4" w:rsidRPr="00150A10" w:rsidRDefault="00E90DD4">
            <w:pPr>
              <w:ind w:right="7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FD7257" w:rsidP="00FD7257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7674D1">
        <w:trPr>
          <w:trHeight w:val="84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9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8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3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spacing w:line="225" w:lineRule="auto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Февраль, май, август </w:t>
            </w:r>
          </w:p>
          <w:p w:rsidR="00E90DD4" w:rsidRPr="00150A10" w:rsidRDefault="00E90DD4">
            <w:pPr>
              <w:ind w:right="7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FD7257" w:rsidP="00FD7257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E90DD4">
        <w:trPr>
          <w:trHeight w:val="83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9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9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5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D4" w:rsidRPr="00150A10" w:rsidRDefault="00E90DD4" w:rsidP="00D06DAB">
            <w:pPr>
              <w:ind w:right="76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Март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FD7257" w:rsidP="00FD7257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7674D1">
        <w:trPr>
          <w:trHeight w:val="111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10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63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</w:t>
            </w:r>
            <w:proofErr w:type="spellStart"/>
            <w:r w:rsidRPr="00150A10">
              <w:rPr>
                <w:sz w:val="24"/>
                <w:szCs w:val="24"/>
                <w:lang w:val="ru-RU" w:bidi="ru-RU"/>
              </w:rPr>
              <w:t>воспитательно</w:t>
            </w:r>
            <w:proofErr w:type="spellEnd"/>
            <w:r w:rsidRPr="00150A10">
              <w:rPr>
                <w:sz w:val="24"/>
                <w:szCs w:val="24"/>
                <w:lang w:val="ru-RU" w:bidi="ru-RU"/>
              </w:rPr>
              <w:t xml:space="preserve">-образовательной деятельности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 w:rsidP="00D06DAB">
            <w:pPr>
              <w:ind w:right="76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FD7257" w:rsidP="00FD7257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  <w:r w:rsidR="00E90DD4" w:rsidRPr="00150A10">
              <w:rPr>
                <w:sz w:val="24"/>
                <w:szCs w:val="24"/>
                <w:lang w:val="ru-RU" w:bidi="ru-RU"/>
              </w:rPr>
              <w:t>.</w:t>
            </w:r>
          </w:p>
        </w:tc>
      </w:tr>
      <w:tr w:rsidR="00150A10" w:rsidRPr="00150A10" w:rsidTr="007674D1">
        <w:trPr>
          <w:trHeight w:val="111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11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Издание приказа об утверждении локальных актов учреждения </w:t>
            </w:r>
            <w:r w:rsidRPr="00150A10">
              <w:rPr>
                <w:sz w:val="24"/>
                <w:szCs w:val="24"/>
                <w:lang w:val="ru-RU" w:bidi="ru-RU"/>
              </w:rPr>
              <w:tab/>
              <w:t xml:space="preserve">в </w:t>
            </w:r>
            <w:r w:rsidRPr="00150A10">
              <w:rPr>
                <w:sz w:val="24"/>
                <w:szCs w:val="24"/>
                <w:lang w:val="ru-RU" w:bidi="ru-RU"/>
              </w:rPr>
              <w:tab/>
              <w:t xml:space="preserve">сфере </w:t>
            </w:r>
            <w:r w:rsidRPr="00150A10">
              <w:rPr>
                <w:sz w:val="24"/>
                <w:szCs w:val="24"/>
                <w:lang w:val="ru-RU"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В.В..</w:t>
            </w:r>
          </w:p>
        </w:tc>
      </w:tr>
      <w:tr w:rsidR="00150A10" w:rsidRPr="00150A10" w:rsidTr="007674D1">
        <w:trPr>
          <w:trHeight w:val="56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12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FD7257">
            <w:pPr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Мониторинг готовности ДОУ</w:t>
            </w:r>
            <w:r w:rsidR="00E90DD4" w:rsidRPr="00150A10">
              <w:rPr>
                <w:sz w:val="24"/>
                <w:szCs w:val="24"/>
                <w:lang w:val="ru-RU" w:bidi="ru-RU"/>
              </w:rPr>
              <w:t xml:space="preserve"> к реализации ФОП </w:t>
            </w:r>
            <w:proofErr w:type="gramStart"/>
            <w:r w:rsidR="00E90DD4" w:rsidRPr="00150A10">
              <w:rPr>
                <w:sz w:val="24"/>
                <w:szCs w:val="24"/>
                <w:lang w:val="ru-RU" w:bidi="ru-RU"/>
              </w:rPr>
              <w:t>с</w:t>
            </w:r>
            <w:proofErr w:type="gramEnd"/>
            <w:r w:rsidR="00E90DD4" w:rsidRPr="00150A10">
              <w:rPr>
                <w:sz w:val="24"/>
                <w:szCs w:val="24"/>
                <w:lang w:val="ru-RU" w:bidi="ru-RU"/>
              </w:rPr>
              <w:t xml:space="preserve"> </w:t>
            </w:r>
          </w:p>
          <w:p w:rsidR="00E90DD4" w:rsidRPr="00150A10" w:rsidRDefault="00E90DD4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76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FD7257" w:rsidP="00FD7257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7674D1">
        <w:trPr>
          <w:trHeight w:val="285"/>
        </w:trPr>
        <w:tc>
          <w:tcPr>
            <w:tcW w:w="10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90DD4" w:rsidRPr="00150A10" w:rsidRDefault="00E90DD4">
            <w:pPr>
              <w:ind w:right="68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2. Кадровое обеспечение </w:t>
            </w:r>
          </w:p>
        </w:tc>
      </w:tr>
      <w:tr w:rsidR="00150A10" w:rsidRPr="00150A10" w:rsidTr="00FD7257">
        <w:trPr>
          <w:trHeight w:val="84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90DD4" w:rsidRPr="00150A10" w:rsidRDefault="00E90DD4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lastRenderedPageBreak/>
              <w:t xml:space="preserve">13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90DD4" w:rsidRPr="00150A10" w:rsidRDefault="00FD7257" w:rsidP="00FD7257">
            <w:pPr>
              <w:ind w:right="62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Проведение анализа образовательных потребностей и профессиональных затруднений педагога по вопросам перехода на полное применение ФОП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0DD4" w:rsidRPr="00150A10" w:rsidRDefault="00FD7257">
            <w:pPr>
              <w:ind w:left="56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Апрель –</w:t>
            </w:r>
            <w:r w:rsidR="00E14416" w:rsidRPr="00150A10">
              <w:rPr>
                <w:sz w:val="24"/>
                <w:szCs w:val="24"/>
                <w:lang w:val="ru-RU" w:bidi="ru-RU"/>
              </w:rPr>
              <w:t xml:space="preserve"> </w:t>
            </w:r>
            <w:r w:rsidRPr="00150A10">
              <w:rPr>
                <w:sz w:val="24"/>
                <w:szCs w:val="24"/>
                <w:lang w:val="ru-RU" w:bidi="ru-RU"/>
              </w:rPr>
              <w:t>май   2023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FD7257" w:rsidP="00FD7257">
            <w:pPr>
              <w:ind w:right="74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FD7257">
        <w:trPr>
          <w:trHeight w:val="29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DD4" w:rsidRPr="00150A10" w:rsidRDefault="00E90DD4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14 </w:t>
            </w:r>
          </w:p>
        </w:tc>
        <w:tc>
          <w:tcPr>
            <w:tcW w:w="5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DD4" w:rsidRPr="00150A10" w:rsidRDefault="00FD7257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Обеспечение курсовой подготовки педагога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DD4" w:rsidRPr="00150A10" w:rsidRDefault="00FD7257">
            <w:pPr>
              <w:ind w:right="64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Февраль 2023 – май 2024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7257" w:rsidRPr="00150A10" w:rsidRDefault="00FD7257" w:rsidP="00FD7257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FD7257" w:rsidP="00FD7257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7674D1">
        <w:trPr>
          <w:trHeight w:val="284"/>
        </w:trPr>
        <w:tc>
          <w:tcPr>
            <w:tcW w:w="10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90DD4" w:rsidRPr="00150A10" w:rsidRDefault="00E90DD4">
            <w:pPr>
              <w:ind w:right="70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3. Методическое обеспечение </w:t>
            </w:r>
          </w:p>
        </w:tc>
      </w:tr>
      <w:tr w:rsidR="00150A10" w:rsidRPr="00150A10" w:rsidTr="007674D1">
        <w:trPr>
          <w:trHeight w:val="56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14416" w:rsidP="00E14416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15</w:t>
            </w:r>
            <w:r w:rsidR="00E90DD4" w:rsidRPr="00150A10">
              <w:rPr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Обеспечение ме</w:t>
            </w:r>
            <w:r w:rsidR="00E14416" w:rsidRPr="00150A10">
              <w:rPr>
                <w:sz w:val="24"/>
                <w:szCs w:val="24"/>
                <w:lang w:val="ru-RU" w:bidi="ru-RU"/>
              </w:rPr>
              <w:t>тодическими материалами педагога</w:t>
            </w:r>
            <w:r w:rsidRPr="00150A10">
              <w:rPr>
                <w:sz w:val="24"/>
                <w:szCs w:val="24"/>
                <w:lang w:val="ru-RU" w:bidi="ru-RU"/>
              </w:rPr>
              <w:t xml:space="preserve"> по сопровождению реализации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left="4" w:right="19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14416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7674D1">
        <w:trPr>
          <w:trHeight w:val="5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14416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16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D4" w:rsidRPr="00150A10" w:rsidRDefault="00E90DD4">
            <w:pPr>
              <w:ind w:right="76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14416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90DD4" w:rsidRPr="00150A10" w:rsidRDefault="00E14416" w:rsidP="00E14416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E14416">
        <w:trPr>
          <w:trHeight w:val="84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17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416" w:rsidRPr="00150A10" w:rsidRDefault="00E14416" w:rsidP="00FD1E34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Обеспечение </w:t>
            </w:r>
            <w:r w:rsidRPr="00150A10">
              <w:rPr>
                <w:sz w:val="24"/>
                <w:szCs w:val="24"/>
                <w:lang w:val="ru-RU" w:bidi="ru-RU"/>
              </w:rPr>
              <w:tab/>
              <w:t xml:space="preserve">участия </w:t>
            </w:r>
            <w:r w:rsidRPr="00150A10">
              <w:rPr>
                <w:sz w:val="24"/>
                <w:szCs w:val="24"/>
                <w:lang w:val="ru-RU" w:bidi="ru-RU"/>
              </w:rPr>
              <w:tab/>
              <w:t xml:space="preserve">педагога </w:t>
            </w:r>
            <w:r w:rsidRPr="00150A10">
              <w:rPr>
                <w:sz w:val="24"/>
                <w:szCs w:val="24"/>
                <w:lang w:val="ru-RU" w:bidi="ru-RU"/>
              </w:rPr>
              <w:tab/>
              <w:t xml:space="preserve">в </w:t>
            </w:r>
            <w:r w:rsidRPr="00150A10">
              <w:rPr>
                <w:sz w:val="24"/>
                <w:szCs w:val="24"/>
                <w:lang w:val="ru-RU" w:bidi="ru-RU"/>
              </w:rPr>
              <w:tab/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416" w:rsidRPr="00150A10" w:rsidRDefault="00E14416" w:rsidP="00FD1E34">
            <w:pPr>
              <w:ind w:left="4" w:right="19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14416" w:rsidRPr="00150A10" w:rsidRDefault="00E14416" w:rsidP="00FD1E34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14416" w:rsidRPr="00150A10" w:rsidRDefault="00E14416" w:rsidP="00FD1E34">
            <w:pPr>
              <w:ind w:right="72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E14416">
        <w:trPr>
          <w:trHeight w:val="83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18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416" w:rsidRPr="00150A10" w:rsidRDefault="00E14416" w:rsidP="004616F3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Разработка </w:t>
            </w:r>
            <w:r w:rsidRPr="00150A10">
              <w:rPr>
                <w:sz w:val="24"/>
                <w:szCs w:val="24"/>
                <w:lang w:val="ru-RU" w:bidi="ru-RU"/>
              </w:rPr>
              <w:tab/>
              <w:t xml:space="preserve">и </w:t>
            </w:r>
            <w:r w:rsidRPr="00150A10">
              <w:rPr>
                <w:sz w:val="24"/>
                <w:szCs w:val="24"/>
                <w:lang w:val="ru-RU" w:bidi="ru-RU"/>
              </w:rPr>
              <w:tab/>
              <w:t xml:space="preserve">утверждение </w:t>
            </w:r>
            <w:r w:rsidRPr="00150A10">
              <w:rPr>
                <w:sz w:val="24"/>
                <w:szCs w:val="24"/>
                <w:lang w:val="ru-RU"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416" w:rsidRPr="00150A10" w:rsidRDefault="00E14416" w:rsidP="004616F3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Апрель - август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14416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14416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В.В.;</w:t>
            </w:r>
          </w:p>
          <w:p w:rsidR="00E14416" w:rsidRPr="00150A10" w:rsidRDefault="00E14416" w:rsidP="00E14416">
            <w:pPr>
              <w:ind w:right="72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Воспитатель Куликова А.С.</w:t>
            </w:r>
          </w:p>
        </w:tc>
      </w:tr>
      <w:tr w:rsidR="00150A10" w:rsidRPr="00150A10" w:rsidTr="007674D1">
        <w:trPr>
          <w:trHeight w:val="284"/>
        </w:trPr>
        <w:tc>
          <w:tcPr>
            <w:tcW w:w="10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14416" w:rsidRPr="00150A10" w:rsidRDefault="00E14416">
            <w:pPr>
              <w:ind w:right="68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4. Информационное обеспечение </w:t>
            </w:r>
          </w:p>
        </w:tc>
      </w:tr>
      <w:tr w:rsidR="00150A10" w:rsidRPr="00150A10" w:rsidTr="007674D1">
        <w:trPr>
          <w:trHeight w:val="111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19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>
            <w:pPr>
              <w:spacing w:line="225" w:lineRule="auto"/>
              <w:ind w:right="63"/>
              <w:jc w:val="both"/>
              <w:rPr>
                <w:sz w:val="24"/>
                <w:szCs w:val="24"/>
                <w:lang w:val="ru-RU" w:bidi="ru-RU"/>
              </w:rPr>
            </w:pPr>
            <w:proofErr w:type="gramStart"/>
            <w:r w:rsidRPr="00150A10">
              <w:rPr>
                <w:sz w:val="24"/>
                <w:szCs w:val="24"/>
                <w:lang w:val="ru-RU"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  <w:proofErr w:type="gramEnd"/>
          </w:p>
          <w:p w:rsidR="00E14416" w:rsidRPr="00150A10" w:rsidRDefault="00E14416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 w:rsidP="00A47832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Февраль-</w:t>
            </w:r>
            <w:r w:rsidR="00A47832" w:rsidRPr="00150A10">
              <w:rPr>
                <w:sz w:val="24"/>
                <w:szCs w:val="24"/>
                <w:lang w:val="ru-RU" w:bidi="ru-RU"/>
              </w:rPr>
              <w:t>апрель</w:t>
            </w:r>
            <w:r w:rsidRPr="00150A10">
              <w:rPr>
                <w:sz w:val="24"/>
                <w:szCs w:val="24"/>
                <w:lang w:val="ru-RU"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14416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14416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В.В.;</w:t>
            </w:r>
          </w:p>
          <w:p w:rsidR="00E14416" w:rsidRPr="00150A10" w:rsidRDefault="00E14416" w:rsidP="00E14416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Воспитатель Куликова А.С.</w:t>
            </w:r>
          </w:p>
        </w:tc>
      </w:tr>
      <w:tr w:rsidR="00150A10" w:rsidRPr="00150A10" w:rsidTr="007674D1">
        <w:trPr>
          <w:trHeight w:val="111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20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>
            <w:pPr>
              <w:spacing w:line="225" w:lineRule="auto"/>
              <w:ind w:right="65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E14416" w:rsidRPr="00150A10" w:rsidRDefault="00E14416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 w:rsidP="00E14416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Февраль –</w:t>
            </w:r>
            <w:r w:rsidR="00A47832" w:rsidRPr="00150A10">
              <w:rPr>
                <w:sz w:val="24"/>
                <w:szCs w:val="24"/>
                <w:lang w:val="ru-RU" w:bidi="ru-RU"/>
              </w:rPr>
              <w:t xml:space="preserve"> </w:t>
            </w:r>
            <w:r w:rsidRPr="00150A10">
              <w:rPr>
                <w:sz w:val="24"/>
                <w:szCs w:val="24"/>
                <w:lang w:val="ru-RU"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14416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14416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В.В.;</w:t>
            </w:r>
          </w:p>
          <w:p w:rsidR="00E14416" w:rsidRPr="00150A10" w:rsidRDefault="00E14416" w:rsidP="00E14416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Воспитатель Куликова А.С.</w:t>
            </w:r>
          </w:p>
        </w:tc>
      </w:tr>
      <w:tr w:rsidR="00150A10" w:rsidRPr="00150A10" w:rsidTr="007674D1">
        <w:trPr>
          <w:trHeight w:val="111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21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A47832">
            <w:pPr>
              <w:ind w:right="64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Обеспечение педагогу</w:t>
            </w:r>
            <w:r w:rsidR="00E14416" w:rsidRPr="00150A10">
              <w:rPr>
                <w:sz w:val="24"/>
                <w:szCs w:val="24"/>
                <w:lang w:val="ru-RU" w:bidi="ru-RU"/>
              </w:rPr>
              <w:t xml:space="preserve">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Февраль - август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14416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14416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7674D1">
        <w:trPr>
          <w:trHeight w:val="83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22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32" w:rsidRPr="00150A10" w:rsidRDefault="00A47832" w:rsidP="00A47832">
            <w:pPr>
              <w:spacing w:line="225" w:lineRule="auto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Проведение родительского  собрания</w:t>
            </w:r>
            <w:r w:rsidR="00E14416" w:rsidRPr="00150A10">
              <w:rPr>
                <w:sz w:val="24"/>
                <w:szCs w:val="24"/>
                <w:lang w:val="ru-RU" w:bidi="ru-RU"/>
              </w:rPr>
              <w:t>, с рассмотрением вопросов применения ФОП</w:t>
            </w:r>
          </w:p>
          <w:p w:rsidR="00E14416" w:rsidRPr="00150A10" w:rsidRDefault="00E14416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август  - сентябрь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14416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14416" w:rsidRPr="00150A10" w:rsidRDefault="00E14416" w:rsidP="00E14416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В.В.;</w:t>
            </w:r>
          </w:p>
          <w:p w:rsidR="00E14416" w:rsidRPr="00150A10" w:rsidRDefault="00E14416" w:rsidP="00E14416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Воспитатель Куликова А.С.</w:t>
            </w:r>
          </w:p>
        </w:tc>
      </w:tr>
      <w:tr w:rsidR="00150A10" w:rsidRPr="00150A10" w:rsidTr="007674D1">
        <w:trPr>
          <w:trHeight w:val="56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A47832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>
            <w:pPr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A47832" w:rsidP="00A47832">
            <w:pPr>
              <w:ind w:right="17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Август </w:t>
            </w:r>
            <w:r w:rsidR="00E14416" w:rsidRPr="00150A10">
              <w:rPr>
                <w:sz w:val="24"/>
                <w:szCs w:val="24"/>
                <w:lang w:val="ru-RU"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A47832" w:rsidRPr="00150A10" w:rsidRDefault="00A47832" w:rsidP="00A47832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14416" w:rsidRPr="00150A10" w:rsidRDefault="00A47832" w:rsidP="00A47832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7674D1">
        <w:trPr>
          <w:trHeight w:val="284"/>
        </w:trPr>
        <w:tc>
          <w:tcPr>
            <w:tcW w:w="10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14416" w:rsidRPr="00150A10" w:rsidRDefault="00E14416">
            <w:pPr>
              <w:ind w:right="7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5. Материально-техническое обеспечение </w:t>
            </w:r>
          </w:p>
        </w:tc>
      </w:tr>
      <w:tr w:rsidR="00150A10" w:rsidRPr="00150A10" w:rsidTr="007674D1">
        <w:trPr>
          <w:trHeight w:val="56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A47832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24</w:t>
            </w:r>
            <w:r w:rsidR="00E14416" w:rsidRPr="00150A10">
              <w:rPr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E14416">
            <w:pPr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416" w:rsidRPr="00150A10" w:rsidRDefault="00A47832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Февраль </w:t>
            </w:r>
            <w:r w:rsidR="00E14416" w:rsidRPr="00150A10">
              <w:rPr>
                <w:sz w:val="24"/>
                <w:szCs w:val="24"/>
                <w:lang w:val="ru-RU" w:bidi="ru-RU"/>
              </w:rPr>
              <w:t xml:space="preserve">- август 2023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A47832" w:rsidRPr="00150A10" w:rsidRDefault="00A47832" w:rsidP="00A47832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E14416" w:rsidRPr="00150A10" w:rsidRDefault="00A47832" w:rsidP="00A47832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A47832">
        <w:trPr>
          <w:trHeight w:val="111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32" w:rsidRPr="00150A10" w:rsidRDefault="00A47832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25 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32" w:rsidRPr="00150A10" w:rsidRDefault="00A47832">
            <w:pPr>
              <w:ind w:right="60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32" w:rsidRPr="00150A10" w:rsidRDefault="00A47832" w:rsidP="00543659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Постоянно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47832" w:rsidRPr="00150A10" w:rsidRDefault="00A47832" w:rsidP="00543659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A47832" w:rsidRPr="00150A10" w:rsidRDefault="00A47832" w:rsidP="00543659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7674D1">
        <w:trPr>
          <w:trHeight w:val="111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32" w:rsidRPr="00150A10" w:rsidRDefault="00A47832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26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32" w:rsidRPr="00150A10" w:rsidRDefault="00A47832">
            <w:pPr>
              <w:ind w:right="58"/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Определение учебно-методических пособий, электронных и образовательных ресурсов, </w:t>
            </w:r>
            <w:proofErr w:type="gramStart"/>
            <w:r w:rsidRPr="00150A10">
              <w:rPr>
                <w:sz w:val="24"/>
                <w:szCs w:val="24"/>
                <w:lang w:val="ru-RU" w:bidi="ru-RU"/>
              </w:rPr>
              <w:t>используемого</w:t>
            </w:r>
            <w:proofErr w:type="gramEnd"/>
            <w:r w:rsidRPr="00150A10">
              <w:rPr>
                <w:sz w:val="24"/>
                <w:szCs w:val="24"/>
                <w:lang w:val="ru-RU" w:bidi="ru-RU"/>
              </w:rPr>
              <w:t xml:space="preserve">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32" w:rsidRPr="00150A10" w:rsidRDefault="00A47832" w:rsidP="00A47832">
            <w:pPr>
              <w:ind w:right="76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Постоянно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A47832" w:rsidRPr="00150A10" w:rsidRDefault="00A47832" w:rsidP="00A47832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A47832" w:rsidRPr="00150A10" w:rsidRDefault="00A47832" w:rsidP="00A47832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7674D1">
        <w:trPr>
          <w:trHeight w:val="56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32" w:rsidRPr="00150A10" w:rsidRDefault="00A47832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lastRenderedPageBreak/>
              <w:t>27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32" w:rsidRPr="00150A10" w:rsidRDefault="00A47832">
            <w:pPr>
              <w:jc w:val="both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32" w:rsidRPr="00150A10" w:rsidRDefault="00A47832">
            <w:pPr>
              <w:ind w:left="28" w:right="39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Постоянно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A47832" w:rsidRPr="00150A10" w:rsidRDefault="00A47832" w:rsidP="00A47832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A47832" w:rsidRPr="00150A10" w:rsidRDefault="00A47832" w:rsidP="00A47832">
            <w:pPr>
              <w:ind w:right="7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</w:t>
            </w:r>
          </w:p>
        </w:tc>
      </w:tr>
      <w:tr w:rsidR="00150A10" w:rsidRPr="00150A10" w:rsidTr="007674D1">
        <w:trPr>
          <w:trHeight w:val="5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32" w:rsidRPr="00150A10" w:rsidRDefault="00A47832">
            <w:pPr>
              <w:ind w:left="58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28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32" w:rsidRPr="00150A10" w:rsidRDefault="00A47832">
            <w:pPr>
              <w:tabs>
                <w:tab w:val="center" w:pos="3818"/>
                <w:tab w:val="right" w:pos="5526"/>
              </w:tabs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Закупка/приобретение </w:t>
            </w:r>
            <w:r w:rsidRPr="00150A10">
              <w:rPr>
                <w:sz w:val="24"/>
                <w:szCs w:val="24"/>
                <w:lang w:val="ru-RU" w:bidi="ru-RU"/>
              </w:rPr>
              <w:tab/>
            </w:r>
            <w:proofErr w:type="gramStart"/>
            <w:r w:rsidRPr="00150A10">
              <w:rPr>
                <w:sz w:val="24"/>
                <w:szCs w:val="24"/>
                <w:lang w:val="ru-RU" w:bidi="ru-RU"/>
              </w:rPr>
              <w:t>методических</w:t>
            </w:r>
            <w:proofErr w:type="gramEnd"/>
            <w:r w:rsidRPr="00150A10">
              <w:rPr>
                <w:sz w:val="24"/>
                <w:szCs w:val="24"/>
                <w:lang w:val="ru-RU" w:bidi="ru-RU"/>
              </w:rPr>
              <w:t xml:space="preserve"> </w:t>
            </w:r>
            <w:r w:rsidRPr="00150A10">
              <w:rPr>
                <w:sz w:val="24"/>
                <w:szCs w:val="24"/>
                <w:lang w:val="ru-RU" w:bidi="ru-RU"/>
              </w:rPr>
              <w:tab/>
              <w:t xml:space="preserve">и </w:t>
            </w:r>
          </w:p>
          <w:p w:rsidR="00A47832" w:rsidRPr="00150A10" w:rsidRDefault="00A47832">
            <w:pPr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32" w:rsidRPr="00150A10" w:rsidRDefault="00A47832">
            <w:pPr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 xml:space="preserve">Постоянно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A47832" w:rsidRPr="00150A10" w:rsidRDefault="00A47832" w:rsidP="00A47832">
            <w:pPr>
              <w:ind w:left="2" w:hanging="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Заведующая</w:t>
            </w:r>
          </w:p>
          <w:p w:rsidR="00A47832" w:rsidRPr="00150A10" w:rsidRDefault="00A47832" w:rsidP="00A47832">
            <w:pPr>
              <w:ind w:right="72"/>
              <w:jc w:val="center"/>
              <w:rPr>
                <w:sz w:val="24"/>
                <w:szCs w:val="24"/>
                <w:lang w:val="ru-RU" w:bidi="ru-RU"/>
              </w:rPr>
            </w:pPr>
            <w:r w:rsidRPr="00150A10">
              <w:rPr>
                <w:sz w:val="24"/>
                <w:szCs w:val="24"/>
                <w:lang w:val="ru-RU" w:bidi="ru-RU"/>
              </w:rPr>
              <w:t>Семенова В.В..</w:t>
            </w:r>
          </w:p>
        </w:tc>
      </w:tr>
    </w:tbl>
    <w:p w:rsidR="007674D1" w:rsidRPr="00150A10" w:rsidRDefault="007674D1" w:rsidP="007674D1">
      <w:pPr>
        <w:jc w:val="both"/>
        <w:rPr>
          <w:lang w:eastAsia="en-US" w:bidi="ru-RU"/>
        </w:rPr>
      </w:pPr>
      <w:r w:rsidRPr="00150A10">
        <w:rPr>
          <w:lang w:bidi="ru-RU"/>
        </w:rPr>
        <w:t xml:space="preserve"> </w:t>
      </w:r>
    </w:p>
    <w:p w:rsidR="006A5B20" w:rsidRPr="009B29BB" w:rsidRDefault="006A5B20" w:rsidP="006A5B20"/>
    <w:p w:rsidR="006A5B20" w:rsidRPr="009B29BB" w:rsidRDefault="006A5B20" w:rsidP="006A5B20"/>
    <w:p w:rsidR="006A5B20" w:rsidRPr="009B29BB" w:rsidRDefault="006A5B20" w:rsidP="009B29BB">
      <w:pPr>
        <w:pStyle w:val="a4"/>
        <w:ind w:left="1440"/>
        <w:jc w:val="both"/>
        <w:rPr>
          <w:rFonts w:ascii="Times New Roman" w:hAnsi="Times New Roman"/>
          <w:sz w:val="24"/>
          <w:szCs w:val="24"/>
        </w:rPr>
      </w:pPr>
      <w:r w:rsidRPr="009B29BB">
        <w:rPr>
          <w:rFonts w:ascii="Times New Roman" w:hAnsi="Times New Roman"/>
          <w:sz w:val="24"/>
          <w:szCs w:val="24"/>
        </w:rPr>
        <w:t>Заведующая МБДОУ «Детский сад с</w:t>
      </w:r>
      <w:proofErr w:type="gramStart"/>
      <w:r w:rsidRPr="009B29BB">
        <w:rPr>
          <w:rFonts w:ascii="Times New Roman" w:hAnsi="Times New Roman"/>
          <w:sz w:val="24"/>
          <w:szCs w:val="24"/>
        </w:rPr>
        <w:t>.Е</w:t>
      </w:r>
      <w:proofErr w:type="gramEnd"/>
      <w:r w:rsidRPr="009B29BB">
        <w:rPr>
          <w:rFonts w:ascii="Times New Roman" w:hAnsi="Times New Roman"/>
          <w:sz w:val="24"/>
          <w:szCs w:val="24"/>
        </w:rPr>
        <w:t>ремково»</w:t>
      </w:r>
      <w:r w:rsidR="009B29BB">
        <w:rPr>
          <w:rFonts w:ascii="Times New Roman" w:hAnsi="Times New Roman"/>
          <w:sz w:val="24"/>
          <w:szCs w:val="24"/>
        </w:rPr>
        <w:t xml:space="preserve">      </w:t>
      </w:r>
      <w:r w:rsidRPr="009B29BB">
        <w:rPr>
          <w:rFonts w:ascii="Times New Roman" w:hAnsi="Times New Roman"/>
          <w:sz w:val="24"/>
          <w:szCs w:val="24"/>
        </w:rPr>
        <w:t xml:space="preserve">             Семенова В.В.</w:t>
      </w:r>
    </w:p>
    <w:p w:rsidR="00721035" w:rsidRDefault="00721035" w:rsidP="006A5B20">
      <w:pPr>
        <w:pStyle w:val="a4"/>
        <w:ind w:left="1440"/>
        <w:rPr>
          <w:rFonts w:ascii="Times New Roman" w:hAnsi="Times New Roman"/>
          <w:sz w:val="24"/>
          <w:szCs w:val="24"/>
        </w:rPr>
      </w:pPr>
    </w:p>
    <w:p w:rsidR="00721035" w:rsidRDefault="00721035" w:rsidP="006A5B20">
      <w:pPr>
        <w:pStyle w:val="a4"/>
        <w:ind w:left="1440"/>
        <w:rPr>
          <w:rFonts w:ascii="Times New Roman" w:hAnsi="Times New Roman"/>
          <w:sz w:val="24"/>
          <w:szCs w:val="24"/>
        </w:rPr>
      </w:pPr>
    </w:p>
    <w:p w:rsidR="00721035" w:rsidRDefault="00721035" w:rsidP="006A5B20">
      <w:pPr>
        <w:pStyle w:val="a4"/>
        <w:ind w:left="1440"/>
        <w:rPr>
          <w:rFonts w:ascii="Times New Roman" w:hAnsi="Times New Roman"/>
          <w:sz w:val="24"/>
          <w:szCs w:val="24"/>
        </w:rPr>
      </w:pPr>
    </w:p>
    <w:p w:rsidR="006A5B20" w:rsidRPr="009B29BB" w:rsidRDefault="006A5B20" w:rsidP="006A5B20">
      <w:pPr>
        <w:pStyle w:val="a4"/>
        <w:ind w:left="1440"/>
        <w:rPr>
          <w:rFonts w:ascii="Times New Roman" w:hAnsi="Times New Roman"/>
          <w:sz w:val="24"/>
          <w:szCs w:val="24"/>
        </w:rPr>
      </w:pPr>
      <w:r w:rsidRPr="009B29BB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9B29BB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9B29BB">
        <w:rPr>
          <w:rFonts w:ascii="Times New Roman" w:hAnsi="Times New Roman"/>
          <w:sz w:val="24"/>
          <w:szCs w:val="24"/>
        </w:rPr>
        <w:t>:                                             Куликова А.С.</w:t>
      </w:r>
    </w:p>
    <w:p w:rsidR="006A5B20" w:rsidRDefault="006A5B20" w:rsidP="006A5B20">
      <w:pPr>
        <w:pStyle w:val="a4"/>
        <w:ind w:left="1440"/>
        <w:rPr>
          <w:rFonts w:ascii="Times New Roman" w:hAnsi="Times New Roman"/>
          <w:sz w:val="24"/>
          <w:szCs w:val="24"/>
        </w:rPr>
      </w:pPr>
      <w:r w:rsidRPr="009B29B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F9044D" w:rsidRPr="009B29BB" w:rsidRDefault="00F9044D" w:rsidP="006A5B20">
      <w:pPr>
        <w:pStyle w:val="a4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6A5B20" w:rsidRPr="009B29BB" w:rsidRDefault="006A5B20" w:rsidP="006A5B20">
      <w:pPr>
        <w:pStyle w:val="a4"/>
        <w:ind w:left="1440"/>
        <w:rPr>
          <w:rFonts w:ascii="Times New Roman" w:hAnsi="Times New Roman"/>
          <w:sz w:val="24"/>
          <w:szCs w:val="24"/>
        </w:rPr>
      </w:pPr>
      <w:r w:rsidRPr="009B29B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p w:rsidR="006A5B20" w:rsidRPr="009B29BB" w:rsidRDefault="006A5B2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D44A4" w:rsidRPr="009B29BB" w:rsidTr="005D44A4">
        <w:trPr>
          <w:trHeight w:val="2977"/>
        </w:trPr>
        <w:tc>
          <w:tcPr>
            <w:tcW w:w="4785" w:type="dxa"/>
          </w:tcPr>
          <w:p w:rsidR="005D44A4" w:rsidRPr="009B29BB" w:rsidRDefault="005D44A4" w:rsidP="005D44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D44A4" w:rsidRPr="009B29BB" w:rsidRDefault="005D44A4" w:rsidP="008D5D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9B29BB" w:rsidRPr="009B29BB" w:rsidRDefault="009B29BB"/>
    <w:sectPr w:rsidR="009B29BB" w:rsidRPr="009B29BB" w:rsidSect="00980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217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083919"/>
    <w:multiLevelType w:val="hybridMultilevel"/>
    <w:tmpl w:val="42C6FD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8D5DB4"/>
    <w:rsid w:val="00001052"/>
    <w:rsid w:val="000042B3"/>
    <w:rsid w:val="00007038"/>
    <w:rsid w:val="000229E8"/>
    <w:rsid w:val="00024D4A"/>
    <w:rsid w:val="000268BA"/>
    <w:rsid w:val="00036282"/>
    <w:rsid w:val="00036EE1"/>
    <w:rsid w:val="00050021"/>
    <w:rsid w:val="00053D7E"/>
    <w:rsid w:val="00070013"/>
    <w:rsid w:val="00071827"/>
    <w:rsid w:val="0007332D"/>
    <w:rsid w:val="00074221"/>
    <w:rsid w:val="000809DE"/>
    <w:rsid w:val="00083F94"/>
    <w:rsid w:val="000848E0"/>
    <w:rsid w:val="0009103D"/>
    <w:rsid w:val="00091EA4"/>
    <w:rsid w:val="00096A5A"/>
    <w:rsid w:val="000A5137"/>
    <w:rsid w:val="000E72B1"/>
    <w:rsid w:val="000F3193"/>
    <w:rsid w:val="000F407B"/>
    <w:rsid w:val="00105BDB"/>
    <w:rsid w:val="0010729C"/>
    <w:rsid w:val="00110B22"/>
    <w:rsid w:val="0011147E"/>
    <w:rsid w:val="00114FD7"/>
    <w:rsid w:val="00144A38"/>
    <w:rsid w:val="00146203"/>
    <w:rsid w:val="00147DFC"/>
    <w:rsid w:val="001502A2"/>
    <w:rsid w:val="00150A10"/>
    <w:rsid w:val="00156914"/>
    <w:rsid w:val="00156C54"/>
    <w:rsid w:val="001571D0"/>
    <w:rsid w:val="00163132"/>
    <w:rsid w:val="00166479"/>
    <w:rsid w:val="00166D20"/>
    <w:rsid w:val="00170CC3"/>
    <w:rsid w:val="001749C5"/>
    <w:rsid w:val="001802F7"/>
    <w:rsid w:val="00182263"/>
    <w:rsid w:val="001860F2"/>
    <w:rsid w:val="00186D70"/>
    <w:rsid w:val="00190781"/>
    <w:rsid w:val="001A1E1C"/>
    <w:rsid w:val="001A7597"/>
    <w:rsid w:val="001C6117"/>
    <w:rsid w:val="001C7427"/>
    <w:rsid w:val="001D5B91"/>
    <w:rsid w:val="001D7CDC"/>
    <w:rsid w:val="002066CB"/>
    <w:rsid w:val="00211A83"/>
    <w:rsid w:val="00214138"/>
    <w:rsid w:val="00216769"/>
    <w:rsid w:val="00216C88"/>
    <w:rsid w:val="00217EF5"/>
    <w:rsid w:val="00221773"/>
    <w:rsid w:val="00222F6B"/>
    <w:rsid w:val="00231E78"/>
    <w:rsid w:val="002334B1"/>
    <w:rsid w:val="002346B9"/>
    <w:rsid w:val="00236239"/>
    <w:rsid w:val="00245B4F"/>
    <w:rsid w:val="00245B61"/>
    <w:rsid w:val="00256BEF"/>
    <w:rsid w:val="00266CD6"/>
    <w:rsid w:val="00285A01"/>
    <w:rsid w:val="00291062"/>
    <w:rsid w:val="00291A0B"/>
    <w:rsid w:val="00296114"/>
    <w:rsid w:val="002A231A"/>
    <w:rsid w:val="002A6335"/>
    <w:rsid w:val="002B142C"/>
    <w:rsid w:val="002B5864"/>
    <w:rsid w:val="002C0AB5"/>
    <w:rsid w:val="002C0CD1"/>
    <w:rsid w:val="002E378B"/>
    <w:rsid w:val="002E57D8"/>
    <w:rsid w:val="002E7E66"/>
    <w:rsid w:val="002F07E6"/>
    <w:rsid w:val="002F60E9"/>
    <w:rsid w:val="0030758B"/>
    <w:rsid w:val="00312BFD"/>
    <w:rsid w:val="00321B17"/>
    <w:rsid w:val="00332904"/>
    <w:rsid w:val="003445AF"/>
    <w:rsid w:val="0034743F"/>
    <w:rsid w:val="00352324"/>
    <w:rsid w:val="00352981"/>
    <w:rsid w:val="00353017"/>
    <w:rsid w:val="0036002D"/>
    <w:rsid w:val="00366307"/>
    <w:rsid w:val="003670F3"/>
    <w:rsid w:val="00371582"/>
    <w:rsid w:val="00372932"/>
    <w:rsid w:val="003833F8"/>
    <w:rsid w:val="00383800"/>
    <w:rsid w:val="003849E0"/>
    <w:rsid w:val="0039161D"/>
    <w:rsid w:val="003941E5"/>
    <w:rsid w:val="00397D1A"/>
    <w:rsid w:val="003B75B3"/>
    <w:rsid w:val="003D0195"/>
    <w:rsid w:val="003D1C44"/>
    <w:rsid w:val="003D74E8"/>
    <w:rsid w:val="003E0729"/>
    <w:rsid w:val="003F51D3"/>
    <w:rsid w:val="004008B5"/>
    <w:rsid w:val="00402015"/>
    <w:rsid w:val="00404DB6"/>
    <w:rsid w:val="004050E2"/>
    <w:rsid w:val="00411184"/>
    <w:rsid w:val="004124A7"/>
    <w:rsid w:val="004326AC"/>
    <w:rsid w:val="00437164"/>
    <w:rsid w:val="00444E7C"/>
    <w:rsid w:val="00464E29"/>
    <w:rsid w:val="00467B33"/>
    <w:rsid w:val="00473E90"/>
    <w:rsid w:val="0047577E"/>
    <w:rsid w:val="004865E4"/>
    <w:rsid w:val="00490AB7"/>
    <w:rsid w:val="00493ADD"/>
    <w:rsid w:val="004947AA"/>
    <w:rsid w:val="004A16DC"/>
    <w:rsid w:val="004A2159"/>
    <w:rsid w:val="004A326F"/>
    <w:rsid w:val="004A3CE7"/>
    <w:rsid w:val="004A4BD8"/>
    <w:rsid w:val="004C6181"/>
    <w:rsid w:val="004C6224"/>
    <w:rsid w:val="004C743F"/>
    <w:rsid w:val="004E031F"/>
    <w:rsid w:val="004F3CF2"/>
    <w:rsid w:val="00510F00"/>
    <w:rsid w:val="005131DD"/>
    <w:rsid w:val="00513423"/>
    <w:rsid w:val="0051358A"/>
    <w:rsid w:val="00513AE2"/>
    <w:rsid w:val="0051664E"/>
    <w:rsid w:val="0053084B"/>
    <w:rsid w:val="00535D29"/>
    <w:rsid w:val="00544B77"/>
    <w:rsid w:val="00545A6B"/>
    <w:rsid w:val="00557AC0"/>
    <w:rsid w:val="005669C3"/>
    <w:rsid w:val="005741CB"/>
    <w:rsid w:val="00575C35"/>
    <w:rsid w:val="00576B12"/>
    <w:rsid w:val="005833BC"/>
    <w:rsid w:val="005D428B"/>
    <w:rsid w:val="005D44A4"/>
    <w:rsid w:val="005E6412"/>
    <w:rsid w:val="005E7413"/>
    <w:rsid w:val="00603E5B"/>
    <w:rsid w:val="00606AA5"/>
    <w:rsid w:val="006318C8"/>
    <w:rsid w:val="00635B78"/>
    <w:rsid w:val="00637DC1"/>
    <w:rsid w:val="00646261"/>
    <w:rsid w:val="00650907"/>
    <w:rsid w:val="00654C5B"/>
    <w:rsid w:val="0065722B"/>
    <w:rsid w:val="0065781D"/>
    <w:rsid w:val="006643ED"/>
    <w:rsid w:val="006754D4"/>
    <w:rsid w:val="00682877"/>
    <w:rsid w:val="0068452A"/>
    <w:rsid w:val="00687849"/>
    <w:rsid w:val="00695C89"/>
    <w:rsid w:val="006A0FB5"/>
    <w:rsid w:val="006A2E17"/>
    <w:rsid w:val="006A3B72"/>
    <w:rsid w:val="006A5B20"/>
    <w:rsid w:val="006A7BE0"/>
    <w:rsid w:val="006B050C"/>
    <w:rsid w:val="006C3A55"/>
    <w:rsid w:val="006F1080"/>
    <w:rsid w:val="006F19C9"/>
    <w:rsid w:val="00701696"/>
    <w:rsid w:val="007131EB"/>
    <w:rsid w:val="00721035"/>
    <w:rsid w:val="007224C9"/>
    <w:rsid w:val="00737599"/>
    <w:rsid w:val="00751B07"/>
    <w:rsid w:val="00764C7D"/>
    <w:rsid w:val="007674D1"/>
    <w:rsid w:val="007760C2"/>
    <w:rsid w:val="00780706"/>
    <w:rsid w:val="00785452"/>
    <w:rsid w:val="00785F57"/>
    <w:rsid w:val="00787C17"/>
    <w:rsid w:val="00793937"/>
    <w:rsid w:val="00796F17"/>
    <w:rsid w:val="007C1E5F"/>
    <w:rsid w:val="007C32D7"/>
    <w:rsid w:val="007D0594"/>
    <w:rsid w:val="007D085D"/>
    <w:rsid w:val="007D45DB"/>
    <w:rsid w:val="007E0708"/>
    <w:rsid w:val="007E0CD2"/>
    <w:rsid w:val="007E4D6B"/>
    <w:rsid w:val="007E78E3"/>
    <w:rsid w:val="007F0748"/>
    <w:rsid w:val="007F12EF"/>
    <w:rsid w:val="007F26E7"/>
    <w:rsid w:val="007F5A1E"/>
    <w:rsid w:val="00807BF7"/>
    <w:rsid w:val="00812DCB"/>
    <w:rsid w:val="008164E4"/>
    <w:rsid w:val="00817716"/>
    <w:rsid w:val="00823349"/>
    <w:rsid w:val="00827464"/>
    <w:rsid w:val="0084283F"/>
    <w:rsid w:val="0084340B"/>
    <w:rsid w:val="00847EE7"/>
    <w:rsid w:val="00856A12"/>
    <w:rsid w:val="00863385"/>
    <w:rsid w:val="00866D6F"/>
    <w:rsid w:val="008716E7"/>
    <w:rsid w:val="00872308"/>
    <w:rsid w:val="0088444F"/>
    <w:rsid w:val="00892007"/>
    <w:rsid w:val="008956E8"/>
    <w:rsid w:val="008A1726"/>
    <w:rsid w:val="008A6129"/>
    <w:rsid w:val="008B209F"/>
    <w:rsid w:val="008D5DB4"/>
    <w:rsid w:val="008F7C59"/>
    <w:rsid w:val="00900764"/>
    <w:rsid w:val="0092218E"/>
    <w:rsid w:val="00941778"/>
    <w:rsid w:val="0095032B"/>
    <w:rsid w:val="0095614E"/>
    <w:rsid w:val="009603F2"/>
    <w:rsid w:val="00961F6A"/>
    <w:rsid w:val="00962241"/>
    <w:rsid w:val="0097219A"/>
    <w:rsid w:val="0097288A"/>
    <w:rsid w:val="00977F41"/>
    <w:rsid w:val="00980548"/>
    <w:rsid w:val="00983E99"/>
    <w:rsid w:val="00984B80"/>
    <w:rsid w:val="00993554"/>
    <w:rsid w:val="00995A57"/>
    <w:rsid w:val="00997D6F"/>
    <w:rsid w:val="009A105D"/>
    <w:rsid w:val="009B29BB"/>
    <w:rsid w:val="009B7CDF"/>
    <w:rsid w:val="009C6D1E"/>
    <w:rsid w:val="009D0121"/>
    <w:rsid w:val="009D3440"/>
    <w:rsid w:val="009E58DD"/>
    <w:rsid w:val="009F1F88"/>
    <w:rsid w:val="009F426D"/>
    <w:rsid w:val="009F4C70"/>
    <w:rsid w:val="009F6F16"/>
    <w:rsid w:val="00A02018"/>
    <w:rsid w:val="00A11587"/>
    <w:rsid w:val="00A12585"/>
    <w:rsid w:val="00A14745"/>
    <w:rsid w:val="00A1793B"/>
    <w:rsid w:val="00A234E6"/>
    <w:rsid w:val="00A238FE"/>
    <w:rsid w:val="00A23F36"/>
    <w:rsid w:val="00A2790C"/>
    <w:rsid w:val="00A418AB"/>
    <w:rsid w:val="00A47832"/>
    <w:rsid w:val="00A5740A"/>
    <w:rsid w:val="00A601B9"/>
    <w:rsid w:val="00A65479"/>
    <w:rsid w:val="00A6690D"/>
    <w:rsid w:val="00A75F61"/>
    <w:rsid w:val="00A7649D"/>
    <w:rsid w:val="00A83303"/>
    <w:rsid w:val="00A85744"/>
    <w:rsid w:val="00A91617"/>
    <w:rsid w:val="00A946A0"/>
    <w:rsid w:val="00A97AA5"/>
    <w:rsid w:val="00AA5EB7"/>
    <w:rsid w:val="00AB3304"/>
    <w:rsid w:val="00AC64B1"/>
    <w:rsid w:val="00AD1160"/>
    <w:rsid w:val="00AD450E"/>
    <w:rsid w:val="00AF3A2D"/>
    <w:rsid w:val="00AF3F46"/>
    <w:rsid w:val="00B21912"/>
    <w:rsid w:val="00B255C5"/>
    <w:rsid w:val="00B41726"/>
    <w:rsid w:val="00B4511B"/>
    <w:rsid w:val="00B47B56"/>
    <w:rsid w:val="00B51FA3"/>
    <w:rsid w:val="00B560C9"/>
    <w:rsid w:val="00B6386B"/>
    <w:rsid w:val="00B65ED3"/>
    <w:rsid w:val="00B758F3"/>
    <w:rsid w:val="00B850CD"/>
    <w:rsid w:val="00B9246D"/>
    <w:rsid w:val="00B92956"/>
    <w:rsid w:val="00BB37D8"/>
    <w:rsid w:val="00BB7E00"/>
    <w:rsid w:val="00BC5881"/>
    <w:rsid w:val="00BD5FD6"/>
    <w:rsid w:val="00BD68D3"/>
    <w:rsid w:val="00BE0701"/>
    <w:rsid w:val="00BE5CFC"/>
    <w:rsid w:val="00BE7266"/>
    <w:rsid w:val="00BF081D"/>
    <w:rsid w:val="00BF1390"/>
    <w:rsid w:val="00BF243E"/>
    <w:rsid w:val="00C124A3"/>
    <w:rsid w:val="00C20C28"/>
    <w:rsid w:val="00C21790"/>
    <w:rsid w:val="00C27A9D"/>
    <w:rsid w:val="00C46A45"/>
    <w:rsid w:val="00C46C7A"/>
    <w:rsid w:val="00C55659"/>
    <w:rsid w:val="00C61896"/>
    <w:rsid w:val="00C63CCB"/>
    <w:rsid w:val="00C71AF2"/>
    <w:rsid w:val="00C7332B"/>
    <w:rsid w:val="00C75FC9"/>
    <w:rsid w:val="00C83A18"/>
    <w:rsid w:val="00C84927"/>
    <w:rsid w:val="00C85449"/>
    <w:rsid w:val="00C863EE"/>
    <w:rsid w:val="00C956F8"/>
    <w:rsid w:val="00CA62B9"/>
    <w:rsid w:val="00CB1CB7"/>
    <w:rsid w:val="00CC0D1C"/>
    <w:rsid w:val="00CC45F7"/>
    <w:rsid w:val="00CD4010"/>
    <w:rsid w:val="00CF1D5F"/>
    <w:rsid w:val="00CF7A9F"/>
    <w:rsid w:val="00D01EAE"/>
    <w:rsid w:val="00D046AF"/>
    <w:rsid w:val="00D13970"/>
    <w:rsid w:val="00D1594F"/>
    <w:rsid w:val="00D15F93"/>
    <w:rsid w:val="00D17009"/>
    <w:rsid w:val="00D21131"/>
    <w:rsid w:val="00D22D66"/>
    <w:rsid w:val="00D24FD8"/>
    <w:rsid w:val="00D33C17"/>
    <w:rsid w:val="00D44D25"/>
    <w:rsid w:val="00D4547C"/>
    <w:rsid w:val="00D73AF3"/>
    <w:rsid w:val="00D762CA"/>
    <w:rsid w:val="00D91450"/>
    <w:rsid w:val="00D94229"/>
    <w:rsid w:val="00DA06D7"/>
    <w:rsid w:val="00DA5269"/>
    <w:rsid w:val="00DA6DD8"/>
    <w:rsid w:val="00DA7BF7"/>
    <w:rsid w:val="00DB32D6"/>
    <w:rsid w:val="00DC1301"/>
    <w:rsid w:val="00DC27B3"/>
    <w:rsid w:val="00DC5327"/>
    <w:rsid w:val="00DC60A8"/>
    <w:rsid w:val="00DD11AD"/>
    <w:rsid w:val="00DE45F3"/>
    <w:rsid w:val="00DF0D38"/>
    <w:rsid w:val="00E0486E"/>
    <w:rsid w:val="00E06759"/>
    <w:rsid w:val="00E11DB7"/>
    <w:rsid w:val="00E14416"/>
    <w:rsid w:val="00E15473"/>
    <w:rsid w:val="00E158B2"/>
    <w:rsid w:val="00E22900"/>
    <w:rsid w:val="00E306E1"/>
    <w:rsid w:val="00E35462"/>
    <w:rsid w:val="00E5060D"/>
    <w:rsid w:val="00E602EE"/>
    <w:rsid w:val="00E66BC6"/>
    <w:rsid w:val="00E73DE3"/>
    <w:rsid w:val="00E74CCD"/>
    <w:rsid w:val="00E83B02"/>
    <w:rsid w:val="00E86A9C"/>
    <w:rsid w:val="00E90DD4"/>
    <w:rsid w:val="00E91176"/>
    <w:rsid w:val="00EA39AF"/>
    <w:rsid w:val="00EA41CF"/>
    <w:rsid w:val="00EB64F8"/>
    <w:rsid w:val="00EC678D"/>
    <w:rsid w:val="00ED67B4"/>
    <w:rsid w:val="00ED79B2"/>
    <w:rsid w:val="00EF01CB"/>
    <w:rsid w:val="00EF6195"/>
    <w:rsid w:val="00F002D9"/>
    <w:rsid w:val="00F052D1"/>
    <w:rsid w:val="00F1172C"/>
    <w:rsid w:val="00F13ECA"/>
    <w:rsid w:val="00F21D34"/>
    <w:rsid w:val="00F220B1"/>
    <w:rsid w:val="00F32164"/>
    <w:rsid w:val="00F324AF"/>
    <w:rsid w:val="00F50D2A"/>
    <w:rsid w:val="00F6668C"/>
    <w:rsid w:val="00F752B5"/>
    <w:rsid w:val="00F773CC"/>
    <w:rsid w:val="00F81A09"/>
    <w:rsid w:val="00F9044D"/>
    <w:rsid w:val="00F9405F"/>
    <w:rsid w:val="00F95ACC"/>
    <w:rsid w:val="00FA13D5"/>
    <w:rsid w:val="00FA14FE"/>
    <w:rsid w:val="00FA5CBA"/>
    <w:rsid w:val="00FA6A9A"/>
    <w:rsid w:val="00FB526E"/>
    <w:rsid w:val="00FC1F07"/>
    <w:rsid w:val="00FC2F13"/>
    <w:rsid w:val="00FC466A"/>
    <w:rsid w:val="00FC587C"/>
    <w:rsid w:val="00FD7257"/>
    <w:rsid w:val="00FE01D0"/>
    <w:rsid w:val="00FE195F"/>
    <w:rsid w:val="00FE397F"/>
    <w:rsid w:val="00FF0B5E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4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D5D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7674D1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4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80;&#1089;&#1093;&#1086;&#1076;&#1103;&#1097;&#1080;&#1077;%20&#1053;&#1054;&#106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исходящие НОШ</Template>
  <TotalTime>124</TotalTime>
  <Pages>1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Т.А.</dc:creator>
  <cp:keywords/>
  <dc:description/>
  <cp:lastModifiedBy>Пользователь Windows</cp:lastModifiedBy>
  <cp:revision>39</cp:revision>
  <cp:lastPrinted>2016-12-27T12:18:00Z</cp:lastPrinted>
  <dcterms:created xsi:type="dcterms:W3CDTF">2010-12-27T07:22:00Z</dcterms:created>
  <dcterms:modified xsi:type="dcterms:W3CDTF">2023-11-23T10:54:00Z</dcterms:modified>
</cp:coreProperties>
</file>