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32" w:rsidRPr="00DC0F49" w:rsidRDefault="00280D32" w:rsidP="0028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F49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280D32" w:rsidRPr="00DC0F49" w:rsidRDefault="00280D32" w:rsidP="0028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F49">
        <w:rPr>
          <w:rFonts w:ascii="Times New Roman" w:hAnsi="Times New Roman" w:cs="Times New Roman"/>
          <w:b/>
          <w:sz w:val="28"/>
          <w:szCs w:val="28"/>
        </w:rPr>
        <w:t>«Детский сад с. Еремково»</w:t>
      </w:r>
    </w:p>
    <w:p w:rsidR="00653EE7" w:rsidRPr="00653EE7" w:rsidRDefault="00653EE7" w:rsidP="00B10455">
      <w:pPr>
        <w:jc w:val="center"/>
        <w:rPr>
          <w:rFonts w:ascii="Times New Roman" w:hAnsi="Times New Roman" w:cs="Times New Roman"/>
          <w:b/>
          <w:sz w:val="28"/>
        </w:rPr>
      </w:pPr>
    </w:p>
    <w:p w:rsidR="00653EE7" w:rsidRPr="00B10455" w:rsidRDefault="00653EE7" w:rsidP="00B1045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 Р И К А З</w:t>
      </w:r>
    </w:p>
    <w:p w:rsidR="00E657E0" w:rsidRPr="00B10455" w:rsidRDefault="002659E9" w:rsidP="00B10455">
      <w:pPr>
        <w:jc w:val="center"/>
        <w:rPr>
          <w:rFonts w:ascii="Times New Roman" w:hAnsi="Times New Roman" w:cs="Times New Roman"/>
          <w:sz w:val="28"/>
        </w:rPr>
      </w:pPr>
      <w:r w:rsidRPr="00653EE7">
        <w:rPr>
          <w:rFonts w:ascii="Times New Roman" w:hAnsi="Times New Roman" w:cs="Times New Roman"/>
          <w:b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</w:t>
      </w:r>
      <w:r w:rsidR="00280D32">
        <w:rPr>
          <w:rFonts w:ascii="Times New Roman" w:hAnsi="Times New Roman" w:cs="Times New Roman"/>
          <w:sz w:val="28"/>
        </w:rPr>
        <w:t xml:space="preserve">                                    </w:t>
      </w:r>
      <w:r w:rsidR="00E657E0" w:rsidRPr="00653EE7">
        <w:rPr>
          <w:rFonts w:ascii="Times New Roman" w:hAnsi="Times New Roman" w:cs="Times New Roman"/>
          <w:b/>
          <w:sz w:val="28"/>
        </w:rPr>
        <w:t>от</w:t>
      </w:r>
      <w:r w:rsidR="00E657E0" w:rsidRPr="00B10455">
        <w:rPr>
          <w:rFonts w:ascii="Times New Roman" w:hAnsi="Times New Roman" w:cs="Times New Roman"/>
          <w:sz w:val="28"/>
        </w:rPr>
        <w:t xml:space="preserve"> </w:t>
      </w:r>
    </w:p>
    <w:p w:rsidR="00653EE7" w:rsidRDefault="00653EE7" w:rsidP="00B10455">
      <w:pPr>
        <w:jc w:val="center"/>
        <w:rPr>
          <w:rFonts w:ascii="Times New Roman" w:hAnsi="Times New Roman" w:cs="Times New Roman"/>
          <w:sz w:val="24"/>
        </w:rPr>
      </w:pPr>
    </w:p>
    <w:p w:rsidR="00E657E0" w:rsidRPr="00653EE7" w:rsidRDefault="00E657E0" w:rsidP="00653EE7">
      <w:pPr>
        <w:rPr>
          <w:rFonts w:ascii="Times New Roman" w:hAnsi="Times New Roman" w:cs="Times New Roman"/>
          <w:sz w:val="24"/>
        </w:rPr>
      </w:pPr>
      <w:r w:rsidRPr="00B10455">
        <w:rPr>
          <w:rFonts w:ascii="Times New Roman" w:hAnsi="Times New Roman" w:cs="Times New Roman"/>
          <w:b/>
          <w:sz w:val="24"/>
        </w:rPr>
        <w:t>«</w:t>
      </w:r>
      <w:r w:rsidR="001A11AC">
        <w:rPr>
          <w:rFonts w:ascii="Times New Roman" w:hAnsi="Times New Roman" w:cs="Times New Roman"/>
          <w:b/>
          <w:sz w:val="24"/>
        </w:rPr>
        <w:t>Об утверждении локальных актов</w:t>
      </w:r>
      <w:r w:rsidR="00653EE7">
        <w:rPr>
          <w:rFonts w:ascii="Times New Roman" w:hAnsi="Times New Roman" w:cs="Times New Roman"/>
          <w:b/>
          <w:sz w:val="24"/>
        </w:rPr>
        <w:t>»</w:t>
      </w:r>
    </w:p>
    <w:p w:rsidR="00653EE7" w:rsidRPr="00653EE7" w:rsidRDefault="001A11AC" w:rsidP="00653EE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 с изменением наименования ОУ, были пересмотрены локальные акты и внесены в них соответствующие изменения. На основании вышеизложенного</w:t>
      </w:r>
    </w:p>
    <w:p w:rsidR="00B10455" w:rsidRDefault="00653EE7" w:rsidP="00B1045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 Р И К А З Ы В А Ю : </w:t>
      </w:r>
    </w:p>
    <w:p w:rsidR="00653EE7" w:rsidRPr="001A11AC" w:rsidRDefault="001A11AC" w:rsidP="001A11AC">
      <w:pPr>
        <w:spacing w:after="0"/>
        <w:rPr>
          <w:rFonts w:ascii="Times New Roman" w:hAnsi="Times New Roman" w:cs="Times New Roman"/>
          <w:sz w:val="24"/>
        </w:rPr>
      </w:pPr>
      <w:r w:rsidRPr="001A11AC">
        <w:rPr>
          <w:rFonts w:ascii="Times New Roman" w:hAnsi="Times New Roman" w:cs="Times New Roman"/>
          <w:sz w:val="24"/>
        </w:rPr>
        <w:t>Утвердить следующие локальные акты:</w:t>
      </w:r>
    </w:p>
    <w:p w:rsidR="00280D32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Правила внутреннего трудового распорядка для работников МБДОУ «Детский сад с.Еремково»</w:t>
      </w:r>
    </w:p>
    <w:p w:rsidR="00280D32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Положение о педагогическом совете МБДОУ «Детский сад с.Еремково»</w:t>
      </w:r>
    </w:p>
    <w:p w:rsidR="00280D32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Положение об организации питания МБДОУ «Детский сад с.Еремково»</w:t>
      </w:r>
    </w:p>
    <w:p w:rsidR="00280D32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BE6B3D">
        <w:rPr>
          <w:rFonts w:ascii="Times New Roman" w:hAnsi="Times New Roman" w:cs="Times New Roman"/>
          <w:sz w:val="24"/>
        </w:rPr>
        <w:t>Положение о структуре, порядке разработки и утверждения рабочих программ учебных курсов, предметов, дисциплин (модулей)</w:t>
      </w:r>
    </w:p>
    <w:p w:rsidR="00280D32" w:rsidRPr="002F34A1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  <w:szCs w:val="24"/>
        </w:rPr>
      </w:pPr>
      <w:r w:rsidRPr="002F34A1">
        <w:rPr>
          <w:rFonts w:ascii="Times New Roman" w:hAnsi="Times New Roman" w:cs="Times New Roman"/>
          <w:sz w:val="24"/>
        </w:rPr>
        <w:t>5. Положение о Совете МБДОУ «Детский сад с.Еремково»</w:t>
      </w:r>
    </w:p>
    <w:p w:rsidR="00280D32" w:rsidRPr="002F34A1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cs="Times New Roman"/>
        </w:rPr>
        <w:t xml:space="preserve"> </w:t>
      </w:r>
      <w:r w:rsidRPr="002F34A1">
        <w:rPr>
          <w:rFonts w:ascii="Times New Roman" w:hAnsi="Times New Roman" w:cs="Times New Roman"/>
          <w:sz w:val="24"/>
          <w:szCs w:val="24"/>
        </w:rPr>
        <w:t xml:space="preserve">6. </w:t>
      </w:r>
      <w:r w:rsidRPr="002F34A1">
        <w:rPr>
          <w:rFonts w:ascii="Times New Roman" w:eastAsia="Calibri" w:hAnsi="Times New Roman" w:cs="Times New Roman"/>
          <w:sz w:val="24"/>
          <w:szCs w:val="24"/>
        </w:rPr>
        <w:t>Правила приема</w:t>
      </w:r>
      <w:r w:rsidRPr="002F34A1">
        <w:rPr>
          <w:rFonts w:ascii="Times New Roman" w:hAnsi="Times New Roman" w:cs="Times New Roman"/>
          <w:sz w:val="24"/>
          <w:szCs w:val="24"/>
        </w:rPr>
        <w:t xml:space="preserve"> </w:t>
      </w:r>
      <w:r w:rsidRPr="002F34A1">
        <w:rPr>
          <w:rFonts w:ascii="Times New Roman" w:eastAsia="Calibri" w:hAnsi="Times New Roman" w:cs="Times New Roman"/>
          <w:sz w:val="24"/>
          <w:szCs w:val="24"/>
        </w:rPr>
        <w:t>на обучение</w:t>
      </w:r>
      <w:r w:rsidRPr="002F34A1">
        <w:rPr>
          <w:rFonts w:ascii="Times New Roman" w:hAnsi="Times New Roman" w:cs="Times New Roman"/>
          <w:sz w:val="24"/>
          <w:szCs w:val="24"/>
        </w:rPr>
        <w:t xml:space="preserve"> </w:t>
      </w:r>
      <w:r w:rsidRPr="002F34A1">
        <w:rPr>
          <w:rFonts w:ascii="Times New Roman" w:eastAsia="Calibri" w:hAnsi="Times New Roman" w:cs="Times New Roman"/>
          <w:sz w:val="24"/>
          <w:szCs w:val="24"/>
        </w:rPr>
        <w:t xml:space="preserve">по образовательной программе дошкольного </w:t>
      </w:r>
      <w:r w:rsidRPr="002F34A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F34A1">
        <w:rPr>
          <w:rFonts w:ascii="Times New Roman" w:eastAsia="Calibri" w:hAnsi="Times New Roman" w:cs="Times New Roman"/>
          <w:sz w:val="24"/>
          <w:szCs w:val="24"/>
        </w:rPr>
        <w:t>образования,</w:t>
      </w:r>
      <w:r w:rsidRPr="002F34A1">
        <w:rPr>
          <w:rFonts w:ascii="Times New Roman" w:hAnsi="Times New Roman" w:cs="Times New Roman"/>
          <w:sz w:val="24"/>
          <w:szCs w:val="24"/>
        </w:rPr>
        <w:t xml:space="preserve">  </w:t>
      </w:r>
      <w:r w:rsidRPr="002F34A1">
        <w:rPr>
          <w:rFonts w:ascii="Times New Roman" w:eastAsia="Calibri" w:hAnsi="Times New Roman" w:cs="Times New Roman"/>
          <w:sz w:val="24"/>
          <w:szCs w:val="24"/>
        </w:rPr>
        <w:t>перевода, отчисления и восстановления  воспитанников</w:t>
      </w:r>
      <w:r w:rsidRPr="002F34A1">
        <w:rPr>
          <w:rFonts w:ascii="Times New Roman" w:hAnsi="Times New Roman" w:cs="Times New Roman"/>
          <w:sz w:val="24"/>
          <w:szCs w:val="24"/>
        </w:rPr>
        <w:t xml:space="preserve"> </w:t>
      </w:r>
      <w:r w:rsidRPr="002F34A1">
        <w:rPr>
          <w:rFonts w:ascii="Times New Roman" w:eastAsia="Calibri" w:hAnsi="Times New Roman" w:cs="Times New Roman"/>
          <w:sz w:val="24"/>
          <w:szCs w:val="24"/>
        </w:rPr>
        <w:t>в</w:t>
      </w:r>
      <w:r w:rsidRPr="002F34A1">
        <w:rPr>
          <w:rFonts w:ascii="Times New Roman" w:hAnsi="Times New Roman" w:cs="Times New Roman"/>
          <w:sz w:val="24"/>
          <w:szCs w:val="24"/>
        </w:rPr>
        <w:t xml:space="preserve"> МБДОУ «Детский сад с.Еремково»</w:t>
      </w:r>
    </w:p>
    <w:p w:rsidR="00280D32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 w:rsidRPr="002F34A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Положение о родительском комитете</w:t>
      </w:r>
    </w:p>
    <w:p w:rsidR="00280D32" w:rsidRPr="00810140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  <w:szCs w:val="24"/>
        </w:rPr>
      </w:pPr>
      <w:r w:rsidRPr="00810140">
        <w:rPr>
          <w:rFonts w:ascii="Times New Roman" w:hAnsi="Times New Roman" w:cs="Times New Roman"/>
          <w:sz w:val="24"/>
        </w:rPr>
        <w:t>8. Положение об общественном инспекторе по охране прав детства</w:t>
      </w:r>
    </w:p>
    <w:p w:rsidR="00280D32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  <w:szCs w:val="24"/>
        </w:rPr>
      </w:pPr>
      <w:r w:rsidRPr="00810140">
        <w:rPr>
          <w:rFonts w:ascii="Times New Roman" w:hAnsi="Times New Roman" w:cs="Times New Roman"/>
          <w:sz w:val="24"/>
        </w:rPr>
        <w:t xml:space="preserve"> 9. </w:t>
      </w:r>
      <w:r w:rsidRPr="00810140">
        <w:rPr>
          <w:rFonts w:ascii="Times New Roman" w:hAnsi="Times New Roman" w:cs="Times New Roman"/>
          <w:sz w:val="24"/>
          <w:szCs w:val="24"/>
        </w:rPr>
        <w:t>Положение о рабочей группе по разработке образовательной программы МБДОУ «Детский сад с. Еремково»</w:t>
      </w:r>
    </w:p>
    <w:p w:rsidR="00280D32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  <w:szCs w:val="24"/>
        </w:rPr>
      </w:pPr>
      <w:r w:rsidRPr="00810140">
        <w:rPr>
          <w:rFonts w:ascii="Times New Roman" w:hAnsi="Times New Roman" w:cs="Times New Roman"/>
          <w:sz w:val="24"/>
          <w:szCs w:val="24"/>
        </w:rPr>
        <w:t>10. Положение о работе с персональными данными  детей, зачисленных в МБДОУ «Детский сад с. Еремково»,  и их  родителей (законных представителей)</w:t>
      </w:r>
    </w:p>
    <w:p w:rsidR="00280D32" w:rsidRPr="00810140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eastAsia="Calibri" w:hAnsi="Times New Roman" w:cs="Times New Roman"/>
          <w:sz w:val="24"/>
          <w:szCs w:val="24"/>
        </w:rPr>
      </w:pPr>
      <w:r w:rsidRPr="00810140">
        <w:rPr>
          <w:rFonts w:ascii="Times New Roman" w:hAnsi="Times New Roman"/>
          <w:sz w:val="24"/>
        </w:rPr>
        <w:t xml:space="preserve">11. </w:t>
      </w:r>
      <w:r w:rsidRPr="00280D32">
        <w:rPr>
          <w:rStyle w:val="a6"/>
          <w:rFonts w:ascii="Times New Roman" w:hAnsi="Times New Roman"/>
          <w:b w:val="0"/>
          <w:color w:val="333333"/>
          <w:sz w:val="24"/>
          <w:szCs w:val="24"/>
        </w:rPr>
        <w:t xml:space="preserve">Положение </w:t>
      </w:r>
      <w:r w:rsidRPr="00810140">
        <w:rPr>
          <w:rFonts w:ascii="Times New Roman" w:eastAsia="Calibri" w:hAnsi="Times New Roman" w:cs="Times New Roman"/>
          <w:sz w:val="24"/>
          <w:szCs w:val="24"/>
        </w:rPr>
        <w:t>о работе с персональными данными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140">
        <w:rPr>
          <w:rFonts w:ascii="Times New Roman" w:eastAsia="Calibri" w:hAnsi="Times New Roman" w:cs="Times New Roman"/>
          <w:sz w:val="24"/>
          <w:szCs w:val="24"/>
        </w:rPr>
        <w:t>МБДОУ «Детский сад с.Еремково»</w:t>
      </w:r>
    </w:p>
    <w:p w:rsidR="00280D32" w:rsidRPr="00F0532A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Положение о Комиссии по урегулированию споров между участниками образовательных отношений </w:t>
      </w:r>
      <w:r w:rsidRPr="00810140">
        <w:rPr>
          <w:rFonts w:ascii="Times New Roman" w:eastAsia="Calibri" w:hAnsi="Times New Roman" w:cs="Times New Roman"/>
          <w:sz w:val="24"/>
          <w:szCs w:val="24"/>
        </w:rPr>
        <w:t>МБДОУ «Детский сад с.Еремково»</w:t>
      </w:r>
    </w:p>
    <w:p w:rsidR="00280D32" w:rsidRPr="00F0532A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sz w:val="24"/>
        </w:rPr>
        <w:t xml:space="preserve">Положение о Комиссии по противодействию коррупции в </w:t>
      </w:r>
      <w:r w:rsidRPr="00810140">
        <w:rPr>
          <w:rFonts w:ascii="Times New Roman" w:eastAsia="Calibri" w:hAnsi="Times New Roman" w:cs="Times New Roman"/>
          <w:sz w:val="24"/>
          <w:szCs w:val="24"/>
        </w:rPr>
        <w:t>МБДОУ «Детский сад с.Еремково»</w:t>
      </w:r>
    </w:p>
    <w:p w:rsidR="00280D32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 Положение об организации контрольно-пропускного режима</w:t>
      </w:r>
    </w:p>
    <w:p w:rsidR="00280D32" w:rsidRPr="00963588" w:rsidRDefault="00280D32" w:rsidP="00280D32">
      <w:pPr>
        <w:pStyle w:val="a3"/>
        <w:numPr>
          <w:ilvl w:val="0"/>
          <w:numId w:val="5"/>
        </w:numPr>
        <w:ind w:left="644"/>
        <w:rPr>
          <w:b/>
          <w:sz w:val="28"/>
          <w:szCs w:val="28"/>
        </w:rPr>
      </w:pPr>
      <w:r w:rsidRPr="00963588">
        <w:rPr>
          <w:rFonts w:ascii="Times New Roman" w:hAnsi="Times New Roman" w:cs="Times New Roman"/>
          <w:sz w:val="24"/>
        </w:rPr>
        <w:t xml:space="preserve">15. </w:t>
      </w:r>
      <w:r w:rsidRPr="00963588">
        <w:rPr>
          <w:rFonts w:ascii="Times New Roman" w:hAnsi="Times New Roman" w:cs="Times New Roman"/>
          <w:sz w:val="24"/>
          <w:szCs w:val="24"/>
        </w:rPr>
        <w:t xml:space="preserve">Положение о порядке расследования, учёта и оформления несчастных случаев в </w:t>
      </w:r>
      <w:r w:rsidRPr="00963588">
        <w:rPr>
          <w:rFonts w:ascii="Times New Roman" w:eastAsia="Calibri" w:hAnsi="Times New Roman" w:cs="Times New Roman"/>
          <w:sz w:val="24"/>
          <w:szCs w:val="24"/>
        </w:rPr>
        <w:t>МБДОУ «Детский сад с.Еремково»</w:t>
      </w:r>
    </w:p>
    <w:p w:rsidR="00280D32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  <w:szCs w:val="24"/>
        </w:rPr>
      </w:pPr>
      <w:r w:rsidRPr="003B48E6">
        <w:rPr>
          <w:rFonts w:ascii="Times New Roman" w:eastAsia="Calibri" w:hAnsi="Times New Roman" w:cs="Times New Roman"/>
          <w:sz w:val="24"/>
          <w:szCs w:val="24"/>
        </w:rPr>
        <w:t xml:space="preserve">16. </w:t>
      </w:r>
      <w:r w:rsidRPr="003B48E6">
        <w:rPr>
          <w:rFonts w:ascii="Times New Roman" w:hAnsi="Times New Roman" w:cs="Times New Roman"/>
          <w:sz w:val="24"/>
          <w:szCs w:val="24"/>
        </w:rPr>
        <w:t xml:space="preserve">Положение о нормах профессиональной этике педагогических работников МБДОУ «Детский сад с. Еремково»   </w:t>
      </w:r>
    </w:p>
    <w:p w:rsidR="00280D32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  <w:szCs w:val="24"/>
        </w:rPr>
      </w:pPr>
      <w:r w:rsidRPr="003B48E6">
        <w:rPr>
          <w:rFonts w:ascii="Times New Roman" w:hAnsi="Times New Roman" w:cs="Times New Roman"/>
          <w:sz w:val="24"/>
          <w:szCs w:val="24"/>
        </w:rPr>
        <w:t>17. Положение о комиссии по профессиональной этики педагогических работников</w:t>
      </w:r>
    </w:p>
    <w:p w:rsidR="00280D32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  <w:szCs w:val="24"/>
        </w:rPr>
      </w:pPr>
      <w:r w:rsidRPr="003B48E6">
        <w:rPr>
          <w:rFonts w:ascii="Times New Roman" w:hAnsi="Times New Roman" w:cs="Times New Roman"/>
          <w:sz w:val="24"/>
          <w:szCs w:val="24"/>
        </w:rPr>
        <w:t>18. Положение о проектной деятельности в МБДОУ «Детский сад с. Еремково»</w:t>
      </w:r>
    </w:p>
    <w:p w:rsidR="00280D32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sz w:val="24"/>
          <w:szCs w:val="24"/>
        </w:rPr>
      </w:pPr>
      <w:r w:rsidRPr="00927E7F">
        <w:rPr>
          <w:rFonts w:ascii="Times New Roman" w:hAnsi="Times New Roman" w:cs="Times New Roman"/>
          <w:sz w:val="24"/>
          <w:szCs w:val="24"/>
        </w:rPr>
        <w:lastRenderedPageBreak/>
        <w:t>19. Положение об организации прогулок с воспитанниками МБДОУ« Детский сад с. Еремково»</w:t>
      </w:r>
    </w:p>
    <w:p w:rsidR="00280D32" w:rsidRPr="004A4A9B" w:rsidRDefault="00280D32" w:rsidP="00280D3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 w:rsidRPr="004A4A9B">
        <w:rPr>
          <w:rFonts w:ascii="Times New Roman" w:hAnsi="Times New Roman" w:cs="Times New Roman"/>
          <w:sz w:val="24"/>
          <w:szCs w:val="24"/>
        </w:rPr>
        <w:t>20. Положение о порядке подготовки и организации проведения самообследования МБДОУ « Детский сад с. Еремково»</w:t>
      </w:r>
    </w:p>
    <w:p w:rsidR="00280D32" w:rsidRPr="004A4A9B" w:rsidRDefault="00280D32" w:rsidP="00280D3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4A4A9B">
        <w:rPr>
          <w:rFonts w:ascii="Times New Roman" w:hAnsi="Times New Roman" w:cs="Times New Roman"/>
          <w:sz w:val="24"/>
          <w:szCs w:val="24"/>
        </w:rPr>
        <w:t xml:space="preserve">21. </w:t>
      </w:r>
      <w:r w:rsidRPr="004A4A9B">
        <w:rPr>
          <w:rFonts w:ascii="Times New Roman" w:hAnsi="Times New Roman" w:cs="Times New Roman"/>
          <w:bCs/>
          <w:sz w:val="24"/>
          <w:szCs w:val="24"/>
        </w:rPr>
        <w:t>Порядок и условия осуществления перевода обучающегося из одной организации, осуществляющей образовательную деятельность по образовательным программа дошкольного образования, в другие организации, осуществляющие образовательную деятельность по образовательным программа, соответствующим уровню и направленности в МБДОУ «Детский сад с.Еремково»</w:t>
      </w:r>
    </w:p>
    <w:p w:rsidR="00280D32" w:rsidRDefault="00280D32" w:rsidP="00280D3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1417C0">
        <w:rPr>
          <w:rFonts w:ascii="Times New Roman" w:hAnsi="Times New Roman" w:cs="Times New Roman"/>
          <w:sz w:val="24"/>
          <w:szCs w:val="24"/>
        </w:rPr>
        <w:t>22. Положение об аттестации педагогических работников с целью подтверждения соответствия занимаемой должности</w:t>
      </w:r>
    </w:p>
    <w:p w:rsidR="00280D32" w:rsidRPr="001417C0" w:rsidRDefault="00280D32" w:rsidP="00280D32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644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1417C0">
        <w:rPr>
          <w:rFonts w:ascii="Times New Roman" w:hAnsi="Times New Roman" w:cs="Times New Roman"/>
          <w:sz w:val="24"/>
          <w:szCs w:val="24"/>
        </w:rPr>
        <w:t>23.</w:t>
      </w:r>
      <w:r w:rsidRPr="001417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D32">
        <w:rPr>
          <w:rStyle w:val="a6"/>
          <w:rFonts w:ascii="Times New Roman" w:hAnsi="Times New Roman"/>
          <w:b w:val="0"/>
          <w:sz w:val="24"/>
          <w:szCs w:val="24"/>
          <w:shd w:val="clear" w:color="auto" w:fill="FFFFFF"/>
        </w:rPr>
        <w:t>Положение о сайте</w:t>
      </w:r>
      <w:r>
        <w:rPr>
          <w:rStyle w:val="a6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A4A9B">
        <w:rPr>
          <w:rFonts w:ascii="Times New Roman" w:hAnsi="Times New Roman" w:cs="Times New Roman"/>
          <w:bCs/>
          <w:sz w:val="24"/>
          <w:szCs w:val="24"/>
        </w:rPr>
        <w:t>МБДОУ «Детский сад с.Еремково»</w:t>
      </w:r>
    </w:p>
    <w:p w:rsidR="00280D32" w:rsidRPr="00927E7F" w:rsidRDefault="00280D32" w:rsidP="00280D32">
      <w:pPr>
        <w:pStyle w:val="a3"/>
        <w:numPr>
          <w:ilvl w:val="0"/>
          <w:numId w:val="5"/>
        </w:numPr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>
        <w:rPr>
          <w:rFonts w:ascii="Times New Roman" w:hAnsi="Times New Roman" w:cs="Times New Roman"/>
          <w:sz w:val="24"/>
        </w:rPr>
        <w:t xml:space="preserve">Положение об организации работы  </w:t>
      </w:r>
      <w:r w:rsidRPr="004A4A9B">
        <w:rPr>
          <w:rFonts w:ascii="Times New Roman" w:hAnsi="Times New Roman" w:cs="Times New Roman"/>
          <w:bCs/>
          <w:sz w:val="24"/>
          <w:szCs w:val="24"/>
        </w:rPr>
        <w:t>МБДОУ «Детский сад с.Еремково»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в период приостановки образовательного процесса</w:t>
      </w:r>
    </w:p>
    <w:p w:rsidR="00280D32" w:rsidRPr="00F17E65" w:rsidRDefault="00280D32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b/>
          <w:sz w:val="24"/>
          <w:szCs w:val="24"/>
        </w:rPr>
      </w:pPr>
      <w:r w:rsidRPr="001417C0">
        <w:rPr>
          <w:rFonts w:ascii="Times New Roman" w:hAnsi="Times New Roman" w:cs="Times New Roman"/>
          <w:sz w:val="24"/>
          <w:szCs w:val="24"/>
        </w:rPr>
        <w:t>25.</w:t>
      </w:r>
      <w:r w:rsidRPr="001417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B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Pr="00765B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комиссии по назначению ежемесячной денежной компенсации расходов на оплату жилых помещений, отопления и освещения (далее – ежемесячная денежная компенсация) педагогическим работникам, проживающим и работающим в сельских населённых пунктах Удомельского района (далее Комиссия)</w:t>
      </w:r>
    </w:p>
    <w:p w:rsidR="00F17E65" w:rsidRPr="001417C0" w:rsidRDefault="00F17E65" w:rsidP="00280D32">
      <w:pPr>
        <w:pStyle w:val="a3"/>
        <w:numPr>
          <w:ilvl w:val="0"/>
          <w:numId w:val="5"/>
        </w:numPr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о режиме занятий воспитанников</w:t>
      </w:r>
    </w:p>
    <w:p w:rsidR="00B10455" w:rsidRPr="00B10455" w:rsidRDefault="00280D32" w:rsidP="00B1045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Заведующая МБДОУ «Детский сад с.Еремково»                                   Семенова В.В.</w:t>
      </w:r>
    </w:p>
    <w:sectPr w:rsidR="00B10455" w:rsidRPr="00B10455" w:rsidSect="00980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F64C4"/>
    <w:multiLevelType w:val="hybridMultilevel"/>
    <w:tmpl w:val="F3746B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E627C26"/>
    <w:multiLevelType w:val="hybridMultilevel"/>
    <w:tmpl w:val="3DDA60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F1FA1"/>
    <w:multiLevelType w:val="hybridMultilevel"/>
    <w:tmpl w:val="542EB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128E8"/>
    <w:multiLevelType w:val="hybridMultilevel"/>
    <w:tmpl w:val="E506D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34336"/>
    <w:multiLevelType w:val="hybridMultilevel"/>
    <w:tmpl w:val="4838F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compat/>
  <w:rsids>
    <w:rsidRoot w:val="001A11AC"/>
    <w:rsid w:val="00001052"/>
    <w:rsid w:val="000042B3"/>
    <w:rsid w:val="00007038"/>
    <w:rsid w:val="000229E8"/>
    <w:rsid w:val="00024D4A"/>
    <w:rsid w:val="000268BA"/>
    <w:rsid w:val="00036EE1"/>
    <w:rsid w:val="00050021"/>
    <w:rsid w:val="00053D7E"/>
    <w:rsid w:val="00070013"/>
    <w:rsid w:val="00071827"/>
    <w:rsid w:val="0007332D"/>
    <w:rsid w:val="00074221"/>
    <w:rsid w:val="000809DE"/>
    <w:rsid w:val="00083F94"/>
    <w:rsid w:val="000848E0"/>
    <w:rsid w:val="0009103D"/>
    <w:rsid w:val="00091EA4"/>
    <w:rsid w:val="00095DF4"/>
    <w:rsid w:val="00096A5A"/>
    <w:rsid w:val="000A5137"/>
    <w:rsid w:val="000B5CB6"/>
    <w:rsid w:val="000D18B6"/>
    <w:rsid w:val="000E72B1"/>
    <w:rsid w:val="000F3193"/>
    <w:rsid w:val="000F407B"/>
    <w:rsid w:val="0010068D"/>
    <w:rsid w:val="00105BDB"/>
    <w:rsid w:val="0010729C"/>
    <w:rsid w:val="00110B22"/>
    <w:rsid w:val="0011147E"/>
    <w:rsid w:val="00114FD7"/>
    <w:rsid w:val="00144A38"/>
    <w:rsid w:val="00146203"/>
    <w:rsid w:val="00147DFC"/>
    <w:rsid w:val="001502A2"/>
    <w:rsid w:val="00156914"/>
    <w:rsid w:val="00156C54"/>
    <w:rsid w:val="001571D0"/>
    <w:rsid w:val="00163132"/>
    <w:rsid w:val="00166479"/>
    <w:rsid w:val="00166D20"/>
    <w:rsid w:val="00170CC3"/>
    <w:rsid w:val="001749C5"/>
    <w:rsid w:val="001802F7"/>
    <w:rsid w:val="00182263"/>
    <w:rsid w:val="001860F2"/>
    <w:rsid w:val="00186D70"/>
    <w:rsid w:val="00190781"/>
    <w:rsid w:val="001A11AC"/>
    <w:rsid w:val="001A1E1C"/>
    <w:rsid w:val="001A7597"/>
    <w:rsid w:val="001C6117"/>
    <w:rsid w:val="001C7427"/>
    <w:rsid w:val="001D5B91"/>
    <w:rsid w:val="002066CB"/>
    <w:rsid w:val="00211A83"/>
    <w:rsid w:val="00214138"/>
    <w:rsid w:val="00216769"/>
    <w:rsid w:val="00216C88"/>
    <w:rsid w:val="00217EF5"/>
    <w:rsid w:val="00221773"/>
    <w:rsid w:val="00231E78"/>
    <w:rsid w:val="002334B1"/>
    <w:rsid w:val="002346B9"/>
    <w:rsid w:val="00236239"/>
    <w:rsid w:val="00245B4F"/>
    <w:rsid w:val="00245B61"/>
    <w:rsid w:val="00256BEF"/>
    <w:rsid w:val="002659E9"/>
    <w:rsid w:val="00266CD6"/>
    <w:rsid w:val="00280D32"/>
    <w:rsid w:val="00285A01"/>
    <w:rsid w:val="00291A0B"/>
    <w:rsid w:val="00296114"/>
    <w:rsid w:val="002A231A"/>
    <w:rsid w:val="002A6335"/>
    <w:rsid w:val="002B142C"/>
    <w:rsid w:val="002B5864"/>
    <w:rsid w:val="002C0AB5"/>
    <w:rsid w:val="002C0CD1"/>
    <w:rsid w:val="002E378B"/>
    <w:rsid w:val="002E57D8"/>
    <w:rsid w:val="002E7E66"/>
    <w:rsid w:val="002F07E6"/>
    <w:rsid w:val="002F60E9"/>
    <w:rsid w:val="0030758B"/>
    <w:rsid w:val="00312BFD"/>
    <w:rsid w:val="00321B17"/>
    <w:rsid w:val="00332904"/>
    <w:rsid w:val="0034743F"/>
    <w:rsid w:val="00352324"/>
    <w:rsid w:val="00352981"/>
    <w:rsid w:val="00353017"/>
    <w:rsid w:val="0036002D"/>
    <w:rsid w:val="00366307"/>
    <w:rsid w:val="003670F3"/>
    <w:rsid w:val="00372932"/>
    <w:rsid w:val="003833F8"/>
    <w:rsid w:val="00383800"/>
    <w:rsid w:val="0039161D"/>
    <w:rsid w:val="003941E5"/>
    <w:rsid w:val="00397D1A"/>
    <w:rsid w:val="003D0195"/>
    <w:rsid w:val="003D1C44"/>
    <w:rsid w:val="003D74E8"/>
    <w:rsid w:val="003E0729"/>
    <w:rsid w:val="003F51D3"/>
    <w:rsid w:val="004008B5"/>
    <w:rsid w:val="00402015"/>
    <w:rsid w:val="00404DB6"/>
    <w:rsid w:val="004050E2"/>
    <w:rsid w:val="00411184"/>
    <w:rsid w:val="004124A7"/>
    <w:rsid w:val="004326AC"/>
    <w:rsid w:val="00437164"/>
    <w:rsid w:val="00455903"/>
    <w:rsid w:val="004645B9"/>
    <w:rsid w:val="00467B33"/>
    <w:rsid w:val="00473E90"/>
    <w:rsid w:val="0047577E"/>
    <w:rsid w:val="004865E4"/>
    <w:rsid w:val="00490AB7"/>
    <w:rsid w:val="00493ADD"/>
    <w:rsid w:val="004947AA"/>
    <w:rsid w:val="004A16DC"/>
    <w:rsid w:val="004A2159"/>
    <w:rsid w:val="004A326F"/>
    <w:rsid w:val="004A3CE7"/>
    <w:rsid w:val="004A4BD8"/>
    <w:rsid w:val="004C6181"/>
    <w:rsid w:val="004C6224"/>
    <w:rsid w:val="004C743F"/>
    <w:rsid w:val="004E031F"/>
    <w:rsid w:val="004F3CF2"/>
    <w:rsid w:val="00510F00"/>
    <w:rsid w:val="005131DD"/>
    <w:rsid w:val="00513423"/>
    <w:rsid w:val="0051358A"/>
    <w:rsid w:val="00513AE2"/>
    <w:rsid w:val="0051664E"/>
    <w:rsid w:val="0053084B"/>
    <w:rsid w:val="00535D29"/>
    <w:rsid w:val="00544B77"/>
    <w:rsid w:val="00545A6B"/>
    <w:rsid w:val="00557AC0"/>
    <w:rsid w:val="005608E8"/>
    <w:rsid w:val="005669C3"/>
    <w:rsid w:val="005741CB"/>
    <w:rsid w:val="00575C35"/>
    <w:rsid w:val="00576B12"/>
    <w:rsid w:val="005833BC"/>
    <w:rsid w:val="005D428B"/>
    <w:rsid w:val="005E7413"/>
    <w:rsid w:val="00603E5B"/>
    <w:rsid w:val="00606AA5"/>
    <w:rsid w:val="006318C8"/>
    <w:rsid w:val="00635B78"/>
    <w:rsid w:val="00637DC1"/>
    <w:rsid w:val="00646261"/>
    <w:rsid w:val="00650907"/>
    <w:rsid w:val="00653EE7"/>
    <w:rsid w:val="00654C5B"/>
    <w:rsid w:val="0065722B"/>
    <w:rsid w:val="006643ED"/>
    <w:rsid w:val="00665619"/>
    <w:rsid w:val="006754D4"/>
    <w:rsid w:val="00675EF1"/>
    <w:rsid w:val="00682877"/>
    <w:rsid w:val="0068452A"/>
    <w:rsid w:val="00687849"/>
    <w:rsid w:val="006A0FB5"/>
    <w:rsid w:val="006A2E17"/>
    <w:rsid w:val="006A3B72"/>
    <w:rsid w:val="006A7BE0"/>
    <w:rsid w:val="006B050C"/>
    <w:rsid w:val="006C3A55"/>
    <w:rsid w:val="006F1080"/>
    <w:rsid w:val="006F19C9"/>
    <w:rsid w:val="00701696"/>
    <w:rsid w:val="007224C9"/>
    <w:rsid w:val="00751B07"/>
    <w:rsid w:val="00764C7D"/>
    <w:rsid w:val="00780706"/>
    <w:rsid w:val="00785452"/>
    <w:rsid w:val="00785F57"/>
    <w:rsid w:val="00787C17"/>
    <w:rsid w:val="00793937"/>
    <w:rsid w:val="00796F17"/>
    <w:rsid w:val="007C1E5F"/>
    <w:rsid w:val="007C32D7"/>
    <w:rsid w:val="007D0594"/>
    <w:rsid w:val="007D085D"/>
    <w:rsid w:val="007D45DB"/>
    <w:rsid w:val="007E0708"/>
    <w:rsid w:val="007E0CD2"/>
    <w:rsid w:val="007E4D6B"/>
    <w:rsid w:val="007E78E3"/>
    <w:rsid w:val="007F0748"/>
    <w:rsid w:val="007F12EF"/>
    <w:rsid w:val="007F26E7"/>
    <w:rsid w:val="007F5A1E"/>
    <w:rsid w:val="00807BF7"/>
    <w:rsid w:val="00812DCB"/>
    <w:rsid w:val="008164E4"/>
    <w:rsid w:val="00817716"/>
    <w:rsid w:val="00823349"/>
    <w:rsid w:val="00827464"/>
    <w:rsid w:val="0084283F"/>
    <w:rsid w:val="0084340B"/>
    <w:rsid w:val="00847EE7"/>
    <w:rsid w:val="00863385"/>
    <w:rsid w:val="00866D6F"/>
    <w:rsid w:val="00870693"/>
    <w:rsid w:val="008716E7"/>
    <w:rsid w:val="00892007"/>
    <w:rsid w:val="008956E8"/>
    <w:rsid w:val="008A1726"/>
    <w:rsid w:val="008A6129"/>
    <w:rsid w:val="008C14F7"/>
    <w:rsid w:val="008F7C59"/>
    <w:rsid w:val="00900764"/>
    <w:rsid w:val="0092218E"/>
    <w:rsid w:val="00941778"/>
    <w:rsid w:val="0095032B"/>
    <w:rsid w:val="0095614E"/>
    <w:rsid w:val="00962241"/>
    <w:rsid w:val="0097219A"/>
    <w:rsid w:val="0097288A"/>
    <w:rsid w:val="00977F41"/>
    <w:rsid w:val="00980548"/>
    <w:rsid w:val="00983E99"/>
    <w:rsid w:val="00984B80"/>
    <w:rsid w:val="00993554"/>
    <w:rsid w:val="00995A57"/>
    <w:rsid w:val="00997D6F"/>
    <w:rsid w:val="009B7CDF"/>
    <w:rsid w:val="009C6D1E"/>
    <w:rsid w:val="009D0121"/>
    <w:rsid w:val="009D3440"/>
    <w:rsid w:val="009E58DD"/>
    <w:rsid w:val="009F1F88"/>
    <w:rsid w:val="009F426D"/>
    <w:rsid w:val="009F4C70"/>
    <w:rsid w:val="009F6F16"/>
    <w:rsid w:val="00A02018"/>
    <w:rsid w:val="00A11587"/>
    <w:rsid w:val="00A12585"/>
    <w:rsid w:val="00A14745"/>
    <w:rsid w:val="00A1793B"/>
    <w:rsid w:val="00A234E6"/>
    <w:rsid w:val="00A238FE"/>
    <w:rsid w:val="00A23F36"/>
    <w:rsid w:val="00A2790C"/>
    <w:rsid w:val="00A418AB"/>
    <w:rsid w:val="00A5740A"/>
    <w:rsid w:val="00A601B9"/>
    <w:rsid w:val="00A604E8"/>
    <w:rsid w:val="00A65479"/>
    <w:rsid w:val="00A6690D"/>
    <w:rsid w:val="00A75F61"/>
    <w:rsid w:val="00A7649D"/>
    <w:rsid w:val="00A83303"/>
    <w:rsid w:val="00A85744"/>
    <w:rsid w:val="00A91617"/>
    <w:rsid w:val="00A946A0"/>
    <w:rsid w:val="00A97AA5"/>
    <w:rsid w:val="00AA5EB7"/>
    <w:rsid w:val="00AB3304"/>
    <w:rsid w:val="00AC638A"/>
    <w:rsid w:val="00AC64B1"/>
    <w:rsid w:val="00AD1160"/>
    <w:rsid w:val="00AD450E"/>
    <w:rsid w:val="00AF3A2D"/>
    <w:rsid w:val="00AF3F46"/>
    <w:rsid w:val="00B10455"/>
    <w:rsid w:val="00B21912"/>
    <w:rsid w:val="00B255C5"/>
    <w:rsid w:val="00B41726"/>
    <w:rsid w:val="00B4511B"/>
    <w:rsid w:val="00B47B56"/>
    <w:rsid w:val="00B51FA3"/>
    <w:rsid w:val="00B560C9"/>
    <w:rsid w:val="00B65ED3"/>
    <w:rsid w:val="00B758F3"/>
    <w:rsid w:val="00B843C7"/>
    <w:rsid w:val="00B86395"/>
    <w:rsid w:val="00B9246D"/>
    <w:rsid w:val="00B92956"/>
    <w:rsid w:val="00BA7140"/>
    <w:rsid w:val="00BB37D8"/>
    <w:rsid w:val="00BB7E00"/>
    <w:rsid w:val="00BC5881"/>
    <w:rsid w:val="00BD5FD6"/>
    <w:rsid w:val="00BD68D3"/>
    <w:rsid w:val="00BE0701"/>
    <w:rsid w:val="00BE5CFC"/>
    <w:rsid w:val="00BE7266"/>
    <w:rsid w:val="00BF1390"/>
    <w:rsid w:val="00BF243E"/>
    <w:rsid w:val="00C124A3"/>
    <w:rsid w:val="00C20C28"/>
    <w:rsid w:val="00C21790"/>
    <w:rsid w:val="00C27A9D"/>
    <w:rsid w:val="00C46A45"/>
    <w:rsid w:val="00C46C7A"/>
    <w:rsid w:val="00C51DC3"/>
    <w:rsid w:val="00C55659"/>
    <w:rsid w:val="00C61896"/>
    <w:rsid w:val="00C63CCB"/>
    <w:rsid w:val="00C71AF2"/>
    <w:rsid w:val="00C7332B"/>
    <w:rsid w:val="00C83A18"/>
    <w:rsid w:val="00C84927"/>
    <w:rsid w:val="00C85449"/>
    <w:rsid w:val="00C863EE"/>
    <w:rsid w:val="00C956F8"/>
    <w:rsid w:val="00CA4D67"/>
    <w:rsid w:val="00CA62B9"/>
    <w:rsid w:val="00CB1CB7"/>
    <w:rsid w:val="00CC0D1C"/>
    <w:rsid w:val="00CC45F7"/>
    <w:rsid w:val="00CD4010"/>
    <w:rsid w:val="00CF7A9F"/>
    <w:rsid w:val="00D01EAE"/>
    <w:rsid w:val="00D046AF"/>
    <w:rsid w:val="00D13970"/>
    <w:rsid w:val="00D1594F"/>
    <w:rsid w:val="00D15F93"/>
    <w:rsid w:val="00D22D66"/>
    <w:rsid w:val="00D33C17"/>
    <w:rsid w:val="00D44D25"/>
    <w:rsid w:val="00D4547C"/>
    <w:rsid w:val="00D73AF3"/>
    <w:rsid w:val="00D762CA"/>
    <w:rsid w:val="00D82270"/>
    <w:rsid w:val="00D91450"/>
    <w:rsid w:val="00D94229"/>
    <w:rsid w:val="00DA5269"/>
    <w:rsid w:val="00DA6DD8"/>
    <w:rsid w:val="00DA7BF7"/>
    <w:rsid w:val="00DB32D6"/>
    <w:rsid w:val="00DC27B3"/>
    <w:rsid w:val="00DC5327"/>
    <w:rsid w:val="00DC60A8"/>
    <w:rsid w:val="00DD11AD"/>
    <w:rsid w:val="00DE45F3"/>
    <w:rsid w:val="00DF0D38"/>
    <w:rsid w:val="00E0486E"/>
    <w:rsid w:val="00E06759"/>
    <w:rsid w:val="00E11DB7"/>
    <w:rsid w:val="00E15473"/>
    <w:rsid w:val="00E158B2"/>
    <w:rsid w:val="00E22900"/>
    <w:rsid w:val="00E306E1"/>
    <w:rsid w:val="00E35462"/>
    <w:rsid w:val="00E5060D"/>
    <w:rsid w:val="00E602EE"/>
    <w:rsid w:val="00E657E0"/>
    <w:rsid w:val="00E66BC6"/>
    <w:rsid w:val="00E74CCD"/>
    <w:rsid w:val="00E83B02"/>
    <w:rsid w:val="00E86A9C"/>
    <w:rsid w:val="00E91176"/>
    <w:rsid w:val="00EA39AF"/>
    <w:rsid w:val="00EA41CF"/>
    <w:rsid w:val="00EB64F8"/>
    <w:rsid w:val="00EC678D"/>
    <w:rsid w:val="00ED67B4"/>
    <w:rsid w:val="00ED79B2"/>
    <w:rsid w:val="00EF01CB"/>
    <w:rsid w:val="00EF6195"/>
    <w:rsid w:val="00F002D9"/>
    <w:rsid w:val="00F052D1"/>
    <w:rsid w:val="00F079FF"/>
    <w:rsid w:val="00F1172C"/>
    <w:rsid w:val="00F13ECA"/>
    <w:rsid w:val="00F17E65"/>
    <w:rsid w:val="00F21D34"/>
    <w:rsid w:val="00F220B1"/>
    <w:rsid w:val="00F24E8E"/>
    <w:rsid w:val="00F32164"/>
    <w:rsid w:val="00F324AF"/>
    <w:rsid w:val="00F50D2A"/>
    <w:rsid w:val="00F6668C"/>
    <w:rsid w:val="00F752B5"/>
    <w:rsid w:val="00F773CC"/>
    <w:rsid w:val="00F9405F"/>
    <w:rsid w:val="00F95ACC"/>
    <w:rsid w:val="00FA13D5"/>
    <w:rsid w:val="00FA14FE"/>
    <w:rsid w:val="00FA5CBA"/>
    <w:rsid w:val="00FA6A9A"/>
    <w:rsid w:val="00FB526E"/>
    <w:rsid w:val="00FC1F07"/>
    <w:rsid w:val="00FC2F13"/>
    <w:rsid w:val="00FC466A"/>
    <w:rsid w:val="00FD66BE"/>
    <w:rsid w:val="00FE01D0"/>
    <w:rsid w:val="00FE195F"/>
    <w:rsid w:val="00FE397F"/>
    <w:rsid w:val="00FF0B5E"/>
    <w:rsid w:val="00FF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7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693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280D3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1056;&#1072;&#1073;&#1086;&#1095;&#1080;&#1081;%20&#1089;&#1090;&#1086;&#1083;\&#1087;&#1088;&#1080;&#1082;&#1072;&#1079;&#109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приказы</Template>
  <TotalTime>62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Админ</cp:lastModifiedBy>
  <cp:revision>6</cp:revision>
  <cp:lastPrinted>2018-11-21T10:15:00Z</cp:lastPrinted>
  <dcterms:created xsi:type="dcterms:W3CDTF">2012-06-01T10:40:00Z</dcterms:created>
  <dcterms:modified xsi:type="dcterms:W3CDTF">2019-05-22T13:31:00Z</dcterms:modified>
</cp:coreProperties>
</file>