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3DE2" w:rsidRPr="00653EE7" w:rsidRDefault="00AF3DE2" w:rsidP="00AF3DE2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653EE7">
        <w:rPr>
          <w:rFonts w:ascii="Times New Roman" w:hAnsi="Times New Roman" w:cs="Times New Roman"/>
          <w:b/>
          <w:sz w:val="28"/>
        </w:rPr>
        <w:t>Муниципальное</w:t>
      </w:r>
      <w:r>
        <w:rPr>
          <w:rFonts w:ascii="Times New Roman" w:hAnsi="Times New Roman" w:cs="Times New Roman"/>
          <w:b/>
          <w:sz w:val="28"/>
        </w:rPr>
        <w:t xml:space="preserve"> бюджетное  дошкольное </w:t>
      </w:r>
      <w:r w:rsidRPr="00653EE7">
        <w:rPr>
          <w:rFonts w:ascii="Times New Roman" w:hAnsi="Times New Roman" w:cs="Times New Roman"/>
          <w:b/>
          <w:sz w:val="28"/>
        </w:rPr>
        <w:t>образовательное учреждение</w:t>
      </w:r>
    </w:p>
    <w:p w:rsidR="00AF3DE2" w:rsidRPr="00653EE7" w:rsidRDefault="00AF3DE2" w:rsidP="00AF3DE2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«Детский сад с. Еремково»</w:t>
      </w:r>
    </w:p>
    <w:p w:rsidR="00653EE7" w:rsidRPr="00653EE7" w:rsidRDefault="00653EE7" w:rsidP="00B10455">
      <w:pPr>
        <w:jc w:val="center"/>
        <w:rPr>
          <w:rFonts w:ascii="Times New Roman" w:hAnsi="Times New Roman" w:cs="Times New Roman"/>
          <w:b/>
          <w:sz w:val="28"/>
        </w:rPr>
      </w:pPr>
    </w:p>
    <w:p w:rsidR="00653EE7" w:rsidRPr="00B10455" w:rsidRDefault="00653EE7" w:rsidP="00B10455">
      <w:pPr>
        <w:jc w:val="center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>П</w:t>
      </w:r>
      <w:proofErr w:type="gramEnd"/>
      <w:r>
        <w:rPr>
          <w:rFonts w:ascii="Times New Roman" w:hAnsi="Times New Roman" w:cs="Times New Roman"/>
          <w:sz w:val="28"/>
        </w:rPr>
        <w:t xml:space="preserve"> Р И К А З</w:t>
      </w:r>
    </w:p>
    <w:p w:rsidR="00E657E0" w:rsidRPr="00B10455" w:rsidRDefault="002659E9" w:rsidP="00B10455">
      <w:pPr>
        <w:jc w:val="center"/>
        <w:rPr>
          <w:rFonts w:ascii="Times New Roman" w:hAnsi="Times New Roman" w:cs="Times New Roman"/>
          <w:sz w:val="28"/>
        </w:rPr>
      </w:pPr>
      <w:r w:rsidRPr="00653EE7">
        <w:rPr>
          <w:rFonts w:ascii="Times New Roman" w:hAnsi="Times New Roman" w:cs="Times New Roman"/>
          <w:b/>
          <w:sz w:val="28"/>
        </w:rPr>
        <w:t>№</w:t>
      </w:r>
      <w:r>
        <w:rPr>
          <w:rFonts w:ascii="Times New Roman" w:hAnsi="Times New Roman" w:cs="Times New Roman"/>
          <w:sz w:val="28"/>
        </w:rPr>
        <w:t xml:space="preserve"> </w:t>
      </w:r>
      <w:r w:rsidR="00891224">
        <w:rPr>
          <w:rFonts w:ascii="Times New Roman" w:hAnsi="Times New Roman" w:cs="Times New Roman"/>
          <w:sz w:val="28"/>
        </w:rPr>
        <w:t>__________</w:t>
      </w:r>
      <w:r w:rsidR="00B10455" w:rsidRPr="00B10455">
        <w:rPr>
          <w:rFonts w:ascii="Times New Roman" w:hAnsi="Times New Roman" w:cs="Times New Roman"/>
          <w:sz w:val="28"/>
        </w:rPr>
        <w:t xml:space="preserve">                                                   </w:t>
      </w:r>
      <w:r w:rsidR="00E657E0" w:rsidRPr="00653EE7">
        <w:rPr>
          <w:rFonts w:ascii="Times New Roman" w:hAnsi="Times New Roman" w:cs="Times New Roman"/>
          <w:b/>
          <w:sz w:val="28"/>
        </w:rPr>
        <w:t xml:space="preserve"> от</w:t>
      </w:r>
      <w:r w:rsidR="00E657E0" w:rsidRPr="00B10455">
        <w:rPr>
          <w:rFonts w:ascii="Times New Roman" w:hAnsi="Times New Roman" w:cs="Times New Roman"/>
          <w:sz w:val="28"/>
        </w:rPr>
        <w:t xml:space="preserve"> </w:t>
      </w:r>
      <w:r w:rsidR="00891224">
        <w:rPr>
          <w:rFonts w:ascii="Times New Roman" w:hAnsi="Times New Roman" w:cs="Times New Roman"/>
          <w:sz w:val="28"/>
        </w:rPr>
        <w:t>_____________</w:t>
      </w:r>
    </w:p>
    <w:p w:rsidR="00653EE7" w:rsidRDefault="00653EE7" w:rsidP="00B10455">
      <w:pPr>
        <w:jc w:val="center"/>
        <w:rPr>
          <w:rFonts w:ascii="Times New Roman" w:hAnsi="Times New Roman" w:cs="Times New Roman"/>
          <w:sz w:val="24"/>
        </w:rPr>
      </w:pPr>
    </w:p>
    <w:p w:rsidR="00E657E0" w:rsidRPr="00653EE7" w:rsidRDefault="00E657E0" w:rsidP="00653EE7">
      <w:pPr>
        <w:rPr>
          <w:rFonts w:ascii="Times New Roman" w:hAnsi="Times New Roman" w:cs="Times New Roman"/>
          <w:sz w:val="24"/>
        </w:rPr>
      </w:pPr>
      <w:r w:rsidRPr="00B10455">
        <w:rPr>
          <w:rFonts w:ascii="Times New Roman" w:hAnsi="Times New Roman" w:cs="Times New Roman"/>
          <w:b/>
          <w:sz w:val="24"/>
        </w:rPr>
        <w:t>«</w:t>
      </w:r>
      <w:r w:rsidR="00891224">
        <w:rPr>
          <w:rFonts w:ascii="Times New Roman" w:hAnsi="Times New Roman" w:cs="Times New Roman"/>
          <w:b/>
          <w:sz w:val="24"/>
        </w:rPr>
        <w:t>Об организации питания</w:t>
      </w:r>
      <w:r w:rsidR="00653EE7">
        <w:rPr>
          <w:rFonts w:ascii="Times New Roman" w:hAnsi="Times New Roman" w:cs="Times New Roman"/>
          <w:b/>
          <w:sz w:val="24"/>
        </w:rPr>
        <w:t>»</w:t>
      </w:r>
    </w:p>
    <w:p w:rsidR="00653EE7" w:rsidRPr="00653EE7" w:rsidRDefault="00891224" w:rsidP="00653EE7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соответствии с планом работы</w:t>
      </w:r>
      <w:r w:rsidR="00AF3DE2">
        <w:rPr>
          <w:rFonts w:ascii="Times New Roman" w:hAnsi="Times New Roman" w:cs="Times New Roman"/>
          <w:sz w:val="24"/>
        </w:rPr>
        <w:t xml:space="preserve"> сада</w:t>
      </w:r>
    </w:p>
    <w:p w:rsidR="00B10455" w:rsidRDefault="00653EE7" w:rsidP="00B10455">
      <w:pPr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>П</w:t>
      </w:r>
      <w:proofErr w:type="gramEnd"/>
      <w:r>
        <w:rPr>
          <w:rFonts w:ascii="Times New Roman" w:hAnsi="Times New Roman" w:cs="Times New Roman"/>
          <w:sz w:val="24"/>
        </w:rPr>
        <w:t xml:space="preserve"> Р И К А З Ы В А Ю : </w:t>
      </w:r>
    </w:p>
    <w:p w:rsidR="00891224" w:rsidRDefault="00891224" w:rsidP="00653EE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Определить следующий график приема пищи в дошкольной группе:</w:t>
      </w:r>
    </w:p>
    <w:p w:rsidR="00891224" w:rsidRDefault="00D32BBB" w:rsidP="00891224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Завтрак:    </w:t>
      </w:r>
      <w:r w:rsidR="008229FC">
        <w:rPr>
          <w:rFonts w:ascii="Times New Roman" w:hAnsi="Times New Roman" w:cs="Times New Roman"/>
          <w:sz w:val="24"/>
        </w:rPr>
        <w:t>8-45</w:t>
      </w:r>
      <w:r>
        <w:rPr>
          <w:rFonts w:ascii="Times New Roman" w:hAnsi="Times New Roman" w:cs="Times New Roman"/>
          <w:sz w:val="24"/>
        </w:rPr>
        <w:t xml:space="preserve"> </w:t>
      </w:r>
      <w:r w:rsidR="008229FC">
        <w:rPr>
          <w:rFonts w:ascii="Times New Roman" w:hAnsi="Times New Roman" w:cs="Times New Roman"/>
          <w:sz w:val="24"/>
        </w:rPr>
        <w:t xml:space="preserve">-  9-00 </w:t>
      </w:r>
    </w:p>
    <w:p w:rsidR="00891224" w:rsidRDefault="00567A33" w:rsidP="00891224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Обед:       </w:t>
      </w:r>
      <w:r w:rsidR="008229FC">
        <w:rPr>
          <w:rFonts w:ascii="Times New Roman" w:hAnsi="Times New Roman" w:cs="Times New Roman"/>
          <w:sz w:val="24"/>
        </w:rPr>
        <w:t xml:space="preserve">  12-00  - 12-30 </w:t>
      </w:r>
    </w:p>
    <w:p w:rsidR="00891224" w:rsidRDefault="00567A33" w:rsidP="00891224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Полдник:  15</w:t>
      </w:r>
      <w:r w:rsidR="00D32BBB">
        <w:rPr>
          <w:rFonts w:ascii="Times New Roman" w:hAnsi="Times New Roman" w:cs="Times New Roman"/>
          <w:sz w:val="24"/>
        </w:rPr>
        <w:t xml:space="preserve"> -</w:t>
      </w:r>
      <w:r w:rsidR="008229FC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4</w:t>
      </w:r>
      <w:r w:rsidR="00D32BBB">
        <w:rPr>
          <w:rFonts w:ascii="Times New Roman" w:hAnsi="Times New Roman" w:cs="Times New Roman"/>
          <w:sz w:val="24"/>
        </w:rPr>
        <w:t>0 – 16</w:t>
      </w:r>
      <w:r w:rsidR="00891224">
        <w:rPr>
          <w:rFonts w:ascii="Times New Roman" w:hAnsi="Times New Roman" w:cs="Times New Roman"/>
          <w:sz w:val="24"/>
        </w:rPr>
        <w:t>-</w:t>
      </w:r>
      <w:r w:rsidR="008229FC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00</w:t>
      </w:r>
    </w:p>
    <w:p w:rsidR="00891224" w:rsidRDefault="00891224" w:rsidP="00891224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Ответственность за организацию питания воспитанников в группе возложить на воспитателя – </w:t>
      </w:r>
      <w:r w:rsidR="00E173EF">
        <w:rPr>
          <w:rFonts w:ascii="Times New Roman" w:hAnsi="Times New Roman" w:cs="Times New Roman"/>
          <w:b/>
          <w:sz w:val="24"/>
        </w:rPr>
        <w:t xml:space="preserve"> Куликову А.С.</w:t>
      </w:r>
    </w:p>
    <w:p w:rsidR="00891224" w:rsidRDefault="00891224" w:rsidP="00891224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Возложить ответственность за качество приготовления пищи на повара  </w:t>
      </w:r>
      <w:r w:rsidRPr="00891224">
        <w:rPr>
          <w:rFonts w:ascii="Times New Roman" w:hAnsi="Times New Roman" w:cs="Times New Roman"/>
          <w:b/>
          <w:sz w:val="24"/>
        </w:rPr>
        <w:t>Григорьеву Н.А.</w:t>
      </w:r>
    </w:p>
    <w:p w:rsidR="00891224" w:rsidRPr="003E74EE" w:rsidRDefault="00891224" w:rsidP="00891224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Назначить ответственной за </w:t>
      </w:r>
      <w:r w:rsidR="0040714C">
        <w:rPr>
          <w:rFonts w:ascii="Times New Roman" w:hAnsi="Times New Roman" w:cs="Times New Roman"/>
          <w:sz w:val="24"/>
        </w:rPr>
        <w:t>прием</w:t>
      </w:r>
      <w:r>
        <w:rPr>
          <w:rFonts w:ascii="Times New Roman" w:hAnsi="Times New Roman" w:cs="Times New Roman"/>
          <w:sz w:val="24"/>
        </w:rPr>
        <w:t xml:space="preserve"> продуктов для столовой, ведение документации по организации питания </w:t>
      </w:r>
      <w:r w:rsidR="00D32BBB">
        <w:rPr>
          <w:rFonts w:ascii="Times New Roman" w:hAnsi="Times New Roman" w:cs="Times New Roman"/>
          <w:sz w:val="24"/>
        </w:rPr>
        <w:t xml:space="preserve"> </w:t>
      </w:r>
      <w:r w:rsidR="00D32BBB" w:rsidRPr="00891224">
        <w:rPr>
          <w:rFonts w:ascii="Times New Roman" w:hAnsi="Times New Roman" w:cs="Times New Roman"/>
          <w:b/>
          <w:sz w:val="24"/>
        </w:rPr>
        <w:t>Григорьеву Н.А.</w:t>
      </w:r>
    </w:p>
    <w:p w:rsidR="003E74EE" w:rsidRPr="003E74EE" w:rsidRDefault="003E74EE" w:rsidP="003E74E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 w:rsidRPr="003E74EE">
        <w:rPr>
          <w:rFonts w:ascii="Times New Roman" w:hAnsi="Times New Roman" w:cs="Times New Roman"/>
          <w:sz w:val="24"/>
        </w:rPr>
        <w:t xml:space="preserve">Возложить ответственность </w:t>
      </w:r>
      <w:r w:rsidRPr="003E74EE">
        <w:rPr>
          <w:rFonts w:ascii="Times New Roman" w:hAnsi="Times New Roman" w:cs="Times New Roman"/>
          <w:sz w:val="24"/>
          <w:szCs w:val="24"/>
        </w:rPr>
        <w:t xml:space="preserve">по </w:t>
      </w:r>
      <w:proofErr w:type="gramStart"/>
      <w:r w:rsidRPr="003E74EE">
        <w:rPr>
          <w:rFonts w:ascii="Times New Roman" w:hAnsi="Times New Roman" w:cs="Times New Roman"/>
          <w:sz w:val="24"/>
          <w:szCs w:val="24"/>
        </w:rPr>
        <w:t>контролю за</w:t>
      </w:r>
      <w:proofErr w:type="gramEnd"/>
      <w:r w:rsidRPr="003E74EE">
        <w:rPr>
          <w:rFonts w:ascii="Times New Roman" w:hAnsi="Times New Roman" w:cs="Times New Roman"/>
          <w:sz w:val="24"/>
          <w:szCs w:val="24"/>
        </w:rPr>
        <w:t xml:space="preserve"> организацией пит</w:t>
      </w:r>
      <w:r w:rsidR="007C1160">
        <w:rPr>
          <w:rFonts w:ascii="Times New Roman" w:hAnsi="Times New Roman" w:cs="Times New Roman"/>
          <w:sz w:val="24"/>
          <w:szCs w:val="24"/>
        </w:rPr>
        <w:t xml:space="preserve">ания воспитанников на заведующего </w:t>
      </w:r>
      <w:r w:rsidRPr="003E74EE">
        <w:rPr>
          <w:rFonts w:ascii="Times New Roman" w:hAnsi="Times New Roman" w:cs="Times New Roman"/>
          <w:sz w:val="24"/>
          <w:szCs w:val="24"/>
        </w:rPr>
        <w:t xml:space="preserve"> - </w:t>
      </w:r>
      <w:r w:rsidRPr="003E74EE">
        <w:rPr>
          <w:rFonts w:ascii="Times New Roman" w:hAnsi="Times New Roman" w:cs="Times New Roman"/>
          <w:b/>
          <w:sz w:val="24"/>
          <w:szCs w:val="24"/>
        </w:rPr>
        <w:t>Семенову В.В.,</w:t>
      </w:r>
      <w:r w:rsidRPr="003E74EE">
        <w:rPr>
          <w:rFonts w:ascii="Times New Roman" w:hAnsi="Times New Roman" w:cs="Times New Roman"/>
          <w:sz w:val="24"/>
          <w:szCs w:val="24"/>
        </w:rPr>
        <w:t xml:space="preserve"> воспитателя – </w:t>
      </w:r>
      <w:r w:rsidRPr="003E74EE">
        <w:rPr>
          <w:rFonts w:ascii="Times New Roman" w:hAnsi="Times New Roman" w:cs="Times New Roman"/>
          <w:b/>
          <w:sz w:val="24"/>
          <w:szCs w:val="24"/>
        </w:rPr>
        <w:t>Куликову А.С.,</w:t>
      </w:r>
      <w:r w:rsidRPr="003E74EE">
        <w:rPr>
          <w:rFonts w:ascii="Times New Roman" w:hAnsi="Times New Roman" w:cs="Times New Roman"/>
          <w:sz w:val="24"/>
          <w:szCs w:val="24"/>
        </w:rPr>
        <w:t xml:space="preserve"> родителя – </w:t>
      </w:r>
      <w:r w:rsidRPr="003E74EE">
        <w:rPr>
          <w:rFonts w:ascii="Times New Roman" w:hAnsi="Times New Roman" w:cs="Times New Roman"/>
          <w:b/>
          <w:sz w:val="24"/>
          <w:szCs w:val="24"/>
        </w:rPr>
        <w:t>Исаеву К.Р.</w:t>
      </w:r>
      <w:bookmarkStart w:id="0" w:name="_GoBack"/>
      <w:bookmarkEnd w:id="0"/>
    </w:p>
    <w:p w:rsidR="00811229" w:rsidRDefault="00811229" w:rsidP="00891224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 w:rsidRPr="00811229">
        <w:rPr>
          <w:rFonts w:ascii="Times New Roman" w:hAnsi="Times New Roman" w:cs="Times New Roman"/>
          <w:sz w:val="24"/>
        </w:rPr>
        <w:t xml:space="preserve">Утвердить 10 </w:t>
      </w:r>
      <w:r>
        <w:rPr>
          <w:rFonts w:ascii="Times New Roman" w:hAnsi="Times New Roman" w:cs="Times New Roman"/>
          <w:sz w:val="24"/>
        </w:rPr>
        <w:t xml:space="preserve">- </w:t>
      </w:r>
      <w:r w:rsidRPr="00811229">
        <w:rPr>
          <w:rFonts w:ascii="Times New Roman" w:hAnsi="Times New Roman" w:cs="Times New Roman"/>
          <w:sz w:val="24"/>
        </w:rPr>
        <w:t>дневное меню</w:t>
      </w:r>
      <w:r w:rsidR="00663AD5">
        <w:rPr>
          <w:rFonts w:ascii="Times New Roman" w:hAnsi="Times New Roman" w:cs="Times New Roman"/>
          <w:sz w:val="24"/>
        </w:rPr>
        <w:t xml:space="preserve"> на 2024</w:t>
      </w:r>
      <w:r w:rsidR="00CE76C5">
        <w:rPr>
          <w:rFonts w:ascii="Times New Roman" w:hAnsi="Times New Roman" w:cs="Times New Roman"/>
          <w:sz w:val="24"/>
        </w:rPr>
        <w:t xml:space="preserve"> </w:t>
      </w:r>
      <w:r w:rsidR="006A533B">
        <w:rPr>
          <w:rFonts w:ascii="Times New Roman" w:hAnsi="Times New Roman" w:cs="Times New Roman"/>
          <w:sz w:val="24"/>
        </w:rPr>
        <w:t>-</w:t>
      </w:r>
      <w:r w:rsidR="00663AD5">
        <w:rPr>
          <w:rFonts w:ascii="Times New Roman" w:hAnsi="Times New Roman" w:cs="Times New Roman"/>
          <w:sz w:val="24"/>
        </w:rPr>
        <w:t xml:space="preserve"> 2025</w:t>
      </w:r>
      <w:r w:rsidR="006A533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6A533B">
        <w:rPr>
          <w:rFonts w:ascii="Times New Roman" w:hAnsi="Times New Roman" w:cs="Times New Roman"/>
          <w:sz w:val="24"/>
        </w:rPr>
        <w:t>уч.г</w:t>
      </w:r>
      <w:proofErr w:type="spellEnd"/>
      <w:r w:rsidR="006A533B">
        <w:rPr>
          <w:rFonts w:ascii="Times New Roman" w:hAnsi="Times New Roman" w:cs="Times New Roman"/>
          <w:sz w:val="24"/>
        </w:rPr>
        <w:t>.</w:t>
      </w:r>
    </w:p>
    <w:p w:rsidR="00811229" w:rsidRDefault="00811229" w:rsidP="00891224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Утвердить примерные возрастн</w:t>
      </w:r>
      <w:r w:rsidR="00A65E7F">
        <w:rPr>
          <w:rFonts w:ascii="Times New Roman" w:hAnsi="Times New Roman" w:cs="Times New Roman"/>
          <w:sz w:val="24"/>
        </w:rPr>
        <w:t xml:space="preserve">ые объёмы порций для детей  </w:t>
      </w:r>
      <w:r>
        <w:rPr>
          <w:rFonts w:ascii="Times New Roman" w:hAnsi="Times New Roman" w:cs="Times New Roman"/>
          <w:sz w:val="24"/>
        </w:rPr>
        <w:t>3-7 лет.</w:t>
      </w:r>
    </w:p>
    <w:p w:rsidR="00811229" w:rsidRDefault="00811229" w:rsidP="00891224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Утвердить технологические карты.</w:t>
      </w:r>
    </w:p>
    <w:p w:rsidR="003E74EE" w:rsidRDefault="003E74EE" w:rsidP="003E74EE">
      <w:pPr>
        <w:pStyle w:val="a3"/>
        <w:rPr>
          <w:rFonts w:ascii="Times New Roman" w:hAnsi="Times New Roman" w:cs="Times New Roman"/>
          <w:sz w:val="24"/>
        </w:rPr>
      </w:pPr>
    </w:p>
    <w:p w:rsidR="003E74EE" w:rsidRDefault="003E74EE" w:rsidP="003E74EE">
      <w:pPr>
        <w:pStyle w:val="a3"/>
        <w:rPr>
          <w:rFonts w:ascii="Times New Roman" w:hAnsi="Times New Roman" w:cs="Times New Roman"/>
          <w:sz w:val="24"/>
        </w:rPr>
      </w:pPr>
    </w:p>
    <w:p w:rsidR="003E74EE" w:rsidRDefault="003E74EE" w:rsidP="003E74EE">
      <w:pPr>
        <w:pStyle w:val="a3"/>
        <w:rPr>
          <w:rFonts w:ascii="Times New Roman" w:hAnsi="Times New Roman" w:cs="Times New Roman"/>
          <w:sz w:val="24"/>
        </w:rPr>
      </w:pPr>
    </w:p>
    <w:p w:rsidR="003E74EE" w:rsidRDefault="003E74EE" w:rsidP="003E74EE">
      <w:pPr>
        <w:pStyle w:val="a3"/>
        <w:rPr>
          <w:rFonts w:ascii="Times New Roman" w:hAnsi="Times New Roman" w:cs="Times New Roman"/>
          <w:sz w:val="24"/>
        </w:rPr>
      </w:pPr>
    </w:p>
    <w:p w:rsidR="003E74EE" w:rsidRDefault="003E74EE" w:rsidP="003E74EE">
      <w:pPr>
        <w:pStyle w:val="a3"/>
        <w:rPr>
          <w:rFonts w:ascii="Times New Roman" w:hAnsi="Times New Roman" w:cs="Times New Roman"/>
          <w:sz w:val="24"/>
        </w:rPr>
      </w:pPr>
    </w:p>
    <w:p w:rsidR="003E74EE" w:rsidRPr="00811229" w:rsidRDefault="003E74EE" w:rsidP="003E74EE">
      <w:pPr>
        <w:pStyle w:val="a3"/>
        <w:rPr>
          <w:rFonts w:ascii="Times New Roman" w:hAnsi="Times New Roman" w:cs="Times New Roman"/>
          <w:sz w:val="24"/>
        </w:rPr>
      </w:pPr>
    </w:p>
    <w:p w:rsidR="00653EE7" w:rsidRPr="00653EE7" w:rsidRDefault="00653EE7" w:rsidP="00870693">
      <w:pPr>
        <w:pStyle w:val="a3"/>
        <w:rPr>
          <w:rFonts w:ascii="Times New Roman" w:hAnsi="Times New Roman" w:cs="Times New Roman"/>
          <w:sz w:val="24"/>
        </w:rPr>
      </w:pPr>
    </w:p>
    <w:p w:rsidR="00B10455" w:rsidRPr="00B10455" w:rsidRDefault="00AF3DE2" w:rsidP="00B10455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Заведующая МБДОУ «Детский сад с. Еремково»          </w:t>
      </w:r>
      <w:r w:rsidR="00EC6A67">
        <w:rPr>
          <w:rFonts w:ascii="Times New Roman" w:hAnsi="Times New Roman" w:cs="Times New Roman"/>
          <w:sz w:val="24"/>
        </w:rPr>
        <w:t xml:space="preserve">               </w:t>
      </w:r>
      <w:r>
        <w:rPr>
          <w:rFonts w:ascii="Times New Roman" w:hAnsi="Times New Roman" w:cs="Times New Roman"/>
          <w:sz w:val="24"/>
        </w:rPr>
        <w:t xml:space="preserve">               </w:t>
      </w:r>
      <w:r w:rsidR="00EC6A67">
        <w:rPr>
          <w:rFonts w:ascii="Times New Roman" w:hAnsi="Times New Roman" w:cs="Times New Roman"/>
          <w:sz w:val="24"/>
        </w:rPr>
        <w:t>Семе</w:t>
      </w:r>
      <w:r w:rsidR="00D32BBB">
        <w:rPr>
          <w:rFonts w:ascii="Times New Roman" w:hAnsi="Times New Roman" w:cs="Times New Roman"/>
          <w:sz w:val="24"/>
        </w:rPr>
        <w:t>нова В</w:t>
      </w:r>
      <w:r w:rsidR="00B10455">
        <w:rPr>
          <w:rFonts w:ascii="Times New Roman" w:hAnsi="Times New Roman" w:cs="Times New Roman"/>
          <w:sz w:val="24"/>
        </w:rPr>
        <w:t>.</w:t>
      </w:r>
      <w:r w:rsidR="00D32BBB">
        <w:rPr>
          <w:rFonts w:ascii="Times New Roman" w:hAnsi="Times New Roman" w:cs="Times New Roman"/>
          <w:sz w:val="24"/>
        </w:rPr>
        <w:t>В.</w:t>
      </w:r>
    </w:p>
    <w:sectPr w:rsidR="00B10455" w:rsidRPr="00B10455" w:rsidSect="009805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5F1FA1"/>
    <w:multiLevelType w:val="hybridMultilevel"/>
    <w:tmpl w:val="542EB9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8C128E8"/>
    <w:multiLevelType w:val="hybridMultilevel"/>
    <w:tmpl w:val="E506DB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9E34336"/>
    <w:multiLevelType w:val="hybridMultilevel"/>
    <w:tmpl w:val="4838FB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8"/>
  <w:characterSpacingControl w:val="doNotCompress"/>
  <w:compat>
    <w:compatSetting w:name="compatibilityMode" w:uri="http://schemas.microsoft.com/office/word" w:val="12"/>
  </w:compat>
  <w:rsids>
    <w:rsidRoot w:val="00891224"/>
    <w:rsid w:val="00001052"/>
    <w:rsid w:val="000042B3"/>
    <w:rsid w:val="00007038"/>
    <w:rsid w:val="000229E8"/>
    <w:rsid w:val="00024D4A"/>
    <w:rsid w:val="000268BA"/>
    <w:rsid w:val="00036EE1"/>
    <w:rsid w:val="00050021"/>
    <w:rsid w:val="00053D7E"/>
    <w:rsid w:val="00070013"/>
    <w:rsid w:val="00071827"/>
    <w:rsid w:val="0007332D"/>
    <w:rsid w:val="00074221"/>
    <w:rsid w:val="000809DE"/>
    <w:rsid w:val="00083F94"/>
    <w:rsid w:val="000848E0"/>
    <w:rsid w:val="0009103D"/>
    <w:rsid w:val="00091EA4"/>
    <w:rsid w:val="00096A5A"/>
    <w:rsid w:val="000A5137"/>
    <w:rsid w:val="000D18B6"/>
    <w:rsid w:val="000D7055"/>
    <w:rsid w:val="000E72B1"/>
    <w:rsid w:val="000F3193"/>
    <w:rsid w:val="000F407B"/>
    <w:rsid w:val="000F7156"/>
    <w:rsid w:val="00105BDB"/>
    <w:rsid w:val="0010729C"/>
    <w:rsid w:val="00110B22"/>
    <w:rsid w:val="0011147E"/>
    <w:rsid w:val="00114FD7"/>
    <w:rsid w:val="00144A38"/>
    <w:rsid w:val="00146203"/>
    <w:rsid w:val="00147DFC"/>
    <w:rsid w:val="001502A2"/>
    <w:rsid w:val="00156914"/>
    <w:rsid w:val="00156C54"/>
    <w:rsid w:val="001571D0"/>
    <w:rsid w:val="00163132"/>
    <w:rsid w:val="00166479"/>
    <w:rsid w:val="00166D20"/>
    <w:rsid w:val="00170CC3"/>
    <w:rsid w:val="001749C5"/>
    <w:rsid w:val="001802F7"/>
    <w:rsid w:val="00182263"/>
    <w:rsid w:val="001860F2"/>
    <w:rsid w:val="00186D70"/>
    <w:rsid w:val="00190781"/>
    <w:rsid w:val="001A1E1C"/>
    <w:rsid w:val="001A7597"/>
    <w:rsid w:val="001C6117"/>
    <w:rsid w:val="001C7427"/>
    <w:rsid w:val="001D5B91"/>
    <w:rsid w:val="002066CB"/>
    <w:rsid w:val="00211A83"/>
    <w:rsid w:val="00214138"/>
    <w:rsid w:val="00216769"/>
    <w:rsid w:val="00216C88"/>
    <w:rsid w:val="00217EF5"/>
    <w:rsid w:val="00221773"/>
    <w:rsid w:val="00231E78"/>
    <w:rsid w:val="002334B1"/>
    <w:rsid w:val="002346B9"/>
    <w:rsid w:val="00236239"/>
    <w:rsid w:val="00245B4F"/>
    <w:rsid w:val="00245B61"/>
    <w:rsid w:val="00256BEF"/>
    <w:rsid w:val="002659E9"/>
    <w:rsid w:val="00266CD6"/>
    <w:rsid w:val="00285A01"/>
    <w:rsid w:val="00291A0B"/>
    <w:rsid w:val="00296114"/>
    <w:rsid w:val="002A231A"/>
    <w:rsid w:val="002A6335"/>
    <w:rsid w:val="002B142C"/>
    <w:rsid w:val="002B5864"/>
    <w:rsid w:val="002C0AB5"/>
    <w:rsid w:val="002C0CD1"/>
    <w:rsid w:val="002E378B"/>
    <w:rsid w:val="002E57D8"/>
    <w:rsid w:val="002E7E66"/>
    <w:rsid w:val="002F07E6"/>
    <w:rsid w:val="002F60E9"/>
    <w:rsid w:val="0030758B"/>
    <w:rsid w:val="00312BFD"/>
    <w:rsid w:val="00321B17"/>
    <w:rsid w:val="00332904"/>
    <w:rsid w:val="0034743F"/>
    <w:rsid w:val="00352324"/>
    <w:rsid w:val="00352981"/>
    <w:rsid w:val="00353017"/>
    <w:rsid w:val="0036002D"/>
    <w:rsid w:val="00366307"/>
    <w:rsid w:val="003670F3"/>
    <w:rsid w:val="00372932"/>
    <w:rsid w:val="003833F8"/>
    <w:rsid w:val="00383800"/>
    <w:rsid w:val="0039161D"/>
    <w:rsid w:val="003941E5"/>
    <w:rsid w:val="00397D1A"/>
    <w:rsid w:val="003A7FF2"/>
    <w:rsid w:val="003D0195"/>
    <w:rsid w:val="003D1C44"/>
    <w:rsid w:val="003D74E8"/>
    <w:rsid w:val="003E0729"/>
    <w:rsid w:val="003E74EE"/>
    <w:rsid w:val="003F51D3"/>
    <w:rsid w:val="004008B5"/>
    <w:rsid w:val="00402015"/>
    <w:rsid w:val="00404DB6"/>
    <w:rsid w:val="004050E2"/>
    <w:rsid w:val="0040714C"/>
    <w:rsid w:val="00411184"/>
    <w:rsid w:val="004124A7"/>
    <w:rsid w:val="00415070"/>
    <w:rsid w:val="004326AC"/>
    <w:rsid w:val="00437164"/>
    <w:rsid w:val="00467B33"/>
    <w:rsid w:val="00473E90"/>
    <w:rsid w:val="0047577E"/>
    <w:rsid w:val="004865E4"/>
    <w:rsid w:val="00490AB7"/>
    <w:rsid w:val="00493ADD"/>
    <w:rsid w:val="004947AA"/>
    <w:rsid w:val="004A16DC"/>
    <w:rsid w:val="004A2159"/>
    <w:rsid w:val="004A326F"/>
    <w:rsid w:val="004A3CE7"/>
    <w:rsid w:val="004A4BD8"/>
    <w:rsid w:val="004C6181"/>
    <w:rsid w:val="004C6224"/>
    <w:rsid w:val="004C743F"/>
    <w:rsid w:val="004E031F"/>
    <w:rsid w:val="004F3CF2"/>
    <w:rsid w:val="004F66AE"/>
    <w:rsid w:val="00510F00"/>
    <w:rsid w:val="005131DD"/>
    <w:rsid w:val="00513423"/>
    <w:rsid w:val="0051358A"/>
    <w:rsid w:val="00513AE2"/>
    <w:rsid w:val="0051664E"/>
    <w:rsid w:val="0053084B"/>
    <w:rsid w:val="00535D29"/>
    <w:rsid w:val="00544B77"/>
    <w:rsid w:val="00545A6B"/>
    <w:rsid w:val="00557AC0"/>
    <w:rsid w:val="005669C3"/>
    <w:rsid w:val="00567A33"/>
    <w:rsid w:val="005741CB"/>
    <w:rsid w:val="00575C35"/>
    <w:rsid w:val="00576B12"/>
    <w:rsid w:val="005833BC"/>
    <w:rsid w:val="005D428B"/>
    <w:rsid w:val="005E7413"/>
    <w:rsid w:val="00603E5B"/>
    <w:rsid w:val="00606AA5"/>
    <w:rsid w:val="0063058A"/>
    <w:rsid w:val="006318C8"/>
    <w:rsid w:val="00635B78"/>
    <w:rsid w:val="00637DC1"/>
    <w:rsid w:val="00646261"/>
    <w:rsid w:val="00650907"/>
    <w:rsid w:val="00653EE7"/>
    <w:rsid w:val="00654C5B"/>
    <w:rsid w:val="0065722B"/>
    <w:rsid w:val="00663AD5"/>
    <w:rsid w:val="006643ED"/>
    <w:rsid w:val="006754D4"/>
    <w:rsid w:val="00675EF1"/>
    <w:rsid w:val="00682877"/>
    <w:rsid w:val="0068452A"/>
    <w:rsid w:val="00687849"/>
    <w:rsid w:val="006A0FB5"/>
    <w:rsid w:val="006A2E17"/>
    <w:rsid w:val="006A3B72"/>
    <w:rsid w:val="006A533B"/>
    <w:rsid w:val="006A7BE0"/>
    <w:rsid w:val="006B050C"/>
    <w:rsid w:val="006C3A55"/>
    <w:rsid w:val="006F1080"/>
    <w:rsid w:val="006F19C9"/>
    <w:rsid w:val="00701696"/>
    <w:rsid w:val="007224C9"/>
    <w:rsid w:val="00751B07"/>
    <w:rsid w:val="00764C7D"/>
    <w:rsid w:val="00780706"/>
    <w:rsid w:val="00785452"/>
    <w:rsid w:val="00785F57"/>
    <w:rsid w:val="00787C17"/>
    <w:rsid w:val="00793937"/>
    <w:rsid w:val="00796F17"/>
    <w:rsid w:val="007C1160"/>
    <w:rsid w:val="007C1E5F"/>
    <w:rsid w:val="007C32D7"/>
    <w:rsid w:val="007D0594"/>
    <w:rsid w:val="007D085D"/>
    <w:rsid w:val="007D45DB"/>
    <w:rsid w:val="007E0708"/>
    <w:rsid w:val="007E0CD2"/>
    <w:rsid w:val="007E4D6B"/>
    <w:rsid w:val="007E78E3"/>
    <w:rsid w:val="007F0748"/>
    <w:rsid w:val="007F12EF"/>
    <w:rsid w:val="007F26E7"/>
    <w:rsid w:val="007F5A1E"/>
    <w:rsid w:val="008003EC"/>
    <w:rsid w:val="00807BF7"/>
    <w:rsid w:val="00811229"/>
    <w:rsid w:val="00812DCB"/>
    <w:rsid w:val="008164E4"/>
    <w:rsid w:val="00817716"/>
    <w:rsid w:val="008229FC"/>
    <w:rsid w:val="00823349"/>
    <w:rsid w:val="00827464"/>
    <w:rsid w:val="0084283F"/>
    <w:rsid w:val="0084340B"/>
    <w:rsid w:val="00847EE7"/>
    <w:rsid w:val="00863385"/>
    <w:rsid w:val="00866D6F"/>
    <w:rsid w:val="00870693"/>
    <w:rsid w:val="008716E7"/>
    <w:rsid w:val="00891224"/>
    <w:rsid w:val="00892007"/>
    <w:rsid w:val="008956E8"/>
    <w:rsid w:val="008A1726"/>
    <w:rsid w:val="008A6129"/>
    <w:rsid w:val="008F7C59"/>
    <w:rsid w:val="00900764"/>
    <w:rsid w:val="0092218E"/>
    <w:rsid w:val="00940359"/>
    <w:rsid w:val="00941778"/>
    <w:rsid w:val="0095032B"/>
    <w:rsid w:val="0095614E"/>
    <w:rsid w:val="00962241"/>
    <w:rsid w:val="0097219A"/>
    <w:rsid w:val="0097288A"/>
    <w:rsid w:val="00977F41"/>
    <w:rsid w:val="00980548"/>
    <w:rsid w:val="00983E99"/>
    <w:rsid w:val="00984B80"/>
    <w:rsid w:val="00993554"/>
    <w:rsid w:val="00995A57"/>
    <w:rsid w:val="00997D6F"/>
    <w:rsid w:val="009B7CDF"/>
    <w:rsid w:val="009C6D1E"/>
    <w:rsid w:val="009D0121"/>
    <w:rsid w:val="009D3440"/>
    <w:rsid w:val="009E58DD"/>
    <w:rsid w:val="009F1F88"/>
    <w:rsid w:val="009F426D"/>
    <w:rsid w:val="009F4C70"/>
    <w:rsid w:val="009F6F16"/>
    <w:rsid w:val="00A02018"/>
    <w:rsid w:val="00A11587"/>
    <w:rsid w:val="00A12585"/>
    <w:rsid w:val="00A14745"/>
    <w:rsid w:val="00A1793B"/>
    <w:rsid w:val="00A234E6"/>
    <w:rsid w:val="00A238FE"/>
    <w:rsid w:val="00A23F36"/>
    <w:rsid w:val="00A2790C"/>
    <w:rsid w:val="00A418AB"/>
    <w:rsid w:val="00A5740A"/>
    <w:rsid w:val="00A601B9"/>
    <w:rsid w:val="00A604E8"/>
    <w:rsid w:val="00A65479"/>
    <w:rsid w:val="00A65E7F"/>
    <w:rsid w:val="00A6690D"/>
    <w:rsid w:val="00A75F61"/>
    <w:rsid w:val="00A7649D"/>
    <w:rsid w:val="00A83303"/>
    <w:rsid w:val="00A85744"/>
    <w:rsid w:val="00A91617"/>
    <w:rsid w:val="00A946A0"/>
    <w:rsid w:val="00A97AA5"/>
    <w:rsid w:val="00AA5EB7"/>
    <w:rsid w:val="00AB3304"/>
    <w:rsid w:val="00AC638A"/>
    <w:rsid w:val="00AC64B1"/>
    <w:rsid w:val="00AD1160"/>
    <w:rsid w:val="00AD450E"/>
    <w:rsid w:val="00AF3A2D"/>
    <w:rsid w:val="00AF3DE2"/>
    <w:rsid w:val="00AF3F46"/>
    <w:rsid w:val="00B10455"/>
    <w:rsid w:val="00B21912"/>
    <w:rsid w:val="00B255C5"/>
    <w:rsid w:val="00B41726"/>
    <w:rsid w:val="00B4511B"/>
    <w:rsid w:val="00B47B56"/>
    <w:rsid w:val="00B51FA3"/>
    <w:rsid w:val="00B560C9"/>
    <w:rsid w:val="00B65ED3"/>
    <w:rsid w:val="00B758F3"/>
    <w:rsid w:val="00B843C7"/>
    <w:rsid w:val="00B9246D"/>
    <w:rsid w:val="00B92956"/>
    <w:rsid w:val="00BB37D8"/>
    <w:rsid w:val="00BB7E00"/>
    <w:rsid w:val="00BC5881"/>
    <w:rsid w:val="00BD5FD6"/>
    <w:rsid w:val="00BD68D3"/>
    <w:rsid w:val="00BE0701"/>
    <w:rsid w:val="00BE5CFC"/>
    <w:rsid w:val="00BE7266"/>
    <w:rsid w:val="00BF1390"/>
    <w:rsid w:val="00BF243E"/>
    <w:rsid w:val="00C11006"/>
    <w:rsid w:val="00C124A3"/>
    <w:rsid w:val="00C16703"/>
    <w:rsid w:val="00C20C28"/>
    <w:rsid w:val="00C21790"/>
    <w:rsid w:val="00C27A9D"/>
    <w:rsid w:val="00C46A45"/>
    <w:rsid w:val="00C46C7A"/>
    <w:rsid w:val="00C55659"/>
    <w:rsid w:val="00C61896"/>
    <w:rsid w:val="00C63CCB"/>
    <w:rsid w:val="00C71AF2"/>
    <w:rsid w:val="00C7332B"/>
    <w:rsid w:val="00C83A18"/>
    <w:rsid w:val="00C84927"/>
    <w:rsid w:val="00C85449"/>
    <w:rsid w:val="00C863EE"/>
    <w:rsid w:val="00C956F8"/>
    <w:rsid w:val="00CA62B9"/>
    <w:rsid w:val="00CB1CB7"/>
    <w:rsid w:val="00CC0D1C"/>
    <w:rsid w:val="00CC45F7"/>
    <w:rsid w:val="00CD4010"/>
    <w:rsid w:val="00CE76C5"/>
    <w:rsid w:val="00CF7A9F"/>
    <w:rsid w:val="00D01EAE"/>
    <w:rsid w:val="00D046AF"/>
    <w:rsid w:val="00D13970"/>
    <w:rsid w:val="00D1594F"/>
    <w:rsid w:val="00D15F93"/>
    <w:rsid w:val="00D22D66"/>
    <w:rsid w:val="00D32BBB"/>
    <w:rsid w:val="00D33C17"/>
    <w:rsid w:val="00D44D25"/>
    <w:rsid w:val="00D4547C"/>
    <w:rsid w:val="00D6781B"/>
    <w:rsid w:val="00D73AF3"/>
    <w:rsid w:val="00D762CA"/>
    <w:rsid w:val="00D82270"/>
    <w:rsid w:val="00D91450"/>
    <w:rsid w:val="00D94229"/>
    <w:rsid w:val="00DA5269"/>
    <w:rsid w:val="00DA6DD8"/>
    <w:rsid w:val="00DA7BF7"/>
    <w:rsid w:val="00DB32D6"/>
    <w:rsid w:val="00DC27B3"/>
    <w:rsid w:val="00DC5327"/>
    <w:rsid w:val="00DC60A8"/>
    <w:rsid w:val="00DD11AD"/>
    <w:rsid w:val="00DE45F3"/>
    <w:rsid w:val="00DF0D38"/>
    <w:rsid w:val="00E0486E"/>
    <w:rsid w:val="00E06759"/>
    <w:rsid w:val="00E075AA"/>
    <w:rsid w:val="00E11DB7"/>
    <w:rsid w:val="00E15473"/>
    <w:rsid w:val="00E158B2"/>
    <w:rsid w:val="00E173EF"/>
    <w:rsid w:val="00E22900"/>
    <w:rsid w:val="00E306E1"/>
    <w:rsid w:val="00E35462"/>
    <w:rsid w:val="00E5060D"/>
    <w:rsid w:val="00E602EE"/>
    <w:rsid w:val="00E657E0"/>
    <w:rsid w:val="00E66BC6"/>
    <w:rsid w:val="00E74CCD"/>
    <w:rsid w:val="00E83B02"/>
    <w:rsid w:val="00E86A9C"/>
    <w:rsid w:val="00E91176"/>
    <w:rsid w:val="00EA39AF"/>
    <w:rsid w:val="00EA41CF"/>
    <w:rsid w:val="00EB2950"/>
    <w:rsid w:val="00EB64F8"/>
    <w:rsid w:val="00EC678D"/>
    <w:rsid w:val="00EC6A67"/>
    <w:rsid w:val="00ED67B4"/>
    <w:rsid w:val="00ED79B2"/>
    <w:rsid w:val="00EF01CB"/>
    <w:rsid w:val="00EF6195"/>
    <w:rsid w:val="00F002D9"/>
    <w:rsid w:val="00F052D1"/>
    <w:rsid w:val="00F079FF"/>
    <w:rsid w:val="00F1172C"/>
    <w:rsid w:val="00F13ECA"/>
    <w:rsid w:val="00F21D34"/>
    <w:rsid w:val="00F220B1"/>
    <w:rsid w:val="00F32164"/>
    <w:rsid w:val="00F324AF"/>
    <w:rsid w:val="00F50D2A"/>
    <w:rsid w:val="00F6668C"/>
    <w:rsid w:val="00F752B5"/>
    <w:rsid w:val="00F773CC"/>
    <w:rsid w:val="00F9405F"/>
    <w:rsid w:val="00F95ACC"/>
    <w:rsid w:val="00FA13D5"/>
    <w:rsid w:val="00FA14FE"/>
    <w:rsid w:val="00FA5CBA"/>
    <w:rsid w:val="00FA6A9A"/>
    <w:rsid w:val="00FB526E"/>
    <w:rsid w:val="00FC1F07"/>
    <w:rsid w:val="00FC2F13"/>
    <w:rsid w:val="00FC466A"/>
    <w:rsid w:val="00FE01D0"/>
    <w:rsid w:val="00FE195F"/>
    <w:rsid w:val="00FE397F"/>
    <w:rsid w:val="00FF0B5E"/>
    <w:rsid w:val="00FF5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05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57E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706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7069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dministrator\&#1056;&#1072;&#1073;&#1086;&#1095;&#1080;&#1081;%20&#1089;&#1090;&#1086;&#1083;\&#1087;&#1088;&#1080;&#1082;&#1072;&#1079;&#1099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приказы</Template>
  <TotalTime>59</TotalTime>
  <Pages>1</Pages>
  <Words>168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ХХХ</dc:creator>
  <cp:keywords/>
  <dc:description/>
  <cp:lastModifiedBy>Пользователь Windows</cp:lastModifiedBy>
  <cp:revision>30</cp:revision>
  <cp:lastPrinted>2024-09-11T07:24:00Z</cp:lastPrinted>
  <dcterms:created xsi:type="dcterms:W3CDTF">2011-12-14T03:52:00Z</dcterms:created>
  <dcterms:modified xsi:type="dcterms:W3CDTF">2024-09-11T07:24:00Z</dcterms:modified>
</cp:coreProperties>
</file>