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E5" w:rsidRPr="00653EE7" w:rsidRDefault="00C51BE5" w:rsidP="00C51B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53EE7">
        <w:rPr>
          <w:rFonts w:ascii="Times New Roman" w:hAnsi="Times New Roman" w:cs="Times New Roman"/>
          <w:b/>
          <w:sz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</w:rPr>
        <w:t xml:space="preserve">бюджетное дошкольное </w:t>
      </w:r>
      <w:r w:rsidRPr="00653EE7">
        <w:rPr>
          <w:rFonts w:ascii="Times New Roman" w:hAnsi="Times New Roman" w:cs="Times New Roman"/>
          <w:b/>
          <w:sz w:val="28"/>
        </w:rPr>
        <w:t>образовательное учреждение</w:t>
      </w:r>
    </w:p>
    <w:p w:rsidR="00C51BE5" w:rsidRPr="00653EE7" w:rsidRDefault="00C51BE5" w:rsidP="00C51BE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«Детский сад с</w:t>
      </w:r>
      <w:proofErr w:type="gramStart"/>
      <w:r>
        <w:rPr>
          <w:rFonts w:ascii="Times New Roman" w:hAnsi="Times New Roman" w:cs="Times New Roman"/>
          <w:b/>
          <w:sz w:val="28"/>
        </w:rPr>
        <w:t>.Е</w:t>
      </w:r>
      <w:proofErr w:type="gramEnd"/>
      <w:r>
        <w:rPr>
          <w:rFonts w:ascii="Times New Roman" w:hAnsi="Times New Roman" w:cs="Times New Roman"/>
          <w:b/>
          <w:sz w:val="28"/>
        </w:rPr>
        <w:t>ремково»</w:t>
      </w:r>
    </w:p>
    <w:p w:rsidR="00653EE7" w:rsidRPr="00B10455" w:rsidRDefault="00653EE7" w:rsidP="00B10455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Р И К А З</w:t>
      </w:r>
    </w:p>
    <w:p w:rsidR="00653EE7" w:rsidRPr="00FA04FF" w:rsidRDefault="002659E9" w:rsidP="00FA04FF">
      <w:pPr>
        <w:jc w:val="center"/>
        <w:rPr>
          <w:rFonts w:ascii="Times New Roman" w:hAnsi="Times New Roman" w:cs="Times New Roman"/>
          <w:sz w:val="28"/>
        </w:rPr>
      </w:pPr>
      <w:r w:rsidRPr="00653EE7">
        <w:rPr>
          <w:rFonts w:ascii="Times New Roman" w:hAnsi="Times New Roman" w:cs="Times New Roman"/>
          <w:b/>
          <w:sz w:val="28"/>
        </w:rPr>
        <w:t>№</w:t>
      </w:r>
      <w:r w:rsidR="004C7F6F">
        <w:rPr>
          <w:rFonts w:ascii="Times New Roman" w:hAnsi="Times New Roman" w:cs="Times New Roman"/>
          <w:sz w:val="28"/>
        </w:rPr>
        <w:t>___</w:t>
      </w:r>
      <w:r w:rsidR="006A4862">
        <w:rPr>
          <w:rFonts w:ascii="Times New Roman" w:hAnsi="Times New Roman" w:cs="Times New Roman"/>
          <w:sz w:val="28"/>
        </w:rPr>
        <w:t>30-о</w:t>
      </w:r>
      <w:r w:rsidR="004C7F6F">
        <w:rPr>
          <w:rFonts w:ascii="Times New Roman" w:hAnsi="Times New Roman" w:cs="Times New Roman"/>
          <w:sz w:val="28"/>
        </w:rPr>
        <w:t>_______</w:t>
      </w:r>
      <w:r w:rsidR="00B10455" w:rsidRPr="00B10455"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E657E0" w:rsidRPr="00653EE7">
        <w:rPr>
          <w:rFonts w:ascii="Times New Roman" w:hAnsi="Times New Roman" w:cs="Times New Roman"/>
          <w:b/>
          <w:sz w:val="28"/>
        </w:rPr>
        <w:t xml:space="preserve"> от</w:t>
      </w:r>
      <w:r w:rsidR="00E657E0" w:rsidRPr="00B10455">
        <w:rPr>
          <w:rFonts w:ascii="Times New Roman" w:hAnsi="Times New Roman" w:cs="Times New Roman"/>
          <w:sz w:val="28"/>
        </w:rPr>
        <w:t xml:space="preserve"> </w:t>
      </w:r>
      <w:r w:rsidR="006A4862">
        <w:rPr>
          <w:rFonts w:ascii="Times New Roman" w:hAnsi="Times New Roman" w:cs="Times New Roman"/>
          <w:sz w:val="28"/>
        </w:rPr>
        <w:t>12.09.2016 г</w:t>
      </w:r>
      <w:r w:rsidR="004C7F6F">
        <w:rPr>
          <w:rFonts w:ascii="Times New Roman" w:hAnsi="Times New Roman" w:cs="Times New Roman"/>
          <w:sz w:val="28"/>
        </w:rPr>
        <w:t>___________</w:t>
      </w:r>
    </w:p>
    <w:p w:rsidR="002E531E" w:rsidRPr="002E531E" w:rsidRDefault="002E531E" w:rsidP="002E531E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2E531E">
        <w:rPr>
          <w:rFonts w:ascii="Times New Roman" w:hAnsi="Times New Roman" w:cs="Times New Roman"/>
        </w:rPr>
        <w:t>О назначении должностного лица (работника), ответственного за обеспечение безопасности персональных данных в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r>
        <w:rPr>
          <w:rFonts w:ascii="Times New Roman" w:hAnsi="Times New Roman" w:cs="Times New Roman"/>
        </w:rPr>
        <w:t>»</w:t>
      </w:r>
    </w:p>
    <w:p w:rsidR="002E531E" w:rsidRPr="002E531E" w:rsidRDefault="002E531E" w:rsidP="002E5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531E" w:rsidRPr="002E531E" w:rsidRDefault="002E531E" w:rsidP="002E5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531E" w:rsidRPr="002E531E" w:rsidRDefault="002E531E" w:rsidP="002E53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31E">
        <w:rPr>
          <w:rFonts w:ascii="Times New Roman" w:hAnsi="Times New Roman" w:cs="Times New Roman"/>
          <w:sz w:val="24"/>
          <w:szCs w:val="24"/>
        </w:rPr>
        <w:t>С целью организации работ по обеспечению безопасности персональных  в Региональном сегменте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bookmarkStart w:id="0" w:name="_GoBack"/>
      <w:bookmarkEnd w:id="0"/>
      <w:r w:rsidRPr="002E531E">
        <w:rPr>
          <w:rFonts w:ascii="Times New Roman" w:hAnsi="Times New Roman" w:cs="Times New Roman"/>
          <w:sz w:val="24"/>
          <w:szCs w:val="24"/>
        </w:rPr>
        <w:t xml:space="preserve"> (Далее – Системе) в соответствии с требованиями Постановления Правительства РФ от 01.11.2012 № 1119 «Об утверждении требований к защите персональных данных при их обработке в информационных системах</w:t>
      </w:r>
      <w:proofErr w:type="gramEnd"/>
      <w:r w:rsidRPr="002E531E">
        <w:rPr>
          <w:rFonts w:ascii="Times New Roman" w:hAnsi="Times New Roman" w:cs="Times New Roman"/>
          <w:sz w:val="24"/>
          <w:szCs w:val="24"/>
        </w:rPr>
        <w:t xml:space="preserve"> персональных данных», приказываю: </w:t>
      </w:r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 w:rsidRPr="002E531E"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 w:rsidRPr="002E531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E531E">
        <w:rPr>
          <w:rFonts w:ascii="Times New Roman" w:hAnsi="Times New Roman" w:cs="Times New Roman"/>
          <w:sz w:val="24"/>
          <w:szCs w:val="24"/>
        </w:rPr>
        <w:t xml:space="preserve"> за обеспечение безопасности персональных данных в Региональном сегменте</w:t>
      </w:r>
      <w:r>
        <w:rPr>
          <w:rFonts w:ascii="Times New Roman" w:hAnsi="Times New Roman" w:cs="Times New Roman"/>
          <w:sz w:val="24"/>
          <w:szCs w:val="24"/>
        </w:rPr>
        <w:t xml:space="preserve"> Семенову В.В.</w:t>
      </w:r>
      <w:r w:rsidRPr="002E5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 w:rsidRPr="002E531E">
        <w:rPr>
          <w:rFonts w:ascii="Times New Roman" w:hAnsi="Times New Roman" w:cs="Times New Roman"/>
          <w:sz w:val="24"/>
          <w:szCs w:val="24"/>
        </w:rPr>
        <w:t xml:space="preserve">2. Выполнение работ по обеспечению безопасности персональных данных при их обработке в Региональном сегменте возложить на </w:t>
      </w:r>
      <w:r>
        <w:rPr>
          <w:rFonts w:ascii="Times New Roman" w:hAnsi="Times New Roman" w:cs="Times New Roman"/>
          <w:sz w:val="24"/>
          <w:szCs w:val="24"/>
        </w:rPr>
        <w:t>Семенову В.В.</w:t>
      </w:r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53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E531E">
        <w:rPr>
          <w:rFonts w:ascii="Times New Roman" w:hAnsi="Times New Roman" w:cs="Times New Roman"/>
          <w:sz w:val="24"/>
          <w:szCs w:val="24"/>
        </w:rPr>
        <w:t xml:space="preserve">Ответственному за выполнение работ по обеспечению безопасности персональных данных организовать учет носителей персональных данных. </w:t>
      </w:r>
      <w:proofErr w:type="gramEnd"/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E531E">
        <w:rPr>
          <w:rFonts w:ascii="Times New Roman" w:hAnsi="Times New Roman" w:cs="Times New Roman"/>
          <w:sz w:val="24"/>
          <w:szCs w:val="24"/>
        </w:rPr>
        <w:t>. Запретить сотрудникам, имеющим доступ к персональным данным, обрабатываемым в Системе использовать носители информации, не поставленные на учет в установленном порядке.</w:t>
      </w:r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531E">
        <w:rPr>
          <w:rFonts w:ascii="Times New Roman" w:hAnsi="Times New Roman" w:cs="Times New Roman"/>
          <w:sz w:val="24"/>
          <w:szCs w:val="24"/>
        </w:rPr>
        <w:t xml:space="preserve">. Утвердить должностную инструкцию </w:t>
      </w:r>
      <w:proofErr w:type="gramStart"/>
      <w:r w:rsidRPr="002E531E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E531E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</w:t>
      </w:r>
    </w:p>
    <w:p w:rsidR="002E531E" w:rsidRPr="002E531E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531E">
        <w:rPr>
          <w:rFonts w:ascii="Times New Roman" w:hAnsi="Times New Roman" w:cs="Times New Roman"/>
          <w:sz w:val="24"/>
          <w:szCs w:val="24"/>
        </w:rPr>
        <w:t>. Приказ довести до сотрудников, обрабатывающих персональные данные.</w:t>
      </w:r>
    </w:p>
    <w:p w:rsidR="00A94DC0" w:rsidRDefault="002E531E" w:rsidP="002E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E531E">
        <w:rPr>
          <w:rFonts w:ascii="Times New Roman" w:hAnsi="Times New Roman" w:cs="Times New Roman"/>
          <w:sz w:val="24"/>
          <w:szCs w:val="24"/>
        </w:rPr>
        <w:t xml:space="preserve">. Контроль за выполнением требований настоящего приказа оставляю за собой. </w:t>
      </w:r>
      <w:r w:rsidR="00A94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C7F6F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Pr="0096723B" w:rsidRDefault="004C7F6F" w:rsidP="00A94D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4DC0" w:rsidRDefault="00C51BE5" w:rsidP="00A94D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 «Детский сад 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ремково»                                    </w:t>
      </w:r>
      <w:r w:rsidR="00633F41">
        <w:rPr>
          <w:rFonts w:ascii="Times New Roman" w:hAnsi="Times New Roman" w:cs="Times New Roman"/>
          <w:sz w:val="24"/>
          <w:szCs w:val="24"/>
        </w:rPr>
        <w:t>Семенова В.В.</w:t>
      </w:r>
    </w:p>
    <w:p w:rsidR="00B10455" w:rsidRPr="00B10455" w:rsidRDefault="00CD151F" w:rsidP="00FA04F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sectPr w:rsidR="00B10455" w:rsidRPr="00B10455" w:rsidSect="00FA04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4273"/>
    <w:multiLevelType w:val="hybridMultilevel"/>
    <w:tmpl w:val="A21E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F1FA1"/>
    <w:multiLevelType w:val="hybridMultilevel"/>
    <w:tmpl w:val="542EB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128E8"/>
    <w:multiLevelType w:val="hybridMultilevel"/>
    <w:tmpl w:val="E506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34336"/>
    <w:multiLevelType w:val="hybridMultilevel"/>
    <w:tmpl w:val="4838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A94DC0"/>
    <w:rsid w:val="00001052"/>
    <w:rsid w:val="000042B3"/>
    <w:rsid w:val="00007038"/>
    <w:rsid w:val="000229E8"/>
    <w:rsid w:val="00024D4A"/>
    <w:rsid w:val="000268BA"/>
    <w:rsid w:val="00036EE1"/>
    <w:rsid w:val="00050021"/>
    <w:rsid w:val="00053D7E"/>
    <w:rsid w:val="00070013"/>
    <w:rsid w:val="00071827"/>
    <w:rsid w:val="0007332D"/>
    <w:rsid w:val="00074221"/>
    <w:rsid w:val="000809DE"/>
    <w:rsid w:val="00083F94"/>
    <w:rsid w:val="000848E0"/>
    <w:rsid w:val="0009103D"/>
    <w:rsid w:val="00091EA4"/>
    <w:rsid w:val="00096A5A"/>
    <w:rsid w:val="000A5137"/>
    <w:rsid w:val="000D18B6"/>
    <w:rsid w:val="000E72B1"/>
    <w:rsid w:val="000F3193"/>
    <w:rsid w:val="000F407B"/>
    <w:rsid w:val="001013A7"/>
    <w:rsid w:val="00105BDB"/>
    <w:rsid w:val="0010729C"/>
    <w:rsid w:val="00110B22"/>
    <w:rsid w:val="0011147E"/>
    <w:rsid w:val="00114FD7"/>
    <w:rsid w:val="00144A38"/>
    <w:rsid w:val="00146203"/>
    <w:rsid w:val="00147DFC"/>
    <w:rsid w:val="001502A2"/>
    <w:rsid w:val="00156914"/>
    <w:rsid w:val="00156C54"/>
    <w:rsid w:val="001571D0"/>
    <w:rsid w:val="00163132"/>
    <w:rsid w:val="00166479"/>
    <w:rsid w:val="00166D20"/>
    <w:rsid w:val="00170CC3"/>
    <w:rsid w:val="001749C5"/>
    <w:rsid w:val="001802F7"/>
    <w:rsid w:val="00182263"/>
    <w:rsid w:val="001860F2"/>
    <w:rsid w:val="00186D70"/>
    <w:rsid w:val="00190781"/>
    <w:rsid w:val="001A1E1C"/>
    <w:rsid w:val="001A7597"/>
    <w:rsid w:val="001C6117"/>
    <w:rsid w:val="001C7427"/>
    <w:rsid w:val="001D5B91"/>
    <w:rsid w:val="002066CB"/>
    <w:rsid w:val="00211A83"/>
    <w:rsid w:val="00214138"/>
    <w:rsid w:val="00216769"/>
    <w:rsid w:val="00216C88"/>
    <w:rsid w:val="00217EF5"/>
    <w:rsid w:val="00221773"/>
    <w:rsid w:val="00231E78"/>
    <w:rsid w:val="002334B1"/>
    <w:rsid w:val="002346B9"/>
    <w:rsid w:val="00236239"/>
    <w:rsid w:val="00245B4F"/>
    <w:rsid w:val="00245B61"/>
    <w:rsid w:val="00256BEF"/>
    <w:rsid w:val="002659E9"/>
    <w:rsid w:val="00266CD6"/>
    <w:rsid w:val="00285A01"/>
    <w:rsid w:val="00291A0B"/>
    <w:rsid w:val="00296114"/>
    <w:rsid w:val="002A231A"/>
    <w:rsid w:val="002A6335"/>
    <w:rsid w:val="002B142C"/>
    <w:rsid w:val="002B5864"/>
    <w:rsid w:val="002C0AB5"/>
    <w:rsid w:val="002C0CD1"/>
    <w:rsid w:val="002D508B"/>
    <w:rsid w:val="002E378B"/>
    <w:rsid w:val="002E531E"/>
    <w:rsid w:val="002E57D8"/>
    <w:rsid w:val="002E7E66"/>
    <w:rsid w:val="002F07E6"/>
    <w:rsid w:val="002F60E9"/>
    <w:rsid w:val="0030758B"/>
    <w:rsid w:val="00312BFD"/>
    <w:rsid w:val="00321B17"/>
    <w:rsid w:val="00332904"/>
    <w:rsid w:val="0034743F"/>
    <w:rsid w:val="00352324"/>
    <w:rsid w:val="00352981"/>
    <w:rsid w:val="00353017"/>
    <w:rsid w:val="0036002D"/>
    <w:rsid w:val="00366307"/>
    <w:rsid w:val="003670F3"/>
    <w:rsid w:val="00372932"/>
    <w:rsid w:val="003833F8"/>
    <w:rsid w:val="00383800"/>
    <w:rsid w:val="0039161D"/>
    <w:rsid w:val="003941E5"/>
    <w:rsid w:val="0039675C"/>
    <w:rsid w:val="00397D1A"/>
    <w:rsid w:val="003A4155"/>
    <w:rsid w:val="003D0195"/>
    <w:rsid w:val="003D1C44"/>
    <w:rsid w:val="003D74E8"/>
    <w:rsid w:val="003E0729"/>
    <w:rsid w:val="003F51D3"/>
    <w:rsid w:val="004008B5"/>
    <w:rsid w:val="00402015"/>
    <w:rsid w:val="00404DB6"/>
    <w:rsid w:val="004050E2"/>
    <w:rsid w:val="00411184"/>
    <w:rsid w:val="004124A7"/>
    <w:rsid w:val="004326AC"/>
    <w:rsid w:val="00437164"/>
    <w:rsid w:val="00467B33"/>
    <w:rsid w:val="00473E90"/>
    <w:rsid w:val="0047577E"/>
    <w:rsid w:val="00486424"/>
    <w:rsid w:val="004865E4"/>
    <w:rsid w:val="00490AB7"/>
    <w:rsid w:val="00493ADD"/>
    <w:rsid w:val="004947AA"/>
    <w:rsid w:val="004A16DC"/>
    <w:rsid w:val="004A2159"/>
    <w:rsid w:val="004A326F"/>
    <w:rsid w:val="004A3CE7"/>
    <w:rsid w:val="004A4BD8"/>
    <w:rsid w:val="004C6181"/>
    <w:rsid w:val="004C6224"/>
    <w:rsid w:val="004C743F"/>
    <w:rsid w:val="004C7F6F"/>
    <w:rsid w:val="004E031F"/>
    <w:rsid w:val="004F3CF2"/>
    <w:rsid w:val="00510F00"/>
    <w:rsid w:val="00512841"/>
    <w:rsid w:val="005131DD"/>
    <w:rsid w:val="00513423"/>
    <w:rsid w:val="0051358A"/>
    <w:rsid w:val="00513AE2"/>
    <w:rsid w:val="0051664E"/>
    <w:rsid w:val="0053084B"/>
    <w:rsid w:val="00535D29"/>
    <w:rsid w:val="00544B77"/>
    <w:rsid w:val="00545A6B"/>
    <w:rsid w:val="00557AC0"/>
    <w:rsid w:val="005669C3"/>
    <w:rsid w:val="005741CB"/>
    <w:rsid w:val="00575C35"/>
    <w:rsid w:val="00576B12"/>
    <w:rsid w:val="005833BC"/>
    <w:rsid w:val="005A7417"/>
    <w:rsid w:val="005B2418"/>
    <w:rsid w:val="005D428B"/>
    <w:rsid w:val="005E7413"/>
    <w:rsid w:val="00603E5B"/>
    <w:rsid w:val="00606AA5"/>
    <w:rsid w:val="006318C8"/>
    <w:rsid w:val="00633F41"/>
    <w:rsid w:val="00635B78"/>
    <w:rsid w:val="00637DC1"/>
    <w:rsid w:val="00646261"/>
    <w:rsid w:val="00650907"/>
    <w:rsid w:val="00653EE7"/>
    <w:rsid w:val="00654C5B"/>
    <w:rsid w:val="0065722B"/>
    <w:rsid w:val="006643ED"/>
    <w:rsid w:val="006754D4"/>
    <w:rsid w:val="00675EF1"/>
    <w:rsid w:val="00682877"/>
    <w:rsid w:val="0068452A"/>
    <w:rsid w:val="00687849"/>
    <w:rsid w:val="006A0FB5"/>
    <w:rsid w:val="006A2E17"/>
    <w:rsid w:val="006A3B72"/>
    <w:rsid w:val="006A4862"/>
    <w:rsid w:val="006A7BE0"/>
    <w:rsid w:val="006B050C"/>
    <w:rsid w:val="006C3A55"/>
    <w:rsid w:val="006F1080"/>
    <w:rsid w:val="006F19C9"/>
    <w:rsid w:val="00700798"/>
    <w:rsid w:val="00701696"/>
    <w:rsid w:val="007224C9"/>
    <w:rsid w:val="007322FC"/>
    <w:rsid w:val="00751B07"/>
    <w:rsid w:val="00764C7D"/>
    <w:rsid w:val="00776B34"/>
    <w:rsid w:val="00780706"/>
    <w:rsid w:val="00785452"/>
    <w:rsid w:val="00785F57"/>
    <w:rsid w:val="00787C17"/>
    <w:rsid w:val="00793937"/>
    <w:rsid w:val="00796F17"/>
    <w:rsid w:val="007C1E5F"/>
    <w:rsid w:val="007C32D7"/>
    <w:rsid w:val="007D0594"/>
    <w:rsid w:val="007D085D"/>
    <w:rsid w:val="007D45DB"/>
    <w:rsid w:val="007E0708"/>
    <w:rsid w:val="007E0CD2"/>
    <w:rsid w:val="007E4D6B"/>
    <w:rsid w:val="007E78E3"/>
    <w:rsid w:val="007F0748"/>
    <w:rsid w:val="007F12EF"/>
    <w:rsid w:val="007F26E7"/>
    <w:rsid w:val="007F45EF"/>
    <w:rsid w:val="007F5A1E"/>
    <w:rsid w:val="00807BF7"/>
    <w:rsid w:val="00812DCB"/>
    <w:rsid w:val="008164E4"/>
    <w:rsid w:val="00817716"/>
    <w:rsid w:val="00823349"/>
    <w:rsid w:val="00827464"/>
    <w:rsid w:val="0084283F"/>
    <w:rsid w:val="0084340B"/>
    <w:rsid w:val="00847EE7"/>
    <w:rsid w:val="00863385"/>
    <w:rsid w:val="00866D6F"/>
    <w:rsid w:val="00870693"/>
    <w:rsid w:val="008716E7"/>
    <w:rsid w:val="00892007"/>
    <w:rsid w:val="008956E8"/>
    <w:rsid w:val="008A1726"/>
    <w:rsid w:val="008A6129"/>
    <w:rsid w:val="008C00D3"/>
    <w:rsid w:val="008F7C59"/>
    <w:rsid w:val="00900764"/>
    <w:rsid w:val="0092218E"/>
    <w:rsid w:val="00941778"/>
    <w:rsid w:val="0095032B"/>
    <w:rsid w:val="0095614E"/>
    <w:rsid w:val="00962241"/>
    <w:rsid w:val="0097219A"/>
    <w:rsid w:val="0097288A"/>
    <w:rsid w:val="00972DD0"/>
    <w:rsid w:val="00977F41"/>
    <w:rsid w:val="00980548"/>
    <w:rsid w:val="00983E99"/>
    <w:rsid w:val="00984B80"/>
    <w:rsid w:val="00991268"/>
    <w:rsid w:val="00993554"/>
    <w:rsid w:val="00995A57"/>
    <w:rsid w:val="00997D6F"/>
    <w:rsid w:val="009B7CDF"/>
    <w:rsid w:val="009C6D1E"/>
    <w:rsid w:val="009D0121"/>
    <w:rsid w:val="009D3440"/>
    <w:rsid w:val="009E58DD"/>
    <w:rsid w:val="009F1F88"/>
    <w:rsid w:val="009F426D"/>
    <w:rsid w:val="009F4C70"/>
    <w:rsid w:val="009F6F16"/>
    <w:rsid w:val="00A02018"/>
    <w:rsid w:val="00A11587"/>
    <w:rsid w:val="00A12585"/>
    <w:rsid w:val="00A14745"/>
    <w:rsid w:val="00A1793B"/>
    <w:rsid w:val="00A2094A"/>
    <w:rsid w:val="00A234E6"/>
    <w:rsid w:val="00A238FE"/>
    <w:rsid w:val="00A23F36"/>
    <w:rsid w:val="00A2790C"/>
    <w:rsid w:val="00A418AB"/>
    <w:rsid w:val="00A5740A"/>
    <w:rsid w:val="00A601B9"/>
    <w:rsid w:val="00A604E8"/>
    <w:rsid w:val="00A65479"/>
    <w:rsid w:val="00A6690D"/>
    <w:rsid w:val="00A75F61"/>
    <w:rsid w:val="00A7649D"/>
    <w:rsid w:val="00A83303"/>
    <w:rsid w:val="00A85744"/>
    <w:rsid w:val="00A91617"/>
    <w:rsid w:val="00A946A0"/>
    <w:rsid w:val="00A94DC0"/>
    <w:rsid w:val="00A97AA5"/>
    <w:rsid w:val="00A97F63"/>
    <w:rsid w:val="00AA200C"/>
    <w:rsid w:val="00AA5EB7"/>
    <w:rsid w:val="00AB3304"/>
    <w:rsid w:val="00AC638A"/>
    <w:rsid w:val="00AC64B1"/>
    <w:rsid w:val="00AD1160"/>
    <w:rsid w:val="00AD450E"/>
    <w:rsid w:val="00AF3A2D"/>
    <w:rsid w:val="00AF3F46"/>
    <w:rsid w:val="00B10455"/>
    <w:rsid w:val="00B21912"/>
    <w:rsid w:val="00B255C5"/>
    <w:rsid w:val="00B35C4E"/>
    <w:rsid w:val="00B41726"/>
    <w:rsid w:val="00B4511B"/>
    <w:rsid w:val="00B47B56"/>
    <w:rsid w:val="00B51FA3"/>
    <w:rsid w:val="00B560C9"/>
    <w:rsid w:val="00B65ED3"/>
    <w:rsid w:val="00B758F3"/>
    <w:rsid w:val="00B843C7"/>
    <w:rsid w:val="00B86221"/>
    <w:rsid w:val="00B9246D"/>
    <w:rsid w:val="00B92956"/>
    <w:rsid w:val="00BB37D8"/>
    <w:rsid w:val="00BB7E00"/>
    <w:rsid w:val="00BC5881"/>
    <w:rsid w:val="00BD5FD6"/>
    <w:rsid w:val="00BD68D3"/>
    <w:rsid w:val="00BE0701"/>
    <w:rsid w:val="00BE5CFC"/>
    <w:rsid w:val="00BE7266"/>
    <w:rsid w:val="00BF1390"/>
    <w:rsid w:val="00BF243E"/>
    <w:rsid w:val="00C124A3"/>
    <w:rsid w:val="00C17640"/>
    <w:rsid w:val="00C20C28"/>
    <w:rsid w:val="00C21790"/>
    <w:rsid w:val="00C27A9D"/>
    <w:rsid w:val="00C46A45"/>
    <w:rsid w:val="00C46C7A"/>
    <w:rsid w:val="00C51BE5"/>
    <w:rsid w:val="00C55659"/>
    <w:rsid w:val="00C61896"/>
    <w:rsid w:val="00C63CCB"/>
    <w:rsid w:val="00C71AF2"/>
    <w:rsid w:val="00C7332B"/>
    <w:rsid w:val="00C83A18"/>
    <w:rsid w:val="00C84927"/>
    <w:rsid w:val="00C85449"/>
    <w:rsid w:val="00C863EE"/>
    <w:rsid w:val="00C956F8"/>
    <w:rsid w:val="00CA62B9"/>
    <w:rsid w:val="00CB1CB7"/>
    <w:rsid w:val="00CC0D1C"/>
    <w:rsid w:val="00CC45F7"/>
    <w:rsid w:val="00CD151F"/>
    <w:rsid w:val="00CD4010"/>
    <w:rsid w:val="00CF7A9F"/>
    <w:rsid w:val="00D01EAE"/>
    <w:rsid w:val="00D046AF"/>
    <w:rsid w:val="00D13970"/>
    <w:rsid w:val="00D1594F"/>
    <w:rsid w:val="00D15F93"/>
    <w:rsid w:val="00D22D66"/>
    <w:rsid w:val="00D33C17"/>
    <w:rsid w:val="00D44D25"/>
    <w:rsid w:val="00D4547C"/>
    <w:rsid w:val="00D57108"/>
    <w:rsid w:val="00D73AF3"/>
    <w:rsid w:val="00D762CA"/>
    <w:rsid w:val="00D82270"/>
    <w:rsid w:val="00D91450"/>
    <w:rsid w:val="00D94229"/>
    <w:rsid w:val="00DA5269"/>
    <w:rsid w:val="00DA6DD8"/>
    <w:rsid w:val="00DA7BF7"/>
    <w:rsid w:val="00DB32D6"/>
    <w:rsid w:val="00DC27B3"/>
    <w:rsid w:val="00DC5327"/>
    <w:rsid w:val="00DC60A8"/>
    <w:rsid w:val="00DD11AD"/>
    <w:rsid w:val="00DE45F3"/>
    <w:rsid w:val="00DF0D38"/>
    <w:rsid w:val="00E0486E"/>
    <w:rsid w:val="00E06759"/>
    <w:rsid w:val="00E11DB7"/>
    <w:rsid w:val="00E15473"/>
    <w:rsid w:val="00E158B2"/>
    <w:rsid w:val="00E22900"/>
    <w:rsid w:val="00E306E1"/>
    <w:rsid w:val="00E35462"/>
    <w:rsid w:val="00E5060D"/>
    <w:rsid w:val="00E602EE"/>
    <w:rsid w:val="00E657E0"/>
    <w:rsid w:val="00E66BC6"/>
    <w:rsid w:val="00E7167D"/>
    <w:rsid w:val="00E74CCD"/>
    <w:rsid w:val="00E83B02"/>
    <w:rsid w:val="00E86A9C"/>
    <w:rsid w:val="00E91176"/>
    <w:rsid w:val="00EA39AF"/>
    <w:rsid w:val="00EA41CF"/>
    <w:rsid w:val="00EB64F8"/>
    <w:rsid w:val="00EC678D"/>
    <w:rsid w:val="00ED67B4"/>
    <w:rsid w:val="00ED79B2"/>
    <w:rsid w:val="00EF01CB"/>
    <w:rsid w:val="00EF6195"/>
    <w:rsid w:val="00F002D9"/>
    <w:rsid w:val="00F052D1"/>
    <w:rsid w:val="00F079FF"/>
    <w:rsid w:val="00F1172C"/>
    <w:rsid w:val="00F13ECA"/>
    <w:rsid w:val="00F21D34"/>
    <w:rsid w:val="00F220B1"/>
    <w:rsid w:val="00F32164"/>
    <w:rsid w:val="00F324AF"/>
    <w:rsid w:val="00F3723C"/>
    <w:rsid w:val="00F50D2A"/>
    <w:rsid w:val="00F6668C"/>
    <w:rsid w:val="00F752B5"/>
    <w:rsid w:val="00F773CC"/>
    <w:rsid w:val="00F9405F"/>
    <w:rsid w:val="00F95ACC"/>
    <w:rsid w:val="00FA04FF"/>
    <w:rsid w:val="00FA13D5"/>
    <w:rsid w:val="00FA14FE"/>
    <w:rsid w:val="00FA25BA"/>
    <w:rsid w:val="00FA5CBA"/>
    <w:rsid w:val="00FA6A9A"/>
    <w:rsid w:val="00FB526E"/>
    <w:rsid w:val="00FC1F07"/>
    <w:rsid w:val="00FC2F13"/>
    <w:rsid w:val="00FC466A"/>
    <w:rsid w:val="00FE01D0"/>
    <w:rsid w:val="00FE195F"/>
    <w:rsid w:val="00FE397F"/>
    <w:rsid w:val="00FF0B5E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4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E53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87;&#1088;&#1080;&#1082;&#1072;&#1079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261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Т.А.</dc:creator>
  <cp:keywords/>
  <dc:description/>
  <cp:lastModifiedBy>ХХХ</cp:lastModifiedBy>
  <cp:revision>16</cp:revision>
  <cp:lastPrinted>2016-09-02T08:34:00Z</cp:lastPrinted>
  <dcterms:created xsi:type="dcterms:W3CDTF">2012-05-05T04:26:00Z</dcterms:created>
  <dcterms:modified xsi:type="dcterms:W3CDTF">2016-09-19T15:16:00Z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-1734060968</vt:i4>
  </property>
</Properties>
</file>