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BE5" w:rsidRPr="00175163" w:rsidRDefault="00C51BE5" w:rsidP="00C51B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63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C51BE5" w:rsidRPr="00175163" w:rsidRDefault="00C51BE5" w:rsidP="00C51B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63">
        <w:rPr>
          <w:rFonts w:ascii="Times New Roman" w:hAnsi="Times New Roman" w:cs="Times New Roman"/>
          <w:b/>
          <w:sz w:val="24"/>
          <w:szCs w:val="24"/>
        </w:rPr>
        <w:t>«Детский сад с</w:t>
      </w:r>
      <w:proofErr w:type="gramStart"/>
      <w:r w:rsidRPr="00175163">
        <w:rPr>
          <w:rFonts w:ascii="Times New Roman" w:hAnsi="Times New Roman" w:cs="Times New Roman"/>
          <w:b/>
          <w:sz w:val="24"/>
          <w:szCs w:val="24"/>
        </w:rPr>
        <w:t>.Е</w:t>
      </w:r>
      <w:proofErr w:type="gramEnd"/>
      <w:r w:rsidRPr="00175163">
        <w:rPr>
          <w:rFonts w:ascii="Times New Roman" w:hAnsi="Times New Roman" w:cs="Times New Roman"/>
          <w:b/>
          <w:sz w:val="24"/>
          <w:szCs w:val="24"/>
        </w:rPr>
        <w:t>ремково»</w:t>
      </w:r>
    </w:p>
    <w:p w:rsidR="00653EE7" w:rsidRPr="00175163" w:rsidRDefault="00653EE7" w:rsidP="00B1045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7516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75163"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653EE7" w:rsidRPr="00175163" w:rsidRDefault="002659E9" w:rsidP="00FA04FF">
      <w:pPr>
        <w:jc w:val="center"/>
        <w:rPr>
          <w:rFonts w:ascii="Times New Roman" w:hAnsi="Times New Roman" w:cs="Times New Roman"/>
          <w:sz w:val="24"/>
          <w:szCs w:val="24"/>
        </w:rPr>
      </w:pPr>
      <w:r w:rsidRPr="00175163">
        <w:rPr>
          <w:rFonts w:ascii="Times New Roman" w:hAnsi="Times New Roman" w:cs="Times New Roman"/>
          <w:b/>
          <w:sz w:val="24"/>
          <w:szCs w:val="24"/>
        </w:rPr>
        <w:t>№</w:t>
      </w:r>
      <w:r w:rsidR="004C7F6F" w:rsidRPr="00175163">
        <w:rPr>
          <w:rFonts w:ascii="Times New Roman" w:hAnsi="Times New Roman" w:cs="Times New Roman"/>
          <w:sz w:val="24"/>
          <w:szCs w:val="24"/>
        </w:rPr>
        <w:t>____</w:t>
      </w:r>
      <w:r w:rsidR="00C73CA3">
        <w:rPr>
          <w:rFonts w:ascii="Times New Roman" w:hAnsi="Times New Roman" w:cs="Times New Roman"/>
          <w:sz w:val="24"/>
          <w:szCs w:val="24"/>
        </w:rPr>
        <w:t>30/1 - о</w:t>
      </w:r>
      <w:r w:rsidR="004C7F6F" w:rsidRPr="00175163">
        <w:rPr>
          <w:rFonts w:ascii="Times New Roman" w:hAnsi="Times New Roman" w:cs="Times New Roman"/>
          <w:sz w:val="24"/>
          <w:szCs w:val="24"/>
        </w:rPr>
        <w:t>______</w:t>
      </w:r>
      <w:r w:rsidR="00B10455" w:rsidRPr="001751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57E0" w:rsidRPr="00175163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E657E0" w:rsidRPr="00175163">
        <w:rPr>
          <w:rFonts w:ascii="Times New Roman" w:hAnsi="Times New Roman" w:cs="Times New Roman"/>
          <w:sz w:val="24"/>
          <w:szCs w:val="24"/>
        </w:rPr>
        <w:t xml:space="preserve"> </w:t>
      </w:r>
      <w:r w:rsidR="004C7F6F" w:rsidRPr="00175163">
        <w:rPr>
          <w:rFonts w:ascii="Times New Roman" w:hAnsi="Times New Roman" w:cs="Times New Roman"/>
          <w:sz w:val="24"/>
          <w:szCs w:val="24"/>
        </w:rPr>
        <w:t>___</w:t>
      </w:r>
      <w:r w:rsidR="00C73CA3">
        <w:rPr>
          <w:rFonts w:ascii="Times New Roman" w:hAnsi="Times New Roman" w:cs="Times New Roman"/>
          <w:sz w:val="24"/>
          <w:szCs w:val="24"/>
        </w:rPr>
        <w:t>12.09.2016 г</w:t>
      </w:r>
      <w:r w:rsidR="004C7F6F" w:rsidRPr="00175163">
        <w:rPr>
          <w:rFonts w:ascii="Times New Roman" w:hAnsi="Times New Roman" w:cs="Times New Roman"/>
          <w:sz w:val="24"/>
          <w:szCs w:val="24"/>
        </w:rPr>
        <w:t>__________</w:t>
      </w:r>
    </w:p>
    <w:p w:rsidR="00175163" w:rsidRPr="00175163" w:rsidRDefault="00175163" w:rsidP="00175163">
      <w:pPr>
        <w:pStyle w:val="a9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«</w:t>
      </w:r>
      <w:r w:rsidRPr="00175163">
        <w:rPr>
          <w:rFonts w:ascii="Times New Roman" w:hAnsi="Times New Roman" w:cs="Times New Roman"/>
        </w:rPr>
        <w:t xml:space="preserve">Об утверждении </w:t>
      </w:r>
      <w:proofErr w:type="gramStart"/>
      <w:r w:rsidRPr="00175163">
        <w:rPr>
          <w:rFonts w:ascii="Times New Roman" w:hAnsi="Times New Roman" w:cs="Times New Roman"/>
        </w:rPr>
        <w:t>Правил осуществления внутреннего контроля соответствия обработки персональных данных</w:t>
      </w:r>
      <w:proofErr w:type="gramEnd"/>
      <w:r w:rsidRPr="00175163">
        <w:rPr>
          <w:rFonts w:ascii="Times New Roman" w:hAnsi="Times New Roman" w:cs="Times New Roman"/>
        </w:rPr>
        <w:t xml:space="preserve"> в информационной системе персональных данных  в</w:t>
      </w:r>
    </w:p>
    <w:p w:rsidR="00175163" w:rsidRPr="00175163" w:rsidRDefault="00175163" w:rsidP="001751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163">
        <w:rPr>
          <w:rFonts w:ascii="Times New Roman" w:hAnsi="Times New Roman" w:cs="Times New Roman"/>
          <w:sz w:val="24"/>
          <w:szCs w:val="24"/>
        </w:rPr>
        <w:t>Региональном сегменте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 требовани</w:t>
      </w:r>
      <w:r>
        <w:rPr>
          <w:rFonts w:ascii="Times New Roman" w:hAnsi="Times New Roman" w:cs="Times New Roman"/>
          <w:sz w:val="24"/>
          <w:szCs w:val="24"/>
        </w:rPr>
        <w:t>ям к защите персональных данных»</w:t>
      </w:r>
      <w:proofErr w:type="gramEnd"/>
    </w:p>
    <w:p w:rsidR="00175163" w:rsidRPr="00175163" w:rsidRDefault="00175163" w:rsidP="00175163">
      <w:pPr>
        <w:rPr>
          <w:rFonts w:ascii="Times New Roman" w:hAnsi="Times New Roman" w:cs="Times New Roman"/>
          <w:sz w:val="24"/>
          <w:szCs w:val="24"/>
        </w:rPr>
      </w:pPr>
    </w:p>
    <w:p w:rsidR="00175163" w:rsidRPr="00175163" w:rsidRDefault="00175163" w:rsidP="00175163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75163">
        <w:rPr>
          <w:rFonts w:ascii="Times New Roman" w:hAnsi="Times New Roman" w:cs="Times New Roman"/>
          <w:b w:val="0"/>
          <w:sz w:val="24"/>
          <w:szCs w:val="24"/>
        </w:rPr>
        <w:tab/>
      </w:r>
      <w:proofErr w:type="gramStart"/>
      <w:r w:rsidRPr="00175163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hyperlink r:id="rId5" w:history="1">
        <w:r w:rsidRPr="00175163">
          <w:rPr>
            <w:rFonts w:ascii="Times New Roman" w:hAnsi="Times New Roman" w:cs="Times New Roman"/>
            <w:b w:val="0"/>
            <w:sz w:val="24"/>
            <w:szCs w:val="24"/>
          </w:rPr>
          <w:t>частью 3 статьи 18.1</w:t>
        </w:r>
      </w:hyperlink>
      <w:r w:rsidRPr="00175163">
        <w:rPr>
          <w:rFonts w:ascii="Times New Roman" w:hAnsi="Times New Roman" w:cs="Times New Roman"/>
          <w:b w:val="0"/>
          <w:sz w:val="24"/>
          <w:szCs w:val="24"/>
        </w:rPr>
        <w:t xml:space="preserve"> Федерального закона от 27.07.2006 № 152 «О персональных данных» и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proofErr w:type="gramEnd"/>
    </w:p>
    <w:p w:rsidR="00175163" w:rsidRPr="00175163" w:rsidRDefault="00175163" w:rsidP="00175163">
      <w:pPr>
        <w:pStyle w:val="a9"/>
        <w:ind w:firstLine="600"/>
        <w:jc w:val="both"/>
        <w:rPr>
          <w:rFonts w:ascii="Times New Roman" w:hAnsi="Times New Roman" w:cs="Times New Roman"/>
        </w:rPr>
      </w:pPr>
      <w:r w:rsidRPr="00175163">
        <w:rPr>
          <w:rFonts w:ascii="Times New Roman" w:hAnsi="Times New Roman" w:cs="Times New Roman"/>
        </w:rPr>
        <w:t xml:space="preserve">1. Утвердить прилагаемые Правила осуществления внутреннего контроля соответствия обработки персональных данных в информационной системе персональных </w:t>
      </w:r>
      <w:proofErr w:type="gramStart"/>
      <w:r w:rsidRPr="00175163">
        <w:rPr>
          <w:rFonts w:ascii="Times New Roman" w:hAnsi="Times New Roman" w:cs="Times New Roman"/>
        </w:rPr>
        <w:t>данных  в Региональном сегменте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требованиям к защите персональных данных.</w:t>
      </w:r>
      <w:proofErr w:type="gramEnd"/>
    </w:p>
    <w:p w:rsidR="00175163" w:rsidRPr="00175163" w:rsidRDefault="00175163" w:rsidP="00175163">
      <w:pPr>
        <w:pStyle w:val="a7"/>
        <w:ind w:firstLine="539"/>
        <w:rPr>
          <w:sz w:val="24"/>
        </w:rPr>
      </w:pPr>
      <w:r w:rsidRPr="00175163">
        <w:rPr>
          <w:sz w:val="24"/>
        </w:rPr>
        <w:t xml:space="preserve">2. </w:t>
      </w:r>
      <w:proofErr w:type="gramStart"/>
      <w:r w:rsidRPr="00175163">
        <w:rPr>
          <w:sz w:val="24"/>
        </w:rPr>
        <w:t>Контроль за</w:t>
      </w:r>
      <w:proofErr w:type="gramEnd"/>
      <w:r w:rsidRPr="00175163">
        <w:rPr>
          <w:sz w:val="24"/>
        </w:rPr>
        <w:t xml:space="preserve"> исполнением распоряжения возложить на </w:t>
      </w:r>
      <w:r>
        <w:rPr>
          <w:sz w:val="24"/>
        </w:rPr>
        <w:t>Семенову В.В.</w:t>
      </w:r>
    </w:p>
    <w:p w:rsidR="00175163" w:rsidRPr="00175163" w:rsidRDefault="00175163" w:rsidP="00175163">
      <w:pPr>
        <w:pStyle w:val="2"/>
        <w:spacing w:before="0" w:after="0"/>
        <w:ind w:firstLine="539"/>
        <w:jc w:val="both"/>
        <w:rPr>
          <w:rFonts w:ascii="Times New Roman" w:hAnsi="Times New Roman"/>
          <w:b w:val="0"/>
          <w:i w:val="0"/>
          <w:sz w:val="24"/>
          <w:szCs w:val="24"/>
        </w:rPr>
      </w:pPr>
      <w:r w:rsidRPr="00175163">
        <w:rPr>
          <w:rFonts w:ascii="Times New Roman" w:hAnsi="Times New Roman"/>
          <w:b w:val="0"/>
          <w:i w:val="0"/>
          <w:sz w:val="24"/>
          <w:szCs w:val="24"/>
        </w:rPr>
        <w:t>3. Распоряжение вступает в силу со дня его подписания.</w:t>
      </w:r>
    </w:p>
    <w:p w:rsidR="004C7F6F" w:rsidRPr="00175163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Pr="00175163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Pr="00175163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Pr="00175163" w:rsidRDefault="004C7F6F" w:rsidP="00A94D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7F6F" w:rsidRPr="00175163" w:rsidRDefault="004C7F6F" w:rsidP="00A94D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4DC0" w:rsidRPr="00175163" w:rsidRDefault="00C51BE5" w:rsidP="00A94DC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5163">
        <w:rPr>
          <w:rFonts w:ascii="Times New Roman" w:hAnsi="Times New Roman" w:cs="Times New Roman"/>
          <w:sz w:val="24"/>
          <w:szCs w:val="24"/>
        </w:rPr>
        <w:t>Заведующая МБДОУ «Детский сад с</w:t>
      </w:r>
      <w:proofErr w:type="gramStart"/>
      <w:r w:rsidRPr="00175163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175163">
        <w:rPr>
          <w:rFonts w:ascii="Times New Roman" w:hAnsi="Times New Roman" w:cs="Times New Roman"/>
          <w:sz w:val="24"/>
          <w:szCs w:val="24"/>
        </w:rPr>
        <w:t xml:space="preserve">ремково»                                    </w:t>
      </w:r>
      <w:r w:rsidR="00633F41" w:rsidRPr="00175163">
        <w:rPr>
          <w:rFonts w:ascii="Times New Roman" w:hAnsi="Times New Roman" w:cs="Times New Roman"/>
          <w:sz w:val="24"/>
          <w:szCs w:val="24"/>
        </w:rPr>
        <w:t>Семенова В.В.</w:t>
      </w:r>
    </w:p>
    <w:p w:rsidR="00B10455" w:rsidRPr="00B10455" w:rsidRDefault="00CD151F" w:rsidP="00FA04F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sectPr w:rsidR="00B10455" w:rsidRPr="00B10455" w:rsidSect="00FA04F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D4273"/>
    <w:multiLevelType w:val="hybridMultilevel"/>
    <w:tmpl w:val="A21E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5F1FA1"/>
    <w:multiLevelType w:val="hybridMultilevel"/>
    <w:tmpl w:val="542EB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C128E8"/>
    <w:multiLevelType w:val="hybridMultilevel"/>
    <w:tmpl w:val="E506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34336"/>
    <w:multiLevelType w:val="hybridMultilevel"/>
    <w:tmpl w:val="4838F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A94DC0"/>
    <w:rsid w:val="00001052"/>
    <w:rsid w:val="000042B3"/>
    <w:rsid w:val="00007038"/>
    <w:rsid w:val="000229E8"/>
    <w:rsid w:val="00024D4A"/>
    <w:rsid w:val="000268BA"/>
    <w:rsid w:val="00036EE1"/>
    <w:rsid w:val="00050021"/>
    <w:rsid w:val="00053D7E"/>
    <w:rsid w:val="00070013"/>
    <w:rsid w:val="00071827"/>
    <w:rsid w:val="0007332D"/>
    <w:rsid w:val="00074221"/>
    <w:rsid w:val="000809DE"/>
    <w:rsid w:val="00083F94"/>
    <w:rsid w:val="000848E0"/>
    <w:rsid w:val="0009103D"/>
    <w:rsid w:val="00091EA4"/>
    <w:rsid w:val="00096A5A"/>
    <w:rsid w:val="000A5137"/>
    <w:rsid w:val="000D18B6"/>
    <w:rsid w:val="000E72B1"/>
    <w:rsid w:val="000F3193"/>
    <w:rsid w:val="000F407B"/>
    <w:rsid w:val="001013A7"/>
    <w:rsid w:val="00105BDB"/>
    <w:rsid w:val="0010729C"/>
    <w:rsid w:val="00110B22"/>
    <w:rsid w:val="0011147E"/>
    <w:rsid w:val="00114FD7"/>
    <w:rsid w:val="00144A38"/>
    <w:rsid w:val="00146203"/>
    <w:rsid w:val="00147DFC"/>
    <w:rsid w:val="001502A2"/>
    <w:rsid w:val="00156914"/>
    <w:rsid w:val="00156C54"/>
    <w:rsid w:val="001571D0"/>
    <w:rsid w:val="00163132"/>
    <w:rsid w:val="00166479"/>
    <w:rsid w:val="00166D20"/>
    <w:rsid w:val="00170CC3"/>
    <w:rsid w:val="001749C5"/>
    <w:rsid w:val="00175163"/>
    <w:rsid w:val="001802F7"/>
    <w:rsid w:val="00182263"/>
    <w:rsid w:val="001860F2"/>
    <w:rsid w:val="00186D70"/>
    <w:rsid w:val="00190781"/>
    <w:rsid w:val="001A1E1C"/>
    <w:rsid w:val="001A7597"/>
    <w:rsid w:val="001C6117"/>
    <w:rsid w:val="001C7427"/>
    <w:rsid w:val="001D5B91"/>
    <w:rsid w:val="002066CB"/>
    <w:rsid w:val="00211A83"/>
    <w:rsid w:val="00214138"/>
    <w:rsid w:val="00216769"/>
    <w:rsid w:val="00216C88"/>
    <w:rsid w:val="00217EF5"/>
    <w:rsid w:val="00221773"/>
    <w:rsid w:val="00231E78"/>
    <w:rsid w:val="002334B1"/>
    <w:rsid w:val="002346B9"/>
    <w:rsid w:val="00236239"/>
    <w:rsid w:val="00245B4F"/>
    <w:rsid w:val="00245B61"/>
    <w:rsid w:val="00256BEF"/>
    <w:rsid w:val="002659E9"/>
    <w:rsid w:val="00266CD6"/>
    <w:rsid w:val="00285A01"/>
    <w:rsid w:val="00291A0B"/>
    <w:rsid w:val="00296114"/>
    <w:rsid w:val="002A231A"/>
    <w:rsid w:val="002A6335"/>
    <w:rsid w:val="002B142C"/>
    <w:rsid w:val="002B5864"/>
    <w:rsid w:val="002C0AB5"/>
    <w:rsid w:val="002C0CD1"/>
    <w:rsid w:val="002D508B"/>
    <w:rsid w:val="002E378B"/>
    <w:rsid w:val="002E531E"/>
    <w:rsid w:val="002E57D8"/>
    <w:rsid w:val="002E7E66"/>
    <w:rsid w:val="002F07E6"/>
    <w:rsid w:val="002F60E9"/>
    <w:rsid w:val="0030758B"/>
    <w:rsid w:val="00312BFD"/>
    <w:rsid w:val="00321B17"/>
    <w:rsid w:val="00332904"/>
    <w:rsid w:val="0034743F"/>
    <w:rsid w:val="00352324"/>
    <w:rsid w:val="00352981"/>
    <w:rsid w:val="00353017"/>
    <w:rsid w:val="0036002D"/>
    <w:rsid w:val="00366307"/>
    <w:rsid w:val="003670F3"/>
    <w:rsid w:val="00372932"/>
    <w:rsid w:val="003833F8"/>
    <w:rsid w:val="00383800"/>
    <w:rsid w:val="0039161D"/>
    <w:rsid w:val="003941E5"/>
    <w:rsid w:val="0039675C"/>
    <w:rsid w:val="00397D1A"/>
    <w:rsid w:val="003A4155"/>
    <w:rsid w:val="003D0195"/>
    <w:rsid w:val="003D1C44"/>
    <w:rsid w:val="003D74E8"/>
    <w:rsid w:val="003E0729"/>
    <w:rsid w:val="003F51D3"/>
    <w:rsid w:val="004008B5"/>
    <w:rsid w:val="00402015"/>
    <w:rsid w:val="00404DB6"/>
    <w:rsid w:val="004050E2"/>
    <w:rsid w:val="00411184"/>
    <w:rsid w:val="004124A7"/>
    <w:rsid w:val="004326AC"/>
    <w:rsid w:val="00437164"/>
    <w:rsid w:val="00467B33"/>
    <w:rsid w:val="00473E90"/>
    <w:rsid w:val="0047577E"/>
    <w:rsid w:val="00486424"/>
    <w:rsid w:val="004865E4"/>
    <w:rsid w:val="00490AB7"/>
    <w:rsid w:val="00493ADD"/>
    <w:rsid w:val="004947AA"/>
    <w:rsid w:val="004A16DC"/>
    <w:rsid w:val="004A2159"/>
    <w:rsid w:val="004A326F"/>
    <w:rsid w:val="004A3CE7"/>
    <w:rsid w:val="004A4BD8"/>
    <w:rsid w:val="004C6181"/>
    <w:rsid w:val="004C6224"/>
    <w:rsid w:val="004C743F"/>
    <w:rsid w:val="004C7F6F"/>
    <w:rsid w:val="004E031F"/>
    <w:rsid w:val="004F3CF2"/>
    <w:rsid w:val="00510F00"/>
    <w:rsid w:val="00512841"/>
    <w:rsid w:val="005131DD"/>
    <w:rsid w:val="00513423"/>
    <w:rsid w:val="0051358A"/>
    <w:rsid w:val="00513AE2"/>
    <w:rsid w:val="0051664E"/>
    <w:rsid w:val="0053084B"/>
    <w:rsid w:val="00535D29"/>
    <w:rsid w:val="00544B77"/>
    <w:rsid w:val="00545A6B"/>
    <w:rsid w:val="00557AC0"/>
    <w:rsid w:val="005669C3"/>
    <w:rsid w:val="005741CB"/>
    <w:rsid w:val="00575C35"/>
    <w:rsid w:val="00576B12"/>
    <w:rsid w:val="005833BC"/>
    <w:rsid w:val="005A7417"/>
    <w:rsid w:val="005B2418"/>
    <w:rsid w:val="005D428B"/>
    <w:rsid w:val="005E7413"/>
    <w:rsid w:val="00603E5B"/>
    <w:rsid w:val="00606AA5"/>
    <w:rsid w:val="006318C8"/>
    <w:rsid w:val="00633F41"/>
    <w:rsid w:val="00635B78"/>
    <w:rsid w:val="00637DC1"/>
    <w:rsid w:val="00646261"/>
    <w:rsid w:val="00650907"/>
    <w:rsid w:val="00653EE7"/>
    <w:rsid w:val="00654C5B"/>
    <w:rsid w:val="0065722B"/>
    <w:rsid w:val="006643ED"/>
    <w:rsid w:val="006754D4"/>
    <w:rsid w:val="00675EF1"/>
    <w:rsid w:val="00682877"/>
    <w:rsid w:val="0068452A"/>
    <w:rsid w:val="00687849"/>
    <w:rsid w:val="006A0FB5"/>
    <w:rsid w:val="006A2E17"/>
    <w:rsid w:val="006A3B72"/>
    <w:rsid w:val="006A7BE0"/>
    <w:rsid w:val="006B050C"/>
    <w:rsid w:val="006C3A55"/>
    <w:rsid w:val="006F1080"/>
    <w:rsid w:val="006F19C9"/>
    <w:rsid w:val="00700798"/>
    <w:rsid w:val="00701696"/>
    <w:rsid w:val="007136BB"/>
    <w:rsid w:val="007224C9"/>
    <w:rsid w:val="007322FC"/>
    <w:rsid w:val="00751B07"/>
    <w:rsid w:val="00764C7D"/>
    <w:rsid w:val="00776B34"/>
    <w:rsid w:val="00780706"/>
    <w:rsid w:val="00785452"/>
    <w:rsid w:val="00785F57"/>
    <w:rsid w:val="00787C17"/>
    <w:rsid w:val="00793937"/>
    <w:rsid w:val="00796F17"/>
    <w:rsid w:val="007C1E5F"/>
    <w:rsid w:val="007C32D7"/>
    <w:rsid w:val="007D0594"/>
    <w:rsid w:val="007D085D"/>
    <w:rsid w:val="007D45DB"/>
    <w:rsid w:val="007E0708"/>
    <w:rsid w:val="007E0CD2"/>
    <w:rsid w:val="007E4D6B"/>
    <w:rsid w:val="007E78E3"/>
    <w:rsid w:val="007F0748"/>
    <w:rsid w:val="007F12EF"/>
    <w:rsid w:val="007F26E7"/>
    <w:rsid w:val="007F45EF"/>
    <w:rsid w:val="007F5A1E"/>
    <w:rsid w:val="00807BF7"/>
    <w:rsid w:val="00812DCB"/>
    <w:rsid w:val="008164E4"/>
    <w:rsid w:val="00817716"/>
    <w:rsid w:val="00823349"/>
    <w:rsid w:val="00827464"/>
    <w:rsid w:val="0084283F"/>
    <w:rsid w:val="0084340B"/>
    <w:rsid w:val="00847EE7"/>
    <w:rsid w:val="00863385"/>
    <w:rsid w:val="00866D6F"/>
    <w:rsid w:val="00870693"/>
    <w:rsid w:val="008716E7"/>
    <w:rsid w:val="00892007"/>
    <w:rsid w:val="008956E8"/>
    <w:rsid w:val="008A1726"/>
    <w:rsid w:val="008A6129"/>
    <w:rsid w:val="008C00D3"/>
    <w:rsid w:val="008F7C59"/>
    <w:rsid w:val="00900764"/>
    <w:rsid w:val="0092218E"/>
    <w:rsid w:val="00941778"/>
    <w:rsid w:val="0095032B"/>
    <w:rsid w:val="0095614E"/>
    <w:rsid w:val="00962241"/>
    <w:rsid w:val="0097219A"/>
    <w:rsid w:val="0097288A"/>
    <w:rsid w:val="00972DD0"/>
    <w:rsid w:val="00977F41"/>
    <w:rsid w:val="00980548"/>
    <w:rsid w:val="00983E99"/>
    <w:rsid w:val="00984B80"/>
    <w:rsid w:val="00991268"/>
    <w:rsid w:val="00993554"/>
    <w:rsid w:val="00995A57"/>
    <w:rsid w:val="00997D6F"/>
    <w:rsid w:val="009B7CDF"/>
    <w:rsid w:val="009C6D1E"/>
    <w:rsid w:val="009D0121"/>
    <w:rsid w:val="009D3440"/>
    <w:rsid w:val="009E58DD"/>
    <w:rsid w:val="009F1F88"/>
    <w:rsid w:val="009F426D"/>
    <w:rsid w:val="009F4C70"/>
    <w:rsid w:val="009F6F16"/>
    <w:rsid w:val="00A02018"/>
    <w:rsid w:val="00A11587"/>
    <w:rsid w:val="00A12585"/>
    <w:rsid w:val="00A14745"/>
    <w:rsid w:val="00A1793B"/>
    <w:rsid w:val="00A2094A"/>
    <w:rsid w:val="00A234E6"/>
    <w:rsid w:val="00A238FE"/>
    <w:rsid w:val="00A23F36"/>
    <w:rsid w:val="00A2790C"/>
    <w:rsid w:val="00A418AB"/>
    <w:rsid w:val="00A5740A"/>
    <w:rsid w:val="00A601B9"/>
    <w:rsid w:val="00A604E8"/>
    <w:rsid w:val="00A65479"/>
    <w:rsid w:val="00A6690D"/>
    <w:rsid w:val="00A75F61"/>
    <w:rsid w:val="00A7649D"/>
    <w:rsid w:val="00A83303"/>
    <w:rsid w:val="00A85744"/>
    <w:rsid w:val="00A91617"/>
    <w:rsid w:val="00A946A0"/>
    <w:rsid w:val="00A94DC0"/>
    <w:rsid w:val="00A97AA5"/>
    <w:rsid w:val="00A97F63"/>
    <w:rsid w:val="00AA200C"/>
    <w:rsid w:val="00AA5EB7"/>
    <w:rsid w:val="00AB3304"/>
    <w:rsid w:val="00AC638A"/>
    <w:rsid w:val="00AC64B1"/>
    <w:rsid w:val="00AD1160"/>
    <w:rsid w:val="00AD450E"/>
    <w:rsid w:val="00AF3A2D"/>
    <w:rsid w:val="00AF3F46"/>
    <w:rsid w:val="00B10455"/>
    <w:rsid w:val="00B21912"/>
    <w:rsid w:val="00B255C5"/>
    <w:rsid w:val="00B35C4E"/>
    <w:rsid w:val="00B41726"/>
    <w:rsid w:val="00B4511B"/>
    <w:rsid w:val="00B47B56"/>
    <w:rsid w:val="00B51FA3"/>
    <w:rsid w:val="00B560C9"/>
    <w:rsid w:val="00B65ED3"/>
    <w:rsid w:val="00B758F3"/>
    <w:rsid w:val="00B843C7"/>
    <w:rsid w:val="00B86221"/>
    <w:rsid w:val="00B9246D"/>
    <w:rsid w:val="00B92956"/>
    <w:rsid w:val="00BB37D8"/>
    <w:rsid w:val="00BB7E00"/>
    <w:rsid w:val="00BC5881"/>
    <w:rsid w:val="00BD5FD6"/>
    <w:rsid w:val="00BD68D3"/>
    <w:rsid w:val="00BE0701"/>
    <w:rsid w:val="00BE5CFC"/>
    <w:rsid w:val="00BE7266"/>
    <w:rsid w:val="00BF1390"/>
    <w:rsid w:val="00BF243E"/>
    <w:rsid w:val="00C124A3"/>
    <w:rsid w:val="00C20C28"/>
    <w:rsid w:val="00C21790"/>
    <w:rsid w:val="00C27A9D"/>
    <w:rsid w:val="00C46A45"/>
    <w:rsid w:val="00C46C7A"/>
    <w:rsid w:val="00C51BE5"/>
    <w:rsid w:val="00C55659"/>
    <w:rsid w:val="00C61896"/>
    <w:rsid w:val="00C63CCB"/>
    <w:rsid w:val="00C71AF2"/>
    <w:rsid w:val="00C7332B"/>
    <w:rsid w:val="00C73CA3"/>
    <w:rsid w:val="00C83A18"/>
    <w:rsid w:val="00C84927"/>
    <w:rsid w:val="00C85449"/>
    <w:rsid w:val="00C863EE"/>
    <w:rsid w:val="00C956F8"/>
    <w:rsid w:val="00CA62B9"/>
    <w:rsid w:val="00CB1CB7"/>
    <w:rsid w:val="00CC0D1C"/>
    <w:rsid w:val="00CC45F7"/>
    <w:rsid w:val="00CD151F"/>
    <w:rsid w:val="00CD4010"/>
    <w:rsid w:val="00CF7A9F"/>
    <w:rsid w:val="00D01EAE"/>
    <w:rsid w:val="00D046AF"/>
    <w:rsid w:val="00D13970"/>
    <w:rsid w:val="00D1594F"/>
    <w:rsid w:val="00D15F93"/>
    <w:rsid w:val="00D22D66"/>
    <w:rsid w:val="00D33C17"/>
    <w:rsid w:val="00D44D25"/>
    <w:rsid w:val="00D4547C"/>
    <w:rsid w:val="00D57108"/>
    <w:rsid w:val="00D73AF3"/>
    <w:rsid w:val="00D762CA"/>
    <w:rsid w:val="00D82270"/>
    <w:rsid w:val="00D91450"/>
    <w:rsid w:val="00D94229"/>
    <w:rsid w:val="00DA5269"/>
    <w:rsid w:val="00DA6DD8"/>
    <w:rsid w:val="00DA7BF7"/>
    <w:rsid w:val="00DB32D6"/>
    <w:rsid w:val="00DC27B3"/>
    <w:rsid w:val="00DC5327"/>
    <w:rsid w:val="00DC60A8"/>
    <w:rsid w:val="00DD11AD"/>
    <w:rsid w:val="00DE45F3"/>
    <w:rsid w:val="00DF0D38"/>
    <w:rsid w:val="00E0486E"/>
    <w:rsid w:val="00E06759"/>
    <w:rsid w:val="00E11DB7"/>
    <w:rsid w:val="00E15473"/>
    <w:rsid w:val="00E158B2"/>
    <w:rsid w:val="00E22900"/>
    <w:rsid w:val="00E306E1"/>
    <w:rsid w:val="00E35462"/>
    <w:rsid w:val="00E5060D"/>
    <w:rsid w:val="00E602EE"/>
    <w:rsid w:val="00E657E0"/>
    <w:rsid w:val="00E66BC6"/>
    <w:rsid w:val="00E7167D"/>
    <w:rsid w:val="00E74CCD"/>
    <w:rsid w:val="00E83B02"/>
    <w:rsid w:val="00E86A9C"/>
    <w:rsid w:val="00E91176"/>
    <w:rsid w:val="00EA39AF"/>
    <w:rsid w:val="00EA41CF"/>
    <w:rsid w:val="00EB64F8"/>
    <w:rsid w:val="00EC678D"/>
    <w:rsid w:val="00ED67B4"/>
    <w:rsid w:val="00ED79B2"/>
    <w:rsid w:val="00EF01CB"/>
    <w:rsid w:val="00EF6195"/>
    <w:rsid w:val="00F002D9"/>
    <w:rsid w:val="00F052D1"/>
    <w:rsid w:val="00F079FF"/>
    <w:rsid w:val="00F1172C"/>
    <w:rsid w:val="00F13ECA"/>
    <w:rsid w:val="00F21D34"/>
    <w:rsid w:val="00F220B1"/>
    <w:rsid w:val="00F32164"/>
    <w:rsid w:val="00F324AF"/>
    <w:rsid w:val="00F3723C"/>
    <w:rsid w:val="00F50D2A"/>
    <w:rsid w:val="00F6668C"/>
    <w:rsid w:val="00F752B5"/>
    <w:rsid w:val="00F773CC"/>
    <w:rsid w:val="00F9405F"/>
    <w:rsid w:val="00F95ACC"/>
    <w:rsid w:val="00FA04FF"/>
    <w:rsid w:val="00FA13D5"/>
    <w:rsid w:val="00FA14FE"/>
    <w:rsid w:val="00FA25BA"/>
    <w:rsid w:val="00FA3F86"/>
    <w:rsid w:val="00FA5CBA"/>
    <w:rsid w:val="00FA6A9A"/>
    <w:rsid w:val="00FB526E"/>
    <w:rsid w:val="00FC1F07"/>
    <w:rsid w:val="00FC2F13"/>
    <w:rsid w:val="00FC466A"/>
    <w:rsid w:val="00FE01D0"/>
    <w:rsid w:val="00FE195F"/>
    <w:rsid w:val="00FE397F"/>
    <w:rsid w:val="00FF0B5E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48"/>
  </w:style>
  <w:style w:type="paragraph" w:styleId="2">
    <w:name w:val="heading 2"/>
    <w:basedOn w:val="a"/>
    <w:next w:val="a"/>
    <w:link w:val="20"/>
    <w:qFormat/>
    <w:rsid w:val="0017516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9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94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2E531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516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Title">
    <w:name w:val="ConsPlusTitle"/>
    <w:rsid w:val="001751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Body Text Indent"/>
    <w:basedOn w:val="a"/>
    <w:link w:val="a8"/>
    <w:rsid w:val="0017516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751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 Spacing"/>
    <w:qFormat/>
    <w:rsid w:val="0017516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4D1E47399C110559EE2148DA2446A596F79B169CB48DBFFACEC651746F9ABA061AB1472F1A497B6X1E4D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87;&#1088;&#1080;&#1082;&#1072;&#1079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приказы</Template>
  <TotalTime>261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Бондарева Т.А.</dc:creator>
  <cp:keywords/>
  <dc:description/>
  <cp:lastModifiedBy>ХХХ</cp:lastModifiedBy>
  <cp:revision>17</cp:revision>
  <cp:lastPrinted>2016-09-16T11:55:00Z</cp:lastPrinted>
  <dcterms:created xsi:type="dcterms:W3CDTF">2012-05-05T04:26:00Z</dcterms:created>
  <dcterms:modified xsi:type="dcterms:W3CDTF">2016-09-19T15:16:00Z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-1734060968</vt:i4>
  </property>
</Properties>
</file>