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1376" w:rsidRDefault="008D1376" w:rsidP="008D1376">
      <w:pPr>
        <w:rPr>
          <w:sz w:val="20"/>
          <w:szCs w:val="22"/>
        </w:rPr>
      </w:pPr>
      <w:r w:rsidRPr="00F25FCD">
        <w:rPr>
          <w:sz w:val="20"/>
          <w:szCs w:val="22"/>
        </w:rPr>
        <w:t xml:space="preserve">УПРАВЛЕНИЕ    ОБРАЗОВАНИЯ </w:t>
      </w:r>
      <w:r>
        <w:rPr>
          <w:sz w:val="20"/>
          <w:szCs w:val="22"/>
        </w:rPr>
        <w:t xml:space="preserve"> АДМИНИСТРАЦИИ  </w:t>
      </w:r>
    </w:p>
    <w:p w:rsidR="008D1376" w:rsidRPr="00F25FCD" w:rsidRDefault="008D1376" w:rsidP="008D1376">
      <w:pPr>
        <w:rPr>
          <w:b/>
          <w:sz w:val="20"/>
          <w:szCs w:val="22"/>
        </w:rPr>
      </w:pPr>
      <w:r w:rsidRPr="00F25FCD">
        <w:rPr>
          <w:sz w:val="20"/>
          <w:szCs w:val="22"/>
        </w:rPr>
        <w:t xml:space="preserve">УДОМЕЛЬСКОГО </w:t>
      </w:r>
      <w:r w:rsidR="00AC58B2">
        <w:rPr>
          <w:sz w:val="20"/>
          <w:szCs w:val="22"/>
        </w:rPr>
        <w:t xml:space="preserve">МУНИЦИПАЛЬНОГО </w:t>
      </w:r>
      <w:r>
        <w:rPr>
          <w:sz w:val="20"/>
          <w:szCs w:val="22"/>
        </w:rPr>
        <w:t>ОКРУГА</w:t>
      </w:r>
    </w:p>
    <w:p w:rsidR="008D1376" w:rsidRDefault="008D1376" w:rsidP="008D1376">
      <w:pPr>
        <w:rPr>
          <w:b/>
          <w:sz w:val="20"/>
          <w:szCs w:val="22"/>
        </w:rPr>
      </w:pPr>
      <w:r w:rsidRPr="00F25FCD">
        <w:rPr>
          <w:b/>
          <w:sz w:val="20"/>
          <w:szCs w:val="22"/>
        </w:rPr>
        <w:t xml:space="preserve">Муниципальное бюджетное </w:t>
      </w:r>
      <w:r>
        <w:rPr>
          <w:b/>
          <w:sz w:val="20"/>
          <w:szCs w:val="22"/>
        </w:rPr>
        <w:t xml:space="preserve">дошкольное </w:t>
      </w:r>
    </w:p>
    <w:p w:rsidR="008D1376" w:rsidRDefault="008D1376" w:rsidP="008D1376">
      <w:pPr>
        <w:rPr>
          <w:b/>
          <w:sz w:val="20"/>
          <w:szCs w:val="22"/>
        </w:rPr>
      </w:pPr>
      <w:r w:rsidRPr="00F25FCD">
        <w:rPr>
          <w:b/>
          <w:sz w:val="20"/>
          <w:szCs w:val="22"/>
        </w:rPr>
        <w:t>образовательное учреждение</w:t>
      </w:r>
      <w:r>
        <w:rPr>
          <w:b/>
          <w:sz w:val="20"/>
          <w:szCs w:val="22"/>
        </w:rPr>
        <w:t xml:space="preserve"> «Детский сад с. </w:t>
      </w:r>
      <w:proofErr w:type="spellStart"/>
      <w:r>
        <w:rPr>
          <w:b/>
          <w:sz w:val="20"/>
          <w:szCs w:val="22"/>
        </w:rPr>
        <w:t>Еремково</w:t>
      </w:r>
      <w:proofErr w:type="spellEnd"/>
      <w:r>
        <w:rPr>
          <w:b/>
          <w:sz w:val="20"/>
          <w:szCs w:val="22"/>
        </w:rPr>
        <w:t xml:space="preserve">» </w:t>
      </w:r>
    </w:p>
    <w:p w:rsidR="008D1376" w:rsidRPr="00F25FCD" w:rsidRDefault="008D1376" w:rsidP="008D1376">
      <w:pPr>
        <w:rPr>
          <w:b/>
          <w:sz w:val="20"/>
          <w:szCs w:val="22"/>
        </w:rPr>
      </w:pPr>
      <w:r>
        <w:rPr>
          <w:b/>
          <w:sz w:val="20"/>
          <w:szCs w:val="22"/>
        </w:rPr>
        <w:t xml:space="preserve">(МБДОУ «Детский сад с. </w:t>
      </w:r>
      <w:proofErr w:type="spellStart"/>
      <w:r>
        <w:rPr>
          <w:b/>
          <w:sz w:val="20"/>
          <w:szCs w:val="22"/>
        </w:rPr>
        <w:t>Еремково</w:t>
      </w:r>
      <w:proofErr w:type="spellEnd"/>
      <w:r>
        <w:rPr>
          <w:b/>
          <w:sz w:val="20"/>
          <w:szCs w:val="22"/>
        </w:rPr>
        <w:t>»)</w:t>
      </w:r>
    </w:p>
    <w:p w:rsidR="008D1376" w:rsidRDefault="008D1376" w:rsidP="008D1376">
      <w:pPr>
        <w:rPr>
          <w:sz w:val="20"/>
          <w:szCs w:val="22"/>
        </w:rPr>
      </w:pPr>
      <w:r w:rsidRPr="00F25FCD">
        <w:rPr>
          <w:sz w:val="20"/>
          <w:szCs w:val="22"/>
        </w:rPr>
        <w:t>171860 Твер</w:t>
      </w:r>
      <w:r w:rsidR="00AC58B2">
        <w:rPr>
          <w:sz w:val="20"/>
          <w:szCs w:val="22"/>
        </w:rPr>
        <w:t xml:space="preserve">ская область, </w:t>
      </w:r>
      <w:proofErr w:type="spellStart"/>
      <w:r w:rsidR="00AC58B2">
        <w:rPr>
          <w:sz w:val="20"/>
          <w:szCs w:val="22"/>
        </w:rPr>
        <w:t>Удомельский</w:t>
      </w:r>
      <w:proofErr w:type="spellEnd"/>
      <w:r w:rsidR="00AC58B2">
        <w:rPr>
          <w:sz w:val="20"/>
          <w:szCs w:val="22"/>
        </w:rPr>
        <w:t xml:space="preserve"> муниципальный </w:t>
      </w:r>
      <w:r>
        <w:rPr>
          <w:sz w:val="20"/>
          <w:szCs w:val="22"/>
        </w:rPr>
        <w:t xml:space="preserve"> округ,</w:t>
      </w:r>
    </w:p>
    <w:p w:rsidR="008D1376" w:rsidRPr="00F25FCD" w:rsidRDefault="008D1376" w:rsidP="008D1376">
      <w:pPr>
        <w:rPr>
          <w:sz w:val="20"/>
          <w:szCs w:val="22"/>
        </w:rPr>
      </w:pPr>
      <w:r>
        <w:rPr>
          <w:sz w:val="20"/>
          <w:szCs w:val="22"/>
        </w:rPr>
        <w:t xml:space="preserve"> </w:t>
      </w:r>
      <w:proofErr w:type="spellStart"/>
      <w:r>
        <w:rPr>
          <w:sz w:val="20"/>
          <w:szCs w:val="22"/>
        </w:rPr>
        <w:t>с</w:t>
      </w:r>
      <w:proofErr w:type="gramStart"/>
      <w:r w:rsidRPr="00F25FCD">
        <w:rPr>
          <w:sz w:val="20"/>
          <w:szCs w:val="22"/>
        </w:rPr>
        <w:t>.Е</w:t>
      </w:r>
      <w:proofErr w:type="gramEnd"/>
      <w:r w:rsidRPr="00F25FCD">
        <w:rPr>
          <w:sz w:val="20"/>
          <w:szCs w:val="22"/>
        </w:rPr>
        <w:t>ремково</w:t>
      </w:r>
      <w:proofErr w:type="spellEnd"/>
      <w:r>
        <w:rPr>
          <w:sz w:val="20"/>
          <w:szCs w:val="22"/>
        </w:rPr>
        <w:t xml:space="preserve">, </w:t>
      </w:r>
      <w:r w:rsidRPr="00F25FCD">
        <w:rPr>
          <w:sz w:val="20"/>
          <w:szCs w:val="22"/>
        </w:rPr>
        <w:t xml:space="preserve"> ул. Центральная, д.5 </w:t>
      </w:r>
    </w:p>
    <w:p w:rsidR="008D1376" w:rsidRPr="008D1376" w:rsidRDefault="008D1376" w:rsidP="008D1376">
      <w:pPr>
        <w:rPr>
          <w:sz w:val="20"/>
          <w:szCs w:val="22"/>
          <w:lang w:val="en-US"/>
        </w:rPr>
      </w:pPr>
      <w:r>
        <w:rPr>
          <w:sz w:val="20"/>
          <w:szCs w:val="22"/>
        </w:rPr>
        <w:t>Тел</w:t>
      </w:r>
      <w:r w:rsidRPr="008D1376">
        <w:rPr>
          <w:sz w:val="20"/>
          <w:szCs w:val="22"/>
          <w:lang w:val="en-US"/>
        </w:rPr>
        <w:t>. 74-3-99</w:t>
      </w:r>
    </w:p>
    <w:p w:rsidR="008D1376" w:rsidRPr="008D1376" w:rsidRDefault="008D1376" w:rsidP="008D1376">
      <w:pPr>
        <w:rPr>
          <w:sz w:val="20"/>
          <w:szCs w:val="22"/>
          <w:lang w:val="en-US"/>
        </w:rPr>
      </w:pPr>
      <w:r w:rsidRPr="00F25FCD">
        <w:rPr>
          <w:sz w:val="22"/>
          <w:szCs w:val="22"/>
          <w:lang w:val="en-US"/>
        </w:rPr>
        <w:t>E</w:t>
      </w:r>
      <w:r w:rsidRPr="008D1376">
        <w:rPr>
          <w:sz w:val="22"/>
          <w:szCs w:val="22"/>
          <w:lang w:val="en-US"/>
        </w:rPr>
        <w:t>-</w:t>
      </w:r>
      <w:r w:rsidRPr="00F25FCD">
        <w:rPr>
          <w:sz w:val="22"/>
          <w:szCs w:val="22"/>
          <w:lang w:val="en-US"/>
        </w:rPr>
        <w:t>Mail</w:t>
      </w:r>
      <w:r w:rsidRPr="008D1376">
        <w:rPr>
          <w:sz w:val="22"/>
          <w:szCs w:val="22"/>
          <w:lang w:val="en-US"/>
        </w:rPr>
        <w:t xml:space="preserve">: </w:t>
      </w:r>
      <w:r w:rsidRPr="00F25FCD">
        <w:rPr>
          <w:sz w:val="22"/>
          <w:szCs w:val="22"/>
          <w:lang w:val="en-US"/>
        </w:rPr>
        <w:t>eremkovo</w:t>
      </w:r>
      <w:r w:rsidRPr="008D1376">
        <w:rPr>
          <w:sz w:val="22"/>
          <w:szCs w:val="22"/>
          <w:lang w:val="en-US"/>
        </w:rPr>
        <w:t>-</w:t>
      </w:r>
      <w:r w:rsidRPr="00F25FCD">
        <w:rPr>
          <w:sz w:val="22"/>
          <w:szCs w:val="22"/>
          <w:lang w:val="en-US"/>
        </w:rPr>
        <w:t>schkola</w:t>
      </w:r>
      <w:r w:rsidRPr="008D1376">
        <w:rPr>
          <w:sz w:val="22"/>
          <w:szCs w:val="22"/>
          <w:lang w:val="en-US"/>
        </w:rPr>
        <w:t>-5@</w:t>
      </w:r>
      <w:r w:rsidRPr="00F25FCD">
        <w:rPr>
          <w:sz w:val="22"/>
          <w:szCs w:val="22"/>
          <w:lang w:val="en-US"/>
        </w:rPr>
        <w:t>yandex</w:t>
      </w:r>
      <w:r w:rsidRPr="008D1376">
        <w:rPr>
          <w:sz w:val="22"/>
          <w:szCs w:val="22"/>
          <w:lang w:val="en-US"/>
        </w:rPr>
        <w:t>.</w:t>
      </w:r>
      <w:r w:rsidRPr="00F25FCD">
        <w:rPr>
          <w:sz w:val="22"/>
          <w:szCs w:val="22"/>
          <w:lang w:val="en-US"/>
        </w:rPr>
        <w:t>ru</w:t>
      </w:r>
    </w:p>
    <w:p w:rsidR="008D1376" w:rsidRPr="00F25FCD" w:rsidRDefault="008D1376" w:rsidP="008D1376">
      <w:pPr>
        <w:rPr>
          <w:sz w:val="16"/>
          <w:szCs w:val="22"/>
        </w:rPr>
      </w:pPr>
      <w:r w:rsidRPr="00F25FCD">
        <w:rPr>
          <w:sz w:val="16"/>
          <w:szCs w:val="22"/>
        </w:rPr>
        <w:t>от _____________ № _____________</w:t>
      </w:r>
      <w:r>
        <w:rPr>
          <w:sz w:val="16"/>
          <w:szCs w:val="22"/>
        </w:rPr>
        <w:t>____</w:t>
      </w:r>
      <w:r w:rsidRPr="00F25FCD">
        <w:rPr>
          <w:sz w:val="16"/>
          <w:szCs w:val="22"/>
        </w:rPr>
        <w:t>_</w:t>
      </w:r>
    </w:p>
    <w:p w:rsidR="008D1376" w:rsidRDefault="008D1376" w:rsidP="008D1376">
      <w:r w:rsidRPr="00F25FCD">
        <w:rPr>
          <w:sz w:val="16"/>
          <w:szCs w:val="22"/>
        </w:rPr>
        <w:t>на _________________ № ______________</w:t>
      </w:r>
    </w:p>
    <w:p w:rsidR="008D1376" w:rsidRDefault="008D1376" w:rsidP="008D1376">
      <w:pPr>
        <w:autoSpaceDE w:val="0"/>
        <w:autoSpaceDN w:val="0"/>
        <w:adjustRightInd w:val="0"/>
        <w:jc w:val="center"/>
      </w:pPr>
      <w:r w:rsidRPr="008D0F15">
        <w:t xml:space="preserve"> </w:t>
      </w:r>
    </w:p>
    <w:p w:rsidR="0068251F" w:rsidRPr="008D0F15" w:rsidRDefault="0068251F" w:rsidP="008D1376">
      <w:pPr>
        <w:autoSpaceDE w:val="0"/>
        <w:autoSpaceDN w:val="0"/>
        <w:adjustRightInd w:val="0"/>
        <w:jc w:val="center"/>
      </w:pPr>
      <w:r w:rsidRPr="008D0F15">
        <w:t>«ОТЧЕТ ОБ ИСПОЛНЕНИИ МУНИЦИПАЛЬНОГО ЗАДАНИЯ»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353"/>
      </w:tblGrid>
      <w:tr w:rsidR="0068251F" w:rsidTr="00FA0FC5">
        <w:trPr>
          <w:trHeight w:val="431"/>
        </w:trPr>
        <w:tc>
          <w:tcPr>
            <w:tcW w:w="15353" w:type="dxa"/>
          </w:tcPr>
          <w:p w:rsidR="0068251F" w:rsidRPr="00FA0FC5" w:rsidRDefault="00FA0FC5" w:rsidP="00FA0FC5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00C5">
              <w:rPr>
                <w:rFonts w:ascii="Times New Roman" w:hAnsi="Times New Roman"/>
                <w:sz w:val="28"/>
                <w:szCs w:val="28"/>
              </w:rPr>
              <w:t xml:space="preserve">Муниципальное бюджетное дошкольное образовательное учреждение «Детский сад с. </w:t>
            </w:r>
            <w:proofErr w:type="spellStart"/>
            <w:r w:rsidRPr="00CC00C5">
              <w:rPr>
                <w:rFonts w:ascii="Times New Roman" w:hAnsi="Times New Roman"/>
                <w:sz w:val="28"/>
                <w:szCs w:val="28"/>
              </w:rPr>
              <w:t>Еремково</w:t>
            </w:r>
            <w:proofErr w:type="spellEnd"/>
            <w:r w:rsidRPr="00CC00C5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</w:tbl>
    <w:p w:rsidR="0068251F" w:rsidRPr="008D0F15" w:rsidRDefault="00456D11" w:rsidP="00456D11">
      <w:pPr>
        <w:autoSpaceDE w:val="0"/>
        <w:autoSpaceDN w:val="0"/>
        <w:adjustRightInd w:val="0"/>
        <w:ind w:left="1416" w:firstLine="2"/>
      </w:pPr>
      <w:r>
        <w:t xml:space="preserve">                                                               (</w:t>
      </w:r>
      <w:r w:rsidR="0068251F" w:rsidRPr="008D0F15">
        <w:t>наименование муниципального учреждения)</w:t>
      </w:r>
    </w:p>
    <w:p w:rsidR="0068251F" w:rsidRDefault="0068251F" w:rsidP="00456D11">
      <w:pPr>
        <w:autoSpaceDE w:val="0"/>
        <w:autoSpaceDN w:val="0"/>
        <w:adjustRightInd w:val="0"/>
        <w:jc w:val="center"/>
      </w:pPr>
      <w:r w:rsidRPr="008D0F15">
        <w:t>за</w:t>
      </w:r>
      <w:r>
        <w:t xml:space="preserve"> отчет</w:t>
      </w:r>
      <w:r w:rsidR="00877602">
        <w:t>ный период с 01.01.2025 по 31.12</w:t>
      </w:r>
      <w:r w:rsidR="00AC58B2">
        <w:t>. 2025</w:t>
      </w:r>
      <w:r>
        <w:t xml:space="preserve"> </w:t>
      </w:r>
      <w:r w:rsidR="00877602">
        <w:t>(за 12</w:t>
      </w:r>
      <w:r w:rsidR="006A7157">
        <w:t xml:space="preserve"> месяцев)</w:t>
      </w:r>
    </w:p>
    <w:p w:rsidR="00CB4456" w:rsidRPr="008D0F15" w:rsidRDefault="00CB4456" w:rsidP="00456D11">
      <w:pPr>
        <w:autoSpaceDE w:val="0"/>
        <w:autoSpaceDN w:val="0"/>
        <w:adjustRightInd w:val="0"/>
        <w:jc w:val="center"/>
      </w:pPr>
    </w:p>
    <w:tbl>
      <w:tblPr>
        <w:tblW w:w="15735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9"/>
        <w:gridCol w:w="1701"/>
        <w:gridCol w:w="1276"/>
        <w:gridCol w:w="1134"/>
        <w:gridCol w:w="2268"/>
        <w:gridCol w:w="1701"/>
        <w:gridCol w:w="1559"/>
        <w:gridCol w:w="1843"/>
        <w:gridCol w:w="1843"/>
        <w:gridCol w:w="1701"/>
      </w:tblGrid>
      <w:tr w:rsidR="00365D23" w:rsidRPr="00BA5997" w:rsidTr="00BA599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D23" w:rsidRPr="00BA5997" w:rsidRDefault="00365D23" w:rsidP="00443E7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5997">
              <w:rPr>
                <w:sz w:val="20"/>
                <w:szCs w:val="20"/>
              </w:rPr>
              <w:t xml:space="preserve">№ </w:t>
            </w:r>
            <w:proofErr w:type="gramStart"/>
            <w:r w:rsidRPr="00BA5997">
              <w:rPr>
                <w:sz w:val="20"/>
                <w:szCs w:val="20"/>
              </w:rPr>
              <w:t>п</w:t>
            </w:r>
            <w:proofErr w:type="gramEnd"/>
            <w:r w:rsidRPr="00BA5997">
              <w:rPr>
                <w:sz w:val="20"/>
                <w:szCs w:val="20"/>
              </w:rPr>
              <w:t>/п услуг</w:t>
            </w:r>
            <w:r w:rsidR="00E35D17" w:rsidRPr="00BA5997">
              <w:rPr>
                <w:sz w:val="20"/>
                <w:szCs w:val="20"/>
              </w:rPr>
              <w:t>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D23" w:rsidRPr="00BA5997" w:rsidRDefault="00365D23" w:rsidP="00443E7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5997">
              <w:rPr>
                <w:sz w:val="20"/>
                <w:szCs w:val="20"/>
              </w:rPr>
              <w:t>Наименование муниципальной услуги (работы), уникальный номер реестровой записи ведомственного перечня муниципальных услуг (работ)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D23" w:rsidRPr="00BA5997" w:rsidRDefault="00365D23" w:rsidP="00443E7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5997">
              <w:rPr>
                <w:sz w:val="20"/>
                <w:szCs w:val="20"/>
              </w:rPr>
              <w:t>Содержание муни</w:t>
            </w:r>
            <w:r w:rsidRPr="00BA5997">
              <w:rPr>
                <w:sz w:val="20"/>
                <w:szCs w:val="20"/>
              </w:rPr>
              <w:softHyphen/>
              <w:t>ципальной услуги (работы), условия оказания муниципальной услуги (работы)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D23" w:rsidRPr="00BA5997" w:rsidRDefault="00365D23" w:rsidP="00443E7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5997">
              <w:rPr>
                <w:sz w:val="20"/>
                <w:szCs w:val="20"/>
              </w:rPr>
              <w:t>Показатели муниципальной услуги (работы)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D23" w:rsidRPr="00BA5997" w:rsidRDefault="00365D23" w:rsidP="00443E7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5997">
              <w:rPr>
                <w:sz w:val="20"/>
                <w:szCs w:val="20"/>
              </w:rPr>
              <w:t>Наименование/единица измерения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D23" w:rsidRPr="00BA5997" w:rsidRDefault="00365D23" w:rsidP="00443E7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5997">
              <w:rPr>
                <w:b/>
                <w:sz w:val="20"/>
                <w:szCs w:val="20"/>
              </w:rPr>
              <w:t>Утвержденное значение</w:t>
            </w:r>
            <w:r w:rsidRPr="00BA5997">
              <w:rPr>
                <w:sz w:val="20"/>
                <w:szCs w:val="20"/>
              </w:rPr>
              <w:t xml:space="preserve"> показателя муниципальной услуги (работы)</w:t>
            </w:r>
          </w:p>
          <w:p w:rsidR="00365D23" w:rsidRPr="00BA5997" w:rsidRDefault="00365D23" w:rsidP="00D67E41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D23" w:rsidRPr="00BA5997" w:rsidRDefault="00365D23" w:rsidP="00443E7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5997">
              <w:rPr>
                <w:b/>
                <w:sz w:val="20"/>
                <w:szCs w:val="20"/>
              </w:rPr>
              <w:t>Фактическое значение</w:t>
            </w:r>
            <w:r w:rsidRPr="00BA5997">
              <w:rPr>
                <w:sz w:val="20"/>
                <w:szCs w:val="20"/>
              </w:rPr>
              <w:t xml:space="preserve"> показателя муниципальной услуги (работы), достигнутое в отчетном периоде</w:t>
            </w:r>
          </w:p>
          <w:p w:rsidR="00365D23" w:rsidRPr="00BA5997" w:rsidRDefault="00365D23" w:rsidP="00443E72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  <w:p w:rsidR="00365D23" w:rsidRPr="00BA5997" w:rsidRDefault="00365D23" w:rsidP="00443E72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D23" w:rsidRPr="00BA5997" w:rsidRDefault="00365D23" w:rsidP="00443E72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443E72">
              <w:rPr>
                <w:b/>
                <w:sz w:val="20"/>
                <w:szCs w:val="20"/>
              </w:rPr>
              <w:t>Допустимое (возможное) отклонение</w:t>
            </w:r>
            <w:r w:rsidRPr="00BA5997">
              <w:rPr>
                <w:sz w:val="20"/>
                <w:szCs w:val="20"/>
              </w:rPr>
              <w:t xml:space="preserve"> показателя муниципальной услуги (работы), в пределах которого муници</w:t>
            </w:r>
            <w:r w:rsidRPr="00BA5997">
              <w:rPr>
                <w:sz w:val="20"/>
                <w:szCs w:val="20"/>
              </w:rPr>
              <w:softHyphen/>
              <w:t>пальное задание считается выполненным (</w:t>
            </w:r>
            <w:proofErr w:type="gramStart"/>
            <w:r w:rsidRPr="00BA5997">
              <w:rPr>
                <w:sz w:val="20"/>
                <w:szCs w:val="20"/>
              </w:rPr>
              <w:t>в</w:t>
            </w:r>
            <w:proofErr w:type="gramEnd"/>
            <w:r w:rsidRPr="00BA5997">
              <w:rPr>
                <w:sz w:val="20"/>
                <w:szCs w:val="20"/>
              </w:rPr>
              <w:t xml:space="preserve"> %)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D23" w:rsidRPr="00BA5997" w:rsidRDefault="00365D23" w:rsidP="00443E7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5997">
              <w:rPr>
                <w:b/>
                <w:sz w:val="20"/>
                <w:szCs w:val="20"/>
              </w:rPr>
              <w:t>Превышение допустимого</w:t>
            </w:r>
            <w:r w:rsidRPr="00BA5997">
              <w:rPr>
                <w:sz w:val="20"/>
                <w:szCs w:val="20"/>
              </w:rPr>
              <w:t xml:space="preserve"> (возможного) отклонения значение показателя муниципальной услуги (работы)</w:t>
            </w:r>
          </w:p>
          <w:p w:rsidR="00365D23" w:rsidRPr="00BA5997" w:rsidRDefault="00365D23" w:rsidP="00443E7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5997">
              <w:rPr>
                <w:sz w:val="20"/>
                <w:szCs w:val="20"/>
              </w:rPr>
              <w:t>%</w:t>
            </w:r>
          </w:p>
          <w:p w:rsidR="00365D23" w:rsidRPr="00BA5997" w:rsidRDefault="00365D23" w:rsidP="00443E72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D23" w:rsidRPr="00BA5997" w:rsidRDefault="00365D23" w:rsidP="00443E7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5997">
              <w:rPr>
                <w:sz w:val="20"/>
                <w:szCs w:val="20"/>
              </w:rPr>
              <w:t>Характеристика причин отклонения показателя муниципальной услуги (работы) от утвержденного значения</w:t>
            </w:r>
          </w:p>
        </w:tc>
      </w:tr>
      <w:tr w:rsidR="00456D11" w:rsidRPr="00BA5997" w:rsidTr="00BA5997">
        <w:tc>
          <w:tcPr>
            <w:tcW w:w="1573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456D11" w:rsidRPr="00BA5997" w:rsidRDefault="00456D11" w:rsidP="00BA599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A5997">
              <w:rPr>
                <w:b/>
                <w:sz w:val="20"/>
                <w:szCs w:val="20"/>
              </w:rPr>
              <w:t>Дошкольное образование</w:t>
            </w:r>
          </w:p>
        </w:tc>
      </w:tr>
      <w:tr w:rsidR="00F84A88" w:rsidRPr="00BA5997" w:rsidTr="005F50A0">
        <w:trPr>
          <w:trHeight w:val="163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88" w:rsidRPr="00BA5997" w:rsidRDefault="00F84A88" w:rsidP="00BA599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A5997">
              <w:rPr>
                <w:sz w:val="20"/>
                <w:szCs w:val="20"/>
              </w:rPr>
              <w:t>1</w:t>
            </w:r>
          </w:p>
          <w:p w:rsidR="00F84A88" w:rsidRPr="00BA5997" w:rsidRDefault="00F84A88" w:rsidP="00BA599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88" w:rsidRPr="00BA5997" w:rsidRDefault="00F84A88" w:rsidP="00BA5997">
            <w:pPr>
              <w:rPr>
                <w:b/>
                <w:color w:val="000000"/>
                <w:sz w:val="20"/>
                <w:szCs w:val="20"/>
              </w:rPr>
            </w:pPr>
            <w:r w:rsidRPr="00BA5997">
              <w:rPr>
                <w:b/>
                <w:sz w:val="20"/>
                <w:szCs w:val="20"/>
              </w:rPr>
              <w:t xml:space="preserve">50.Д45.0 </w:t>
            </w:r>
            <w:r w:rsidRPr="00BA5997">
              <w:rPr>
                <w:b/>
                <w:color w:val="000000"/>
                <w:sz w:val="20"/>
                <w:szCs w:val="20"/>
              </w:rPr>
              <w:t>Реализация основных общеобразовательных программ дошкольного образования</w:t>
            </w:r>
          </w:p>
          <w:p w:rsidR="00F84A88" w:rsidRPr="00BA5997" w:rsidRDefault="00F84A88" w:rsidP="00BA5997">
            <w:pPr>
              <w:rPr>
                <w:b/>
                <w:color w:val="000000"/>
                <w:sz w:val="20"/>
                <w:szCs w:val="20"/>
              </w:rPr>
            </w:pPr>
          </w:p>
          <w:p w:rsidR="00F84A88" w:rsidRPr="00BA5997" w:rsidRDefault="00F84A88" w:rsidP="00BA5997">
            <w:pPr>
              <w:rPr>
                <w:color w:val="000000"/>
                <w:sz w:val="20"/>
                <w:szCs w:val="20"/>
              </w:rPr>
            </w:pPr>
            <w:r w:rsidRPr="00BA5997">
              <w:rPr>
                <w:color w:val="000000"/>
                <w:sz w:val="20"/>
                <w:szCs w:val="20"/>
              </w:rPr>
              <w:t>801011О.99.0.БВ2</w:t>
            </w:r>
            <w:r w:rsidRPr="00BA5997">
              <w:rPr>
                <w:color w:val="000000"/>
                <w:sz w:val="20"/>
                <w:szCs w:val="20"/>
              </w:rPr>
              <w:lastRenderedPageBreak/>
              <w:t>4ВФ62000</w:t>
            </w:r>
          </w:p>
          <w:p w:rsidR="00F84A88" w:rsidRDefault="00F84A88" w:rsidP="00BA599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(полный день, до 3 лет, без ОВЗ)</w:t>
            </w:r>
          </w:p>
          <w:p w:rsidR="00F84A88" w:rsidRPr="00BA5997" w:rsidRDefault="00F84A88" w:rsidP="00BA5997">
            <w:pPr>
              <w:rPr>
                <w:color w:val="000000"/>
                <w:sz w:val="20"/>
                <w:szCs w:val="20"/>
              </w:rPr>
            </w:pPr>
          </w:p>
          <w:p w:rsidR="00F84A88" w:rsidRPr="00BA5997" w:rsidRDefault="00F84A88" w:rsidP="00BA5997">
            <w:pPr>
              <w:rPr>
                <w:color w:val="000000"/>
                <w:sz w:val="20"/>
                <w:szCs w:val="20"/>
              </w:rPr>
            </w:pPr>
            <w:r w:rsidRPr="00BA5997">
              <w:rPr>
                <w:color w:val="000000"/>
                <w:sz w:val="20"/>
                <w:szCs w:val="20"/>
              </w:rPr>
              <w:t>801011О.99.0.БВ24ВУ42000</w:t>
            </w:r>
          </w:p>
          <w:p w:rsidR="00F84A88" w:rsidRDefault="00F84A88" w:rsidP="00BA599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(полный день, от 3 до 8 лет, без ОВЗ)</w:t>
            </w:r>
          </w:p>
          <w:p w:rsidR="00F84A88" w:rsidRPr="00BA5997" w:rsidRDefault="00F84A88" w:rsidP="00BA5997">
            <w:pPr>
              <w:rPr>
                <w:b/>
                <w:color w:val="000000"/>
                <w:sz w:val="20"/>
                <w:szCs w:val="20"/>
              </w:rPr>
            </w:pPr>
            <w:r w:rsidRPr="00BA5997">
              <w:rPr>
                <w:color w:val="000000"/>
                <w:sz w:val="20"/>
                <w:szCs w:val="20"/>
              </w:rPr>
              <w:t>801011О.99.0.БВ24ВЭ62000</w:t>
            </w:r>
          </w:p>
          <w:p w:rsidR="00F84A88" w:rsidRDefault="009C1DD0" w:rsidP="00BA599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(полный день, от 3 до 8 лет, с ОВЗ)</w:t>
            </w:r>
          </w:p>
          <w:p w:rsidR="0037154A" w:rsidRDefault="0037154A" w:rsidP="00BA599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37154A" w:rsidRPr="0037154A" w:rsidRDefault="0037154A" w:rsidP="00BA599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7154A">
              <w:rPr>
                <w:color w:val="000000"/>
                <w:sz w:val="20"/>
                <w:szCs w:val="20"/>
              </w:rPr>
              <w:t>801011О.99.0.БВ24ВУ41000</w:t>
            </w:r>
          </w:p>
          <w:p w:rsidR="0037154A" w:rsidRPr="0037154A" w:rsidRDefault="0037154A" w:rsidP="00BA599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7154A">
              <w:rPr>
                <w:color w:val="000000"/>
                <w:sz w:val="20"/>
                <w:szCs w:val="20"/>
              </w:rPr>
              <w:t>(сокращенный день, от 3 до 8 лет, без ОВЗ)</w:t>
            </w:r>
          </w:p>
          <w:p w:rsidR="0037154A" w:rsidRPr="00BA5997" w:rsidRDefault="0037154A" w:rsidP="00BA599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88" w:rsidRPr="00BA5997" w:rsidRDefault="00F84A88" w:rsidP="00BA5997">
            <w:pPr>
              <w:pStyle w:val="ConsPlusNormal"/>
              <w:rPr>
                <w:sz w:val="20"/>
                <w:szCs w:val="20"/>
              </w:rPr>
            </w:pPr>
            <w:r w:rsidRPr="00BA5997">
              <w:rPr>
                <w:sz w:val="20"/>
                <w:szCs w:val="20"/>
              </w:rPr>
              <w:lastRenderedPageBreak/>
              <w:t>Образовательная программа</w:t>
            </w:r>
          </w:p>
          <w:p w:rsidR="00F84A88" w:rsidRPr="00BA5997" w:rsidRDefault="00F84A88" w:rsidP="00BA599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A5997">
              <w:rPr>
                <w:sz w:val="20"/>
                <w:szCs w:val="20"/>
              </w:rPr>
              <w:t>Федеральный государственный образовательный стандарт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88" w:rsidRPr="00BA5997" w:rsidRDefault="00F84A88" w:rsidP="00BA599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A5997">
              <w:rPr>
                <w:sz w:val="20"/>
                <w:szCs w:val="20"/>
              </w:rPr>
              <w:t xml:space="preserve">Показатель объема № 1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88" w:rsidRPr="00BA5997" w:rsidRDefault="00F84A88" w:rsidP="00F84A88">
            <w:pPr>
              <w:rPr>
                <w:color w:val="000000"/>
                <w:sz w:val="20"/>
                <w:szCs w:val="20"/>
              </w:rPr>
            </w:pPr>
            <w:r w:rsidRPr="00BA5997">
              <w:rPr>
                <w:sz w:val="20"/>
                <w:szCs w:val="20"/>
              </w:rPr>
              <w:t>Количество детей, охваченных муниципальной услугой</w:t>
            </w:r>
            <w:r>
              <w:rPr>
                <w:sz w:val="20"/>
                <w:szCs w:val="20"/>
              </w:rPr>
              <w:t xml:space="preserve"> </w:t>
            </w:r>
          </w:p>
          <w:p w:rsidR="00F84A88" w:rsidRPr="00BA5997" w:rsidRDefault="00F84A88" w:rsidP="00F84A88">
            <w:pPr>
              <w:rPr>
                <w:sz w:val="20"/>
                <w:szCs w:val="20"/>
              </w:rPr>
            </w:pPr>
            <w:r w:rsidRPr="00BA5997">
              <w:rPr>
                <w:color w:val="000000"/>
                <w:sz w:val="20"/>
                <w:szCs w:val="20"/>
              </w:rPr>
              <w:t>801011О.99.0.БВ24ВФ62000</w:t>
            </w:r>
            <w:r>
              <w:rPr>
                <w:color w:val="000000"/>
                <w:sz w:val="20"/>
                <w:szCs w:val="20"/>
              </w:rPr>
              <w:t xml:space="preserve"> (полный день, до 3 лет, без ОВЗ)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88" w:rsidRPr="00BA5997" w:rsidRDefault="00F84A88" w:rsidP="00BA599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88" w:rsidRPr="00BA5997" w:rsidRDefault="00F84A88" w:rsidP="00BA599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88" w:rsidRPr="00BA5997" w:rsidRDefault="0037154A" w:rsidP="00BA599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88" w:rsidRPr="00BA5997" w:rsidRDefault="0037154A" w:rsidP="00BA599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88" w:rsidRPr="00BA5997" w:rsidRDefault="008D1F0F" w:rsidP="00BA599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</w:tr>
      <w:tr w:rsidR="00F84A88" w:rsidRPr="00BA5997" w:rsidTr="005F50A0">
        <w:trPr>
          <w:trHeight w:val="159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88" w:rsidRPr="00BA5997" w:rsidRDefault="00F84A88" w:rsidP="00BA599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88" w:rsidRPr="00BA5997" w:rsidRDefault="00F84A88" w:rsidP="00BA5997">
            <w:pPr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88" w:rsidRPr="00BA5997" w:rsidRDefault="00F84A88" w:rsidP="00BA5997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88" w:rsidRPr="00BA5997" w:rsidRDefault="00F84A88" w:rsidP="00BA599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A5997">
              <w:rPr>
                <w:sz w:val="20"/>
                <w:szCs w:val="20"/>
              </w:rPr>
              <w:t xml:space="preserve">Показатель объема № 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88" w:rsidRPr="00BA5997" w:rsidRDefault="00F84A88" w:rsidP="00F84A88">
            <w:pPr>
              <w:rPr>
                <w:color w:val="000000"/>
                <w:sz w:val="20"/>
                <w:szCs w:val="20"/>
              </w:rPr>
            </w:pPr>
            <w:r w:rsidRPr="00BA5997">
              <w:rPr>
                <w:sz w:val="20"/>
                <w:szCs w:val="20"/>
              </w:rPr>
              <w:t>Количество детей, охваченных муниципальной услугой</w:t>
            </w:r>
            <w:r>
              <w:rPr>
                <w:sz w:val="20"/>
                <w:szCs w:val="20"/>
              </w:rPr>
              <w:t xml:space="preserve"> </w:t>
            </w:r>
          </w:p>
          <w:p w:rsidR="00F84A88" w:rsidRPr="00BA5997" w:rsidRDefault="00F84A88" w:rsidP="00F84A88">
            <w:pPr>
              <w:rPr>
                <w:sz w:val="20"/>
                <w:szCs w:val="20"/>
              </w:rPr>
            </w:pPr>
            <w:r w:rsidRPr="00D65FF7">
              <w:rPr>
                <w:color w:val="000000"/>
                <w:sz w:val="22"/>
                <w:szCs w:val="22"/>
              </w:rPr>
              <w:lastRenderedPageBreak/>
              <w:t>801011О.99.0.БВ24ВУ42000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(полный день, от 3 до 8 лет, без ОВЗ)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88" w:rsidRPr="00BA5997" w:rsidRDefault="00F84A88" w:rsidP="00BA599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88" w:rsidRPr="00BA5997" w:rsidRDefault="00F84A88" w:rsidP="00BA599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88" w:rsidRPr="00BA5997" w:rsidRDefault="0037154A" w:rsidP="00BA599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88" w:rsidRPr="00BA5997" w:rsidRDefault="0037154A" w:rsidP="00BA599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88" w:rsidRPr="00BA5997" w:rsidRDefault="008D1F0F" w:rsidP="00BA599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</w:tr>
      <w:tr w:rsidR="00F84A88" w:rsidRPr="00BA5997" w:rsidTr="005F50A0">
        <w:trPr>
          <w:trHeight w:val="159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88" w:rsidRPr="00BA5997" w:rsidRDefault="00F84A88" w:rsidP="00BA599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88" w:rsidRPr="00BA5997" w:rsidRDefault="00F84A88" w:rsidP="00BA5997">
            <w:pPr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88" w:rsidRPr="00BA5997" w:rsidRDefault="00F84A88" w:rsidP="00BA5997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88" w:rsidRPr="00BA5997" w:rsidRDefault="009C1DD0" w:rsidP="00BA599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A5997">
              <w:rPr>
                <w:sz w:val="20"/>
                <w:szCs w:val="20"/>
              </w:rPr>
              <w:t xml:space="preserve">Показатель объема № 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DD0" w:rsidRPr="00BA5997" w:rsidRDefault="009C1DD0" w:rsidP="009C1DD0">
            <w:pPr>
              <w:rPr>
                <w:color w:val="000000"/>
                <w:sz w:val="20"/>
                <w:szCs w:val="20"/>
              </w:rPr>
            </w:pPr>
            <w:r w:rsidRPr="00BA5997">
              <w:rPr>
                <w:sz w:val="20"/>
                <w:szCs w:val="20"/>
              </w:rPr>
              <w:t>Количество детей, охваченных муниципальной услугой</w:t>
            </w:r>
            <w:r>
              <w:rPr>
                <w:sz w:val="20"/>
                <w:szCs w:val="20"/>
              </w:rPr>
              <w:t xml:space="preserve"> </w:t>
            </w:r>
          </w:p>
          <w:p w:rsidR="00F84A88" w:rsidRPr="00BA5997" w:rsidRDefault="009C1DD0" w:rsidP="009C1DD0">
            <w:pPr>
              <w:rPr>
                <w:sz w:val="20"/>
                <w:szCs w:val="20"/>
              </w:rPr>
            </w:pPr>
            <w:r w:rsidRPr="00BA5997">
              <w:rPr>
                <w:color w:val="000000"/>
                <w:sz w:val="20"/>
                <w:szCs w:val="20"/>
              </w:rPr>
              <w:t>801011О.99.0.БВ24ВЭ62000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(полный день, от 3 до 8 лет, с ОВЗ)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88" w:rsidRPr="00BA5997" w:rsidRDefault="00F84A88" w:rsidP="00BA599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88" w:rsidRPr="00BA5997" w:rsidRDefault="00F84A88" w:rsidP="00BA599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88" w:rsidRPr="00BA5997" w:rsidRDefault="0037154A" w:rsidP="00BA599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88" w:rsidRPr="00BA5997" w:rsidRDefault="0037154A" w:rsidP="00BA599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88" w:rsidRPr="00BA5997" w:rsidRDefault="008D1F0F" w:rsidP="00BA599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</w:tr>
      <w:tr w:rsidR="0037154A" w:rsidRPr="00BA5997" w:rsidTr="006220B0">
        <w:trPr>
          <w:trHeight w:val="161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54A" w:rsidRPr="00BA5997" w:rsidRDefault="0037154A" w:rsidP="00BA599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54A" w:rsidRPr="00BA5997" w:rsidRDefault="0037154A" w:rsidP="00BA5997">
            <w:pPr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54A" w:rsidRPr="00BA5997" w:rsidRDefault="0037154A" w:rsidP="00BA5997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154A" w:rsidRPr="00BA5997" w:rsidRDefault="0037154A" w:rsidP="00BA599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A5997">
              <w:rPr>
                <w:sz w:val="20"/>
                <w:szCs w:val="20"/>
              </w:rPr>
              <w:t xml:space="preserve">Показатель объема № 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154A" w:rsidRPr="00BA5997" w:rsidRDefault="0037154A" w:rsidP="0037154A">
            <w:pPr>
              <w:rPr>
                <w:color w:val="000000"/>
                <w:sz w:val="20"/>
                <w:szCs w:val="20"/>
              </w:rPr>
            </w:pPr>
            <w:r w:rsidRPr="00BA5997">
              <w:rPr>
                <w:sz w:val="20"/>
                <w:szCs w:val="20"/>
              </w:rPr>
              <w:t>Количество детей, охваченных муниципальной услугой</w:t>
            </w:r>
            <w:r>
              <w:rPr>
                <w:sz w:val="20"/>
                <w:szCs w:val="20"/>
              </w:rPr>
              <w:t xml:space="preserve"> </w:t>
            </w:r>
          </w:p>
          <w:p w:rsidR="0037154A" w:rsidRPr="0037154A" w:rsidRDefault="0037154A" w:rsidP="0037154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7154A">
              <w:rPr>
                <w:color w:val="000000"/>
                <w:sz w:val="20"/>
                <w:szCs w:val="20"/>
              </w:rPr>
              <w:t>801011О.99.0.БВ24ВУ41000</w:t>
            </w:r>
          </w:p>
          <w:p w:rsidR="0037154A" w:rsidRPr="00BA5997" w:rsidRDefault="0037154A" w:rsidP="0037154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7154A">
              <w:rPr>
                <w:color w:val="000000"/>
                <w:sz w:val="20"/>
                <w:szCs w:val="20"/>
              </w:rPr>
              <w:t>(сокращенный день, от 3 до 8 лет, без ОВЗ)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154A" w:rsidRPr="00BA5997" w:rsidRDefault="00AA61C2" w:rsidP="00BA599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154A" w:rsidRPr="00BA5997" w:rsidRDefault="00090C52" w:rsidP="00BA599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154A" w:rsidRPr="00BA5997" w:rsidRDefault="0037154A" w:rsidP="00BA599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154A" w:rsidRPr="00BA5997" w:rsidRDefault="0037154A" w:rsidP="00BA599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154A" w:rsidRPr="00BA5997" w:rsidRDefault="0037154A" w:rsidP="00BA599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F84A88" w:rsidRPr="00BA5997" w:rsidTr="005F50A0">
        <w:trPr>
          <w:trHeight w:val="230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88" w:rsidRPr="00BA5997" w:rsidRDefault="00F84A88" w:rsidP="00BA599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88" w:rsidRPr="00BA5997" w:rsidRDefault="00F84A88" w:rsidP="00BA599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88" w:rsidRPr="00BA5997" w:rsidRDefault="00F84A88" w:rsidP="00BA599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4A88" w:rsidRPr="00BA5997" w:rsidRDefault="00F84A88" w:rsidP="00BA599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A5997">
              <w:rPr>
                <w:sz w:val="20"/>
                <w:szCs w:val="20"/>
              </w:rPr>
              <w:t xml:space="preserve">Показатель качества </w:t>
            </w:r>
          </w:p>
          <w:p w:rsidR="00F84A88" w:rsidRPr="00BA5997" w:rsidRDefault="00F84A88" w:rsidP="00BA599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A5997">
              <w:rPr>
                <w:sz w:val="20"/>
                <w:szCs w:val="20"/>
              </w:rPr>
              <w:t xml:space="preserve">№ 1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4A88" w:rsidRPr="00BA5997" w:rsidRDefault="00F84A88" w:rsidP="00BA599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A5997">
              <w:rPr>
                <w:sz w:val="20"/>
                <w:szCs w:val="20"/>
              </w:rPr>
              <w:t>Полнота реализации основной общеобразовательной программы дошкольного образования в соответствии с федеральными государственными стандартами,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4A88" w:rsidRPr="00BA5997" w:rsidRDefault="00F84A88" w:rsidP="00BA599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A5997">
              <w:rPr>
                <w:sz w:val="20"/>
                <w:szCs w:val="20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4A88" w:rsidRPr="00BA5997" w:rsidRDefault="008D1F0F" w:rsidP="00BA599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4A88" w:rsidRPr="00BA5997" w:rsidRDefault="00F84A88" w:rsidP="00BA599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A5997">
              <w:rPr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4A88" w:rsidRPr="00BA5997" w:rsidRDefault="00F84A88" w:rsidP="00BA599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4A88" w:rsidRPr="00BA5997" w:rsidRDefault="00F84A88" w:rsidP="00BA599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F84A88" w:rsidRPr="00BA5997" w:rsidTr="005F50A0">
        <w:trPr>
          <w:trHeight w:val="154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88" w:rsidRPr="00BA5997" w:rsidRDefault="00F84A88" w:rsidP="00BA599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88" w:rsidRPr="00BA5997" w:rsidRDefault="00F84A88" w:rsidP="00BA599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88" w:rsidRPr="00BA5997" w:rsidRDefault="00F84A88" w:rsidP="00BA599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88" w:rsidRPr="00BA5997" w:rsidRDefault="00F84A88" w:rsidP="00BA599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A5997">
              <w:rPr>
                <w:sz w:val="20"/>
                <w:szCs w:val="20"/>
              </w:rPr>
              <w:t xml:space="preserve">Показатель качества </w:t>
            </w:r>
          </w:p>
          <w:p w:rsidR="00F84A88" w:rsidRPr="00BA5997" w:rsidRDefault="00F84A88" w:rsidP="00BA599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A5997">
              <w:rPr>
                <w:sz w:val="20"/>
                <w:szCs w:val="20"/>
              </w:rPr>
              <w:t>№ 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88" w:rsidRPr="00BA5997" w:rsidRDefault="00F84A88" w:rsidP="00BA599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A5997">
              <w:rPr>
                <w:sz w:val="20"/>
                <w:szCs w:val="20"/>
              </w:rPr>
              <w:t>Доля детей, охваченных психолого-педагогической помощью (психолога/логопеда/дефектолога) из числа нуждающихся в психолого-педагогической помощи,%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88" w:rsidRPr="00BA5997" w:rsidRDefault="00F84A88" w:rsidP="00BA599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A5997">
              <w:rPr>
                <w:sz w:val="20"/>
                <w:szCs w:val="20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88" w:rsidRPr="00BA5997" w:rsidRDefault="00914EBF" w:rsidP="00BA599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88" w:rsidRPr="00BA5997" w:rsidRDefault="00F84A88" w:rsidP="00BA599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A5997">
              <w:rPr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88" w:rsidRPr="00BA5997" w:rsidRDefault="00F84A88" w:rsidP="00BA599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88" w:rsidRPr="00BA5997" w:rsidRDefault="00F84A88" w:rsidP="00BA599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F84A88" w:rsidRPr="00BA5997" w:rsidTr="005F50A0">
        <w:trPr>
          <w:trHeight w:val="154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88" w:rsidRPr="00BA5997" w:rsidRDefault="00F84A88" w:rsidP="00BA599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88" w:rsidRPr="00BA5997" w:rsidRDefault="00F84A88" w:rsidP="00BA599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88" w:rsidRPr="00BA5997" w:rsidRDefault="00F84A88" w:rsidP="00BA5997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88" w:rsidRPr="00BA5997" w:rsidRDefault="00F84A88" w:rsidP="00BA599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A5997">
              <w:rPr>
                <w:sz w:val="20"/>
                <w:szCs w:val="20"/>
              </w:rPr>
              <w:t xml:space="preserve">Показатель </w:t>
            </w:r>
            <w:r w:rsidRPr="00BA5997">
              <w:rPr>
                <w:sz w:val="20"/>
                <w:szCs w:val="20"/>
              </w:rPr>
              <w:lastRenderedPageBreak/>
              <w:t xml:space="preserve">качества </w:t>
            </w:r>
          </w:p>
          <w:p w:rsidR="00F84A88" w:rsidRPr="00BA5997" w:rsidRDefault="00F84A88" w:rsidP="00BA599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A5997">
              <w:rPr>
                <w:sz w:val="20"/>
                <w:szCs w:val="20"/>
              </w:rPr>
              <w:t>№ 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88" w:rsidRPr="00BA5997" w:rsidRDefault="00F84A88" w:rsidP="00BA599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A5997">
              <w:rPr>
                <w:sz w:val="20"/>
                <w:szCs w:val="20"/>
              </w:rPr>
              <w:lastRenderedPageBreak/>
              <w:t xml:space="preserve">Доля детей, охваченных </w:t>
            </w:r>
            <w:r w:rsidRPr="00BA5997">
              <w:rPr>
                <w:sz w:val="20"/>
                <w:szCs w:val="20"/>
              </w:rPr>
              <w:lastRenderedPageBreak/>
              <w:t>инклюзивным образованием, из числа нуждающихся в инклюзивном образовании,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88" w:rsidRPr="00BA5997" w:rsidRDefault="00F84A88" w:rsidP="00BA599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A5997">
              <w:rPr>
                <w:sz w:val="20"/>
                <w:szCs w:val="20"/>
              </w:rPr>
              <w:lastRenderedPageBreak/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88" w:rsidRPr="00BA5997" w:rsidRDefault="00914EBF" w:rsidP="00BA599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88" w:rsidRPr="00BA5997" w:rsidRDefault="00F84A88" w:rsidP="00BA599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A5997">
              <w:rPr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88" w:rsidRPr="00BA5997" w:rsidRDefault="00F84A88" w:rsidP="00BA599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88" w:rsidRPr="00BA5997" w:rsidRDefault="00F84A88" w:rsidP="00BA599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F84A88" w:rsidRPr="00BA5997" w:rsidTr="005F50A0">
        <w:trPr>
          <w:trHeight w:val="154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88" w:rsidRPr="00BA5997" w:rsidRDefault="00F84A88" w:rsidP="00BA599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88" w:rsidRPr="00BA5997" w:rsidRDefault="00F84A88" w:rsidP="00BA599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88" w:rsidRPr="00BA5997" w:rsidRDefault="00F84A88" w:rsidP="00BA5997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88" w:rsidRPr="00BA5997" w:rsidRDefault="00F84A88" w:rsidP="00BA599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A5997">
              <w:rPr>
                <w:sz w:val="20"/>
                <w:szCs w:val="20"/>
              </w:rPr>
              <w:t xml:space="preserve">Показатель качества </w:t>
            </w:r>
          </w:p>
          <w:p w:rsidR="00F84A88" w:rsidRPr="00BA5997" w:rsidRDefault="00F84A88" w:rsidP="00BA599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A5997">
              <w:rPr>
                <w:sz w:val="20"/>
                <w:szCs w:val="20"/>
              </w:rPr>
              <w:t>№ 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88" w:rsidRPr="00BA5997" w:rsidRDefault="00F84A88" w:rsidP="00BA599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A5997">
              <w:rPr>
                <w:sz w:val="20"/>
                <w:szCs w:val="20"/>
              </w:rPr>
              <w:t>Укомплектованность педагогическими кадрами,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88" w:rsidRPr="00BA5997" w:rsidRDefault="00F84A88" w:rsidP="00BA599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A5997">
              <w:rPr>
                <w:sz w:val="20"/>
                <w:szCs w:val="20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88" w:rsidRPr="00BA5997" w:rsidRDefault="008D1F0F" w:rsidP="00BA599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88" w:rsidRPr="00BA5997" w:rsidRDefault="00F84A88" w:rsidP="00BA599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A5997">
              <w:rPr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88" w:rsidRPr="00BA5997" w:rsidRDefault="00F84A88" w:rsidP="00BA599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88" w:rsidRPr="00BA5997" w:rsidRDefault="00F84A88" w:rsidP="00BA599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F84A88" w:rsidRPr="00BA5997" w:rsidTr="005F50A0">
        <w:trPr>
          <w:trHeight w:val="1364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88" w:rsidRPr="00BA5997" w:rsidRDefault="00F84A88" w:rsidP="00BA599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88" w:rsidRPr="00BA5997" w:rsidRDefault="00F84A88" w:rsidP="00BA599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88" w:rsidRPr="00BA5997" w:rsidRDefault="00F84A88" w:rsidP="00BA5997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4A88" w:rsidRPr="00BA5997" w:rsidRDefault="00F84A88" w:rsidP="00BA599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A5997">
              <w:rPr>
                <w:sz w:val="20"/>
                <w:szCs w:val="20"/>
              </w:rPr>
              <w:t xml:space="preserve">Показатель качества </w:t>
            </w:r>
          </w:p>
          <w:p w:rsidR="00F84A88" w:rsidRPr="00BA5997" w:rsidRDefault="00F84A88" w:rsidP="00BA599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A5997">
              <w:rPr>
                <w:sz w:val="20"/>
                <w:szCs w:val="20"/>
              </w:rPr>
              <w:t>№ 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4A88" w:rsidRPr="00BA5997" w:rsidRDefault="00F84A88" w:rsidP="00BA599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A5997">
              <w:rPr>
                <w:sz w:val="20"/>
                <w:szCs w:val="20"/>
              </w:rPr>
              <w:t>Наличие у педагогических работников профессионального образования,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4A88" w:rsidRPr="00BA5997" w:rsidRDefault="009D368D" w:rsidP="00BA59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F84A88" w:rsidRPr="00BA5997"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4A88" w:rsidRPr="00BA5997" w:rsidRDefault="008D1F0F" w:rsidP="00BA599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  <w:p w:rsidR="00F84A88" w:rsidRPr="00BA5997" w:rsidRDefault="00F84A88" w:rsidP="00BA599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F84A88" w:rsidRPr="00BA5997" w:rsidRDefault="00F84A88" w:rsidP="00BA599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4A88" w:rsidRPr="00BA5997" w:rsidRDefault="00F84A88" w:rsidP="00BA5997">
            <w:pPr>
              <w:rPr>
                <w:sz w:val="20"/>
                <w:szCs w:val="20"/>
              </w:rPr>
            </w:pPr>
            <w:r w:rsidRPr="00BA5997">
              <w:rPr>
                <w:sz w:val="20"/>
                <w:szCs w:val="20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4A88" w:rsidRPr="00BA5997" w:rsidRDefault="00F84A88" w:rsidP="00BA599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4A88" w:rsidRPr="00BA5997" w:rsidRDefault="00F84A88" w:rsidP="00BA599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F84A88" w:rsidRPr="00BA5997" w:rsidTr="005F50A0">
        <w:trPr>
          <w:trHeight w:val="154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88" w:rsidRPr="00BA5997" w:rsidRDefault="00F84A88" w:rsidP="00BA599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88" w:rsidRPr="00BA5997" w:rsidRDefault="00F84A88" w:rsidP="00BA599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88" w:rsidRPr="00BA5997" w:rsidRDefault="00F84A88" w:rsidP="00BA5997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88" w:rsidRPr="00BA5997" w:rsidRDefault="00F84A88" w:rsidP="00BA599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A5997">
              <w:rPr>
                <w:sz w:val="20"/>
                <w:szCs w:val="20"/>
              </w:rPr>
              <w:t xml:space="preserve">Показатель качества </w:t>
            </w:r>
          </w:p>
          <w:p w:rsidR="00F84A88" w:rsidRPr="00BA5997" w:rsidRDefault="00F84A88" w:rsidP="00BA599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A5997">
              <w:rPr>
                <w:sz w:val="20"/>
                <w:szCs w:val="20"/>
              </w:rPr>
              <w:t>№ 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88" w:rsidRPr="00BA5997" w:rsidRDefault="00F84A88" w:rsidP="00BA599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A5997">
              <w:rPr>
                <w:sz w:val="20"/>
                <w:szCs w:val="20"/>
              </w:rPr>
              <w:t>Доля своевременно аттестованных педагогических работников (в течение последних 5 лет),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88" w:rsidRPr="00BA5997" w:rsidRDefault="009D368D" w:rsidP="00BA59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F84A88" w:rsidRPr="00BA5997"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88" w:rsidRPr="00BA5997" w:rsidRDefault="008D1F0F" w:rsidP="00BA599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88" w:rsidRPr="00BA5997" w:rsidRDefault="00F84A88" w:rsidP="00BA5997">
            <w:pPr>
              <w:rPr>
                <w:sz w:val="20"/>
                <w:szCs w:val="20"/>
              </w:rPr>
            </w:pPr>
            <w:r w:rsidRPr="00BA5997">
              <w:rPr>
                <w:sz w:val="20"/>
                <w:szCs w:val="20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88" w:rsidRPr="00BA5997" w:rsidRDefault="00F84A88" w:rsidP="00BA599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88" w:rsidRPr="00BA5997" w:rsidRDefault="00F84A88" w:rsidP="00BA599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F84A88" w:rsidRPr="00BA5997" w:rsidTr="005F50A0">
        <w:trPr>
          <w:trHeight w:val="154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88" w:rsidRPr="00BA5997" w:rsidRDefault="00F84A88" w:rsidP="00BA599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88" w:rsidRPr="00BA5997" w:rsidRDefault="00F84A88" w:rsidP="00BA599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88" w:rsidRPr="00BA5997" w:rsidRDefault="00F84A88" w:rsidP="00BA5997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88" w:rsidRPr="00BA5997" w:rsidRDefault="00F84A88" w:rsidP="00BA599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A5997">
              <w:rPr>
                <w:sz w:val="20"/>
                <w:szCs w:val="20"/>
              </w:rPr>
              <w:t xml:space="preserve">Показатель качества </w:t>
            </w:r>
          </w:p>
          <w:p w:rsidR="00F84A88" w:rsidRPr="00BA5997" w:rsidRDefault="00F84A88" w:rsidP="00BA599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A5997">
              <w:rPr>
                <w:sz w:val="20"/>
                <w:szCs w:val="20"/>
              </w:rPr>
              <w:t>№ 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88" w:rsidRPr="00BA5997" w:rsidRDefault="00F84A88" w:rsidP="00BA599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A5997">
              <w:rPr>
                <w:sz w:val="20"/>
                <w:szCs w:val="20"/>
              </w:rPr>
              <w:t>Доля педагогических и руководящих работников, своевременно повысивших квалификацию (в течение последних 3 лет),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88" w:rsidRPr="00BA5997" w:rsidRDefault="009543CC" w:rsidP="00BA59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88" w:rsidRPr="00BA5997" w:rsidRDefault="008D1F0F" w:rsidP="00BA599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88" w:rsidRPr="00BA5997" w:rsidRDefault="00F84A88" w:rsidP="00BA5997">
            <w:pPr>
              <w:rPr>
                <w:sz w:val="20"/>
                <w:szCs w:val="20"/>
              </w:rPr>
            </w:pPr>
            <w:r w:rsidRPr="00BA5997">
              <w:rPr>
                <w:sz w:val="20"/>
                <w:szCs w:val="20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88" w:rsidRPr="00BA5997" w:rsidRDefault="00F84A88" w:rsidP="00BA599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88" w:rsidRPr="00BA5997" w:rsidRDefault="00F84A88" w:rsidP="00BA599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F84A88" w:rsidRPr="00BA5997" w:rsidTr="00E1447E">
        <w:trPr>
          <w:trHeight w:val="154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88" w:rsidRPr="00BA5997" w:rsidRDefault="00F84A88" w:rsidP="00BA599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88" w:rsidRPr="00BA5997" w:rsidRDefault="00F84A88" w:rsidP="00BA599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88" w:rsidRPr="00BA5997" w:rsidRDefault="00F84A88" w:rsidP="00BA5997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88" w:rsidRPr="00BA5997" w:rsidRDefault="00F84A88" w:rsidP="00BA599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A5997">
              <w:rPr>
                <w:sz w:val="20"/>
                <w:szCs w:val="20"/>
              </w:rPr>
              <w:t xml:space="preserve">Показатель качества </w:t>
            </w:r>
          </w:p>
          <w:p w:rsidR="00F84A88" w:rsidRPr="00BA5997" w:rsidRDefault="00F84A88" w:rsidP="00BA599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A5997">
              <w:rPr>
                <w:sz w:val="20"/>
                <w:szCs w:val="20"/>
              </w:rPr>
              <w:t>№ 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88" w:rsidRPr="00BA5997" w:rsidRDefault="00F84A88" w:rsidP="00BA599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A5997">
              <w:rPr>
                <w:sz w:val="20"/>
                <w:szCs w:val="20"/>
              </w:rPr>
              <w:t>Доля родителей (законных представителей), удовлетворенных качеством и доступностью предоставляемой услуги,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88" w:rsidRPr="00BA5997" w:rsidRDefault="00F84A88" w:rsidP="00BA5997">
            <w:pPr>
              <w:rPr>
                <w:sz w:val="20"/>
                <w:szCs w:val="20"/>
              </w:rPr>
            </w:pPr>
            <w:r w:rsidRPr="00BA5997">
              <w:rPr>
                <w:sz w:val="20"/>
                <w:szCs w:val="20"/>
              </w:rPr>
              <w:t>85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88" w:rsidRPr="00BA5997" w:rsidRDefault="00443538" w:rsidP="00BA599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88" w:rsidRPr="00BA5997" w:rsidRDefault="00F84A88" w:rsidP="00BA5997">
            <w:pPr>
              <w:rPr>
                <w:sz w:val="20"/>
                <w:szCs w:val="20"/>
              </w:rPr>
            </w:pPr>
            <w:r w:rsidRPr="00BA5997">
              <w:rPr>
                <w:sz w:val="20"/>
                <w:szCs w:val="20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88" w:rsidRPr="00BA5997" w:rsidRDefault="00F84A88" w:rsidP="00BA599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88" w:rsidRPr="00BA5997" w:rsidRDefault="00F84A88" w:rsidP="00BA599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F84A88" w:rsidRPr="00BA5997" w:rsidTr="0056361D">
        <w:trPr>
          <w:trHeight w:val="244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88" w:rsidRPr="00BA5997" w:rsidRDefault="00F84A88" w:rsidP="00BA599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88" w:rsidRPr="00BA5997" w:rsidRDefault="00F84A88" w:rsidP="00BA599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88" w:rsidRPr="00BA5997" w:rsidRDefault="00F84A88" w:rsidP="00BA5997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88" w:rsidRPr="00BA5997" w:rsidRDefault="00F84A88" w:rsidP="00BA599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A5997">
              <w:rPr>
                <w:sz w:val="20"/>
                <w:szCs w:val="20"/>
              </w:rPr>
              <w:t xml:space="preserve">Показатель качества </w:t>
            </w:r>
          </w:p>
          <w:p w:rsidR="00F84A88" w:rsidRPr="00BA5997" w:rsidRDefault="00F84A88" w:rsidP="00BA599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A5997">
              <w:rPr>
                <w:sz w:val="20"/>
                <w:szCs w:val="20"/>
              </w:rPr>
              <w:t>№ 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88" w:rsidRPr="00BA5997" w:rsidRDefault="00F84A88" w:rsidP="00BA599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A5997">
              <w:rPr>
                <w:sz w:val="20"/>
                <w:szCs w:val="20"/>
              </w:rPr>
              <w:t>Доля своевременно устраненных нарушений, выявленных в результате проверок органами исполнительной власт</w:t>
            </w:r>
            <w:r w:rsidR="00E1447E">
              <w:rPr>
                <w:sz w:val="20"/>
                <w:szCs w:val="20"/>
              </w:rPr>
              <w:t>и субъектов РФ</w:t>
            </w:r>
            <w:r w:rsidRPr="00BA5997">
              <w:rPr>
                <w:sz w:val="20"/>
                <w:szCs w:val="20"/>
              </w:rPr>
              <w:t>, осуществляющими функции по контролю и надзору в сфере образования,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88" w:rsidRPr="00BA5997" w:rsidRDefault="00E1447E" w:rsidP="00BA59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F84A88" w:rsidRPr="00BA5997"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88" w:rsidRPr="00BA5997" w:rsidRDefault="008D1F0F" w:rsidP="00BA599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88" w:rsidRPr="00BA5997" w:rsidRDefault="00F84A88" w:rsidP="00BA5997">
            <w:pPr>
              <w:rPr>
                <w:sz w:val="20"/>
                <w:szCs w:val="20"/>
              </w:rPr>
            </w:pPr>
            <w:r w:rsidRPr="00BA5997">
              <w:rPr>
                <w:sz w:val="20"/>
                <w:szCs w:val="20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88" w:rsidRPr="00BA5997" w:rsidRDefault="00F84A88" w:rsidP="00BA599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88" w:rsidRPr="00BA5997" w:rsidRDefault="00F84A88" w:rsidP="00BA599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73505D" w:rsidRPr="00BA5997" w:rsidTr="0056361D">
        <w:trPr>
          <w:trHeight w:val="94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05D" w:rsidRPr="0073505D" w:rsidRDefault="0073505D" w:rsidP="00D67E4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3505D"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05D" w:rsidRPr="0056361D" w:rsidRDefault="0073505D" w:rsidP="00D67E41">
            <w:pPr>
              <w:rPr>
                <w:b/>
                <w:color w:val="000000"/>
                <w:sz w:val="20"/>
                <w:szCs w:val="20"/>
              </w:rPr>
            </w:pPr>
            <w:r w:rsidRPr="0056361D">
              <w:rPr>
                <w:b/>
                <w:sz w:val="20"/>
                <w:szCs w:val="20"/>
              </w:rPr>
              <w:t xml:space="preserve">50.785.0 </w:t>
            </w:r>
            <w:r w:rsidRPr="0056361D">
              <w:rPr>
                <w:b/>
                <w:color w:val="000000"/>
                <w:sz w:val="20"/>
                <w:szCs w:val="20"/>
              </w:rPr>
              <w:t>Присмотр и уход</w:t>
            </w:r>
          </w:p>
          <w:p w:rsidR="0073505D" w:rsidRPr="0056361D" w:rsidRDefault="0073505D" w:rsidP="00D67E41">
            <w:pPr>
              <w:rPr>
                <w:b/>
                <w:color w:val="000000"/>
                <w:sz w:val="20"/>
                <w:szCs w:val="20"/>
              </w:rPr>
            </w:pPr>
          </w:p>
          <w:p w:rsidR="0073505D" w:rsidRPr="0056361D" w:rsidRDefault="0073505D" w:rsidP="006D3197">
            <w:pPr>
              <w:rPr>
                <w:color w:val="000000"/>
                <w:sz w:val="20"/>
                <w:szCs w:val="20"/>
              </w:rPr>
            </w:pPr>
            <w:r w:rsidRPr="0056361D">
              <w:rPr>
                <w:color w:val="000000"/>
                <w:sz w:val="20"/>
                <w:szCs w:val="20"/>
              </w:rPr>
              <w:t>853211О.99.0.БВ19АА71000</w:t>
            </w:r>
          </w:p>
          <w:p w:rsidR="0073505D" w:rsidRPr="0056361D" w:rsidRDefault="0073505D" w:rsidP="006D3197">
            <w:pPr>
              <w:rPr>
                <w:color w:val="000000"/>
                <w:sz w:val="20"/>
                <w:szCs w:val="20"/>
              </w:rPr>
            </w:pPr>
            <w:r w:rsidRPr="0056361D">
              <w:rPr>
                <w:color w:val="000000"/>
                <w:sz w:val="20"/>
                <w:szCs w:val="20"/>
              </w:rPr>
              <w:t>(до 3 лет)</w:t>
            </w:r>
          </w:p>
          <w:p w:rsidR="0073505D" w:rsidRPr="0056361D" w:rsidRDefault="0073505D" w:rsidP="006D3197">
            <w:pPr>
              <w:rPr>
                <w:color w:val="000000"/>
                <w:sz w:val="20"/>
                <w:szCs w:val="20"/>
              </w:rPr>
            </w:pPr>
          </w:p>
          <w:p w:rsidR="0073505D" w:rsidRPr="0056361D" w:rsidRDefault="0073505D" w:rsidP="006D3197">
            <w:pPr>
              <w:rPr>
                <w:color w:val="000000"/>
                <w:sz w:val="20"/>
                <w:szCs w:val="20"/>
              </w:rPr>
            </w:pPr>
            <w:r w:rsidRPr="0056361D">
              <w:rPr>
                <w:color w:val="000000"/>
                <w:sz w:val="20"/>
                <w:szCs w:val="20"/>
              </w:rPr>
              <w:t>853211О.99.0.БВ19АГ23000 (до 3 лет, льготники)</w:t>
            </w:r>
          </w:p>
          <w:p w:rsidR="0073505D" w:rsidRPr="0056361D" w:rsidRDefault="0073505D" w:rsidP="006D3197">
            <w:pPr>
              <w:rPr>
                <w:color w:val="000000"/>
                <w:sz w:val="20"/>
                <w:szCs w:val="20"/>
              </w:rPr>
            </w:pPr>
          </w:p>
          <w:p w:rsidR="0073505D" w:rsidRPr="0056361D" w:rsidRDefault="0073505D" w:rsidP="006D3197">
            <w:pPr>
              <w:rPr>
                <w:color w:val="000000"/>
                <w:sz w:val="20"/>
                <w:szCs w:val="20"/>
              </w:rPr>
            </w:pPr>
            <w:r w:rsidRPr="0056361D">
              <w:rPr>
                <w:color w:val="000000"/>
                <w:sz w:val="20"/>
                <w:szCs w:val="20"/>
              </w:rPr>
              <w:t>853211О.99.0.БВ19АА59000 (от 3 до 8 лет)</w:t>
            </w:r>
          </w:p>
          <w:p w:rsidR="0073505D" w:rsidRPr="0056361D" w:rsidRDefault="0073505D" w:rsidP="006D3197">
            <w:pPr>
              <w:rPr>
                <w:color w:val="000000"/>
                <w:sz w:val="20"/>
                <w:szCs w:val="20"/>
              </w:rPr>
            </w:pPr>
          </w:p>
          <w:p w:rsidR="0073505D" w:rsidRDefault="0073505D" w:rsidP="006D319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6361D">
              <w:rPr>
                <w:color w:val="000000"/>
                <w:sz w:val="20"/>
                <w:szCs w:val="20"/>
              </w:rPr>
              <w:t>853212О.99.0.БВ23АГ11000 (от 3 до 8 лет, льготники)</w:t>
            </w:r>
          </w:p>
          <w:p w:rsidR="003402F4" w:rsidRDefault="003402F4" w:rsidP="006D319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  <w:p w:rsidR="003402F4" w:rsidRPr="003402F4" w:rsidRDefault="003402F4" w:rsidP="006D319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05D" w:rsidRPr="0056361D" w:rsidRDefault="0073505D" w:rsidP="00D67E41">
            <w:pPr>
              <w:pStyle w:val="ConsPlusNormal"/>
              <w:rPr>
                <w:sz w:val="20"/>
                <w:szCs w:val="20"/>
              </w:rPr>
            </w:pPr>
            <w:r w:rsidRPr="0056361D">
              <w:rPr>
                <w:sz w:val="20"/>
                <w:szCs w:val="20"/>
              </w:rPr>
              <w:t>Организация питания и хозяйственно-бытового обслуживания</w:t>
            </w:r>
          </w:p>
          <w:p w:rsidR="0073505D" w:rsidRPr="0056361D" w:rsidRDefault="0073505D" w:rsidP="00D67E41">
            <w:pPr>
              <w:pStyle w:val="ConsPlusNormal"/>
              <w:rPr>
                <w:sz w:val="20"/>
                <w:szCs w:val="20"/>
              </w:rPr>
            </w:pPr>
            <w:r w:rsidRPr="0056361D">
              <w:rPr>
                <w:sz w:val="20"/>
                <w:szCs w:val="20"/>
              </w:rPr>
              <w:t>Обеспечение детьми личной гигиены и режима дня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05D" w:rsidRPr="0056361D" w:rsidRDefault="0073505D" w:rsidP="006220B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6361D">
              <w:rPr>
                <w:sz w:val="20"/>
                <w:szCs w:val="20"/>
              </w:rPr>
              <w:t xml:space="preserve">Показатель объема № 1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05D" w:rsidRPr="0056361D" w:rsidRDefault="0073505D" w:rsidP="0073505D">
            <w:pPr>
              <w:rPr>
                <w:color w:val="000000"/>
                <w:sz w:val="20"/>
                <w:szCs w:val="20"/>
              </w:rPr>
            </w:pPr>
            <w:r w:rsidRPr="0056361D">
              <w:rPr>
                <w:sz w:val="20"/>
                <w:szCs w:val="20"/>
              </w:rPr>
              <w:t xml:space="preserve">Количество детей, охваченных муниципальной услугой </w:t>
            </w:r>
          </w:p>
          <w:p w:rsidR="0073505D" w:rsidRPr="0056361D" w:rsidRDefault="0073505D" w:rsidP="0073505D">
            <w:pPr>
              <w:rPr>
                <w:sz w:val="20"/>
                <w:szCs w:val="20"/>
              </w:rPr>
            </w:pPr>
            <w:r w:rsidRPr="0056361D">
              <w:rPr>
                <w:color w:val="000000"/>
                <w:sz w:val="20"/>
                <w:szCs w:val="20"/>
              </w:rPr>
              <w:t>853211О.99.0.БВ19АА71000 (до 3 лет)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05D" w:rsidRPr="0056361D" w:rsidRDefault="0073505D" w:rsidP="00D67E41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05D" w:rsidRPr="0056361D" w:rsidRDefault="0073505D" w:rsidP="00D67E4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05D" w:rsidRPr="0056361D" w:rsidRDefault="0073505D" w:rsidP="00D67E41">
            <w:pPr>
              <w:rPr>
                <w:sz w:val="20"/>
                <w:szCs w:val="20"/>
              </w:rPr>
            </w:pPr>
            <w:r w:rsidRPr="0056361D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05D" w:rsidRPr="0056361D" w:rsidRDefault="0073505D" w:rsidP="00D67E4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6361D">
              <w:rPr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05D" w:rsidRPr="0056361D" w:rsidRDefault="008D1F0F" w:rsidP="00D67E4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</w:tr>
      <w:tr w:rsidR="0073505D" w:rsidRPr="00BA5997" w:rsidTr="0056361D">
        <w:trPr>
          <w:trHeight w:val="939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05D" w:rsidRPr="0073505D" w:rsidRDefault="0073505D" w:rsidP="00D67E4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05D" w:rsidRPr="0056361D" w:rsidRDefault="0073505D" w:rsidP="00D67E41">
            <w:pPr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05D" w:rsidRPr="0056361D" w:rsidRDefault="0073505D" w:rsidP="00D67E41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05D" w:rsidRPr="0056361D" w:rsidRDefault="0073505D" w:rsidP="006220B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6361D">
              <w:rPr>
                <w:sz w:val="20"/>
                <w:szCs w:val="20"/>
              </w:rPr>
              <w:t>Показатель объема № 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05D" w:rsidRPr="0056361D" w:rsidRDefault="0073505D" w:rsidP="0073505D">
            <w:pPr>
              <w:rPr>
                <w:color w:val="000000"/>
                <w:sz w:val="20"/>
                <w:szCs w:val="20"/>
              </w:rPr>
            </w:pPr>
            <w:r w:rsidRPr="0056361D">
              <w:rPr>
                <w:sz w:val="20"/>
                <w:szCs w:val="20"/>
              </w:rPr>
              <w:t xml:space="preserve">Количество детей, охваченных муниципальной услугой </w:t>
            </w:r>
          </w:p>
          <w:p w:rsidR="0073505D" w:rsidRPr="0056361D" w:rsidRDefault="0073505D" w:rsidP="003402F4">
            <w:pPr>
              <w:rPr>
                <w:sz w:val="20"/>
                <w:szCs w:val="20"/>
              </w:rPr>
            </w:pPr>
            <w:r w:rsidRPr="0056361D">
              <w:rPr>
                <w:color w:val="000000"/>
                <w:sz w:val="20"/>
                <w:szCs w:val="20"/>
              </w:rPr>
              <w:t>853211О.99.0.БВ19АГ23000 (до 3 лет, льготники)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05D" w:rsidRPr="0056361D" w:rsidRDefault="0073505D" w:rsidP="00D67E41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05D" w:rsidRPr="0056361D" w:rsidRDefault="0073505D" w:rsidP="00D67E4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05D" w:rsidRPr="0056361D" w:rsidRDefault="0073505D" w:rsidP="00D67E41">
            <w:pPr>
              <w:rPr>
                <w:sz w:val="20"/>
                <w:szCs w:val="20"/>
              </w:rPr>
            </w:pPr>
            <w:r w:rsidRPr="0056361D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05D" w:rsidRPr="0056361D" w:rsidRDefault="0073505D" w:rsidP="00D67E4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6361D">
              <w:rPr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05D" w:rsidRPr="0056361D" w:rsidRDefault="008D1F0F" w:rsidP="00D67E4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</w:tr>
      <w:tr w:rsidR="0073505D" w:rsidRPr="00BA5997" w:rsidTr="0056361D">
        <w:trPr>
          <w:trHeight w:val="939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05D" w:rsidRPr="0073505D" w:rsidRDefault="0073505D" w:rsidP="00D67E4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05D" w:rsidRPr="0056361D" w:rsidRDefault="0073505D" w:rsidP="00D67E41">
            <w:pPr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05D" w:rsidRPr="0056361D" w:rsidRDefault="0073505D" w:rsidP="00D67E41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05D" w:rsidRPr="0056361D" w:rsidRDefault="0073505D" w:rsidP="006220B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6361D">
              <w:rPr>
                <w:sz w:val="20"/>
                <w:szCs w:val="20"/>
              </w:rPr>
              <w:t>Показатель объема № 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05D" w:rsidRPr="0056361D" w:rsidRDefault="0073505D" w:rsidP="0073505D">
            <w:pPr>
              <w:rPr>
                <w:color w:val="000000"/>
                <w:sz w:val="20"/>
                <w:szCs w:val="20"/>
              </w:rPr>
            </w:pPr>
            <w:r w:rsidRPr="0056361D">
              <w:rPr>
                <w:sz w:val="20"/>
                <w:szCs w:val="20"/>
              </w:rPr>
              <w:t xml:space="preserve">Количество детей, охваченных муниципальной услугой </w:t>
            </w:r>
          </w:p>
          <w:p w:rsidR="0073505D" w:rsidRPr="0056361D" w:rsidRDefault="0073505D" w:rsidP="003402F4">
            <w:pPr>
              <w:rPr>
                <w:sz w:val="20"/>
                <w:szCs w:val="20"/>
              </w:rPr>
            </w:pPr>
            <w:r w:rsidRPr="0056361D">
              <w:rPr>
                <w:color w:val="000000"/>
                <w:sz w:val="20"/>
                <w:szCs w:val="20"/>
              </w:rPr>
              <w:t>853211О.99.0.БВ19АА59000 (от 3 до 8 лет)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05D" w:rsidRPr="0056361D" w:rsidRDefault="00AA61C2" w:rsidP="00D67E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05D" w:rsidRPr="0056361D" w:rsidRDefault="00090C52" w:rsidP="00D67E4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05D" w:rsidRPr="0056361D" w:rsidRDefault="0073505D" w:rsidP="00D67E41">
            <w:pPr>
              <w:rPr>
                <w:sz w:val="20"/>
                <w:szCs w:val="20"/>
              </w:rPr>
            </w:pPr>
            <w:r w:rsidRPr="0056361D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05D" w:rsidRPr="0056361D" w:rsidRDefault="0073505D" w:rsidP="00D67E4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6361D">
              <w:rPr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05D" w:rsidRPr="0056361D" w:rsidRDefault="0073505D" w:rsidP="00D67E4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73505D" w:rsidRPr="00BA5997" w:rsidTr="0056361D">
        <w:trPr>
          <w:trHeight w:val="30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05D" w:rsidRPr="0073505D" w:rsidRDefault="0073505D" w:rsidP="00D67E4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05D" w:rsidRPr="0056361D" w:rsidRDefault="0073505D" w:rsidP="00D67E41">
            <w:pPr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05D" w:rsidRPr="0056361D" w:rsidRDefault="0073505D" w:rsidP="00D67E41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05D" w:rsidRPr="0056361D" w:rsidRDefault="0073505D" w:rsidP="006220B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6361D">
              <w:rPr>
                <w:sz w:val="20"/>
                <w:szCs w:val="20"/>
              </w:rPr>
              <w:t>Показатель объема № 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05D" w:rsidRPr="0056361D" w:rsidRDefault="0073505D" w:rsidP="0073505D">
            <w:pPr>
              <w:rPr>
                <w:color w:val="000000"/>
                <w:sz w:val="20"/>
                <w:szCs w:val="20"/>
              </w:rPr>
            </w:pPr>
            <w:r w:rsidRPr="0056361D">
              <w:rPr>
                <w:sz w:val="20"/>
                <w:szCs w:val="20"/>
              </w:rPr>
              <w:t xml:space="preserve">Количество детей, охваченных муниципальной услугой </w:t>
            </w:r>
          </w:p>
          <w:p w:rsidR="0073505D" w:rsidRPr="0056361D" w:rsidRDefault="0073505D" w:rsidP="00D67E4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6361D">
              <w:rPr>
                <w:color w:val="000000"/>
                <w:sz w:val="20"/>
                <w:szCs w:val="20"/>
              </w:rPr>
              <w:t>853212О.99.0.БВ23АГ11000 (от 3 до 8 лет, льготники)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05D" w:rsidRPr="0056361D" w:rsidRDefault="0073505D" w:rsidP="00D67E41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05D" w:rsidRPr="0056361D" w:rsidRDefault="0073505D" w:rsidP="00D67E4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05D" w:rsidRPr="0056361D" w:rsidRDefault="0073505D" w:rsidP="00D67E41">
            <w:pPr>
              <w:rPr>
                <w:sz w:val="20"/>
                <w:szCs w:val="20"/>
              </w:rPr>
            </w:pPr>
            <w:r w:rsidRPr="0056361D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05D" w:rsidRPr="0056361D" w:rsidRDefault="0073505D" w:rsidP="00D67E4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6361D">
              <w:rPr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05D" w:rsidRPr="0056361D" w:rsidRDefault="008D1F0F" w:rsidP="00D67E4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</w:tr>
      <w:tr w:rsidR="0073505D" w:rsidRPr="00BA5997" w:rsidTr="0056361D">
        <w:trPr>
          <w:trHeight w:val="30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05D" w:rsidRPr="0073505D" w:rsidRDefault="0073505D" w:rsidP="00D67E4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05D" w:rsidRPr="0056361D" w:rsidRDefault="0073505D" w:rsidP="00D67E41">
            <w:pPr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05D" w:rsidRPr="0056361D" w:rsidRDefault="0073505D" w:rsidP="00D67E41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05D" w:rsidRPr="0056361D" w:rsidRDefault="0073505D" w:rsidP="006220B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6361D">
              <w:rPr>
                <w:sz w:val="20"/>
                <w:szCs w:val="20"/>
              </w:rPr>
              <w:t>Показатель качества  №1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05D" w:rsidRPr="0056361D" w:rsidRDefault="0056361D" w:rsidP="0073505D">
            <w:pPr>
              <w:rPr>
                <w:sz w:val="20"/>
                <w:szCs w:val="20"/>
              </w:rPr>
            </w:pPr>
            <w:r w:rsidRPr="0056361D">
              <w:rPr>
                <w:sz w:val="20"/>
                <w:szCs w:val="20"/>
              </w:rPr>
              <w:t>Отсутствие обоснованных обращений граждан по поводу конфликтных ситуаций,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05D" w:rsidRPr="0056361D" w:rsidRDefault="0056361D" w:rsidP="00D67E41">
            <w:pPr>
              <w:rPr>
                <w:sz w:val="20"/>
                <w:szCs w:val="20"/>
              </w:rPr>
            </w:pPr>
            <w:r w:rsidRPr="0056361D">
              <w:rPr>
                <w:sz w:val="20"/>
                <w:szCs w:val="20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05D" w:rsidRPr="0056361D" w:rsidRDefault="008D1F0F" w:rsidP="00D67E4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05D" w:rsidRPr="0056361D" w:rsidRDefault="0056361D" w:rsidP="00D67E41">
            <w:pPr>
              <w:rPr>
                <w:sz w:val="20"/>
                <w:szCs w:val="20"/>
              </w:rPr>
            </w:pPr>
            <w:r w:rsidRPr="0056361D">
              <w:rPr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05D" w:rsidRPr="0056361D" w:rsidRDefault="0073505D" w:rsidP="00D67E4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05D" w:rsidRPr="0056361D" w:rsidRDefault="0073505D" w:rsidP="00D67E4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73505D" w:rsidRPr="00BA5997" w:rsidTr="0056361D">
        <w:trPr>
          <w:trHeight w:val="30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05D" w:rsidRPr="0073505D" w:rsidRDefault="0073505D" w:rsidP="00D67E4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05D" w:rsidRPr="0056361D" w:rsidRDefault="0073505D" w:rsidP="00D67E41">
            <w:pPr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05D" w:rsidRPr="0056361D" w:rsidRDefault="0073505D" w:rsidP="00D67E41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05D" w:rsidRPr="0056361D" w:rsidRDefault="0073505D" w:rsidP="006220B0">
            <w:pPr>
              <w:rPr>
                <w:sz w:val="20"/>
                <w:szCs w:val="20"/>
              </w:rPr>
            </w:pPr>
            <w:r w:rsidRPr="0056361D">
              <w:rPr>
                <w:sz w:val="20"/>
                <w:szCs w:val="20"/>
              </w:rPr>
              <w:t>Показатель качества  №2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05D" w:rsidRPr="0056361D" w:rsidRDefault="0056361D" w:rsidP="0073505D">
            <w:pPr>
              <w:rPr>
                <w:sz w:val="20"/>
                <w:szCs w:val="20"/>
              </w:rPr>
            </w:pPr>
            <w:r w:rsidRPr="0056361D">
              <w:rPr>
                <w:sz w:val="20"/>
                <w:szCs w:val="20"/>
              </w:rPr>
              <w:t>Доля родителей (законных представителей), удовлетворенных качеством и доступностью предоставляемой услуги,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05D" w:rsidRPr="0056361D" w:rsidRDefault="0056361D" w:rsidP="00D67E41">
            <w:pPr>
              <w:rPr>
                <w:sz w:val="20"/>
                <w:szCs w:val="20"/>
              </w:rPr>
            </w:pPr>
            <w:r w:rsidRPr="0056361D">
              <w:rPr>
                <w:sz w:val="20"/>
                <w:szCs w:val="20"/>
              </w:rPr>
              <w:t>85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05D" w:rsidRPr="0056361D" w:rsidRDefault="00443538" w:rsidP="00D67E4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05D" w:rsidRPr="0056361D" w:rsidRDefault="0056361D" w:rsidP="00D67E41">
            <w:pPr>
              <w:rPr>
                <w:sz w:val="20"/>
                <w:szCs w:val="20"/>
              </w:rPr>
            </w:pPr>
            <w:r w:rsidRPr="0056361D">
              <w:rPr>
                <w:sz w:val="20"/>
                <w:szCs w:val="20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05D" w:rsidRPr="0056361D" w:rsidRDefault="0073505D" w:rsidP="00D67E4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05D" w:rsidRPr="0056361D" w:rsidRDefault="0073505D" w:rsidP="00D67E4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73505D" w:rsidRPr="00BA5997" w:rsidTr="0056361D">
        <w:trPr>
          <w:trHeight w:val="30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05D" w:rsidRPr="0073505D" w:rsidRDefault="0073505D" w:rsidP="00D67E4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05D" w:rsidRPr="0056361D" w:rsidRDefault="0073505D" w:rsidP="00D67E41">
            <w:pPr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05D" w:rsidRPr="0056361D" w:rsidRDefault="0073505D" w:rsidP="00D67E41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05D" w:rsidRPr="0056361D" w:rsidRDefault="0073505D" w:rsidP="006220B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6361D">
              <w:rPr>
                <w:sz w:val="20"/>
                <w:szCs w:val="20"/>
              </w:rPr>
              <w:t>Показатель качества  №3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05D" w:rsidRPr="0056361D" w:rsidRDefault="0056361D" w:rsidP="0073505D">
            <w:pPr>
              <w:rPr>
                <w:sz w:val="20"/>
                <w:szCs w:val="20"/>
              </w:rPr>
            </w:pPr>
            <w:r w:rsidRPr="0056361D">
              <w:rPr>
                <w:sz w:val="20"/>
                <w:szCs w:val="20"/>
              </w:rPr>
              <w:t>Доля своевременно устраненных нарушений, выявленных в результате проверок органами исполнительной власти субъектов РФ, осуществляющими функции по контролю и надзору в сфере образования,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05D" w:rsidRPr="0056361D" w:rsidRDefault="0056361D" w:rsidP="00D67E41">
            <w:pPr>
              <w:rPr>
                <w:sz w:val="20"/>
                <w:szCs w:val="20"/>
              </w:rPr>
            </w:pPr>
            <w:r w:rsidRPr="0056361D">
              <w:rPr>
                <w:sz w:val="20"/>
                <w:szCs w:val="20"/>
              </w:rPr>
              <w:t>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05D" w:rsidRPr="0056361D" w:rsidRDefault="008D1F0F" w:rsidP="00D67E4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05D" w:rsidRPr="0056361D" w:rsidRDefault="0056361D" w:rsidP="00D67E41">
            <w:pPr>
              <w:rPr>
                <w:sz w:val="20"/>
                <w:szCs w:val="20"/>
              </w:rPr>
            </w:pPr>
            <w:r w:rsidRPr="0056361D">
              <w:rPr>
                <w:sz w:val="20"/>
                <w:szCs w:val="20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05D" w:rsidRPr="0056361D" w:rsidRDefault="0073505D" w:rsidP="00D67E4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05D" w:rsidRPr="0056361D" w:rsidRDefault="0073505D" w:rsidP="00D67E4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</w:tbl>
    <w:p w:rsidR="00E273BE" w:rsidRDefault="00E273BE" w:rsidP="00E273BE">
      <w:pPr>
        <w:autoSpaceDE w:val="0"/>
        <w:autoSpaceDN w:val="0"/>
        <w:adjustRightInd w:val="0"/>
        <w:ind w:firstLine="426"/>
        <w:jc w:val="center"/>
        <w:outlineLvl w:val="0"/>
      </w:pPr>
    </w:p>
    <w:p w:rsidR="00365D23" w:rsidRPr="00D671CE" w:rsidRDefault="00E273BE" w:rsidP="00E273BE">
      <w:pPr>
        <w:autoSpaceDE w:val="0"/>
        <w:autoSpaceDN w:val="0"/>
        <w:adjustRightInd w:val="0"/>
        <w:ind w:firstLine="426"/>
        <w:jc w:val="center"/>
        <w:outlineLvl w:val="0"/>
        <w:rPr>
          <w:b/>
        </w:rPr>
      </w:pPr>
      <w:r w:rsidRPr="00D671CE">
        <w:rPr>
          <w:b/>
        </w:rPr>
        <w:t>Отчет об исполнении субсидии на выполнение муниципального задания</w:t>
      </w:r>
    </w:p>
    <w:p w:rsidR="006A7157" w:rsidRDefault="00877602" w:rsidP="006A7157">
      <w:pPr>
        <w:autoSpaceDE w:val="0"/>
        <w:autoSpaceDN w:val="0"/>
        <w:adjustRightInd w:val="0"/>
        <w:jc w:val="center"/>
      </w:pPr>
      <w:r>
        <w:t>с 01.01.2025 по 31.12</w:t>
      </w:r>
      <w:r w:rsidR="00AC58B2">
        <w:t xml:space="preserve">. 2025 </w:t>
      </w:r>
      <w:r>
        <w:t xml:space="preserve"> (за 12</w:t>
      </w:r>
      <w:r w:rsidR="006A7157">
        <w:t xml:space="preserve"> месяцев)</w:t>
      </w:r>
    </w:p>
    <w:p w:rsidR="00E273BE" w:rsidRDefault="00E273BE" w:rsidP="00E273BE">
      <w:pPr>
        <w:autoSpaceDE w:val="0"/>
        <w:autoSpaceDN w:val="0"/>
        <w:adjustRightInd w:val="0"/>
        <w:ind w:firstLine="426"/>
        <w:jc w:val="center"/>
        <w:outlineLvl w:val="0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58"/>
        <w:gridCol w:w="2559"/>
        <w:gridCol w:w="2559"/>
        <w:gridCol w:w="2559"/>
        <w:gridCol w:w="5041"/>
      </w:tblGrid>
      <w:tr w:rsidR="00E273BE" w:rsidTr="00E273BE">
        <w:tc>
          <w:tcPr>
            <w:tcW w:w="5117" w:type="dxa"/>
            <w:gridSpan w:val="2"/>
          </w:tcPr>
          <w:p w:rsidR="00E273BE" w:rsidRDefault="00E273BE" w:rsidP="00E273BE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 xml:space="preserve">Всего выделено, тыс. </w:t>
            </w:r>
            <w:proofErr w:type="spellStart"/>
            <w:r>
              <w:t>руб</w:t>
            </w:r>
            <w:proofErr w:type="spellEnd"/>
          </w:p>
        </w:tc>
        <w:tc>
          <w:tcPr>
            <w:tcW w:w="5118" w:type="dxa"/>
            <w:gridSpan w:val="2"/>
          </w:tcPr>
          <w:p w:rsidR="00E273BE" w:rsidRDefault="00E273BE" w:rsidP="00E273BE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Всего израсходовано, тыс. руб.</w:t>
            </w:r>
          </w:p>
        </w:tc>
        <w:tc>
          <w:tcPr>
            <w:tcW w:w="5041" w:type="dxa"/>
          </w:tcPr>
          <w:p w:rsidR="00E273BE" w:rsidRDefault="00E273BE" w:rsidP="00E273BE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 xml:space="preserve">Примечания </w:t>
            </w:r>
          </w:p>
        </w:tc>
      </w:tr>
      <w:tr w:rsidR="00E273BE" w:rsidTr="00E273BE">
        <w:tc>
          <w:tcPr>
            <w:tcW w:w="2558" w:type="dxa"/>
          </w:tcPr>
          <w:p w:rsidR="00E273BE" w:rsidRDefault="00D511B3" w:rsidP="00E273BE">
            <w:pPr>
              <w:autoSpaceDE w:val="0"/>
              <w:autoSpaceDN w:val="0"/>
              <w:adjustRightInd w:val="0"/>
              <w:outlineLvl w:val="0"/>
            </w:pPr>
            <w:r>
              <w:t>Средства УМ</w:t>
            </w:r>
            <w:r w:rsidR="00E273BE">
              <w:t>О</w:t>
            </w:r>
          </w:p>
        </w:tc>
        <w:tc>
          <w:tcPr>
            <w:tcW w:w="2559" w:type="dxa"/>
          </w:tcPr>
          <w:p w:rsidR="00E273BE" w:rsidRDefault="00CE3888" w:rsidP="00E273BE">
            <w:pPr>
              <w:autoSpaceDE w:val="0"/>
              <w:autoSpaceDN w:val="0"/>
              <w:adjustRightInd w:val="0"/>
              <w:outlineLvl w:val="0"/>
            </w:pPr>
            <w:r>
              <w:t>2668542, 83</w:t>
            </w:r>
          </w:p>
        </w:tc>
        <w:tc>
          <w:tcPr>
            <w:tcW w:w="2559" w:type="dxa"/>
          </w:tcPr>
          <w:p w:rsidR="00E273BE" w:rsidRDefault="007D2B38" w:rsidP="00E273BE">
            <w:pPr>
              <w:autoSpaceDE w:val="0"/>
              <w:autoSpaceDN w:val="0"/>
              <w:adjustRightInd w:val="0"/>
              <w:outlineLvl w:val="0"/>
            </w:pPr>
            <w:r>
              <w:t>2563655,06</w:t>
            </w:r>
          </w:p>
        </w:tc>
        <w:tc>
          <w:tcPr>
            <w:tcW w:w="2559" w:type="dxa"/>
          </w:tcPr>
          <w:p w:rsidR="00E273BE" w:rsidRDefault="00E273BE" w:rsidP="00E273BE">
            <w:pPr>
              <w:autoSpaceDE w:val="0"/>
              <w:autoSpaceDN w:val="0"/>
              <w:adjustRightInd w:val="0"/>
              <w:outlineLvl w:val="0"/>
            </w:pPr>
          </w:p>
        </w:tc>
        <w:tc>
          <w:tcPr>
            <w:tcW w:w="5041" w:type="dxa"/>
          </w:tcPr>
          <w:p w:rsidR="00E273BE" w:rsidRDefault="00E273BE" w:rsidP="00E273BE">
            <w:pPr>
              <w:autoSpaceDE w:val="0"/>
              <w:autoSpaceDN w:val="0"/>
              <w:adjustRightInd w:val="0"/>
              <w:outlineLvl w:val="0"/>
            </w:pPr>
          </w:p>
        </w:tc>
      </w:tr>
      <w:tr w:rsidR="00E273BE" w:rsidTr="00E273BE">
        <w:tc>
          <w:tcPr>
            <w:tcW w:w="2558" w:type="dxa"/>
          </w:tcPr>
          <w:p w:rsidR="00E273BE" w:rsidRDefault="00E273BE" w:rsidP="00E273BE">
            <w:pPr>
              <w:autoSpaceDE w:val="0"/>
              <w:autoSpaceDN w:val="0"/>
              <w:adjustRightInd w:val="0"/>
              <w:outlineLvl w:val="0"/>
            </w:pPr>
            <w:r>
              <w:t>Средства областного бюджета</w:t>
            </w:r>
          </w:p>
        </w:tc>
        <w:tc>
          <w:tcPr>
            <w:tcW w:w="2559" w:type="dxa"/>
          </w:tcPr>
          <w:p w:rsidR="00E273BE" w:rsidRDefault="00D511B3" w:rsidP="00E273BE">
            <w:pPr>
              <w:autoSpaceDE w:val="0"/>
              <w:autoSpaceDN w:val="0"/>
              <w:adjustRightInd w:val="0"/>
              <w:outlineLvl w:val="0"/>
            </w:pPr>
            <w:r>
              <w:t>1140534,91</w:t>
            </w:r>
          </w:p>
        </w:tc>
        <w:tc>
          <w:tcPr>
            <w:tcW w:w="2559" w:type="dxa"/>
          </w:tcPr>
          <w:p w:rsidR="00E273BE" w:rsidRDefault="00CE3888" w:rsidP="00E273BE">
            <w:pPr>
              <w:autoSpaceDE w:val="0"/>
              <w:autoSpaceDN w:val="0"/>
              <w:adjustRightInd w:val="0"/>
              <w:outlineLvl w:val="0"/>
            </w:pPr>
            <w:r>
              <w:t>1140534,91</w:t>
            </w:r>
          </w:p>
        </w:tc>
        <w:tc>
          <w:tcPr>
            <w:tcW w:w="2559" w:type="dxa"/>
          </w:tcPr>
          <w:p w:rsidR="00E273BE" w:rsidRDefault="00E273BE" w:rsidP="00E273BE">
            <w:pPr>
              <w:autoSpaceDE w:val="0"/>
              <w:autoSpaceDN w:val="0"/>
              <w:adjustRightInd w:val="0"/>
              <w:outlineLvl w:val="0"/>
            </w:pPr>
          </w:p>
        </w:tc>
        <w:tc>
          <w:tcPr>
            <w:tcW w:w="5041" w:type="dxa"/>
          </w:tcPr>
          <w:p w:rsidR="00E273BE" w:rsidRDefault="00E273BE" w:rsidP="00E273BE">
            <w:pPr>
              <w:autoSpaceDE w:val="0"/>
              <w:autoSpaceDN w:val="0"/>
              <w:adjustRightInd w:val="0"/>
              <w:outlineLvl w:val="0"/>
            </w:pPr>
          </w:p>
        </w:tc>
      </w:tr>
      <w:tr w:rsidR="00E273BE" w:rsidTr="00E273BE">
        <w:tc>
          <w:tcPr>
            <w:tcW w:w="2558" w:type="dxa"/>
          </w:tcPr>
          <w:p w:rsidR="00E273BE" w:rsidRDefault="00E273BE" w:rsidP="00E273BE">
            <w:pPr>
              <w:autoSpaceDE w:val="0"/>
              <w:autoSpaceDN w:val="0"/>
              <w:adjustRightInd w:val="0"/>
              <w:outlineLvl w:val="0"/>
            </w:pPr>
            <w:r>
              <w:t>Итого</w:t>
            </w:r>
          </w:p>
        </w:tc>
        <w:tc>
          <w:tcPr>
            <w:tcW w:w="2559" w:type="dxa"/>
          </w:tcPr>
          <w:p w:rsidR="00E273BE" w:rsidRDefault="007D2B38" w:rsidP="00E273BE">
            <w:pPr>
              <w:autoSpaceDE w:val="0"/>
              <w:autoSpaceDN w:val="0"/>
              <w:adjustRightInd w:val="0"/>
              <w:outlineLvl w:val="0"/>
            </w:pPr>
            <w:r>
              <w:t>3809077,74</w:t>
            </w:r>
          </w:p>
        </w:tc>
        <w:tc>
          <w:tcPr>
            <w:tcW w:w="2559" w:type="dxa"/>
          </w:tcPr>
          <w:p w:rsidR="00E273BE" w:rsidRDefault="007D2B38" w:rsidP="00E273BE">
            <w:pPr>
              <w:autoSpaceDE w:val="0"/>
              <w:autoSpaceDN w:val="0"/>
              <w:adjustRightInd w:val="0"/>
              <w:outlineLvl w:val="0"/>
            </w:pPr>
            <w:r>
              <w:t>3704189,97</w:t>
            </w:r>
            <w:bookmarkStart w:id="0" w:name="_GoBack"/>
            <w:bookmarkEnd w:id="0"/>
          </w:p>
        </w:tc>
        <w:tc>
          <w:tcPr>
            <w:tcW w:w="2559" w:type="dxa"/>
          </w:tcPr>
          <w:p w:rsidR="00E273BE" w:rsidRDefault="00E273BE" w:rsidP="00E273BE">
            <w:pPr>
              <w:autoSpaceDE w:val="0"/>
              <w:autoSpaceDN w:val="0"/>
              <w:adjustRightInd w:val="0"/>
              <w:outlineLvl w:val="0"/>
            </w:pPr>
          </w:p>
        </w:tc>
        <w:tc>
          <w:tcPr>
            <w:tcW w:w="5041" w:type="dxa"/>
          </w:tcPr>
          <w:p w:rsidR="00E273BE" w:rsidRDefault="00E273BE" w:rsidP="00E273BE">
            <w:pPr>
              <w:autoSpaceDE w:val="0"/>
              <w:autoSpaceDN w:val="0"/>
              <w:adjustRightInd w:val="0"/>
              <w:outlineLvl w:val="0"/>
            </w:pPr>
          </w:p>
        </w:tc>
      </w:tr>
    </w:tbl>
    <w:p w:rsidR="00E273BE" w:rsidRDefault="00E273BE" w:rsidP="00E273BE">
      <w:pPr>
        <w:autoSpaceDE w:val="0"/>
        <w:autoSpaceDN w:val="0"/>
        <w:adjustRightInd w:val="0"/>
        <w:ind w:firstLine="426"/>
        <w:outlineLvl w:val="0"/>
      </w:pPr>
    </w:p>
    <w:p w:rsidR="008D1F0F" w:rsidRDefault="008D1F0F" w:rsidP="00E273BE">
      <w:pPr>
        <w:autoSpaceDE w:val="0"/>
        <w:autoSpaceDN w:val="0"/>
        <w:adjustRightInd w:val="0"/>
        <w:ind w:firstLine="426"/>
        <w:outlineLvl w:val="0"/>
      </w:pPr>
    </w:p>
    <w:p w:rsidR="008D1F0F" w:rsidRDefault="008D1F0F" w:rsidP="00E273BE">
      <w:pPr>
        <w:autoSpaceDE w:val="0"/>
        <w:autoSpaceDN w:val="0"/>
        <w:adjustRightInd w:val="0"/>
        <w:ind w:firstLine="426"/>
        <w:outlineLvl w:val="0"/>
      </w:pPr>
    </w:p>
    <w:p w:rsidR="008D1F0F" w:rsidRDefault="008D1F0F" w:rsidP="00E273BE">
      <w:pPr>
        <w:autoSpaceDE w:val="0"/>
        <w:autoSpaceDN w:val="0"/>
        <w:adjustRightInd w:val="0"/>
        <w:ind w:firstLine="426"/>
        <w:outlineLvl w:val="0"/>
      </w:pPr>
    </w:p>
    <w:p w:rsidR="008D1F0F" w:rsidRDefault="008D1F0F" w:rsidP="00E273BE">
      <w:pPr>
        <w:autoSpaceDE w:val="0"/>
        <w:autoSpaceDN w:val="0"/>
        <w:adjustRightInd w:val="0"/>
        <w:ind w:firstLine="426"/>
        <w:outlineLvl w:val="0"/>
      </w:pPr>
    </w:p>
    <w:p w:rsidR="008D1F0F" w:rsidRDefault="008D1F0F" w:rsidP="00E273BE">
      <w:pPr>
        <w:autoSpaceDE w:val="0"/>
        <w:autoSpaceDN w:val="0"/>
        <w:adjustRightInd w:val="0"/>
        <w:ind w:firstLine="426"/>
        <w:outlineLvl w:val="0"/>
      </w:pPr>
    </w:p>
    <w:p w:rsidR="008D1F0F" w:rsidRDefault="008D1F0F" w:rsidP="00E273BE">
      <w:pPr>
        <w:autoSpaceDE w:val="0"/>
        <w:autoSpaceDN w:val="0"/>
        <w:adjustRightInd w:val="0"/>
        <w:ind w:firstLine="426"/>
        <w:outlineLvl w:val="0"/>
      </w:pPr>
      <w:r>
        <w:t xml:space="preserve">Заведующая МБДОУ «Детский сад с. </w:t>
      </w:r>
      <w:proofErr w:type="spellStart"/>
      <w:r>
        <w:t>Еремково</w:t>
      </w:r>
      <w:proofErr w:type="spellEnd"/>
      <w:r>
        <w:t>»                                                   Семенова В.В.</w:t>
      </w:r>
    </w:p>
    <w:sectPr w:rsidR="008D1F0F" w:rsidSect="0068251F">
      <w:pgSz w:w="16838" w:h="11906" w:orient="landscape"/>
      <w:pgMar w:top="851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8251F"/>
    <w:rsid w:val="00036638"/>
    <w:rsid w:val="00090671"/>
    <w:rsid w:val="00090C52"/>
    <w:rsid w:val="00133293"/>
    <w:rsid w:val="00220585"/>
    <w:rsid w:val="003402F4"/>
    <w:rsid w:val="00365D23"/>
    <w:rsid w:val="0037154A"/>
    <w:rsid w:val="00443538"/>
    <w:rsid w:val="00443E72"/>
    <w:rsid w:val="00456D11"/>
    <w:rsid w:val="004B5E68"/>
    <w:rsid w:val="004C22EF"/>
    <w:rsid w:val="004E5952"/>
    <w:rsid w:val="00532A52"/>
    <w:rsid w:val="00560AEB"/>
    <w:rsid w:val="0056361D"/>
    <w:rsid w:val="005D6E26"/>
    <w:rsid w:val="005F0DA0"/>
    <w:rsid w:val="005F4EDE"/>
    <w:rsid w:val="005F50A0"/>
    <w:rsid w:val="0060232D"/>
    <w:rsid w:val="006220B0"/>
    <w:rsid w:val="0067160C"/>
    <w:rsid w:val="0068251F"/>
    <w:rsid w:val="006A7157"/>
    <w:rsid w:val="006D3197"/>
    <w:rsid w:val="006E0AED"/>
    <w:rsid w:val="006F2BA3"/>
    <w:rsid w:val="0073505D"/>
    <w:rsid w:val="007D2B38"/>
    <w:rsid w:val="007E741A"/>
    <w:rsid w:val="00877602"/>
    <w:rsid w:val="008D1376"/>
    <w:rsid w:val="008D1F0F"/>
    <w:rsid w:val="00914EBF"/>
    <w:rsid w:val="009543CC"/>
    <w:rsid w:val="009C1DD0"/>
    <w:rsid w:val="009D368D"/>
    <w:rsid w:val="009E06FA"/>
    <w:rsid w:val="00A30522"/>
    <w:rsid w:val="00A66C12"/>
    <w:rsid w:val="00AA1772"/>
    <w:rsid w:val="00AA61C2"/>
    <w:rsid w:val="00AC58B2"/>
    <w:rsid w:val="00AE04D7"/>
    <w:rsid w:val="00B47F8B"/>
    <w:rsid w:val="00BA5997"/>
    <w:rsid w:val="00C506B2"/>
    <w:rsid w:val="00C610C9"/>
    <w:rsid w:val="00CB4456"/>
    <w:rsid w:val="00CE3888"/>
    <w:rsid w:val="00D511B3"/>
    <w:rsid w:val="00D671CE"/>
    <w:rsid w:val="00D67E41"/>
    <w:rsid w:val="00DF359E"/>
    <w:rsid w:val="00E1447E"/>
    <w:rsid w:val="00E273BE"/>
    <w:rsid w:val="00E35D17"/>
    <w:rsid w:val="00EF1BF0"/>
    <w:rsid w:val="00F84A88"/>
    <w:rsid w:val="00FA0FC5"/>
    <w:rsid w:val="00FF1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251F"/>
    <w:pPr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25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uiPriority w:val="99"/>
    <w:rsid w:val="00365D23"/>
    <w:pPr>
      <w:autoSpaceDE w:val="0"/>
      <w:autoSpaceDN w:val="0"/>
      <w:adjustRightInd w:val="0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BA5997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273B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273BE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FA0FC5"/>
    <w:pPr>
      <w:ind w:firstLine="0"/>
      <w:jc w:val="left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rehova_g\Desktop\Doc1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Doc1</Template>
  <TotalTime>189</TotalTime>
  <Pages>1</Pages>
  <Words>851</Words>
  <Characters>4854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grehova_g</dc:creator>
  <cp:lastModifiedBy>Пользователь Windows</cp:lastModifiedBy>
  <cp:revision>59</cp:revision>
  <cp:lastPrinted>2022-10-20T07:20:00Z</cp:lastPrinted>
  <dcterms:created xsi:type="dcterms:W3CDTF">2022-10-19T12:45:00Z</dcterms:created>
  <dcterms:modified xsi:type="dcterms:W3CDTF">2026-01-19T12:16:00Z</dcterms:modified>
</cp:coreProperties>
</file>