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978" w:rsidRDefault="005C5978">
      <w:pPr>
        <w:rPr>
          <w:lang w:val="en-US"/>
        </w:rPr>
      </w:pPr>
      <w:r>
        <w:rPr>
          <w:noProof/>
          <w:lang w:eastAsia="ru-RU"/>
        </w:rPr>
        <w:pict>
          <v:rect id="_x0000_s1026" style="position:absolute;margin-left:-79.05pt;margin-top:-52.7pt;width:585pt;height:828pt;z-index:251652096" strokecolor="#c60" strokeweight="6pt">
            <v:fill r:id="rId4" o:title="" type="tile"/>
            <v:stroke linestyle="thickBetweenThin"/>
          </v:rect>
        </w:pict>
      </w:r>
      <w:r>
        <w:rPr>
          <w:noProof/>
          <w:lang w:eastAsia="ru-RU"/>
        </w:rPr>
        <w:pict>
          <v:rect id="_x0000_s1027" style="position:absolute;margin-left:-60.05pt;margin-top:-33.7pt;width:545pt;height:641pt;z-index:251656192" filled="f" stroked="f">
            <v:textbox>
              <w:txbxContent>
                <w:p w:rsidR="005C5978" w:rsidRDefault="005C5978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  <w:r>
                    <w:rPr>
                      <w:noProof/>
                      <w:lang w:val="en-US" w:eastAsia="ru-RU"/>
                    </w:rPr>
                    <w:t xml:space="preserve"> </w:t>
                  </w:r>
                </w:p>
                <w:p w:rsidR="005C5978" w:rsidRDefault="005C5978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:rsidR="005C5978" w:rsidRDefault="005C5978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:rsidR="005C5978" w:rsidRDefault="005C5978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:rsidR="005C5978" w:rsidRDefault="005C5978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:rsidR="005C5978" w:rsidRDefault="005C5978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:rsidR="005C5978" w:rsidRDefault="005C5978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:rsidR="005C5978" w:rsidRDefault="005C5978" w:rsidP="008A69D5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i1026" type="#_x0000_t75" alt="wooden-puppet-theatre-circus.png" style="width:436.5pt;height:330.75pt;visibility:visible">
                        <v:imagedata r:id="rId5" o:title=""/>
                      </v:shape>
                    </w:pict>
                  </w:r>
                </w:p>
              </w:txbxContent>
            </v:textbox>
          </v:rect>
        </w:pict>
      </w:r>
    </w:p>
    <w:p w:rsidR="005C5978" w:rsidRDefault="005C5978">
      <w:pPr>
        <w:rPr>
          <w:lang w:val="en-US"/>
        </w:rPr>
      </w:pPr>
      <w:r>
        <w:rPr>
          <w:noProof/>
          <w:lang w:eastAsia="ru-RU"/>
        </w:rPr>
        <w:pict>
          <v:rect id="_x0000_s1028" style="position:absolute;margin-left:-32.05pt;margin-top:13.85pt;width:509pt;height:173pt;z-index:251657216" filled="f" stroked="f">
            <v:textbox>
              <w:txbxContent>
                <w:p w:rsidR="005C5978" w:rsidRPr="008A69D5" w:rsidRDefault="005C5978" w:rsidP="008A69D5">
                  <w:pPr>
                    <w:jc w:val="center"/>
                    <w:rPr>
                      <w:rFonts w:ascii="Monotype Corsiva" w:hAnsi="Monotype Corsiva"/>
                      <w:color w:val="A50021"/>
                      <w:sz w:val="160"/>
                    </w:rPr>
                  </w:pPr>
                  <w:r w:rsidRPr="008A69D5">
                    <w:rPr>
                      <w:rFonts w:ascii="Monotype Corsiva" w:hAnsi="Monotype Corsiva"/>
                      <w:color w:val="A50021"/>
                      <w:sz w:val="160"/>
                    </w:rPr>
                    <w:t>ДОМАШНИЙ</w:t>
                  </w:r>
                </w:p>
              </w:txbxContent>
            </v:textbox>
          </v:rect>
        </w:pict>
      </w: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  <w:r>
        <w:rPr>
          <w:noProof/>
          <w:lang w:eastAsia="ru-RU"/>
        </w:rPr>
        <w:pict>
          <v:rect id="_x0000_s1029" style="position:absolute;margin-left:-46.05pt;margin-top:7.45pt;width:523pt;height:170pt;z-index:251658240" filled="f" stroked="f">
            <v:textbox>
              <w:txbxContent>
                <w:p w:rsidR="005C5978" w:rsidRPr="008A69D5" w:rsidRDefault="005C5978" w:rsidP="008A69D5">
                  <w:pPr>
                    <w:jc w:val="center"/>
                    <w:rPr>
                      <w:rFonts w:ascii="Monotype Corsiva" w:hAnsi="Monotype Corsiva"/>
                      <w:color w:val="A50021"/>
                      <w:sz w:val="160"/>
                    </w:rPr>
                  </w:pPr>
                  <w:r w:rsidRPr="008A69D5">
                    <w:rPr>
                      <w:rFonts w:ascii="Monotype Corsiva" w:hAnsi="Monotype Corsiva"/>
                      <w:color w:val="A50021"/>
                      <w:sz w:val="160"/>
                    </w:rPr>
                    <w:t>ТЕАТР</w:t>
                  </w:r>
                </w:p>
              </w:txbxContent>
            </v:textbox>
          </v:rect>
        </w:pict>
      </w: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  <w:r>
        <w:rPr>
          <w:noProof/>
          <w:lang w:eastAsia="ru-RU"/>
        </w:rPr>
        <w:pict>
          <v:rect id="_x0000_s1030" style="position:absolute;margin-left:-55.05pt;margin-top:-36.7pt;width:538pt;height:779pt;z-index:251659264" filled="f" stroked="f">
            <v:textbox>
              <w:txbxContent>
                <w:p w:rsidR="005C5978" w:rsidRPr="004D6ABB" w:rsidRDefault="005C5978" w:rsidP="008A69D5">
                  <w:pPr>
                    <w:rPr>
                      <w:color w:val="A50021"/>
                      <w:sz w:val="44"/>
                    </w:rPr>
                  </w:pPr>
                  <w:r w:rsidRPr="004D6ABB">
                    <w:rPr>
                      <w:color w:val="A50021"/>
                      <w:sz w:val="44"/>
                    </w:rPr>
                    <w:t>Все мы в детстве любили играть в различные куклы и игры. Я хочу рассказать, как можно сделать кукольный театр своими руками. Конечно, сейчас большое разнообразие в детских магазинах игрушек и игр. Но, во-первых эти игрушки не всегда доступны, а во-вторых игрушки, сделанные своими руками, приносят больше пользы в любом отношении. Изготовить театральных героев очень просто. Вот вам несколько подсказок.</w:t>
                  </w:r>
                </w:p>
                <w:p w:rsidR="005C5978" w:rsidRPr="004D6ABB" w:rsidRDefault="005C5978" w:rsidP="004D6ABB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Театр на С</w:t>
                  </w: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  <w:lang w:val="en-US"/>
                    </w:rPr>
                    <w:t>D</w:t>
                  </w: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 дисках</w:t>
                  </w:r>
                </w:p>
                <w:p w:rsidR="005C5978" w:rsidRPr="004D6ABB" w:rsidRDefault="005C5978" w:rsidP="008A69D5">
                  <w:pPr>
                    <w:rPr>
                      <w:color w:val="A50021"/>
                      <w:sz w:val="44"/>
                    </w:rPr>
                  </w:pPr>
                  <w:r w:rsidRPr="004D6ABB">
                    <w:rPr>
                      <w:color w:val="A50021"/>
                      <w:sz w:val="44"/>
                    </w:rPr>
                    <w:t xml:space="preserve">Наверняка в доме найдутся диски, которые уже не нужны, а выкинуть жалко. Можно из них сделать героев мультфильмов и сказок. </w:t>
                  </w:r>
                </w:p>
                <w:p w:rsidR="005C5978" w:rsidRDefault="005C5978" w:rsidP="008A69D5">
                  <w:pPr>
                    <w:rPr>
                      <w:sz w:val="36"/>
                    </w:rPr>
                  </w:pPr>
                  <w:r w:rsidRPr="004117CD">
                    <w:rPr>
                      <w:noProof/>
                      <w:sz w:val="36"/>
                      <w:lang w:eastAsia="ru-RU"/>
                    </w:rPr>
                    <w:pict>
                      <v:shape id="Рисунок 3" o:spid="_x0000_i1029" type="#_x0000_t75" alt="театр11.jpg" style="width:271.5pt;height:20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AABAAAAAgACAAIAAgAA&#10;AAAAAAAAAAAAAAAAAAAAAACKAAEAAAAEAAgAAAAAAAAAAAAAAAAAAAAAAAAAAAAAAAAAAAAAAAAA&#10;AAAAAAAAAAAAAAAAAAAAAAAAAAAAAAAAAAAAAAAAAAAAAAAAAAAAAAAAAAAAAAAAAAAAAAAAAAAA&#10;AAAAAAAAAAAAAAAAAAAAAAAAAAAAAAAAAAAAAAAAAAAAAAAAAAAAAACgAQAAAAAQAAgAAQABAIAC&#10;4AEAAAAAAAAAAAAACAC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AAAAAAAAACgAAAP//AAAAAC0Haa084y0dj/54jtGQLKkIAAAAAAD//0lJKgDe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">
                        <v:imagedata r:id="rId6" o:title=""/>
                        <o:lock v:ext="edit" aspectratio="f"/>
                      </v:shape>
                    </w:pict>
                  </w:r>
                  <w:r>
                    <w:rPr>
                      <w:noProof/>
                      <w:lang w:eastAsia="ru-RU"/>
                    </w:rPr>
                    <w:t xml:space="preserve">               </w:t>
                  </w:r>
                  <w:r>
                    <w:rPr>
                      <w:noProof/>
                      <w:lang w:eastAsia="ru-RU"/>
                    </w:rPr>
                    <w:pict>
                      <v:shape id="Рисунок 2" o:spid="_x0000_i1030" type="#_x0000_t75" alt="Светлана Попова. Блог - Для воспитателей детских садов - Маам.ру" style="width:212.25pt;height:280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">
                        <v:imagedata r:id="rId7" o:title=""/>
                        <o:lock v:ext="edit" aspectratio="f"/>
                      </v:shape>
                    </w:pict>
                  </w:r>
                </w:p>
                <w:p w:rsidR="005C5978" w:rsidRPr="008A69D5" w:rsidRDefault="005C5978" w:rsidP="008A69D5">
                  <w:pPr>
                    <w:rPr>
                      <w:sz w:val="36"/>
                    </w:rPr>
                  </w:pPr>
                </w:p>
              </w:txbxContent>
            </v:textbox>
          </v:rect>
        </w:pict>
      </w: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  <w:r>
        <w:rPr>
          <w:noProof/>
          <w:lang w:eastAsia="ru-RU"/>
        </w:rPr>
        <w:pict>
          <v:rect id="_x0000_s1031" style="position:absolute;margin-left:-78.05pt;margin-top:-128.05pt;width:580pt;height:827pt;z-index:251653120" strokecolor="#c60" strokeweight="6pt">
            <v:fill r:id="rId4" o:title="" type="tile"/>
            <v:stroke linestyle="thickBetweenThin"/>
          </v:rect>
        </w:pict>
      </w: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  <w:r>
        <w:rPr>
          <w:noProof/>
          <w:lang w:eastAsia="ru-RU"/>
        </w:rPr>
        <w:pict>
          <v:rect id="_x0000_s1032" style="position:absolute;margin-left:-55.05pt;margin-top:-34.7pt;width:536pt;height:11in;z-index:251660288" filled="f" stroked="f">
            <v:textbox>
              <w:txbxContent>
                <w:p w:rsidR="005C5978" w:rsidRDefault="005C5978" w:rsidP="004D6ABB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на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пластиковых ложках</w:t>
                  </w:r>
                </w:p>
                <w:p w:rsidR="005C5978" w:rsidRPr="001A463E" w:rsidRDefault="005C5978" w:rsidP="004D6ABB">
                  <w:pPr>
                    <w:rPr>
                      <w:rFonts w:cs="Calibri"/>
                      <w:color w:val="A50021"/>
                      <w:sz w:val="44"/>
                    </w:rPr>
                  </w:pPr>
                  <w:r w:rsidRPr="001A463E">
                    <w:rPr>
                      <w:rFonts w:cs="Calibri"/>
                      <w:color w:val="A50021"/>
                      <w:sz w:val="44"/>
                    </w:rPr>
                    <w:t>Из одноразовых ложек получаются забавные зверушки. Вместе с малышом можно изготовить разных сказочных героев.</w:t>
                  </w:r>
                </w:p>
                <w:p w:rsidR="005C5978" w:rsidRDefault="005C5978">
                  <w:r>
                    <w:rPr>
                      <w:noProof/>
                      <w:lang w:eastAsia="ru-RU"/>
                    </w:rPr>
                    <w:pict>
                      <v:shape id="Рисунок 5" o:spid="_x0000_i1034" type="#_x0000_t75" alt="Для детей Записи в рубрике Для детей Дневник Lara_LAPANIK : LiveInternet - Российский Сервис Онлайн-Дневников" style="width:258pt;height:19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">
                        <v:imagedata r:id="rId8" o:title=""/>
                        <o:lock v:ext="edit" aspectratio="f"/>
                      </v:shape>
                    </w:pict>
                  </w:r>
                  <w:r w:rsidRPr="004D6ABB">
                    <w:t xml:space="preserve"> </w:t>
                  </w:r>
                  <w:r>
                    <w:rPr>
                      <w:noProof/>
                      <w:lang w:eastAsia="ru-RU"/>
                    </w:rPr>
                    <w:pict>
                      <v:shape id="Рисунок 11" o:spid="_x0000_i1035" type="#_x0000_t75" alt="МАША И ТРИ МЕДВЕДЯ Дети,дети,дети." style="width:245.25pt;height:19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">
                        <v:imagedata r:id="rId9" o:title=""/>
                        <o:lock v:ext="edit" aspectratio="f"/>
                      </v:shape>
                    </w:pict>
                  </w:r>
                </w:p>
                <w:p w:rsidR="005C5978" w:rsidRDefault="005C5978" w:rsidP="004D6ABB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на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втулках от бумаги</w:t>
                  </w:r>
                </w:p>
                <w:p w:rsidR="005C5978" w:rsidRPr="001A463E" w:rsidRDefault="005C5978" w:rsidP="002B6859">
                  <w:pPr>
                    <w:rPr>
                      <w:rFonts w:cs="Calibri"/>
                      <w:color w:val="A50021"/>
                      <w:sz w:val="44"/>
                    </w:rPr>
                  </w:pPr>
                  <w:r w:rsidRPr="001A463E">
                    <w:rPr>
                      <w:rFonts w:cs="Calibri"/>
                      <w:color w:val="A50021"/>
                      <w:sz w:val="44"/>
                    </w:rPr>
                    <w:t>Рулончики от туалетной бумаги - очень ценный материал для творческих мам и их детей. Посмотрите, каких героев можно сделать. имея немного времени и подручных средств.</w:t>
                  </w:r>
                </w:p>
                <w:p w:rsidR="005C5978" w:rsidRDefault="005C5978" w:rsidP="002B685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pict>
                      <v:shape id="Рисунок 14" o:spid="_x0000_i1036" type="#_x0000_t75" alt="Материал по развитию речи по теме: Поделки из подручных материалов.Кукольный театр своими руками. Социальная сеть работников обр" style="width:335.25pt;height:218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">
                        <v:imagedata r:id="rId10" o:title=""/>
                        <o:lock v:ext="edit" aspectratio="f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3" style="position:absolute;margin-left:-77.05pt;margin-top:-49.7pt;width:580pt;height:827pt;z-index:251654144" strokecolor="#c60" strokeweight="6pt">
            <v:fill r:id="rId4" o:title="" type="tile"/>
            <v:stroke linestyle="thickBetweenThin"/>
          </v:rect>
        </w:pict>
      </w: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  <w:r>
        <w:rPr>
          <w:noProof/>
          <w:lang w:eastAsia="ru-RU"/>
        </w:rPr>
        <w:pict>
          <v:rect id="_x0000_s1034" style="position:absolute;margin-left:-62.05pt;margin-top:-35.7pt;width:552pt;height:787pt;z-index:251661312" filled="f" stroked="f">
            <v:textbox>
              <w:txbxContent>
                <w:p w:rsidR="005C5978" w:rsidRDefault="005C5978" w:rsidP="004015B1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из одноразовых тарелок</w:t>
                  </w:r>
                </w:p>
                <w:p w:rsidR="005C5978" w:rsidRPr="001A463E" w:rsidRDefault="005C5978" w:rsidP="004015B1">
                  <w:pPr>
                    <w:rPr>
                      <w:rFonts w:cs="Calibri"/>
                      <w:color w:val="A50021"/>
                      <w:sz w:val="44"/>
                    </w:rPr>
                  </w:pPr>
                  <w:r w:rsidRPr="001A463E">
                    <w:rPr>
                      <w:rFonts w:cs="Calibri"/>
                      <w:color w:val="A50021"/>
                      <w:sz w:val="44"/>
                    </w:rPr>
                    <w:t>У каждой мамы на кухне найдутся одноразовые картонные тарелки. Придумайте с ребенком поделку и займитесь творчеством. можно сделать и льва. и обезьяну, и даже весёлых кукол.</w:t>
                  </w:r>
                </w:p>
                <w:p w:rsidR="005C5978" w:rsidRDefault="005C5978" w:rsidP="004015B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pict>
                      <v:shape id="Рисунок 17" o:spid="_x0000_i1039" type="#_x0000_t75" alt="И опять тарелочки ... (шк. 767 ГПД 1 кл.) Страна Мастеров" style="width:386.25pt;height:241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">
                        <v:imagedata r:id="rId11" o:title=""/>
                        <o:lock v:ext="edit" aspectratio="f"/>
                      </v:shape>
                    </w:pict>
                  </w:r>
                </w:p>
                <w:p w:rsidR="005C5978" w:rsidRDefault="005C5978" w:rsidP="004015B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pict>
                      <v:shape id="Рисунок 20" o:spid="_x0000_i1040" type="#_x0000_t75" style="width:369pt;height:340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FIAAAAAAAAAAAAKdmVjdG9yRGF0YWJvb2wBAAAAAFBnUHNlbnVtAAAAAFBnUHMAAAAA&#10;UGdQQwAAAABMZWZ0VW50RiNSbHQAAAAAAAAAAAAAAABUb3AgVW50RiNSbHQAAAAAAAAAAAAAAABT&#10;Y2wgVW50RiNQcmNAWQAAAAAAADhCSU0D7QAAAAAAEABIAAAAAQACAEg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jcAAAAAUmdodGxvbmcAAAJw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COEJJTQQMAAAAACwMAAAAAQAA&#10;AKAAAACRAAAB4AABD+AAACvwABgAAf/Y/+0ADEFkb2JlX0NNAAL/7gAOQWRvYmUAZIAAAAAB/9sA&#10;hAAMCAgICQgMCQkMEQsKCxEVDwwMDxUYExMVExMYEQwMDAwMDBEMDAwMDAwMDAwMDAwMDAwMDAwM&#10;DAwMDAwMDAwMAQ0LCw0ODRAODhAUDg4OFBQODg4OFBEMDAwMDBERDAwMDAwMEQwMDAwMDAwMDAwM&#10;DAwMDAwMDAwMDAwMDAwMDAz/wAARCACR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uAA5BZG9iZQBkQAAAAAH/2wCEAAEB&#10;AQEBAQEBAQEBAQEBAQEBAQEBAQEBAQEBAQEBAQEBAQEBAQEBAQEBAQECAgICAgICAgICAgMDAwMD&#10;AwMDAwMBAQEBAQEBAQEBAQICAQICAwMDAwMDAwMDAwMDAwMDAwMDAwMDAwMDAwMDAwMDAwMDAwMD&#10;AwMDAwMDAwMDAwMDA//AABEIAjcCcAMBEQACEQEDEQH/3QAEAE7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">
                        <v:imagedata r:id="rId12" o:title=""/>
                        <o:lock v:ext="edit" aspectratio="f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5" style="position:absolute;margin-left:-77.05pt;margin-top:-51.7pt;width:580pt;height:827pt;z-index:251655168" strokecolor="#c60" strokeweight="6pt">
            <v:fill r:id="rId4" o:title="" type="tile"/>
            <v:stroke linestyle="thickBetweenThin"/>
          </v:rect>
        </w:pict>
      </w: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pPr>
        <w:rPr>
          <w:lang w:val="en-US"/>
        </w:rPr>
      </w:pPr>
    </w:p>
    <w:p w:rsidR="005C5978" w:rsidRDefault="005C5978">
      <w:r>
        <w:rPr>
          <w:noProof/>
          <w:lang w:eastAsia="ru-RU"/>
        </w:rPr>
        <w:pict>
          <v:rect id="_x0000_s1036" style="position:absolute;margin-left:-59.05pt;margin-top:-35.7pt;width:544pt;height:794pt;z-index:251664384" filled="f" stroked="f">
            <v:textbox>
              <w:txbxContent>
                <w:p w:rsidR="005C5978" w:rsidRDefault="005C5978" w:rsidP="00B10B59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шагающих кукол</w:t>
                  </w:r>
                </w:p>
                <w:p w:rsidR="005C5978" w:rsidRPr="001A463E" w:rsidRDefault="005C5978" w:rsidP="00B10B59">
                  <w:pPr>
                    <w:rPr>
                      <w:rFonts w:cs="Calibri"/>
                      <w:color w:val="A50021"/>
                      <w:sz w:val="44"/>
                    </w:rPr>
                  </w:pPr>
                  <w:r w:rsidRPr="001A463E">
                    <w:rPr>
                      <w:rFonts w:cs="Calibri"/>
                      <w:color w:val="A50021"/>
                      <w:sz w:val="44"/>
                    </w:rPr>
                    <w:t>Из порванных книжек и журналов можно вырезать животных и проделать дырочки, что бы ребёнок мог просунуть пальчики и оживить сказку.</w:t>
                  </w:r>
                </w:p>
                <w:p w:rsidR="005C5978" w:rsidRDefault="005C5978" w:rsidP="00B10B5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pict>
                      <v:shape id="Рисунок 21" o:spid="_x0000_i1043" type="#_x0000_t75" alt="Кукольный театр, поделки из подручных материалов. - Для воспитателей детских садов - Маам.ру" style="width:231.75pt;height:231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">
                        <v:imagedata r:id="rId13" o:title=""/>
                        <o:lock v:ext="edit" aspectratio="f"/>
                      </v:shape>
                    </w:pict>
                  </w:r>
                </w:p>
                <w:p w:rsidR="005C5978" w:rsidRDefault="005C5978" w:rsidP="00B10B59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из коробочек</w:t>
                  </w:r>
                </w:p>
                <w:p w:rsidR="005C5978" w:rsidRPr="001A463E" w:rsidRDefault="005C5978" w:rsidP="00B10B59">
                  <w:pPr>
                    <w:rPr>
                      <w:rFonts w:cs="Calibri"/>
                      <w:color w:val="A50021"/>
                      <w:sz w:val="44"/>
                    </w:rPr>
                  </w:pPr>
                  <w:r w:rsidRPr="001A463E">
                    <w:rPr>
                      <w:rFonts w:cs="Calibri"/>
                      <w:color w:val="A50021"/>
                      <w:sz w:val="44"/>
                    </w:rPr>
                    <w:t>Не спешите выбрасывать коробочки</w:t>
                  </w:r>
                  <w:r>
                    <w:rPr>
                      <w:rFonts w:cs="Calibri"/>
                      <w:color w:val="A50021"/>
                      <w:sz w:val="44"/>
                    </w:rPr>
                    <w:t>, крышечки -</w:t>
                  </w:r>
                  <w:r w:rsidRPr="001A463E">
                    <w:rPr>
                      <w:rFonts w:cs="Calibri"/>
                      <w:color w:val="A50021"/>
                      <w:sz w:val="44"/>
                    </w:rPr>
                    <w:t xml:space="preserve"> они обязательно вам пригодятся для изготовления домашнего театра</w:t>
                  </w:r>
                </w:p>
                <w:p w:rsidR="005C5978" w:rsidRDefault="005C5978" w:rsidP="00B10B5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pict>
                      <v:shape id="Рисунок 24" o:spid="_x0000_i1044" type="#_x0000_t75" alt="http://cs403125.userapi.com/v403125225/2424/V18MX0RDvxU.jpg" style="width:228.75pt;height:21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">
                        <v:imagedata r:id="rId14" o:title=""/>
                        <o:lock v:ext="edit" aspectratio="f"/>
                      </v:shape>
                    </w:pict>
                  </w:r>
                </w:p>
                <w:p w:rsidR="005C5978" w:rsidRDefault="005C5978"/>
              </w:txbxContent>
            </v:textbox>
          </v:rect>
        </w:pict>
      </w:r>
      <w:r>
        <w:rPr>
          <w:noProof/>
          <w:lang w:eastAsia="ru-RU"/>
        </w:rPr>
        <w:pict>
          <v:rect id="_x0000_s1037" style="position:absolute;margin-left:-76.05pt;margin-top:-49.7pt;width:580pt;height:827pt;z-index:251663360" strokecolor="#c60" strokeweight="6pt">
            <v:fill r:id="rId4" o:title="" type="tile"/>
            <v:stroke linestyle="thickBetweenThin"/>
          </v:rect>
        </w:pict>
      </w:r>
    </w:p>
    <w:p w:rsidR="005C5978" w:rsidRDefault="005C5978"/>
    <w:p w:rsidR="005C5978" w:rsidRDefault="005C5978"/>
    <w:p w:rsidR="005C5978" w:rsidRDefault="005C5978"/>
    <w:p w:rsidR="005C5978" w:rsidRDefault="005C5978"/>
    <w:p w:rsidR="005C5978" w:rsidRDefault="005C5978"/>
    <w:p w:rsidR="005C5978" w:rsidRDefault="005C5978"/>
    <w:p w:rsidR="005C5978" w:rsidRDefault="005C5978"/>
    <w:p w:rsidR="005C5978" w:rsidRDefault="005C5978"/>
    <w:p w:rsidR="005C5978" w:rsidRDefault="005C5978"/>
    <w:p w:rsidR="005C5978" w:rsidRDefault="005C5978"/>
    <w:p w:rsidR="005C5978" w:rsidRDefault="005C5978"/>
    <w:p w:rsidR="005C5978" w:rsidRDefault="005C5978"/>
    <w:p w:rsidR="005C5978" w:rsidRDefault="005C5978"/>
    <w:p w:rsidR="005C5978" w:rsidRDefault="005C5978"/>
    <w:p w:rsidR="005C5978" w:rsidRDefault="005C5978"/>
    <w:p w:rsidR="005C5978" w:rsidRDefault="005C5978"/>
    <w:p w:rsidR="005C5978" w:rsidRDefault="005C5978"/>
    <w:p w:rsidR="005C5978" w:rsidRDefault="005C5978"/>
    <w:p w:rsidR="005C5978" w:rsidRDefault="005C5978"/>
    <w:p w:rsidR="005C5978" w:rsidRDefault="005C5978"/>
    <w:p w:rsidR="005C5978" w:rsidRDefault="005C5978"/>
    <w:p w:rsidR="005C5978" w:rsidRDefault="005C5978"/>
    <w:p w:rsidR="005C5978" w:rsidRDefault="005C5978"/>
    <w:p w:rsidR="005C5978" w:rsidRDefault="005C5978"/>
    <w:p w:rsidR="005C5978" w:rsidRDefault="005C5978"/>
    <w:p w:rsidR="005C5978" w:rsidRDefault="005C5978"/>
    <w:p w:rsidR="005C5978" w:rsidRDefault="005C5978"/>
    <w:p w:rsidR="005C5978" w:rsidRDefault="005C5978"/>
    <w:p w:rsidR="005C5978" w:rsidRDefault="005C5978">
      <w:r>
        <w:rPr>
          <w:noProof/>
          <w:lang w:eastAsia="ru-RU"/>
        </w:rPr>
        <w:pict>
          <v:rect id="_x0000_s1038" style="position:absolute;margin-left:-62.05pt;margin-top:-36.7pt;width:550pt;height:796pt;z-index:251662336" filled="f" stroked="f">
            <v:textbox>
              <w:txbxContent>
                <w:p w:rsidR="005C5978" w:rsidRPr="00B51408" w:rsidRDefault="005C5978" w:rsidP="004015B1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из носков и перчаток</w:t>
                  </w:r>
                </w:p>
                <w:p w:rsidR="005C5978" w:rsidRPr="001A463E" w:rsidRDefault="005C5978" w:rsidP="004015B1">
                  <w:pPr>
                    <w:rPr>
                      <w:rFonts w:cs="Calibri"/>
                      <w:color w:val="A50021"/>
                      <w:sz w:val="44"/>
                    </w:rPr>
                  </w:pPr>
                  <w:r w:rsidRPr="001A463E">
                    <w:rPr>
                      <w:rFonts w:cs="Calibri"/>
                      <w:color w:val="A50021"/>
                      <w:sz w:val="44"/>
                    </w:rPr>
                    <w:t>Малыш вечно теряет ночки и перчатки. Оставшиеся без пары вещи можно использовать так.</w:t>
                  </w:r>
                </w:p>
                <w:p w:rsidR="005C5978" w:rsidRPr="001A463E" w:rsidRDefault="005C5978" w:rsidP="004015B1">
                  <w:pPr>
                    <w:rPr>
                      <w:rFonts w:cs="Calibri"/>
                      <w:color w:val="A50021"/>
                      <w:sz w:val="44"/>
                    </w:rPr>
                  </w:pPr>
                  <w:r w:rsidRPr="004117CD">
                    <w:rPr>
                      <w:rFonts w:cs="Calibri"/>
                      <w:noProof/>
                      <w:color w:val="A50021"/>
                      <w:sz w:val="44"/>
                      <w:lang w:eastAsia="ru-RU"/>
                    </w:rPr>
                    <w:pict>
                      <v:shape id="Рисунок 28" o:spid="_x0000_i1048" type="#_x0000_t75" style="width:226.5pt;height:199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AABAAAAAgACAAIAAgAAAAAAAAAAAAAAAAAAAAAA&#10;AACKAAEAAAAEAAgAAAAAAAAAAAAAAAAAAAAAAAAAAAAAAAAAAAAAAAAAAAAAAAAAAAAAAAAAAAAA&#10;AAAAAAAAAAAAAAAAAAAAAAAAAAAAAAAAAAAAAAAAAAAAAAAAAAAAAAAAAAAAAAAAAAAAAAAAAAAA&#10;AAAAAAAAAAAAAAAAAAAAAAAAAAAAAAAAAACgAQAAAAAQAAgAAQABAIAC4AEAAAAAAAAAAAAACAC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AAAAAAAAACgAAAP//&#10;AAAAAHoHl9E84y0dj/54jtGQLKkIAAAAAAD//0lJKgDe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">
                        <v:imagedata r:id="rId15" o:title=""/>
                        <o:lock v:ext="edit" aspectratio="f"/>
                      </v:shape>
                    </w:pict>
                  </w:r>
                  <w:r w:rsidRPr="001A463E">
                    <w:rPr>
                      <w:rFonts w:cs="Calibri"/>
                      <w:color w:val="A50021"/>
                      <w:sz w:val="44"/>
                    </w:rPr>
                    <w:t xml:space="preserve">      </w:t>
                  </w:r>
                  <w:r w:rsidRPr="004117CD">
                    <w:rPr>
                      <w:rFonts w:cs="Calibri"/>
                      <w:noProof/>
                      <w:color w:val="A50021"/>
                      <w:sz w:val="44"/>
                      <w:lang w:eastAsia="ru-RU"/>
                    </w:rPr>
                    <w:pict>
                      <v:shape id="Рисунок 30" o:spid="_x0000_i1049" type="#_x0000_t75" style="width:275.25pt;height:203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AABAAAAAgACAAIAAgAAAAAAAAAAAAAAAAAAAAAAAACKAAEA&#10;AAAEAAgAAAAAAAAAAAAAAAAAAAAAAAAAAAAAAAAAAAAAAAAAAAAAAAAAAAAAAAAAAAAAAAAAAAAA&#10;AAAAAAAAAAAAAAAAAAAAAAAAAAAAAAAAAAAAAAAAAAAAAAAAAAAAAAAAAAAAAAAAAAAAAAAAAAAA&#10;AAAAAAAAAAAAAAAAAAAAAAAAAACgAQAAAAAQAAgAAQABAIAC4AEAAAAAAAAAAAAACAC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AAAAAAAAACgAAAP//AAAAAFUH&#10;ddQ84y0dj/54jtGQLKkIAAAAAAD//0lJKgDe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">
                        <v:imagedata r:id="rId16" o:title=""/>
                        <o:lock v:ext="edit" aspectratio="f"/>
                      </v:shape>
                    </w:pict>
                  </w:r>
                </w:p>
                <w:p w:rsidR="005C5978" w:rsidRDefault="005C5978" w:rsidP="00B10B59">
                  <w:pPr>
                    <w:jc w:val="center"/>
                  </w:pPr>
                </w:p>
                <w:p w:rsidR="005C5978" w:rsidRDefault="005C5978" w:rsidP="00B10B5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pict>
                      <v:shape id="Рисунок 31" o:spid="_x0000_i1050" type="#_x0000_t75" style="width:334.5pt;height:23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AAQAAAAIAAgACAAIAAAAAAAAAAAAAAAAAAAAA&#10;AAAAigABAAAABAAIAAAAAAAAAAAAAAAAAAAAAAAAAAAAAAAAAAAAAAAAAAAAAAAAAAAAAAAAAAAA&#10;AAAAAAAAAAAAAAAAAAAAAAAAAAAAAAAAAAAAAAAAAAAAAAAAAAAAAAAAAAAAAAAAAAAAAAAAAAAA&#10;AAAAAAAAAAAAAAAAAAAAAAAAAAAAAAAAAAAAoAEAAAAAEAAIAAEAAQCAAuABAAAAAAAAAAAAAAgA&#10;g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AAAAAAoAAAD/&#10;/wAAAAByB2PRPOMtHY/+eI7RkCypCAAAAAAA//9JSSoA3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">
                        <v:imagedata r:id="rId17" o:title=""/>
                        <o:lock v:ext="edit" aspectratio="f"/>
                      </v:shape>
                    </w:pict>
                  </w:r>
                </w:p>
                <w:p w:rsidR="005C5978" w:rsidRDefault="005C5978" w:rsidP="00B10B59">
                  <w:pPr>
                    <w:jc w:val="center"/>
                    <w:rPr>
                      <w:color w:val="A50021"/>
                      <w:sz w:val="44"/>
                    </w:rPr>
                  </w:pPr>
                  <w:r w:rsidRPr="00031A52">
                    <w:rPr>
                      <w:color w:val="A50021"/>
                      <w:sz w:val="44"/>
                    </w:rPr>
                    <w:t xml:space="preserve">Настольный театр, сделанный своими руками способствует развитию связной речи, воображения; </w:t>
                  </w:r>
                </w:p>
                <w:p w:rsidR="005C5978" w:rsidRDefault="005C5978" w:rsidP="00B10B59">
                  <w:pPr>
                    <w:jc w:val="center"/>
                    <w:rPr>
                      <w:color w:val="A50021"/>
                      <w:sz w:val="44"/>
                    </w:rPr>
                  </w:pPr>
                  <w:r w:rsidRPr="00031A52">
                    <w:rPr>
                      <w:color w:val="A50021"/>
                      <w:sz w:val="44"/>
                    </w:rPr>
                    <w:t>он оказывает психотерапевтический эффект, помогая ребенку справиться с переживаниями, страхами, получить недостающее внимание.</w:t>
                  </w:r>
                </w:p>
                <w:p w:rsidR="005C5978" w:rsidRPr="00031A52" w:rsidRDefault="005C5978" w:rsidP="00B10B59">
                  <w:pPr>
                    <w:jc w:val="center"/>
                    <w:rPr>
                      <w:color w:val="A50021"/>
                      <w:sz w:val="44"/>
                    </w:rPr>
                  </w:pPr>
                  <w:r>
                    <w:rPr>
                      <w:color w:val="A50021"/>
                      <w:sz w:val="44"/>
                    </w:rPr>
                    <w:t>Удачи Вам и вашим детям!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9" style="position:absolute;margin-left:-78.05pt;margin-top:-51.7pt;width:580pt;height:827pt;z-index:251651072" strokecolor="#c60" strokeweight="6pt">
            <v:fill r:id="rId4" o:title="" type="tile"/>
            <v:stroke linestyle="thickBetweenThin"/>
          </v:rect>
        </w:pict>
      </w:r>
    </w:p>
    <w:p w:rsidR="005C5978" w:rsidRDefault="005C5978"/>
    <w:sectPr w:rsidR="005C5978" w:rsidSect="008A5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20C3"/>
    <w:rsid w:val="00031A52"/>
    <w:rsid w:val="001A463E"/>
    <w:rsid w:val="002B6859"/>
    <w:rsid w:val="002D20C3"/>
    <w:rsid w:val="004015B1"/>
    <w:rsid w:val="004117CD"/>
    <w:rsid w:val="00422F28"/>
    <w:rsid w:val="004C1F59"/>
    <w:rsid w:val="004D6ABB"/>
    <w:rsid w:val="005C5978"/>
    <w:rsid w:val="00686021"/>
    <w:rsid w:val="006C068A"/>
    <w:rsid w:val="007A2EED"/>
    <w:rsid w:val="008A5B65"/>
    <w:rsid w:val="008A69D5"/>
    <w:rsid w:val="00966A00"/>
    <w:rsid w:val="00A97CF7"/>
    <w:rsid w:val="00B10B59"/>
    <w:rsid w:val="00B51408"/>
    <w:rsid w:val="00C32CD2"/>
    <w:rsid w:val="00C62F25"/>
    <w:rsid w:val="00F73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B6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D2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2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6552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73</TotalTime>
  <Pages>6</Pages>
  <Words>24</Words>
  <Characters>137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User</cp:lastModifiedBy>
  <cp:revision>6</cp:revision>
  <dcterms:created xsi:type="dcterms:W3CDTF">2014-11-20T07:57:00Z</dcterms:created>
  <dcterms:modified xsi:type="dcterms:W3CDTF">2018-02-06T08:17:00Z</dcterms:modified>
</cp:coreProperties>
</file>