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6E07" w:rsidRDefault="00A66E07" w:rsidP="00A91C59">
      <w:pPr>
        <w:spacing w:after="0" w:line="240" w:lineRule="auto"/>
        <w:jc w:val="center"/>
        <w:textAlignment w:val="baseline"/>
        <w:outlineLvl w:val="0"/>
        <w:rPr>
          <w:rFonts w:ascii="Comic Sans MS" w:hAnsi="Comic Sans MS"/>
          <w:b/>
          <w:bCs/>
          <w:kern w:val="36"/>
          <w:sz w:val="40"/>
          <w:szCs w:val="40"/>
        </w:rPr>
      </w:pPr>
      <w:r w:rsidRPr="00A91C59">
        <w:rPr>
          <w:rFonts w:ascii="Comic Sans MS" w:hAnsi="Comic Sans MS"/>
          <w:b/>
          <w:bCs/>
          <w:kern w:val="36"/>
          <w:sz w:val="40"/>
          <w:szCs w:val="40"/>
        </w:rPr>
        <w:t>Сценарий пр</w:t>
      </w:r>
      <w:r>
        <w:rPr>
          <w:rFonts w:ascii="Comic Sans MS" w:hAnsi="Comic Sans MS"/>
          <w:b/>
          <w:bCs/>
          <w:kern w:val="36"/>
          <w:sz w:val="40"/>
          <w:szCs w:val="40"/>
        </w:rPr>
        <w:t>аздника</w:t>
      </w:r>
    </w:p>
    <w:p w:rsidR="00A66E07" w:rsidRPr="00A91C59" w:rsidRDefault="00A66E07" w:rsidP="00A91C59">
      <w:pPr>
        <w:spacing w:after="0" w:line="240" w:lineRule="auto"/>
        <w:jc w:val="center"/>
        <w:textAlignment w:val="baseline"/>
        <w:outlineLvl w:val="0"/>
        <w:rPr>
          <w:rFonts w:ascii="Comic Sans MS" w:hAnsi="Comic Sans MS"/>
          <w:b/>
          <w:bCs/>
          <w:kern w:val="36"/>
          <w:sz w:val="40"/>
          <w:szCs w:val="40"/>
        </w:rPr>
      </w:pPr>
      <w:r w:rsidRPr="00A91C59">
        <w:rPr>
          <w:rFonts w:ascii="Comic Sans MS" w:hAnsi="Comic Sans MS"/>
          <w:b/>
          <w:bCs/>
          <w:kern w:val="36"/>
          <w:sz w:val="40"/>
          <w:szCs w:val="40"/>
        </w:rPr>
        <w:t>КТО КАК ВЕСНУ ВСТРЕЧАЕТ</w:t>
      </w:r>
    </w:p>
    <w:p w:rsidR="00A66E07" w:rsidRPr="00A91C59" w:rsidRDefault="00A66E07" w:rsidP="00A91C59">
      <w:pPr>
        <w:spacing w:after="0" w:line="225" w:lineRule="atLeast"/>
        <w:textAlignment w:val="baseline"/>
        <w:rPr>
          <w:rFonts w:ascii="Tahoma" w:hAnsi="Tahoma" w:cs="Tahoma"/>
          <w:color w:val="000000"/>
          <w:sz w:val="18"/>
          <w:szCs w:val="18"/>
        </w:rPr>
      </w:pPr>
    </w:p>
    <w:p w:rsidR="00A66E07" w:rsidRPr="00A91C59" w:rsidRDefault="00A66E07" w:rsidP="00A91C59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Интеграция</w:t>
      </w:r>
      <w:r w:rsidRPr="00A91C59"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следующих образовательных областей: познание, коммуникация, музыка, </w:t>
      </w:r>
      <w:r w:rsidRPr="00A91C5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социализация.</w:t>
      </w:r>
      <w:r w:rsidRPr="00A91C59">
        <w:rPr>
          <w:rFonts w:ascii="Times New Roman" w:hAnsi="Times New Roman"/>
          <w:color w:val="000000"/>
          <w:sz w:val="24"/>
          <w:szCs w:val="24"/>
        </w:rPr>
        <w:t> </w:t>
      </w:r>
    </w:p>
    <w:p w:rsidR="00A66E07" w:rsidRPr="00A91C59" w:rsidRDefault="00A66E07" w:rsidP="00A91C59">
      <w:pPr>
        <w:spacing w:after="0" w:line="225" w:lineRule="atLeast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A91C59">
        <w:rPr>
          <w:rFonts w:ascii="Times New Roman" w:hAnsi="Times New Roman"/>
          <w:color w:val="000000"/>
          <w:sz w:val="24"/>
          <w:szCs w:val="24"/>
        </w:rPr>
        <w:br/>
      </w:r>
      <w:r w:rsidRPr="00A91C59">
        <w:rPr>
          <w:rFonts w:ascii="Times New Roman" w:hAnsi="Times New Roman"/>
          <w:b/>
          <w:bCs/>
          <w:color w:val="000000"/>
          <w:sz w:val="24"/>
          <w:szCs w:val="24"/>
        </w:rPr>
        <w:t>Цель:</w:t>
      </w:r>
      <w:r w:rsidRPr="00A91C59">
        <w:rPr>
          <w:rFonts w:ascii="Times New Roman" w:hAnsi="Times New Roman"/>
          <w:color w:val="000000"/>
          <w:sz w:val="24"/>
          <w:szCs w:val="24"/>
        </w:rPr>
        <w:t> </w:t>
      </w:r>
      <w:r w:rsidRPr="00A91C5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создать у детей радостное настроение, вызвать эмоциональную отзывчивость, способствовать развитию интереса к окружающему миру.</w:t>
      </w:r>
      <w:r w:rsidRPr="00A91C59">
        <w:rPr>
          <w:rFonts w:ascii="Times New Roman" w:hAnsi="Times New Roman"/>
          <w:color w:val="000000"/>
          <w:sz w:val="24"/>
          <w:szCs w:val="24"/>
        </w:rPr>
        <w:br/>
      </w:r>
      <w:r w:rsidRPr="00A91C59">
        <w:rPr>
          <w:rFonts w:ascii="Times New Roman" w:hAnsi="Times New Roman"/>
          <w:b/>
          <w:bCs/>
          <w:color w:val="000000"/>
          <w:sz w:val="24"/>
          <w:szCs w:val="24"/>
        </w:rPr>
        <w:t>Задачи:</w:t>
      </w:r>
      <w:r w:rsidRPr="00A91C59">
        <w:rPr>
          <w:rFonts w:ascii="Times New Roman" w:hAnsi="Times New Roman"/>
          <w:color w:val="000000"/>
          <w:sz w:val="24"/>
          <w:szCs w:val="24"/>
        </w:rPr>
        <w:br/>
      </w:r>
      <w:r w:rsidRPr="00A91C5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совершенствовать музыкально-ритмические навыки детей через хороводы, танцы, упражнения, игры; закреплять вокально-хоровые навыки в процессе группового пения; систематизировать знания детей о приметах весны; развивать творческое воображение, память, внимание, речь; формировать самостоятельность, доброжелательность, коммуникабельность, готовность оказать помощь через игры, инсценировку; воспитывать любовь к природе.</w:t>
      </w:r>
    </w:p>
    <w:p w:rsidR="00A66E07" w:rsidRDefault="00A66E07" w:rsidP="00A91C59">
      <w:pPr>
        <w:spacing w:after="0" w:line="225" w:lineRule="atLeast"/>
        <w:jc w:val="center"/>
        <w:textAlignment w:val="baseline"/>
        <w:rPr>
          <w:rFonts w:ascii="Times New Roman" w:hAnsi="Times New Roman"/>
          <w:color w:val="000000"/>
          <w:sz w:val="24"/>
          <w:szCs w:val="24"/>
        </w:rPr>
      </w:pPr>
    </w:p>
    <w:p w:rsidR="00A66E07" w:rsidRPr="00A91C59" w:rsidRDefault="00A66E07" w:rsidP="00A91C59">
      <w:pPr>
        <w:spacing w:after="0" w:line="225" w:lineRule="atLeast"/>
        <w:jc w:val="center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A91C59">
        <w:rPr>
          <w:rFonts w:ascii="Times New Roman" w:hAnsi="Times New Roman"/>
          <w:color w:val="000000"/>
          <w:sz w:val="24"/>
          <w:szCs w:val="24"/>
        </w:rPr>
        <w:t>Звучит музыка. Дети входят в зал, становятся полукругом.</w:t>
      </w:r>
    </w:p>
    <w:p w:rsidR="00A66E07" w:rsidRPr="00A91C59" w:rsidRDefault="00A66E07" w:rsidP="00A91C59">
      <w:pPr>
        <w:spacing w:after="0" w:line="225" w:lineRule="atLeast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A91C59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Ведущий:</w:t>
      </w:r>
      <w:r w:rsidRPr="00A91C59">
        <w:rPr>
          <w:rFonts w:ascii="Times New Roman" w:hAnsi="Times New Roman"/>
          <w:i/>
          <w:iCs/>
          <w:color w:val="000000"/>
          <w:sz w:val="24"/>
          <w:szCs w:val="24"/>
        </w:rPr>
        <w:t> </w:t>
      </w:r>
      <w:r w:rsidRPr="00A91C59">
        <w:rPr>
          <w:rFonts w:ascii="Times New Roman" w:hAnsi="Times New Roman"/>
          <w:color w:val="000000"/>
          <w:sz w:val="24"/>
          <w:szCs w:val="24"/>
        </w:rPr>
        <w:t>— Здравствуйте, дорогие гости! Мы рады видеть всех в нашем нарядном зале, на нашем весеннем празднике.</w:t>
      </w:r>
    </w:p>
    <w:p w:rsidR="00A66E07" w:rsidRPr="00A91C59" w:rsidRDefault="00A66E07" w:rsidP="00A91C59">
      <w:pPr>
        <w:spacing w:after="0" w:line="225" w:lineRule="atLeast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A91C59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1-ый ребенок:</w:t>
      </w:r>
    </w:p>
    <w:p w:rsidR="00A66E07" w:rsidRPr="00A91C59" w:rsidRDefault="00A66E07" w:rsidP="00A91C59">
      <w:pPr>
        <w:spacing w:after="0" w:line="225" w:lineRule="atLeast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A91C59">
        <w:rPr>
          <w:rFonts w:ascii="Times New Roman" w:hAnsi="Times New Roman"/>
          <w:color w:val="000000"/>
          <w:sz w:val="24"/>
          <w:szCs w:val="24"/>
        </w:rPr>
        <w:t>— Знают дети все на свете,</w:t>
      </w:r>
      <w:r w:rsidRPr="00A91C59">
        <w:rPr>
          <w:rFonts w:ascii="Times New Roman" w:hAnsi="Times New Roman"/>
          <w:color w:val="000000"/>
          <w:sz w:val="24"/>
          <w:szCs w:val="24"/>
        </w:rPr>
        <w:br/>
        <w:t>Если тают снег и лёд,</w:t>
      </w:r>
      <w:r w:rsidRPr="00A91C59">
        <w:rPr>
          <w:rFonts w:ascii="Times New Roman" w:hAnsi="Times New Roman"/>
          <w:color w:val="000000"/>
          <w:sz w:val="24"/>
          <w:szCs w:val="24"/>
        </w:rPr>
        <w:br/>
        <w:t>Если солнце жарче светит,</w:t>
      </w:r>
      <w:r w:rsidRPr="00A91C59">
        <w:rPr>
          <w:rFonts w:ascii="Times New Roman" w:hAnsi="Times New Roman"/>
          <w:color w:val="000000"/>
          <w:sz w:val="24"/>
          <w:szCs w:val="24"/>
        </w:rPr>
        <w:br/>
        <w:t>Значит, к нам Весна идёт.</w:t>
      </w:r>
    </w:p>
    <w:p w:rsidR="00A66E07" w:rsidRPr="00A91C59" w:rsidRDefault="00A66E07" w:rsidP="00A91C59">
      <w:pPr>
        <w:spacing w:after="0" w:line="225" w:lineRule="atLeast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A91C59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2-ой ребенок:</w:t>
      </w:r>
    </w:p>
    <w:p w:rsidR="00A66E07" w:rsidRPr="00A91C59" w:rsidRDefault="00A66E07" w:rsidP="00A91C59">
      <w:pPr>
        <w:spacing w:after="0" w:line="225" w:lineRule="atLeast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A91C59">
        <w:rPr>
          <w:rFonts w:ascii="Times New Roman" w:hAnsi="Times New Roman"/>
          <w:color w:val="000000"/>
          <w:sz w:val="24"/>
          <w:szCs w:val="24"/>
        </w:rPr>
        <w:t>— Птицы с юга прилетели,</w:t>
      </w:r>
      <w:r w:rsidRPr="00A91C59">
        <w:rPr>
          <w:rFonts w:ascii="Times New Roman" w:hAnsi="Times New Roman"/>
          <w:color w:val="000000"/>
          <w:sz w:val="24"/>
          <w:szCs w:val="24"/>
        </w:rPr>
        <w:br/>
        <w:t>Вновь соловушка поёт.</w:t>
      </w:r>
      <w:r w:rsidRPr="00A91C59">
        <w:rPr>
          <w:rFonts w:ascii="Times New Roman" w:hAnsi="Times New Roman"/>
          <w:color w:val="000000"/>
          <w:sz w:val="24"/>
          <w:szCs w:val="24"/>
        </w:rPr>
        <w:br/>
        <w:t>Зазвенели птичьи трели –</w:t>
      </w:r>
      <w:r w:rsidRPr="00A91C59">
        <w:rPr>
          <w:rFonts w:ascii="Times New Roman" w:hAnsi="Times New Roman"/>
          <w:color w:val="000000"/>
          <w:sz w:val="24"/>
          <w:szCs w:val="24"/>
        </w:rPr>
        <w:br/>
        <w:t>Это к нам Весна идёт.</w:t>
      </w:r>
    </w:p>
    <w:p w:rsidR="00A66E07" w:rsidRPr="00A91C59" w:rsidRDefault="00A66E07" w:rsidP="00A91C59">
      <w:pPr>
        <w:spacing w:after="0" w:line="225" w:lineRule="atLeast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A91C59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3-ий ребенок:</w:t>
      </w:r>
    </w:p>
    <w:p w:rsidR="00A66E07" w:rsidRPr="00A91C59" w:rsidRDefault="00A66E07" w:rsidP="00A91C59">
      <w:pPr>
        <w:spacing w:after="0" w:line="225" w:lineRule="atLeast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A91C59">
        <w:rPr>
          <w:rFonts w:ascii="Times New Roman" w:hAnsi="Times New Roman"/>
          <w:color w:val="000000"/>
          <w:sz w:val="24"/>
          <w:szCs w:val="24"/>
        </w:rPr>
        <w:t>— Все Весну встречают, рады —</w:t>
      </w:r>
      <w:r w:rsidRPr="00A91C59">
        <w:rPr>
          <w:rFonts w:ascii="Times New Roman" w:hAnsi="Times New Roman"/>
          <w:color w:val="000000"/>
          <w:sz w:val="24"/>
          <w:szCs w:val="24"/>
        </w:rPr>
        <w:br/>
        <w:t>Рады солнцу и теплу.</w:t>
      </w:r>
      <w:r w:rsidRPr="00A91C59">
        <w:rPr>
          <w:rFonts w:ascii="Times New Roman" w:hAnsi="Times New Roman"/>
          <w:color w:val="000000"/>
          <w:sz w:val="24"/>
          <w:szCs w:val="24"/>
        </w:rPr>
        <w:br/>
        <w:t>Дарит всем весна в награду</w:t>
      </w:r>
      <w:r w:rsidRPr="00A91C59">
        <w:rPr>
          <w:rFonts w:ascii="Times New Roman" w:hAnsi="Times New Roman"/>
          <w:color w:val="000000"/>
          <w:sz w:val="24"/>
          <w:szCs w:val="24"/>
        </w:rPr>
        <w:br/>
        <w:t>Песню звонкую свою.</w:t>
      </w:r>
    </w:p>
    <w:p w:rsidR="00A66E07" w:rsidRPr="00A91C59" w:rsidRDefault="00A66E07" w:rsidP="00A91C59">
      <w:pPr>
        <w:spacing w:after="0" w:line="240" w:lineRule="auto"/>
        <w:textAlignment w:val="baseline"/>
        <w:outlineLvl w:val="2"/>
        <w:rPr>
          <w:rFonts w:ascii="Times New Roman" w:hAnsi="Times New Roman"/>
          <w:b/>
          <w:bCs/>
          <w:color w:val="F16221"/>
          <w:sz w:val="24"/>
          <w:szCs w:val="24"/>
        </w:rPr>
      </w:pPr>
      <w:r w:rsidRPr="00A91C59">
        <w:rPr>
          <w:rFonts w:ascii="Times New Roman" w:hAnsi="Times New Roman"/>
          <w:b/>
          <w:bCs/>
          <w:color w:val="F16221"/>
          <w:sz w:val="24"/>
          <w:szCs w:val="24"/>
        </w:rPr>
        <w:t xml:space="preserve">Песня </w:t>
      </w:r>
      <w:r>
        <w:rPr>
          <w:rFonts w:ascii="Times New Roman" w:hAnsi="Times New Roman"/>
          <w:b/>
          <w:bCs/>
          <w:color w:val="F16221"/>
          <w:sz w:val="24"/>
          <w:szCs w:val="24"/>
        </w:rPr>
        <w:t>______________________________________________________________</w:t>
      </w:r>
    </w:p>
    <w:p w:rsidR="00A66E07" w:rsidRPr="00A91C59" w:rsidRDefault="00A66E07" w:rsidP="00A91C59">
      <w:pPr>
        <w:spacing w:after="0" w:line="225" w:lineRule="atLeast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A91C59">
        <w:rPr>
          <w:rFonts w:ascii="Times New Roman" w:hAnsi="Times New Roman"/>
          <w:color w:val="000000"/>
          <w:sz w:val="24"/>
          <w:szCs w:val="24"/>
        </w:rPr>
        <w:t>После песни дети садятся на стульчики</w:t>
      </w:r>
    </w:p>
    <w:p w:rsidR="00A66E07" w:rsidRPr="00A91C59" w:rsidRDefault="00A66E07" w:rsidP="00A91C59">
      <w:pPr>
        <w:spacing w:after="0" w:line="225" w:lineRule="atLeast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A91C59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4-ой ребенок:</w:t>
      </w:r>
    </w:p>
    <w:p w:rsidR="00A66E07" w:rsidRPr="00A91C59" w:rsidRDefault="00A66E07" w:rsidP="00A91C59">
      <w:pPr>
        <w:spacing w:after="0" w:line="225" w:lineRule="atLeast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A91C59">
        <w:rPr>
          <w:rFonts w:ascii="Times New Roman" w:hAnsi="Times New Roman"/>
          <w:color w:val="000000"/>
          <w:sz w:val="24"/>
          <w:szCs w:val="24"/>
        </w:rPr>
        <w:t>— А березка белая веточкой качает.</w:t>
      </w:r>
      <w:r w:rsidRPr="00A91C59">
        <w:rPr>
          <w:rFonts w:ascii="Times New Roman" w:hAnsi="Times New Roman"/>
          <w:color w:val="000000"/>
          <w:sz w:val="24"/>
          <w:szCs w:val="24"/>
        </w:rPr>
        <w:br/>
        <w:t>Ей тихонько ветерок песню напевает.</w:t>
      </w:r>
      <w:r w:rsidRPr="00A91C59">
        <w:rPr>
          <w:rFonts w:ascii="Times New Roman" w:hAnsi="Times New Roman"/>
          <w:color w:val="000000"/>
          <w:sz w:val="24"/>
          <w:szCs w:val="24"/>
        </w:rPr>
        <w:br/>
        <w:t>Песенку весеннюю про тепло и солнце,</w:t>
      </w:r>
      <w:r w:rsidRPr="00A91C59">
        <w:rPr>
          <w:rFonts w:ascii="Times New Roman" w:hAnsi="Times New Roman"/>
          <w:color w:val="000000"/>
          <w:sz w:val="24"/>
          <w:szCs w:val="24"/>
        </w:rPr>
        <w:br/>
        <w:t>И про то, как яркий луч заглянул в оконце.</w:t>
      </w:r>
    </w:p>
    <w:p w:rsidR="00A66E07" w:rsidRPr="00A91C59" w:rsidRDefault="00A66E07" w:rsidP="00A91C59">
      <w:pPr>
        <w:spacing w:after="0" w:line="240" w:lineRule="auto"/>
        <w:textAlignment w:val="baseline"/>
        <w:outlineLvl w:val="2"/>
        <w:rPr>
          <w:rFonts w:ascii="Times New Roman" w:hAnsi="Times New Roman"/>
          <w:b/>
          <w:bCs/>
          <w:color w:val="F16221"/>
          <w:sz w:val="24"/>
          <w:szCs w:val="24"/>
        </w:rPr>
      </w:pPr>
      <w:r w:rsidRPr="00A91C59">
        <w:rPr>
          <w:rFonts w:ascii="Times New Roman" w:hAnsi="Times New Roman"/>
          <w:b/>
          <w:bCs/>
          <w:color w:val="F16221"/>
          <w:sz w:val="24"/>
          <w:szCs w:val="24"/>
        </w:rPr>
        <w:t xml:space="preserve">Танец </w:t>
      </w:r>
      <w:r>
        <w:rPr>
          <w:rFonts w:ascii="Times New Roman" w:hAnsi="Times New Roman"/>
          <w:b/>
          <w:bCs/>
          <w:color w:val="F16221"/>
          <w:sz w:val="24"/>
          <w:szCs w:val="24"/>
        </w:rPr>
        <w:t>______________________________________________________________</w:t>
      </w:r>
    </w:p>
    <w:p w:rsidR="00A66E07" w:rsidRPr="00A91C59" w:rsidRDefault="00A66E07" w:rsidP="00A91C59">
      <w:pPr>
        <w:spacing w:after="0" w:line="225" w:lineRule="atLeast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A91C59">
        <w:rPr>
          <w:rFonts w:ascii="Times New Roman" w:hAnsi="Times New Roman"/>
          <w:color w:val="000000"/>
          <w:sz w:val="24"/>
          <w:szCs w:val="24"/>
        </w:rPr>
        <w:t>Звучит музыка. Заходит Василий Карамелькин.</w:t>
      </w:r>
    </w:p>
    <w:p w:rsidR="00A66E07" w:rsidRPr="00A91C59" w:rsidRDefault="00A66E07" w:rsidP="00A91C59">
      <w:pPr>
        <w:spacing w:after="0" w:line="225" w:lineRule="atLeast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A91C59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Вася:</w:t>
      </w:r>
      <w:r w:rsidRPr="00A91C59">
        <w:rPr>
          <w:rFonts w:ascii="Times New Roman" w:hAnsi="Times New Roman"/>
          <w:i/>
          <w:iCs/>
          <w:color w:val="000000"/>
          <w:sz w:val="24"/>
          <w:szCs w:val="24"/>
        </w:rPr>
        <w:t> </w:t>
      </w:r>
      <w:r w:rsidRPr="00A91C59">
        <w:rPr>
          <w:rFonts w:ascii="Times New Roman" w:hAnsi="Times New Roman"/>
          <w:color w:val="000000"/>
          <w:sz w:val="24"/>
          <w:szCs w:val="24"/>
        </w:rPr>
        <w:t>— Здравствуйте, ребята!</w:t>
      </w:r>
    </w:p>
    <w:p w:rsidR="00A66E07" w:rsidRPr="00A91C59" w:rsidRDefault="00A66E07" w:rsidP="00A91C59">
      <w:pPr>
        <w:spacing w:after="0" w:line="225" w:lineRule="atLeast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A91C59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Ведущий:</w:t>
      </w:r>
      <w:r w:rsidRPr="00A91C59">
        <w:rPr>
          <w:rFonts w:ascii="Times New Roman" w:hAnsi="Times New Roman"/>
          <w:i/>
          <w:iCs/>
          <w:color w:val="000000"/>
          <w:sz w:val="24"/>
          <w:szCs w:val="24"/>
        </w:rPr>
        <w:t> </w:t>
      </w:r>
      <w:r w:rsidRPr="00A91C59">
        <w:rPr>
          <w:rFonts w:ascii="Times New Roman" w:hAnsi="Times New Roman"/>
          <w:color w:val="000000"/>
          <w:sz w:val="24"/>
          <w:szCs w:val="24"/>
        </w:rPr>
        <w:t>— Здравствуй, мальчик!</w:t>
      </w:r>
    </w:p>
    <w:p w:rsidR="00A66E07" w:rsidRPr="00A91C59" w:rsidRDefault="00A66E07" w:rsidP="00A91C59">
      <w:pPr>
        <w:spacing w:after="0" w:line="225" w:lineRule="atLeast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A91C59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Вася:</w:t>
      </w:r>
      <w:r w:rsidRPr="00A91C59">
        <w:rPr>
          <w:rFonts w:ascii="Times New Roman" w:hAnsi="Times New Roman"/>
          <w:i/>
          <w:iCs/>
          <w:color w:val="000000"/>
          <w:sz w:val="24"/>
          <w:szCs w:val="24"/>
        </w:rPr>
        <w:t> </w:t>
      </w:r>
      <w:r w:rsidRPr="00A91C59">
        <w:rPr>
          <w:rFonts w:ascii="Times New Roman" w:hAnsi="Times New Roman"/>
          <w:color w:val="000000"/>
          <w:sz w:val="24"/>
          <w:szCs w:val="24"/>
        </w:rPr>
        <w:t>— Я Вася Карамелькин, а вы кто такие будете? (Ответы детей.)</w:t>
      </w:r>
    </w:p>
    <w:p w:rsidR="00A66E07" w:rsidRPr="00A91C59" w:rsidRDefault="00A66E07" w:rsidP="00A91C59">
      <w:pPr>
        <w:spacing w:after="0" w:line="225" w:lineRule="atLeast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A91C59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Ведущий:</w:t>
      </w:r>
      <w:r w:rsidRPr="00A91C59">
        <w:rPr>
          <w:rFonts w:ascii="Times New Roman" w:hAnsi="Times New Roman"/>
          <w:color w:val="000000"/>
          <w:sz w:val="24"/>
          <w:szCs w:val="24"/>
        </w:rPr>
        <w:t> — Мы ребята из детского сада.</w:t>
      </w:r>
    </w:p>
    <w:p w:rsidR="00A66E07" w:rsidRPr="00A91C59" w:rsidRDefault="00A66E07" w:rsidP="00A91C59">
      <w:pPr>
        <w:spacing w:after="0" w:line="225" w:lineRule="atLeast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A91C59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Вася:</w:t>
      </w:r>
      <w:r w:rsidRPr="00A91C59">
        <w:rPr>
          <w:rFonts w:ascii="Times New Roman" w:hAnsi="Times New Roman"/>
          <w:i/>
          <w:iCs/>
          <w:color w:val="000000"/>
          <w:sz w:val="24"/>
          <w:szCs w:val="24"/>
        </w:rPr>
        <w:t> </w:t>
      </w:r>
      <w:r w:rsidRPr="00A91C59">
        <w:rPr>
          <w:rFonts w:ascii="Times New Roman" w:hAnsi="Times New Roman"/>
          <w:color w:val="000000"/>
          <w:sz w:val="24"/>
          <w:szCs w:val="24"/>
        </w:rPr>
        <w:t>— А чего это вы тут делаете?</w:t>
      </w:r>
    </w:p>
    <w:p w:rsidR="00A66E07" w:rsidRPr="00A91C59" w:rsidRDefault="00A66E07" w:rsidP="00A91C59">
      <w:pPr>
        <w:spacing w:after="0" w:line="225" w:lineRule="atLeast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A91C59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Ведущий:</w:t>
      </w:r>
      <w:r w:rsidRPr="00A91C59">
        <w:rPr>
          <w:rFonts w:ascii="Times New Roman" w:hAnsi="Times New Roman"/>
          <w:i/>
          <w:iCs/>
          <w:color w:val="000000"/>
          <w:sz w:val="24"/>
          <w:szCs w:val="24"/>
        </w:rPr>
        <w:t> </w:t>
      </w:r>
      <w:r w:rsidRPr="00A91C59">
        <w:rPr>
          <w:rFonts w:ascii="Times New Roman" w:hAnsi="Times New Roman"/>
          <w:color w:val="000000"/>
          <w:sz w:val="24"/>
          <w:szCs w:val="24"/>
        </w:rPr>
        <w:t>— Мы веселимся, Весну встречаем!</w:t>
      </w:r>
    </w:p>
    <w:p w:rsidR="00A66E07" w:rsidRPr="00A91C59" w:rsidRDefault="00A66E07" w:rsidP="00A91C59">
      <w:pPr>
        <w:spacing w:after="0" w:line="225" w:lineRule="atLeast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A91C59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Вася:</w:t>
      </w:r>
      <w:r w:rsidRPr="00A91C59">
        <w:rPr>
          <w:rFonts w:ascii="Times New Roman" w:hAnsi="Times New Roman"/>
          <w:i/>
          <w:iCs/>
          <w:color w:val="000000"/>
          <w:sz w:val="24"/>
          <w:szCs w:val="24"/>
        </w:rPr>
        <w:t> </w:t>
      </w:r>
      <w:r w:rsidRPr="00A91C59">
        <w:rPr>
          <w:rFonts w:ascii="Times New Roman" w:hAnsi="Times New Roman"/>
          <w:color w:val="000000"/>
          <w:sz w:val="24"/>
          <w:szCs w:val="24"/>
        </w:rPr>
        <w:t>— Весну встречаете?! Почему вы здесь её встречаете? Нужно на железнодорожный вокзал идти! Во сколько прибывает поезд?</w:t>
      </w:r>
    </w:p>
    <w:p w:rsidR="00A66E07" w:rsidRPr="00A91C59" w:rsidRDefault="00A66E07" w:rsidP="00A91C59">
      <w:pPr>
        <w:spacing w:after="0" w:line="225" w:lineRule="atLeast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A91C59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Ведущий:</w:t>
      </w:r>
      <w:r w:rsidRPr="00A91C59">
        <w:rPr>
          <w:rFonts w:ascii="Times New Roman" w:hAnsi="Times New Roman"/>
          <w:i/>
          <w:iCs/>
          <w:color w:val="000000"/>
          <w:sz w:val="24"/>
          <w:szCs w:val="24"/>
        </w:rPr>
        <w:t> </w:t>
      </w:r>
      <w:r w:rsidRPr="00A91C59">
        <w:rPr>
          <w:rFonts w:ascii="Times New Roman" w:hAnsi="Times New Roman"/>
          <w:color w:val="000000"/>
          <w:sz w:val="24"/>
          <w:szCs w:val="24"/>
        </w:rPr>
        <w:t>— Эх ты, Василий! Весна не на поезде едет, она сама приходит!</w:t>
      </w:r>
    </w:p>
    <w:p w:rsidR="00A66E07" w:rsidRPr="00A91C59" w:rsidRDefault="00A66E07" w:rsidP="00A91C59">
      <w:pPr>
        <w:spacing w:after="0" w:line="225" w:lineRule="atLeast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A91C59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Вася:</w:t>
      </w:r>
      <w:r w:rsidRPr="00A91C59">
        <w:rPr>
          <w:rFonts w:ascii="Times New Roman" w:hAnsi="Times New Roman"/>
          <w:color w:val="000000"/>
          <w:sz w:val="24"/>
          <w:szCs w:val="24"/>
        </w:rPr>
        <w:t> — Это вы ничего не знаете! Можно самим отправиться к ней на встречу. Поехали!</w:t>
      </w:r>
    </w:p>
    <w:p w:rsidR="00A66E07" w:rsidRPr="00A91C59" w:rsidRDefault="00A66E07" w:rsidP="00A91C59">
      <w:pPr>
        <w:spacing w:after="0" w:line="240" w:lineRule="auto"/>
        <w:textAlignment w:val="baseline"/>
        <w:outlineLvl w:val="2"/>
        <w:rPr>
          <w:rFonts w:ascii="Times New Roman" w:hAnsi="Times New Roman"/>
          <w:b/>
          <w:bCs/>
          <w:color w:val="F16221"/>
          <w:sz w:val="24"/>
          <w:szCs w:val="24"/>
        </w:rPr>
      </w:pPr>
      <w:r>
        <w:rPr>
          <w:rFonts w:ascii="Times New Roman" w:hAnsi="Times New Roman"/>
          <w:b/>
          <w:bCs/>
          <w:color w:val="F16221"/>
          <w:sz w:val="24"/>
          <w:szCs w:val="24"/>
        </w:rPr>
        <w:t>Игра «Поезд»</w:t>
      </w:r>
    </w:p>
    <w:p w:rsidR="00A66E07" w:rsidRPr="00A91C59" w:rsidRDefault="00A66E07" w:rsidP="00A91C59">
      <w:pPr>
        <w:spacing w:after="0" w:line="225" w:lineRule="atLeast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A91C59">
        <w:rPr>
          <w:rFonts w:ascii="Times New Roman" w:hAnsi="Times New Roman"/>
          <w:color w:val="000000"/>
          <w:sz w:val="24"/>
          <w:szCs w:val="24"/>
        </w:rPr>
        <w:t xml:space="preserve">После </w:t>
      </w:r>
      <w:r>
        <w:rPr>
          <w:rFonts w:ascii="Times New Roman" w:hAnsi="Times New Roman"/>
          <w:color w:val="000000"/>
          <w:sz w:val="24"/>
          <w:szCs w:val="24"/>
        </w:rPr>
        <w:t>игры</w:t>
      </w:r>
      <w:r w:rsidRPr="00A91C59">
        <w:rPr>
          <w:rFonts w:ascii="Times New Roman" w:hAnsi="Times New Roman"/>
          <w:color w:val="000000"/>
          <w:sz w:val="24"/>
          <w:szCs w:val="24"/>
        </w:rPr>
        <w:t xml:space="preserve"> дети садятся.</w:t>
      </w:r>
    </w:p>
    <w:p w:rsidR="00A66E07" w:rsidRPr="00A91C59" w:rsidRDefault="00A66E07" w:rsidP="00A91C59">
      <w:pPr>
        <w:spacing w:after="0" w:line="225" w:lineRule="atLeast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A91C59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Ведущий:</w:t>
      </w:r>
      <w:r w:rsidRPr="00A91C59">
        <w:rPr>
          <w:rFonts w:ascii="Times New Roman" w:hAnsi="Times New Roman"/>
          <w:i/>
          <w:iCs/>
          <w:color w:val="000000"/>
          <w:sz w:val="24"/>
          <w:szCs w:val="24"/>
        </w:rPr>
        <w:t> </w:t>
      </w:r>
      <w:r w:rsidRPr="00A91C59">
        <w:rPr>
          <w:rFonts w:ascii="Times New Roman" w:hAnsi="Times New Roman"/>
          <w:color w:val="000000"/>
          <w:sz w:val="24"/>
          <w:szCs w:val="24"/>
        </w:rPr>
        <w:t>— Посмотрите-ка, ребятки, мы оказались на лесной полянке. А вот и жители лесные.</w:t>
      </w:r>
    </w:p>
    <w:p w:rsidR="00A66E07" w:rsidRPr="00A91C59" w:rsidRDefault="00A66E07" w:rsidP="00A91C59">
      <w:pPr>
        <w:spacing w:after="0" w:line="225" w:lineRule="atLeast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A91C59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Зайчик:</w:t>
      </w:r>
    </w:p>
    <w:p w:rsidR="00A66E07" w:rsidRPr="00A91C59" w:rsidRDefault="00A66E07" w:rsidP="00A91C59">
      <w:pPr>
        <w:spacing w:after="0" w:line="225" w:lineRule="atLeast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A91C59">
        <w:rPr>
          <w:rFonts w:ascii="Times New Roman" w:hAnsi="Times New Roman"/>
          <w:color w:val="000000"/>
          <w:sz w:val="24"/>
          <w:szCs w:val="24"/>
        </w:rPr>
        <w:t>— Я, зайка, зиму жил в лесу,</w:t>
      </w:r>
      <w:r w:rsidRPr="00A91C59">
        <w:rPr>
          <w:rFonts w:ascii="Times New Roman" w:hAnsi="Times New Roman"/>
          <w:color w:val="000000"/>
          <w:sz w:val="24"/>
          <w:szCs w:val="24"/>
        </w:rPr>
        <w:br/>
        <w:t>Боялся встретить там Лису.</w:t>
      </w:r>
      <w:r w:rsidRPr="00A91C59">
        <w:rPr>
          <w:rFonts w:ascii="Times New Roman" w:hAnsi="Times New Roman"/>
          <w:color w:val="000000"/>
          <w:sz w:val="24"/>
          <w:szCs w:val="24"/>
        </w:rPr>
        <w:br/>
        <w:t>Давно морковки я не ел,</w:t>
      </w:r>
      <w:r w:rsidRPr="00A91C59">
        <w:rPr>
          <w:rFonts w:ascii="Times New Roman" w:hAnsi="Times New Roman"/>
          <w:color w:val="000000"/>
          <w:sz w:val="24"/>
          <w:szCs w:val="24"/>
        </w:rPr>
        <w:br/>
        <w:t>А рядом с вами осмелел!</w:t>
      </w:r>
    </w:p>
    <w:p w:rsidR="00A66E07" w:rsidRPr="00A91C59" w:rsidRDefault="00A66E07" w:rsidP="00A91C59">
      <w:pPr>
        <w:spacing w:after="0" w:line="225" w:lineRule="atLeast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A91C59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Лиса:</w:t>
      </w:r>
    </w:p>
    <w:p w:rsidR="00A66E07" w:rsidRPr="00A91C59" w:rsidRDefault="00A66E07" w:rsidP="00A91C59">
      <w:pPr>
        <w:spacing w:after="0" w:line="225" w:lineRule="atLeast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A91C59">
        <w:rPr>
          <w:rFonts w:ascii="Times New Roman" w:hAnsi="Times New Roman"/>
          <w:color w:val="000000"/>
          <w:sz w:val="24"/>
          <w:szCs w:val="24"/>
        </w:rPr>
        <w:t>— Ребятки, это я, Лиса!</w:t>
      </w:r>
      <w:r w:rsidRPr="00A91C59">
        <w:rPr>
          <w:rFonts w:ascii="Times New Roman" w:hAnsi="Times New Roman"/>
          <w:color w:val="000000"/>
          <w:sz w:val="24"/>
          <w:szCs w:val="24"/>
        </w:rPr>
        <w:br/>
        <w:t>При мне мой хвост — моя краса.</w:t>
      </w:r>
      <w:r w:rsidRPr="00A91C59">
        <w:rPr>
          <w:rFonts w:ascii="Times New Roman" w:hAnsi="Times New Roman"/>
          <w:color w:val="000000"/>
          <w:sz w:val="24"/>
          <w:szCs w:val="24"/>
        </w:rPr>
        <w:br/>
        <w:t>Бродила по лесу зимой</w:t>
      </w:r>
      <w:r w:rsidRPr="00A91C59">
        <w:rPr>
          <w:rFonts w:ascii="Times New Roman" w:hAnsi="Times New Roman"/>
          <w:color w:val="000000"/>
          <w:sz w:val="24"/>
          <w:szCs w:val="24"/>
        </w:rPr>
        <w:br/>
        <w:t>И скучно было мне одной!</w:t>
      </w:r>
    </w:p>
    <w:p w:rsidR="00A66E07" w:rsidRPr="00A91C59" w:rsidRDefault="00A66E07" w:rsidP="00A91C59">
      <w:pPr>
        <w:spacing w:after="0" w:line="225" w:lineRule="atLeast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A91C59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Волк:</w:t>
      </w:r>
    </w:p>
    <w:p w:rsidR="00A66E07" w:rsidRPr="00A91C59" w:rsidRDefault="00A66E07" w:rsidP="00A91C59">
      <w:pPr>
        <w:spacing w:after="0" w:line="225" w:lineRule="atLeast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A91C59">
        <w:rPr>
          <w:rFonts w:ascii="Times New Roman" w:hAnsi="Times New Roman"/>
          <w:color w:val="000000"/>
          <w:sz w:val="24"/>
          <w:szCs w:val="24"/>
        </w:rPr>
        <w:t>— Кто сказал, что волки злые?</w:t>
      </w:r>
      <w:r w:rsidRPr="00A91C59">
        <w:rPr>
          <w:rFonts w:ascii="Times New Roman" w:hAnsi="Times New Roman"/>
          <w:color w:val="000000"/>
          <w:sz w:val="24"/>
          <w:szCs w:val="24"/>
        </w:rPr>
        <w:br/>
        <w:t>Ну не все же мы такие.</w:t>
      </w:r>
      <w:r w:rsidRPr="00A91C59">
        <w:rPr>
          <w:rFonts w:ascii="Times New Roman" w:hAnsi="Times New Roman"/>
          <w:color w:val="000000"/>
          <w:sz w:val="24"/>
          <w:szCs w:val="24"/>
        </w:rPr>
        <w:br/>
        <w:t>Я зайчат не обижаю</w:t>
      </w:r>
      <w:r w:rsidRPr="00A91C59">
        <w:rPr>
          <w:rFonts w:ascii="Times New Roman" w:hAnsi="Times New Roman"/>
          <w:color w:val="000000"/>
          <w:sz w:val="24"/>
          <w:szCs w:val="24"/>
        </w:rPr>
        <w:br/>
        <w:t>И с ребятками играю.</w:t>
      </w:r>
    </w:p>
    <w:p w:rsidR="00A66E07" w:rsidRPr="00A91C59" w:rsidRDefault="00A66E07" w:rsidP="00A91C59">
      <w:pPr>
        <w:spacing w:after="0" w:line="225" w:lineRule="atLeast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A91C59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Мишка:  </w:t>
      </w:r>
    </w:p>
    <w:p w:rsidR="00A66E07" w:rsidRPr="00A91C59" w:rsidRDefault="00A66E07" w:rsidP="00A91C59">
      <w:pPr>
        <w:spacing w:after="0" w:line="225" w:lineRule="atLeast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A91C59">
        <w:rPr>
          <w:rFonts w:ascii="Times New Roman" w:hAnsi="Times New Roman"/>
          <w:color w:val="000000"/>
          <w:sz w:val="24"/>
          <w:szCs w:val="24"/>
        </w:rPr>
        <w:t>— Ребята, кто меня узнал?</w:t>
      </w:r>
      <w:r w:rsidRPr="00A91C59">
        <w:rPr>
          <w:rFonts w:ascii="Times New Roman" w:hAnsi="Times New Roman"/>
          <w:color w:val="000000"/>
          <w:sz w:val="24"/>
          <w:szCs w:val="24"/>
        </w:rPr>
        <w:br/>
        <w:t>Я мишка, я без вас скучал.</w:t>
      </w:r>
      <w:r w:rsidRPr="00A91C59">
        <w:rPr>
          <w:rFonts w:ascii="Times New Roman" w:hAnsi="Times New Roman"/>
          <w:color w:val="000000"/>
          <w:sz w:val="24"/>
          <w:szCs w:val="24"/>
        </w:rPr>
        <w:br/>
        <w:t>Зимой сосал в берлоге лапу,</w:t>
      </w:r>
      <w:r w:rsidRPr="00A91C59">
        <w:rPr>
          <w:rFonts w:ascii="Times New Roman" w:hAnsi="Times New Roman"/>
          <w:color w:val="000000"/>
          <w:sz w:val="24"/>
          <w:szCs w:val="24"/>
        </w:rPr>
        <w:br/>
        <w:t>Ни маму не будил, ни папу.</w:t>
      </w:r>
      <w:r w:rsidRPr="00A91C59">
        <w:rPr>
          <w:rFonts w:ascii="Times New Roman" w:hAnsi="Times New Roman"/>
          <w:color w:val="000000"/>
          <w:sz w:val="24"/>
          <w:szCs w:val="24"/>
        </w:rPr>
        <w:br/>
        <w:t>И оттого, что я не ел,</w:t>
      </w:r>
      <w:r w:rsidRPr="00A91C59">
        <w:rPr>
          <w:rFonts w:ascii="Times New Roman" w:hAnsi="Times New Roman"/>
          <w:color w:val="000000"/>
          <w:sz w:val="24"/>
          <w:szCs w:val="24"/>
        </w:rPr>
        <w:br/>
        <w:t>Немного вроде похудел.</w:t>
      </w:r>
    </w:p>
    <w:p w:rsidR="00A66E07" w:rsidRPr="00A91C59" w:rsidRDefault="00A66E07" w:rsidP="00A91C59">
      <w:pPr>
        <w:spacing w:after="0" w:line="225" w:lineRule="atLeast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A91C59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Вася:</w:t>
      </w:r>
      <w:r w:rsidRPr="00A91C59">
        <w:rPr>
          <w:rFonts w:ascii="Times New Roman" w:hAnsi="Times New Roman"/>
          <w:color w:val="000000"/>
          <w:sz w:val="24"/>
          <w:szCs w:val="24"/>
        </w:rPr>
        <w:t> — Ребята, надо Мишке помочь, нельзя ему худеть. Нужно срочно его накормить!</w:t>
      </w:r>
    </w:p>
    <w:p w:rsidR="00A66E07" w:rsidRPr="00A91C59" w:rsidRDefault="00A66E07" w:rsidP="00A91C59">
      <w:pPr>
        <w:spacing w:after="0" w:line="225" w:lineRule="atLeast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A91C59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Ведущий:</w:t>
      </w:r>
      <w:r w:rsidRPr="00A91C59">
        <w:rPr>
          <w:rFonts w:ascii="Times New Roman" w:hAnsi="Times New Roman"/>
          <w:color w:val="000000"/>
          <w:sz w:val="24"/>
          <w:szCs w:val="24"/>
        </w:rPr>
        <w:t> — Сейчас, сейчас! Накормим его вкусной кашей!</w:t>
      </w:r>
    </w:p>
    <w:p w:rsidR="00A66E07" w:rsidRPr="00A91C59" w:rsidRDefault="00A66E07" w:rsidP="00A91C59">
      <w:pPr>
        <w:spacing w:after="0" w:line="240" w:lineRule="auto"/>
        <w:textAlignment w:val="baseline"/>
        <w:outlineLvl w:val="2"/>
        <w:rPr>
          <w:rFonts w:ascii="Times New Roman" w:hAnsi="Times New Roman"/>
          <w:b/>
          <w:bCs/>
          <w:color w:val="F16221"/>
          <w:sz w:val="24"/>
          <w:szCs w:val="24"/>
        </w:rPr>
      </w:pPr>
      <w:r w:rsidRPr="00A91C59">
        <w:rPr>
          <w:rFonts w:ascii="Times New Roman" w:hAnsi="Times New Roman"/>
          <w:b/>
          <w:bCs/>
          <w:color w:val="F16221"/>
          <w:sz w:val="24"/>
          <w:szCs w:val="24"/>
        </w:rPr>
        <w:t>Аттракцион «Накорми медведя кашей».</w:t>
      </w:r>
    </w:p>
    <w:p w:rsidR="00A66E07" w:rsidRPr="00A91C59" w:rsidRDefault="00A66E07" w:rsidP="00A91C59">
      <w:pPr>
        <w:spacing w:after="0" w:line="225" w:lineRule="atLeast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A91C59">
        <w:rPr>
          <w:rFonts w:ascii="Times New Roman" w:hAnsi="Times New Roman"/>
          <w:color w:val="000000"/>
          <w:sz w:val="24"/>
          <w:szCs w:val="24"/>
        </w:rPr>
        <w:t>На стульчики са</w:t>
      </w:r>
      <w:r>
        <w:rPr>
          <w:rFonts w:ascii="Times New Roman" w:hAnsi="Times New Roman"/>
          <w:color w:val="000000"/>
          <w:sz w:val="24"/>
          <w:szCs w:val="24"/>
        </w:rPr>
        <w:t>жаю</w:t>
      </w:r>
      <w:r w:rsidRPr="00A91C59">
        <w:rPr>
          <w:rFonts w:ascii="Times New Roman" w:hAnsi="Times New Roman"/>
          <w:color w:val="000000"/>
          <w:sz w:val="24"/>
          <w:szCs w:val="24"/>
        </w:rPr>
        <w:t>т двух «медведей», им повязывают нагрудники-«слюнявчики». Две команды по пять человек «кормят» своего медведя. Носят «кашу» в деревянной ложке в миску, которую держит в руках «медведь». Ложка является эстафетной палочкой. Побеждает та команда, которая быстрее накормит «медведя».</w:t>
      </w:r>
    </w:p>
    <w:p w:rsidR="00A66E07" w:rsidRPr="00A91C59" w:rsidRDefault="00A66E07" w:rsidP="00A91C59">
      <w:pPr>
        <w:spacing w:after="0" w:line="225" w:lineRule="atLeast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A91C59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Вася:</w:t>
      </w:r>
      <w:r w:rsidRPr="00A91C59">
        <w:rPr>
          <w:rFonts w:ascii="Times New Roman" w:hAnsi="Times New Roman"/>
          <w:color w:val="000000"/>
          <w:sz w:val="24"/>
          <w:szCs w:val="24"/>
        </w:rPr>
        <w:t> — У меня вопрос! Можно задать вопрос?</w:t>
      </w:r>
    </w:p>
    <w:p w:rsidR="00A66E07" w:rsidRPr="00A91C59" w:rsidRDefault="00A66E07" w:rsidP="00A91C59">
      <w:pPr>
        <w:spacing w:after="0" w:line="225" w:lineRule="atLeast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A91C59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Ведущий:</w:t>
      </w:r>
      <w:r w:rsidRPr="00A91C59">
        <w:rPr>
          <w:rFonts w:ascii="Times New Roman" w:hAnsi="Times New Roman"/>
          <w:i/>
          <w:iCs/>
          <w:color w:val="000000"/>
          <w:sz w:val="24"/>
          <w:szCs w:val="24"/>
        </w:rPr>
        <w:t> </w:t>
      </w:r>
      <w:r w:rsidRPr="00A91C59">
        <w:rPr>
          <w:rFonts w:ascii="Times New Roman" w:hAnsi="Times New Roman"/>
          <w:color w:val="000000"/>
          <w:sz w:val="24"/>
          <w:szCs w:val="24"/>
        </w:rPr>
        <w:t>— Спрашивай, Василий.</w:t>
      </w:r>
    </w:p>
    <w:p w:rsidR="00A66E07" w:rsidRPr="00A91C59" w:rsidRDefault="00A66E07" w:rsidP="00A91C59">
      <w:pPr>
        <w:spacing w:after="0" w:line="225" w:lineRule="atLeast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A91C59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Вася:</w:t>
      </w:r>
      <w:r w:rsidRPr="00A91C59">
        <w:rPr>
          <w:rFonts w:ascii="Times New Roman" w:hAnsi="Times New Roman"/>
          <w:i/>
          <w:iCs/>
          <w:color w:val="000000"/>
          <w:sz w:val="24"/>
          <w:szCs w:val="24"/>
        </w:rPr>
        <w:t> </w:t>
      </w:r>
      <w:r w:rsidRPr="00A91C59">
        <w:rPr>
          <w:rFonts w:ascii="Times New Roman" w:hAnsi="Times New Roman"/>
          <w:color w:val="000000"/>
          <w:sz w:val="24"/>
          <w:szCs w:val="24"/>
        </w:rPr>
        <w:t>— А весна она как, одна приходит? Или с кем-нибудь?</w:t>
      </w:r>
    </w:p>
    <w:p w:rsidR="00A66E07" w:rsidRPr="00A91C59" w:rsidRDefault="00A66E07" w:rsidP="00A91C59">
      <w:pPr>
        <w:spacing w:after="0" w:line="225" w:lineRule="atLeast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A91C59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Ведущий:</w:t>
      </w:r>
      <w:r w:rsidRPr="00A91C59">
        <w:rPr>
          <w:rFonts w:ascii="Times New Roman" w:hAnsi="Times New Roman"/>
          <w:color w:val="000000"/>
          <w:sz w:val="24"/>
          <w:szCs w:val="24"/>
        </w:rPr>
        <w:t> — Давайте, ребята, расскажем Васе о Весне.</w:t>
      </w:r>
    </w:p>
    <w:p w:rsidR="00A66E07" w:rsidRPr="00A91C59" w:rsidRDefault="00A66E07" w:rsidP="00A91C59">
      <w:pPr>
        <w:spacing w:after="0" w:line="225" w:lineRule="atLeast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A91C59">
        <w:rPr>
          <w:rFonts w:ascii="Times New Roman" w:hAnsi="Times New Roman"/>
          <w:color w:val="000000"/>
          <w:sz w:val="24"/>
          <w:szCs w:val="24"/>
        </w:rPr>
        <w:t>Ответы детей.</w:t>
      </w:r>
    </w:p>
    <w:p w:rsidR="00A66E07" w:rsidRPr="00A91C59" w:rsidRDefault="00A66E07" w:rsidP="00A91C59">
      <w:pPr>
        <w:spacing w:after="0" w:line="225" w:lineRule="atLeast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A91C59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Вася:</w:t>
      </w:r>
      <w:r w:rsidRPr="00A91C59">
        <w:rPr>
          <w:rFonts w:ascii="Times New Roman" w:hAnsi="Times New Roman"/>
          <w:i/>
          <w:iCs/>
          <w:color w:val="000000"/>
          <w:sz w:val="24"/>
          <w:szCs w:val="24"/>
        </w:rPr>
        <w:t> </w:t>
      </w:r>
      <w:r w:rsidRPr="00A91C59">
        <w:rPr>
          <w:rFonts w:ascii="Times New Roman" w:hAnsi="Times New Roman"/>
          <w:color w:val="000000"/>
          <w:sz w:val="24"/>
          <w:szCs w:val="24"/>
        </w:rPr>
        <w:t>— Я всё понял! Весна – это когда тепло. А тепло – это много больших и глубоких луж! А в лужах купаются …</w:t>
      </w:r>
    </w:p>
    <w:p w:rsidR="00A66E07" w:rsidRPr="00A91C59" w:rsidRDefault="00A66E07" w:rsidP="00A91C59">
      <w:pPr>
        <w:spacing w:after="0" w:line="225" w:lineRule="atLeast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A91C59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Дети:</w:t>
      </w:r>
      <w:r w:rsidRPr="00A91C59">
        <w:rPr>
          <w:rFonts w:ascii="Times New Roman" w:hAnsi="Times New Roman"/>
          <w:color w:val="000000"/>
          <w:sz w:val="24"/>
          <w:szCs w:val="24"/>
        </w:rPr>
        <w:t xml:space="preserve"> — </w:t>
      </w:r>
      <w:r>
        <w:rPr>
          <w:rFonts w:ascii="Times New Roman" w:hAnsi="Times New Roman"/>
          <w:color w:val="000000"/>
          <w:sz w:val="24"/>
          <w:szCs w:val="24"/>
        </w:rPr>
        <w:t>Птички</w:t>
      </w:r>
      <w:r w:rsidRPr="00A91C59">
        <w:rPr>
          <w:rFonts w:ascii="Times New Roman" w:hAnsi="Times New Roman"/>
          <w:color w:val="000000"/>
          <w:sz w:val="24"/>
          <w:szCs w:val="24"/>
        </w:rPr>
        <w:t>!</w:t>
      </w:r>
    </w:p>
    <w:p w:rsidR="00A66E07" w:rsidRPr="00A91C59" w:rsidRDefault="00A66E07" w:rsidP="00A91C59">
      <w:pPr>
        <w:spacing w:after="0" w:line="225" w:lineRule="atLeast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A91C59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Вася:</w:t>
      </w:r>
      <w:r w:rsidRPr="00A91C59">
        <w:rPr>
          <w:rFonts w:ascii="Times New Roman" w:hAnsi="Times New Roman"/>
          <w:i/>
          <w:iCs/>
          <w:color w:val="000000"/>
          <w:sz w:val="24"/>
          <w:szCs w:val="24"/>
        </w:rPr>
        <w:t> </w:t>
      </w:r>
      <w:r w:rsidRPr="00A91C59">
        <w:rPr>
          <w:rFonts w:ascii="Times New Roman" w:hAnsi="Times New Roman"/>
          <w:color w:val="000000"/>
          <w:sz w:val="24"/>
          <w:szCs w:val="24"/>
        </w:rPr>
        <w:t>— Сколько у нас воробышек! Как они звонко чирикают! Коты поют! Весна точно скоро придёт!</w:t>
      </w:r>
    </w:p>
    <w:p w:rsidR="00A66E07" w:rsidRPr="00A91C59" w:rsidRDefault="00A66E07" w:rsidP="00A91C59">
      <w:pPr>
        <w:spacing w:after="0" w:line="225" w:lineRule="atLeast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A91C59">
        <w:rPr>
          <w:rFonts w:ascii="Times New Roman" w:hAnsi="Times New Roman"/>
          <w:color w:val="000000"/>
          <w:sz w:val="24"/>
          <w:szCs w:val="24"/>
        </w:rPr>
        <w:t>Звучит музыка. Заходит Весна-Веснушка.</w:t>
      </w:r>
    </w:p>
    <w:p w:rsidR="00A66E07" w:rsidRPr="00A91C59" w:rsidRDefault="00A66E07" w:rsidP="00A91C59">
      <w:pPr>
        <w:spacing w:after="0" w:line="225" w:lineRule="atLeast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A91C59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Весна:</w:t>
      </w:r>
    </w:p>
    <w:p w:rsidR="00A66E07" w:rsidRPr="00A91C59" w:rsidRDefault="00A66E07" w:rsidP="00A91C59">
      <w:pPr>
        <w:spacing w:after="0" w:line="225" w:lineRule="atLeast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A91C59">
        <w:rPr>
          <w:rFonts w:ascii="Times New Roman" w:hAnsi="Times New Roman"/>
          <w:color w:val="000000"/>
          <w:sz w:val="24"/>
          <w:szCs w:val="24"/>
        </w:rPr>
        <w:t>— Здравствуйте, ребята!</w:t>
      </w:r>
      <w:r w:rsidRPr="00A91C59">
        <w:rPr>
          <w:rFonts w:ascii="Times New Roman" w:hAnsi="Times New Roman"/>
          <w:color w:val="000000"/>
          <w:sz w:val="24"/>
          <w:szCs w:val="24"/>
        </w:rPr>
        <w:br/>
        <w:t>Я давно уже в лесу, радость и тепло несу.</w:t>
      </w:r>
      <w:r w:rsidRPr="00A91C59">
        <w:rPr>
          <w:rFonts w:ascii="Times New Roman" w:hAnsi="Times New Roman"/>
          <w:color w:val="000000"/>
          <w:sz w:val="24"/>
          <w:szCs w:val="24"/>
        </w:rPr>
        <w:br/>
        <w:t>Ярче, солнышко, свети! Травка, зеленей расти!</w:t>
      </w:r>
      <w:r w:rsidRPr="00A91C59">
        <w:rPr>
          <w:rFonts w:ascii="Times New Roman" w:hAnsi="Times New Roman"/>
          <w:color w:val="000000"/>
          <w:sz w:val="24"/>
          <w:szCs w:val="24"/>
        </w:rPr>
        <w:br/>
        <w:t>Песню, ручеек, нам спой! Все подружатся с Весной!</w:t>
      </w:r>
    </w:p>
    <w:p w:rsidR="00A66E07" w:rsidRPr="00A91C59" w:rsidRDefault="00A66E07" w:rsidP="00A91C59">
      <w:pPr>
        <w:spacing w:after="0" w:line="225" w:lineRule="atLeast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A91C59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Вася:</w:t>
      </w:r>
      <w:r w:rsidRPr="00A91C59">
        <w:rPr>
          <w:rFonts w:ascii="Times New Roman" w:hAnsi="Times New Roman"/>
          <w:i/>
          <w:iCs/>
          <w:color w:val="000000"/>
          <w:sz w:val="24"/>
          <w:szCs w:val="24"/>
        </w:rPr>
        <w:t> </w:t>
      </w:r>
      <w:r w:rsidRPr="00A91C59">
        <w:rPr>
          <w:rFonts w:ascii="Times New Roman" w:hAnsi="Times New Roman"/>
          <w:color w:val="000000"/>
          <w:sz w:val="24"/>
          <w:szCs w:val="24"/>
        </w:rPr>
        <w:t>— Ты и есть Весна-Веснушка?</w:t>
      </w:r>
    </w:p>
    <w:p w:rsidR="00A66E07" w:rsidRPr="00A91C59" w:rsidRDefault="00A66E07" w:rsidP="00A91C59">
      <w:pPr>
        <w:spacing w:after="0" w:line="225" w:lineRule="atLeast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A91C59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Весна:</w:t>
      </w:r>
    </w:p>
    <w:p w:rsidR="00A66E07" w:rsidRPr="00A91C59" w:rsidRDefault="00A66E07" w:rsidP="00A91C59">
      <w:pPr>
        <w:spacing w:after="0" w:line="225" w:lineRule="atLeast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A91C59">
        <w:rPr>
          <w:rFonts w:ascii="Times New Roman" w:hAnsi="Times New Roman"/>
          <w:color w:val="000000"/>
          <w:sz w:val="24"/>
          <w:szCs w:val="24"/>
        </w:rPr>
        <w:t>— Ну, конечно, это я!</w:t>
      </w:r>
      <w:r w:rsidRPr="00A91C59">
        <w:rPr>
          <w:rFonts w:ascii="Times New Roman" w:hAnsi="Times New Roman"/>
          <w:color w:val="000000"/>
          <w:sz w:val="24"/>
          <w:szCs w:val="24"/>
        </w:rPr>
        <w:br/>
        <w:t>Я в лесу, и на лугу.</w:t>
      </w:r>
      <w:r w:rsidRPr="00A91C59">
        <w:rPr>
          <w:rFonts w:ascii="Times New Roman" w:hAnsi="Times New Roman"/>
          <w:color w:val="000000"/>
          <w:sz w:val="24"/>
          <w:szCs w:val="24"/>
        </w:rPr>
        <w:br/>
        <w:t>Я и в поле, и в саду.</w:t>
      </w:r>
    </w:p>
    <w:p w:rsidR="00A66E07" w:rsidRPr="00A91C59" w:rsidRDefault="00A66E07" w:rsidP="00A91C59">
      <w:pPr>
        <w:spacing w:after="0" w:line="225" w:lineRule="atLeast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A91C59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Вася:</w:t>
      </w:r>
      <w:r w:rsidRPr="00A91C59">
        <w:rPr>
          <w:rFonts w:ascii="Times New Roman" w:hAnsi="Times New Roman"/>
          <w:i/>
          <w:iCs/>
          <w:color w:val="000000"/>
          <w:sz w:val="24"/>
          <w:szCs w:val="24"/>
        </w:rPr>
        <w:t> </w:t>
      </w:r>
      <w:r w:rsidRPr="00A91C59">
        <w:rPr>
          <w:rFonts w:ascii="Times New Roman" w:hAnsi="Times New Roman"/>
          <w:color w:val="000000"/>
          <w:sz w:val="24"/>
          <w:szCs w:val="24"/>
        </w:rPr>
        <w:t>— Ты и в поле, и в лесу? Чудеса, да и только! А в лесу что делаешь?</w:t>
      </w:r>
    </w:p>
    <w:p w:rsidR="00A66E07" w:rsidRPr="00A91C59" w:rsidRDefault="00A66E07" w:rsidP="00A91C59">
      <w:pPr>
        <w:spacing w:after="0" w:line="225" w:lineRule="atLeast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A91C59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Весна:</w:t>
      </w:r>
      <w:r w:rsidRPr="00A91C59">
        <w:rPr>
          <w:rFonts w:ascii="Times New Roman" w:hAnsi="Times New Roman"/>
          <w:i/>
          <w:iCs/>
          <w:color w:val="000000"/>
          <w:sz w:val="24"/>
          <w:szCs w:val="24"/>
        </w:rPr>
        <w:t> </w:t>
      </w:r>
      <w:r w:rsidRPr="00A91C59">
        <w:rPr>
          <w:rFonts w:ascii="Times New Roman" w:hAnsi="Times New Roman"/>
          <w:color w:val="000000"/>
          <w:sz w:val="24"/>
          <w:szCs w:val="24"/>
        </w:rPr>
        <w:t>— А в лесу с моим приходом распускаются подснежники, бегут ручейки!</w:t>
      </w:r>
    </w:p>
    <w:p w:rsidR="00A66E07" w:rsidRPr="00A91C59" w:rsidRDefault="00A66E07" w:rsidP="00A91C59">
      <w:pPr>
        <w:spacing w:after="0" w:line="225" w:lineRule="atLeast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A91C59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Вася:</w:t>
      </w:r>
      <w:r w:rsidRPr="00A91C59">
        <w:rPr>
          <w:rFonts w:ascii="Times New Roman" w:hAnsi="Times New Roman"/>
          <w:color w:val="000000"/>
          <w:sz w:val="24"/>
          <w:szCs w:val="24"/>
        </w:rPr>
        <w:t> — Хотелось бы мне взглянуть на эту красоту.</w:t>
      </w:r>
    </w:p>
    <w:p w:rsidR="00A66E07" w:rsidRPr="00A91C59" w:rsidRDefault="00A66E07" w:rsidP="00A91C59">
      <w:pPr>
        <w:spacing w:after="0" w:line="225" w:lineRule="atLeast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A91C59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Ведущий:</w:t>
      </w:r>
      <w:r w:rsidRPr="00A91C59">
        <w:rPr>
          <w:rFonts w:ascii="Times New Roman" w:hAnsi="Times New Roman"/>
          <w:i/>
          <w:iCs/>
          <w:color w:val="000000"/>
          <w:sz w:val="24"/>
          <w:szCs w:val="24"/>
        </w:rPr>
        <w:t> </w:t>
      </w:r>
      <w:r w:rsidRPr="00A91C59">
        <w:rPr>
          <w:rFonts w:ascii="Times New Roman" w:hAnsi="Times New Roman"/>
          <w:color w:val="000000"/>
          <w:sz w:val="24"/>
          <w:szCs w:val="24"/>
        </w:rPr>
        <w:t>— Василий, далеко ходить не надо. Весна, для тебя ребята стихи приготовили. Вот послушай!</w:t>
      </w:r>
    </w:p>
    <w:p w:rsidR="00A66E07" w:rsidRPr="00A91C59" w:rsidRDefault="00A66E07" w:rsidP="00A91C59">
      <w:pPr>
        <w:spacing w:after="0" w:line="225" w:lineRule="atLeast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A91C59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Ребенок:</w:t>
      </w:r>
    </w:p>
    <w:p w:rsidR="00A66E07" w:rsidRPr="00A91C59" w:rsidRDefault="00A66E07" w:rsidP="00A91C59">
      <w:pPr>
        <w:spacing w:after="0" w:line="225" w:lineRule="atLeast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A91C59">
        <w:rPr>
          <w:rFonts w:ascii="Times New Roman" w:hAnsi="Times New Roman"/>
          <w:color w:val="000000"/>
          <w:sz w:val="24"/>
          <w:szCs w:val="24"/>
        </w:rPr>
        <w:t>— Зазвенели ручейки,</w:t>
      </w:r>
      <w:r w:rsidRPr="00A91C59">
        <w:rPr>
          <w:rFonts w:ascii="Times New Roman" w:hAnsi="Times New Roman"/>
          <w:color w:val="000000"/>
          <w:sz w:val="24"/>
          <w:szCs w:val="24"/>
        </w:rPr>
        <w:br/>
        <w:t>Распускаются цветы.</w:t>
      </w:r>
      <w:r w:rsidRPr="00A91C59">
        <w:rPr>
          <w:rFonts w:ascii="Times New Roman" w:hAnsi="Times New Roman"/>
          <w:color w:val="000000"/>
          <w:sz w:val="24"/>
          <w:szCs w:val="24"/>
        </w:rPr>
        <w:br/>
        <w:t>Всюду птичьи голоса.</w:t>
      </w:r>
      <w:r w:rsidRPr="00A91C59">
        <w:rPr>
          <w:rFonts w:ascii="Times New Roman" w:hAnsi="Times New Roman"/>
          <w:color w:val="000000"/>
          <w:sz w:val="24"/>
          <w:szCs w:val="24"/>
        </w:rPr>
        <w:br/>
        <w:t>Радуйтесь, пришла весна!</w:t>
      </w:r>
    </w:p>
    <w:p w:rsidR="00A66E07" w:rsidRPr="00A91C59" w:rsidRDefault="00A66E07" w:rsidP="00A91C59">
      <w:pPr>
        <w:spacing w:after="0" w:line="225" w:lineRule="atLeast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A91C59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1-ый ребенок:</w:t>
      </w:r>
    </w:p>
    <w:p w:rsidR="00A66E07" w:rsidRPr="00A91C59" w:rsidRDefault="00A66E07" w:rsidP="00A91C59">
      <w:pPr>
        <w:spacing w:after="0" w:line="225" w:lineRule="atLeast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A91C59">
        <w:rPr>
          <w:rFonts w:ascii="Times New Roman" w:hAnsi="Times New Roman"/>
          <w:color w:val="000000"/>
          <w:sz w:val="24"/>
          <w:szCs w:val="24"/>
        </w:rPr>
        <w:t>— Мы сегодня рано встали,</w:t>
      </w:r>
      <w:r w:rsidRPr="00A91C59">
        <w:rPr>
          <w:rFonts w:ascii="Times New Roman" w:hAnsi="Times New Roman"/>
          <w:color w:val="000000"/>
          <w:sz w:val="24"/>
          <w:szCs w:val="24"/>
        </w:rPr>
        <w:br/>
        <w:t>Нам сегодня не до сна.</w:t>
      </w:r>
      <w:r w:rsidRPr="00A91C59">
        <w:rPr>
          <w:rFonts w:ascii="Times New Roman" w:hAnsi="Times New Roman"/>
          <w:color w:val="000000"/>
          <w:sz w:val="24"/>
          <w:szCs w:val="24"/>
        </w:rPr>
        <w:br/>
        <w:t>Говорят, скворцы вернулись!</w:t>
      </w:r>
      <w:r w:rsidRPr="00A91C59">
        <w:rPr>
          <w:rFonts w:ascii="Times New Roman" w:hAnsi="Times New Roman"/>
          <w:color w:val="000000"/>
          <w:sz w:val="24"/>
          <w:szCs w:val="24"/>
        </w:rPr>
        <w:br/>
        <w:t>Говорят, пришла весна!</w:t>
      </w:r>
    </w:p>
    <w:p w:rsidR="00A66E07" w:rsidRPr="00A91C59" w:rsidRDefault="00A66E07" w:rsidP="00A91C59">
      <w:pPr>
        <w:spacing w:after="0" w:line="225" w:lineRule="atLeast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A91C59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2-ой ребенок:</w:t>
      </w:r>
    </w:p>
    <w:p w:rsidR="00A66E07" w:rsidRPr="00A91C59" w:rsidRDefault="00A66E07" w:rsidP="00A91C59">
      <w:pPr>
        <w:spacing w:after="0" w:line="225" w:lineRule="atLeast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A91C59">
        <w:rPr>
          <w:rFonts w:ascii="Times New Roman" w:hAnsi="Times New Roman"/>
          <w:color w:val="000000"/>
          <w:sz w:val="24"/>
          <w:szCs w:val="24"/>
        </w:rPr>
        <w:t>— Ждем весны давным-давно,</w:t>
      </w:r>
      <w:r w:rsidRPr="00A91C59">
        <w:rPr>
          <w:rFonts w:ascii="Times New Roman" w:hAnsi="Times New Roman"/>
          <w:color w:val="000000"/>
          <w:sz w:val="24"/>
          <w:szCs w:val="24"/>
        </w:rPr>
        <w:br/>
        <w:t>А ты бродишь где-то.</w:t>
      </w:r>
      <w:r w:rsidRPr="00A91C59">
        <w:rPr>
          <w:rFonts w:ascii="Times New Roman" w:hAnsi="Times New Roman"/>
          <w:color w:val="000000"/>
          <w:sz w:val="24"/>
          <w:szCs w:val="24"/>
        </w:rPr>
        <w:br/>
        <w:t>Без тебя ведь не придет</w:t>
      </w:r>
      <w:r w:rsidRPr="00A91C59">
        <w:rPr>
          <w:rFonts w:ascii="Times New Roman" w:hAnsi="Times New Roman"/>
          <w:color w:val="000000"/>
          <w:sz w:val="24"/>
          <w:szCs w:val="24"/>
        </w:rPr>
        <w:br/>
        <w:t>Солнечное лето.</w:t>
      </w:r>
    </w:p>
    <w:p w:rsidR="00A66E07" w:rsidRPr="00A91C59" w:rsidRDefault="00A66E07" w:rsidP="00A91C59">
      <w:pPr>
        <w:spacing w:after="0" w:line="225" w:lineRule="atLeast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A91C59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3-ий ребенок:</w:t>
      </w:r>
    </w:p>
    <w:p w:rsidR="00A66E07" w:rsidRPr="00A91C59" w:rsidRDefault="00A66E07" w:rsidP="00A91C59">
      <w:pPr>
        <w:spacing w:after="0" w:line="225" w:lineRule="atLeast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A91C59">
        <w:rPr>
          <w:rFonts w:ascii="Times New Roman" w:hAnsi="Times New Roman"/>
          <w:color w:val="000000"/>
          <w:sz w:val="24"/>
          <w:szCs w:val="24"/>
        </w:rPr>
        <w:t>— Нет зимы, пришла весна!</w:t>
      </w:r>
      <w:r w:rsidRPr="00A91C59">
        <w:rPr>
          <w:rFonts w:ascii="Times New Roman" w:hAnsi="Times New Roman"/>
          <w:color w:val="000000"/>
          <w:sz w:val="24"/>
          <w:szCs w:val="24"/>
        </w:rPr>
        <w:br/>
        <w:t>Значит, песни петь пора!</w:t>
      </w:r>
      <w:r w:rsidRPr="00A91C59">
        <w:rPr>
          <w:rFonts w:ascii="Times New Roman" w:hAnsi="Times New Roman"/>
          <w:color w:val="000000"/>
          <w:sz w:val="24"/>
          <w:szCs w:val="24"/>
        </w:rPr>
        <w:br/>
        <w:t>Вот проснулся лес и луг,</w:t>
      </w:r>
      <w:r w:rsidRPr="00A91C59">
        <w:rPr>
          <w:rFonts w:ascii="Times New Roman" w:hAnsi="Times New Roman"/>
          <w:color w:val="000000"/>
          <w:sz w:val="24"/>
          <w:szCs w:val="24"/>
        </w:rPr>
        <w:br/>
        <w:t>И запели все вокруг!</w:t>
      </w:r>
    </w:p>
    <w:p w:rsidR="00A66E07" w:rsidRPr="00A91C59" w:rsidRDefault="00A66E07" w:rsidP="00A91C59">
      <w:pPr>
        <w:spacing w:after="0" w:line="240" w:lineRule="auto"/>
        <w:textAlignment w:val="baseline"/>
        <w:outlineLvl w:val="2"/>
        <w:rPr>
          <w:rFonts w:ascii="Times New Roman" w:hAnsi="Times New Roman"/>
          <w:b/>
          <w:bCs/>
          <w:color w:val="F16221"/>
          <w:sz w:val="24"/>
          <w:szCs w:val="24"/>
        </w:rPr>
      </w:pPr>
      <w:r>
        <w:rPr>
          <w:rFonts w:ascii="Times New Roman" w:hAnsi="Times New Roman"/>
          <w:b/>
          <w:bCs/>
          <w:color w:val="F16221"/>
          <w:sz w:val="24"/>
          <w:szCs w:val="24"/>
        </w:rPr>
        <w:t>Песня _________________________________________________________________</w:t>
      </w:r>
    </w:p>
    <w:p w:rsidR="00A66E07" w:rsidRPr="00A91C59" w:rsidRDefault="00A66E07" w:rsidP="00A91C59">
      <w:pPr>
        <w:spacing w:after="0" w:line="225" w:lineRule="atLeast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A91C59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Весна:</w:t>
      </w:r>
      <w:r w:rsidRPr="00A91C59">
        <w:rPr>
          <w:rFonts w:ascii="Times New Roman" w:hAnsi="Times New Roman"/>
          <w:color w:val="000000"/>
          <w:sz w:val="24"/>
          <w:szCs w:val="24"/>
        </w:rPr>
        <w:t> — Спасибо за весёлую песенку! (Хлопает в ладоши.)</w:t>
      </w:r>
    </w:p>
    <w:p w:rsidR="00A66E07" w:rsidRPr="00A91C59" w:rsidRDefault="00A66E07" w:rsidP="00A91C59">
      <w:pPr>
        <w:spacing w:after="0" w:line="225" w:lineRule="atLeast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A91C59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Весна:</w:t>
      </w:r>
      <w:r w:rsidRPr="00A91C59">
        <w:rPr>
          <w:rFonts w:ascii="Times New Roman" w:hAnsi="Times New Roman"/>
          <w:i/>
          <w:iCs/>
          <w:color w:val="000000"/>
          <w:sz w:val="24"/>
          <w:szCs w:val="24"/>
        </w:rPr>
        <w:t> </w:t>
      </w:r>
      <w:r w:rsidRPr="00A91C59">
        <w:rPr>
          <w:rFonts w:ascii="Times New Roman" w:hAnsi="Times New Roman"/>
          <w:color w:val="000000"/>
          <w:sz w:val="24"/>
          <w:szCs w:val="24"/>
        </w:rPr>
        <w:t>— Обожаю веселье – петь, плясать, а особенно играть!</w:t>
      </w:r>
    </w:p>
    <w:p w:rsidR="00A66E07" w:rsidRPr="00A91C59" w:rsidRDefault="00A66E07" w:rsidP="00A91C59">
      <w:pPr>
        <w:spacing w:after="0" w:line="225" w:lineRule="atLeast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A91C59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Вася:</w:t>
      </w:r>
      <w:r w:rsidRPr="00A91C59">
        <w:rPr>
          <w:rFonts w:ascii="Times New Roman" w:hAnsi="Times New Roman"/>
          <w:color w:val="000000"/>
          <w:sz w:val="24"/>
          <w:szCs w:val="24"/>
        </w:rPr>
        <w:t> — Играть – отличная идея!</w:t>
      </w:r>
    </w:p>
    <w:p w:rsidR="00A66E07" w:rsidRPr="00A91C59" w:rsidRDefault="00A66E07" w:rsidP="00A91C59">
      <w:pPr>
        <w:spacing w:after="0" w:line="225" w:lineRule="atLeast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A91C59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Весна:</w:t>
      </w:r>
      <w:r w:rsidRPr="00A91C59">
        <w:rPr>
          <w:rFonts w:ascii="Times New Roman" w:hAnsi="Times New Roman"/>
          <w:color w:val="000000"/>
          <w:sz w:val="24"/>
          <w:szCs w:val="24"/>
        </w:rPr>
        <w:t> — Хотите, я вас научу играть в мою самую любимую игру?</w:t>
      </w:r>
    </w:p>
    <w:p w:rsidR="00A66E07" w:rsidRPr="00A91C59" w:rsidRDefault="00A66E07" w:rsidP="00A91C59">
      <w:pPr>
        <w:spacing w:after="0" w:line="225" w:lineRule="atLeast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A91C59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Вася:</w:t>
      </w:r>
      <w:r w:rsidRPr="00A91C59">
        <w:rPr>
          <w:rFonts w:ascii="Times New Roman" w:hAnsi="Times New Roman"/>
          <w:color w:val="000000"/>
          <w:sz w:val="24"/>
          <w:szCs w:val="24"/>
        </w:rPr>
        <w:t> — А как она называется?</w:t>
      </w:r>
    </w:p>
    <w:p w:rsidR="00A66E07" w:rsidRPr="00A91C59" w:rsidRDefault="00A66E07" w:rsidP="00A91C59">
      <w:pPr>
        <w:spacing w:after="0" w:line="225" w:lineRule="atLeast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A91C59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Весна:</w:t>
      </w:r>
      <w:r w:rsidRPr="00A91C59">
        <w:rPr>
          <w:rFonts w:ascii="Times New Roman" w:hAnsi="Times New Roman"/>
          <w:color w:val="000000"/>
          <w:sz w:val="24"/>
          <w:szCs w:val="24"/>
        </w:rPr>
        <w:t> — Весёлые веснушки.</w:t>
      </w:r>
    </w:p>
    <w:p w:rsidR="00A66E07" w:rsidRPr="00A91C59" w:rsidRDefault="00A66E07" w:rsidP="00A91C59">
      <w:pPr>
        <w:spacing w:after="0" w:line="240" w:lineRule="auto"/>
        <w:textAlignment w:val="baseline"/>
        <w:outlineLvl w:val="2"/>
        <w:rPr>
          <w:rFonts w:ascii="Times New Roman" w:hAnsi="Times New Roman"/>
          <w:b/>
          <w:bCs/>
          <w:color w:val="F16221"/>
          <w:sz w:val="24"/>
          <w:szCs w:val="24"/>
        </w:rPr>
      </w:pPr>
      <w:r w:rsidRPr="00A91C59">
        <w:rPr>
          <w:rFonts w:ascii="Times New Roman" w:hAnsi="Times New Roman"/>
          <w:b/>
          <w:bCs/>
          <w:color w:val="F16221"/>
          <w:sz w:val="24"/>
          <w:szCs w:val="24"/>
        </w:rPr>
        <w:t>Игра «Весёлые веснушки».</w:t>
      </w:r>
    </w:p>
    <w:p w:rsidR="00A66E07" w:rsidRPr="00A91C59" w:rsidRDefault="00A66E07" w:rsidP="00A91C59">
      <w:pPr>
        <w:spacing w:after="0" w:line="225" w:lineRule="atLeast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A91C59">
        <w:rPr>
          <w:rFonts w:ascii="Times New Roman" w:hAnsi="Times New Roman"/>
          <w:color w:val="000000"/>
          <w:sz w:val="24"/>
          <w:szCs w:val="24"/>
        </w:rPr>
        <w:t>Дети свободно двигаются под музыку. С остановкой музыки они замирают в определённой позе, например «Зайчик», «Бабочка», «Дерево», и закрывают глаза. В это время к ним подходят персонажи и рисуют детям несколько веснушек. К концу игры все дети должны оказаться с веснушками.</w:t>
      </w:r>
    </w:p>
    <w:p w:rsidR="00A66E07" w:rsidRPr="00A91C59" w:rsidRDefault="00A66E07" w:rsidP="00A91C59">
      <w:pPr>
        <w:spacing w:after="0" w:line="225" w:lineRule="atLeast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A91C59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Весна:</w:t>
      </w:r>
      <w:r w:rsidRPr="00A91C59">
        <w:rPr>
          <w:rFonts w:ascii="Times New Roman" w:hAnsi="Times New Roman"/>
          <w:i/>
          <w:iCs/>
          <w:color w:val="000000"/>
          <w:sz w:val="24"/>
          <w:szCs w:val="24"/>
        </w:rPr>
        <w:t> </w:t>
      </w:r>
      <w:r w:rsidRPr="00A91C59">
        <w:rPr>
          <w:rFonts w:ascii="Times New Roman" w:hAnsi="Times New Roman"/>
          <w:color w:val="000000"/>
          <w:sz w:val="24"/>
          <w:szCs w:val="24"/>
        </w:rPr>
        <w:t>— А теперь посмотрите все друг на друга! Я вам подарила Весёлые веснушки, как у меня и как у Васи! Теперь мы с вами самые красивые, довольные и счастливые дети! Ура!</w:t>
      </w:r>
    </w:p>
    <w:p w:rsidR="00A66E07" w:rsidRPr="00A91C59" w:rsidRDefault="00A66E07" w:rsidP="00A91C59">
      <w:pPr>
        <w:spacing w:after="0" w:line="225" w:lineRule="atLeast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A91C59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Вася:</w:t>
      </w:r>
      <w:r w:rsidRPr="00A91C59">
        <w:rPr>
          <w:rFonts w:ascii="Times New Roman" w:hAnsi="Times New Roman"/>
          <w:color w:val="000000"/>
          <w:sz w:val="24"/>
          <w:szCs w:val="24"/>
        </w:rPr>
        <w:t> — А я вам, ребятки, за то, что вы мне помогли Весну-Веснушку встретить, дарю вам Карамельное солнышко.!</w:t>
      </w:r>
    </w:p>
    <w:p w:rsidR="00A66E07" w:rsidRPr="00A91C59" w:rsidRDefault="00A66E07" w:rsidP="00A91C59">
      <w:pPr>
        <w:spacing w:after="0" w:line="225" w:lineRule="atLeast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A91C59">
        <w:rPr>
          <w:rFonts w:ascii="Times New Roman" w:hAnsi="Times New Roman"/>
          <w:color w:val="000000"/>
          <w:sz w:val="24"/>
          <w:szCs w:val="24"/>
        </w:rPr>
        <w:t>Вася дарит Солнышко-сюрприз с конфетами. Персонажи угощают детей, прощаются. Праздник заканчивается.</w:t>
      </w:r>
    </w:p>
    <w:p w:rsidR="00A66E07" w:rsidRDefault="00A66E07">
      <w:pPr>
        <w:rPr>
          <w:rFonts w:ascii="Times New Roman" w:hAnsi="Times New Roman"/>
          <w:sz w:val="24"/>
          <w:szCs w:val="24"/>
        </w:rPr>
      </w:pPr>
    </w:p>
    <w:p w:rsidR="00A66E07" w:rsidRPr="002A1277" w:rsidRDefault="00A66E07" w:rsidP="002A1277">
      <w:pPr>
        <w:jc w:val="right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" o:spid="_x0000_s1026" type="#_x0000_t75" alt="весна.jpg" style="position:absolute;left:0;text-align:left;margin-left:-79.05pt;margin-top:-50.7pt;width:8in;height:850.5pt;z-index:-251658240;visibility:visible">
            <v:imagedata r:id="rId4" o:title=""/>
          </v:shape>
        </w:pict>
      </w:r>
      <w:r w:rsidRPr="00946EFA">
        <w:rPr>
          <w:rFonts w:ascii="Monotype Corsiva" w:hAnsi="Monotype Corsiva"/>
          <w:sz w:val="96"/>
          <w:szCs w:val="96"/>
        </w:rPr>
        <w:t>Уважаемые</w:t>
      </w:r>
    </w:p>
    <w:p w:rsidR="00A66E07" w:rsidRPr="00946EFA" w:rsidRDefault="00A66E07" w:rsidP="00946EFA">
      <w:pPr>
        <w:jc w:val="center"/>
        <w:rPr>
          <w:rFonts w:ascii="Monotype Corsiva" w:hAnsi="Monotype Corsiva"/>
          <w:sz w:val="96"/>
          <w:szCs w:val="96"/>
        </w:rPr>
      </w:pPr>
      <w:r w:rsidRPr="00946EFA">
        <w:rPr>
          <w:rFonts w:ascii="Monotype Corsiva" w:hAnsi="Monotype Corsiva"/>
          <w:sz w:val="96"/>
          <w:szCs w:val="96"/>
        </w:rPr>
        <w:t>родители!</w:t>
      </w:r>
    </w:p>
    <w:p w:rsidR="00A66E07" w:rsidRDefault="00A66E07" w:rsidP="00946EFA">
      <w:pPr>
        <w:jc w:val="center"/>
        <w:rPr>
          <w:rFonts w:ascii="Monotype Corsiva" w:hAnsi="Monotype Corsiva"/>
          <w:sz w:val="96"/>
          <w:szCs w:val="96"/>
        </w:rPr>
      </w:pPr>
      <w:r w:rsidRPr="00946EFA">
        <w:rPr>
          <w:rFonts w:ascii="Monotype Corsiva" w:hAnsi="Monotype Corsiva"/>
          <w:sz w:val="96"/>
          <w:szCs w:val="96"/>
        </w:rPr>
        <w:t xml:space="preserve">Приглашаем Вас на весенний утренник </w:t>
      </w:r>
    </w:p>
    <w:p w:rsidR="00A66E07" w:rsidRDefault="00A66E07" w:rsidP="00946EFA">
      <w:pPr>
        <w:jc w:val="center"/>
        <w:rPr>
          <w:rFonts w:ascii="Monotype Corsiva" w:hAnsi="Monotype Corsiva"/>
          <w:sz w:val="96"/>
          <w:szCs w:val="96"/>
        </w:rPr>
      </w:pPr>
      <w:r w:rsidRPr="00946EFA">
        <w:rPr>
          <w:rFonts w:ascii="Monotype Corsiva" w:hAnsi="Monotype Corsiva"/>
          <w:sz w:val="96"/>
          <w:szCs w:val="96"/>
        </w:rPr>
        <w:t xml:space="preserve">«Кто как встречает весну», который состоится </w:t>
      </w:r>
    </w:p>
    <w:p w:rsidR="00A66E07" w:rsidRPr="002A1277" w:rsidRDefault="00A66E07" w:rsidP="002A1277">
      <w:pPr>
        <w:rPr>
          <w:rFonts w:ascii="Monotype Corsiva" w:hAnsi="Monotype Corsiva"/>
          <w:b/>
          <w:sz w:val="96"/>
          <w:szCs w:val="96"/>
        </w:rPr>
      </w:pPr>
      <w:r>
        <w:rPr>
          <w:rFonts w:ascii="Monotype Corsiva" w:hAnsi="Monotype Corsiva"/>
          <w:b/>
          <w:sz w:val="96"/>
          <w:szCs w:val="96"/>
        </w:rPr>
        <w:t xml:space="preserve">         ________</w:t>
      </w:r>
      <w:r w:rsidRPr="002A1277">
        <w:rPr>
          <w:rFonts w:ascii="Monotype Corsiva" w:hAnsi="Monotype Corsiva"/>
          <w:b/>
          <w:sz w:val="96"/>
          <w:szCs w:val="96"/>
        </w:rPr>
        <w:t xml:space="preserve"> </w:t>
      </w:r>
    </w:p>
    <w:p w:rsidR="00A66E07" w:rsidRPr="002A1277" w:rsidRDefault="00A66E07" w:rsidP="002A1277">
      <w:pPr>
        <w:rPr>
          <w:rFonts w:ascii="Monotype Corsiva" w:hAnsi="Monotype Corsiva"/>
          <w:b/>
          <w:sz w:val="96"/>
          <w:szCs w:val="96"/>
        </w:rPr>
      </w:pPr>
      <w:r>
        <w:rPr>
          <w:rFonts w:ascii="Monotype Corsiva" w:hAnsi="Monotype Corsiva"/>
          <w:b/>
          <w:sz w:val="96"/>
          <w:szCs w:val="96"/>
        </w:rPr>
        <w:t xml:space="preserve">      в ____</w:t>
      </w:r>
    </w:p>
    <w:p w:rsidR="00A66E07" w:rsidRDefault="00A66E07">
      <w:pPr>
        <w:rPr>
          <w:rFonts w:ascii="Times New Roman" w:hAnsi="Times New Roman"/>
          <w:sz w:val="24"/>
          <w:szCs w:val="24"/>
        </w:rPr>
      </w:pPr>
    </w:p>
    <w:p w:rsidR="00A66E07" w:rsidRDefault="00A66E07">
      <w:pPr>
        <w:rPr>
          <w:rFonts w:ascii="Times New Roman" w:hAnsi="Times New Roman"/>
          <w:sz w:val="24"/>
          <w:szCs w:val="24"/>
        </w:rPr>
      </w:pPr>
    </w:p>
    <w:p w:rsidR="00A66E07" w:rsidRDefault="00A66E07">
      <w:pPr>
        <w:rPr>
          <w:rFonts w:ascii="Times New Roman" w:hAnsi="Times New Roman"/>
          <w:sz w:val="24"/>
          <w:szCs w:val="24"/>
        </w:rPr>
      </w:pPr>
    </w:p>
    <w:p w:rsidR="00A66E07" w:rsidRPr="00A91C59" w:rsidRDefault="00A66E07">
      <w:pPr>
        <w:rPr>
          <w:rFonts w:ascii="Times New Roman" w:hAnsi="Times New Roman"/>
          <w:sz w:val="24"/>
          <w:szCs w:val="24"/>
        </w:rPr>
      </w:pPr>
    </w:p>
    <w:sectPr w:rsidR="00A66E07" w:rsidRPr="00A91C59" w:rsidSect="00E77F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91C59"/>
    <w:rsid w:val="00136F9D"/>
    <w:rsid w:val="00247C86"/>
    <w:rsid w:val="002A1277"/>
    <w:rsid w:val="00372037"/>
    <w:rsid w:val="005B45F1"/>
    <w:rsid w:val="00605A72"/>
    <w:rsid w:val="00635DAC"/>
    <w:rsid w:val="00946EFA"/>
    <w:rsid w:val="00A66E07"/>
    <w:rsid w:val="00A91C59"/>
    <w:rsid w:val="00D33C64"/>
    <w:rsid w:val="00E77F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7F9C"/>
    <w:pPr>
      <w:spacing w:after="200" w:line="276" w:lineRule="auto"/>
    </w:pPr>
  </w:style>
  <w:style w:type="paragraph" w:styleId="Heading1">
    <w:name w:val="heading 1"/>
    <w:basedOn w:val="Normal"/>
    <w:link w:val="Heading1Char"/>
    <w:uiPriority w:val="99"/>
    <w:qFormat/>
    <w:rsid w:val="00A91C59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9"/>
    <w:qFormat/>
    <w:rsid w:val="00A91C59"/>
    <w:pPr>
      <w:spacing w:before="100" w:beforeAutospacing="1" w:after="100" w:afterAutospacing="1" w:line="240" w:lineRule="auto"/>
      <w:outlineLvl w:val="1"/>
    </w:pPr>
    <w:rPr>
      <w:rFonts w:ascii="Times New Roman" w:hAnsi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9"/>
    <w:qFormat/>
    <w:rsid w:val="00A91C59"/>
    <w:pPr>
      <w:spacing w:before="100" w:beforeAutospacing="1" w:after="100" w:afterAutospacing="1" w:line="240" w:lineRule="auto"/>
      <w:outlineLvl w:val="2"/>
    </w:pPr>
    <w:rPr>
      <w:rFonts w:ascii="Times New Roman" w:hAnsi="Times New Roman"/>
      <w:b/>
      <w:bCs/>
      <w:sz w:val="27"/>
      <w:szCs w:val="27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A91C59"/>
    <w:rPr>
      <w:rFonts w:ascii="Times New Roman" w:hAnsi="Times New Roman" w:cs="Times New Roma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A91C59"/>
    <w:rPr>
      <w:rFonts w:ascii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A91C59"/>
    <w:rPr>
      <w:rFonts w:ascii="Times New Roman" w:hAnsi="Times New Roman" w:cs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semiHidden/>
    <w:rsid w:val="00A91C5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Strong">
    <w:name w:val="Strong"/>
    <w:basedOn w:val="DefaultParagraphFont"/>
    <w:uiPriority w:val="99"/>
    <w:qFormat/>
    <w:rsid w:val="00A91C59"/>
    <w:rPr>
      <w:rFonts w:cs="Times New Roman"/>
      <w:b/>
      <w:bCs/>
    </w:rPr>
  </w:style>
  <w:style w:type="character" w:styleId="Hyperlink">
    <w:name w:val="Hyperlink"/>
    <w:basedOn w:val="DefaultParagraphFont"/>
    <w:uiPriority w:val="99"/>
    <w:semiHidden/>
    <w:rsid w:val="00A91C59"/>
    <w:rPr>
      <w:rFonts w:cs="Times New Roman"/>
      <w:color w:val="0000FF"/>
      <w:u w:val="single"/>
    </w:rPr>
  </w:style>
  <w:style w:type="character" w:customStyle="1" w:styleId="apple-converted-space">
    <w:name w:val="apple-converted-space"/>
    <w:basedOn w:val="DefaultParagraphFont"/>
    <w:uiPriority w:val="99"/>
    <w:rsid w:val="00A91C59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A91C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A91C5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88372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372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83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191</TotalTime>
  <Pages>4</Pages>
  <Words>867</Words>
  <Characters>4946</Characters>
  <Application>Microsoft Office Outlook</Application>
  <DocSecurity>0</DocSecurity>
  <Lines>0</Lines>
  <Paragraphs>0</Paragraphs>
  <ScaleCrop>false</ScaleCrop>
  <Company>Reanimator Extreme Edition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елена</cp:lastModifiedBy>
  <cp:revision>6</cp:revision>
  <cp:lastPrinted>2016-04-20T10:12:00Z</cp:lastPrinted>
  <dcterms:created xsi:type="dcterms:W3CDTF">2016-04-11T06:40:00Z</dcterms:created>
  <dcterms:modified xsi:type="dcterms:W3CDTF">2017-03-19T09:42:00Z</dcterms:modified>
</cp:coreProperties>
</file>