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/>
  <w:body>
    <w:p w:rsidR="00317D9F" w:rsidRPr="008F10EF" w:rsidRDefault="00317D9F" w:rsidP="008F10EF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F10EF">
        <w:rPr>
          <w:rFonts w:ascii="Times New Roman" w:hAnsi="Times New Roman"/>
          <w:b/>
          <w:color w:val="0070C0"/>
          <w:sz w:val="36"/>
          <w:szCs w:val="36"/>
        </w:rPr>
        <w:t>Для чего дошкольнику музыкальные занятия?</w:t>
      </w:r>
    </w:p>
    <w:p w:rsidR="00317D9F" w:rsidRPr="00B36E99" w:rsidRDefault="00317D9F" w:rsidP="008F10EF">
      <w:pPr>
        <w:jc w:val="center"/>
      </w:pPr>
      <w:r w:rsidRPr="00B36E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282pt">
            <v:imagedata r:id="rId5" o:title=""/>
          </v:shape>
        </w:pict>
      </w:r>
    </w:p>
    <w:p w:rsidR="00317D9F" w:rsidRPr="008F10EF" w:rsidRDefault="00317D9F" w:rsidP="008F10EF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М</w:t>
      </w:r>
      <w:r w:rsidRPr="008F10EF">
        <w:rPr>
          <w:rFonts w:ascii="Times New Roman" w:hAnsi="Times New Roman"/>
          <w:color w:val="002060"/>
          <w:sz w:val="32"/>
          <w:szCs w:val="32"/>
        </w:rPr>
        <w:t>узыкальные занятия развивают музыкальные и творческие способн</w:t>
      </w:r>
      <w:r w:rsidRPr="008F10EF">
        <w:rPr>
          <w:rFonts w:ascii="Times New Roman" w:hAnsi="Times New Roman"/>
          <w:color w:val="002060"/>
          <w:sz w:val="32"/>
          <w:szCs w:val="32"/>
        </w:rPr>
        <w:t>о</w:t>
      </w:r>
      <w:r w:rsidRPr="008F10EF">
        <w:rPr>
          <w:rFonts w:ascii="Times New Roman" w:hAnsi="Times New Roman"/>
          <w:color w:val="002060"/>
          <w:sz w:val="32"/>
          <w:szCs w:val="32"/>
        </w:rPr>
        <w:t>сти ребёнка с учётом его возможностей и с помощью различных видов музыкальной деятельности;</w:t>
      </w:r>
    </w:p>
    <w:p w:rsidR="00317D9F" w:rsidRPr="008F10EF" w:rsidRDefault="00317D9F" w:rsidP="008F10EF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color w:val="002060"/>
          <w:sz w:val="32"/>
          <w:szCs w:val="32"/>
        </w:rPr>
      </w:pPr>
      <w:r w:rsidRPr="008F10EF">
        <w:rPr>
          <w:rFonts w:ascii="Times New Roman" w:hAnsi="Times New Roman"/>
          <w:color w:val="002060"/>
          <w:sz w:val="32"/>
          <w:szCs w:val="32"/>
        </w:rPr>
        <w:t>дошкольный возраст чрезвычайно важен для дальнейшего овладения м</w:t>
      </w:r>
      <w:r w:rsidRPr="008F10EF">
        <w:rPr>
          <w:rFonts w:ascii="Times New Roman" w:hAnsi="Times New Roman"/>
          <w:color w:val="002060"/>
          <w:sz w:val="32"/>
          <w:szCs w:val="32"/>
        </w:rPr>
        <w:t>у</w:t>
      </w:r>
      <w:r w:rsidRPr="008F10EF">
        <w:rPr>
          <w:rFonts w:ascii="Times New Roman" w:hAnsi="Times New Roman"/>
          <w:color w:val="002060"/>
          <w:sz w:val="32"/>
          <w:szCs w:val="32"/>
        </w:rPr>
        <w:t>зыкальной культурой.</w:t>
      </w:r>
    </w:p>
    <w:p w:rsidR="00317D9F" w:rsidRPr="008F10EF" w:rsidRDefault="00317D9F" w:rsidP="008F10EF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М</w:t>
      </w:r>
      <w:r w:rsidRPr="008F10EF">
        <w:rPr>
          <w:rFonts w:ascii="Times New Roman" w:hAnsi="Times New Roman"/>
          <w:color w:val="002060"/>
          <w:sz w:val="32"/>
          <w:szCs w:val="32"/>
        </w:rPr>
        <w:t>узыкальное воспитание имеет большое значение для формирования у детей эстетических чувств. Ребёнок познаёт эталоны красоты, присва</w:t>
      </w:r>
      <w:r w:rsidRPr="008F10EF">
        <w:rPr>
          <w:rFonts w:ascii="Times New Roman" w:hAnsi="Times New Roman"/>
          <w:color w:val="002060"/>
          <w:sz w:val="32"/>
          <w:szCs w:val="32"/>
        </w:rPr>
        <w:t>и</w:t>
      </w:r>
      <w:r w:rsidRPr="008F10EF">
        <w:rPr>
          <w:rFonts w:ascii="Times New Roman" w:hAnsi="Times New Roman"/>
          <w:color w:val="002060"/>
          <w:sz w:val="32"/>
          <w:szCs w:val="32"/>
        </w:rPr>
        <w:t>вает ценный культурный опыт поколений.</w:t>
      </w:r>
    </w:p>
    <w:p w:rsidR="00317D9F" w:rsidRPr="008F10EF" w:rsidRDefault="00317D9F" w:rsidP="008F10EF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М</w:t>
      </w:r>
      <w:r w:rsidRPr="008F10EF">
        <w:rPr>
          <w:rFonts w:ascii="Times New Roman" w:hAnsi="Times New Roman"/>
          <w:color w:val="002060"/>
          <w:sz w:val="32"/>
          <w:szCs w:val="32"/>
        </w:rPr>
        <w:t>узыка развивает эмоциональную сферу. Эмоциональная отзывчивость на музыку --- одна из важнейших музыкальных способностей. Она св</w:t>
      </w:r>
      <w:r w:rsidRPr="008F10EF">
        <w:rPr>
          <w:rFonts w:ascii="Times New Roman" w:hAnsi="Times New Roman"/>
          <w:color w:val="002060"/>
          <w:sz w:val="32"/>
          <w:szCs w:val="32"/>
        </w:rPr>
        <w:t>я</w:t>
      </w:r>
      <w:r w:rsidRPr="008F10EF">
        <w:rPr>
          <w:rFonts w:ascii="Times New Roman" w:hAnsi="Times New Roman"/>
          <w:color w:val="002060"/>
          <w:sz w:val="32"/>
          <w:szCs w:val="32"/>
        </w:rPr>
        <w:t>зана с развитием эмоциональной отзывчивости и в жизни, с воспитанием таких качеств как доброта, умение сочувствовать другому человеку.</w:t>
      </w:r>
    </w:p>
    <w:p w:rsidR="00317D9F" w:rsidRPr="008F10EF" w:rsidRDefault="00317D9F" w:rsidP="008F10EF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М</w:t>
      </w:r>
      <w:r w:rsidRPr="008F10EF">
        <w:rPr>
          <w:rFonts w:ascii="Times New Roman" w:hAnsi="Times New Roman"/>
          <w:color w:val="002060"/>
          <w:sz w:val="32"/>
          <w:szCs w:val="32"/>
        </w:rPr>
        <w:t>узыкальная деятельность включает в себя восприятие музыки, испо</w:t>
      </w:r>
      <w:r w:rsidRPr="008F10EF">
        <w:rPr>
          <w:rFonts w:ascii="Times New Roman" w:hAnsi="Times New Roman"/>
          <w:color w:val="002060"/>
          <w:sz w:val="32"/>
          <w:szCs w:val="32"/>
        </w:rPr>
        <w:t>л</w:t>
      </w:r>
      <w:r w:rsidRPr="008F10EF">
        <w:rPr>
          <w:rFonts w:ascii="Times New Roman" w:hAnsi="Times New Roman"/>
          <w:color w:val="002060"/>
          <w:sz w:val="32"/>
          <w:szCs w:val="32"/>
        </w:rPr>
        <w:t>нительство, основанное на опыте восприятия, игру на музыкальных и</w:t>
      </w:r>
      <w:r w:rsidRPr="008F10EF">
        <w:rPr>
          <w:rFonts w:ascii="Times New Roman" w:hAnsi="Times New Roman"/>
          <w:color w:val="002060"/>
          <w:sz w:val="32"/>
          <w:szCs w:val="32"/>
        </w:rPr>
        <w:t>н</w:t>
      </w:r>
      <w:r w:rsidRPr="008F10EF">
        <w:rPr>
          <w:rFonts w:ascii="Times New Roman" w:hAnsi="Times New Roman"/>
          <w:color w:val="002060"/>
          <w:sz w:val="32"/>
          <w:szCs w:val="32"/>
        </w:rPr>
        <w:t>струментах, музыкально-ритмические движения. Виды деятельности развивают ритмический слух и звуковысотный.</w:t>
      </w:r>
    </w:p>
    <w:p w:rsidR="00317D9F" w:rsidRPr="008F10EF" w:rsidRDefault="00317D9F" w:rsidP="008F10EF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З</w:t>
      </w:r>
      <w:r w:rsidRPr="008F10EF">
        <w:rPr>
          <w:rFonts w:ascii="Times New Roman" w:hAnsi="Times New Roman"/>
          <w:color w:val="002060"/>
          <w:sz w:val="32"/>
          <w:szCs w:val="32"/>
        </w:rPr>
        <w:t>анятия развивают внимание, сосредоточенность, концентрацию памяти, эмоции, что важно не только для музыкального развития, но и общего развития ребёнка.</w:t>
      </w:r>
    </w:p>
    <w:p w:rsidR="00317D9F" w:rsidRPr="008F10EF" w:rsidRDefault="00317D9F" w:rsidP="008F10EF">
      <w:pPr>
        <w:pStyle w:val="ListParagraph"/>
        <w:spacing w:line="240" w:lineRule="auto"/>
        <w:ind w:left="714"/>
        <w:rPr>
          <w:color w:val="002060"/>
          <w:sz w:val="32"/>
          <w:szCs w:val="32"/>
        </w:rPr>
      </w:pPr>
    </w:p>
    <w:p w:rsidR="00317D9F" w:rsidRPr="008F10EF" w:rsidRDefault="00317D9F" w:rsidP="008F10EF">
      <w:pPr>
        <w:spacing w:line="240" w:lineRule="auto"/>
        <w:rPr>
          <w:color w:val="002060"/>
          <w:sz w:val="32"/>
          <w:szCs w:val="32"/>
        </w:rPr>
      </w:pPr>
    </w:p>
    <w:sectPr w:rsidR="00317D9F" w:rsidRPr="008F10EF" w:rsidSect="008F10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F38C9"/>
    <w:multiLevelType w:val="hybridMultilevel"/>
    <w:tmpl w:val="5A18D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4457"/>
    <w:rsid w:val="000E75DA"/>
    <w:rsid w:val="002F4AD4"/>
    <w:rsid w:val="00317D9F"/>
    <w:rsid w:val="00500E92"/>
    <w:rsid w:val="005A25A9"/>
    <w:rsid w:val="006A4617"/>
    <w:rsid w:val="0075028B"/>
    <w:rsid w:val="00751390"/>
    <w:rsid w:val="007C2106"/>
    <w:rsid w:val="00817C1D"/>
    <w:rsid w:val="00854457"/>
    <w:rsid w:val="008F10EF"/>
    <w:rsid w:val="009B52D5"/>
    <w:rsid w:val="009C3DBB"/>
    <w:rsid w:val="00B36E99"/>
    <w:rsid w:val="00C82482"/>
    <w:rsid w:val="00E37C03"/>
    <w:rsid w:val="00F33A9F"/>
    <w:rsid w:val="00F9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A9F"/>
    <w:pPr>
      <w:spacing w:before="100" w:beforeAutospacing="1" w:after="100" w:afterAutospacing="1" w:line="360" w:lineRule="auto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5445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44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A25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1</Pages>
  <Words>166</Words>
  <Characters>948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Дмитрий</cp:lastModifiedBy>
  <cp:revision>9</cp:revision>
  <dcterms:created xsi:type="dcterms:W3CDTF">2011-03-15T15:33:00Z</dcterms:created>
  <dcterms:modified xsi:type="dcterms:W3CDTF">2013-06-13T20:07:00Z</dcterms:modified>
</cp:coreProperties>
</file>