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FAA" w:rsidRPr="00937AB7" w:rsidRDefault="001A7FAA" w:rsidP="00937AB7">
      <w:pPr>
        <w:pStyle w:val="Heading1"/>
        <w:jc w:val="center"/>
        <w:rPr>
          <w:rFonts w:ascii="Times New Roman" w:hAnsi="Times New Roman"/>
          <w:color w:val="C00000"/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-main-pic" o:spid="_x0000_s1026" type="#_x0000_t75" alt="Картинка 169 из 31098" href="http://www.herwish.ru/image.php?id=44" style="position:absolute;left:0;text-align:left;margin-left:498.5pt;margin-top:0;width:151.55pt;height:232.4pt;z-index:251658240;visibility:visible;mso-wrap-distance-bottom:.48pt;mso-position-horizontal:right;mso-position-horizontal-relative:margin;mso-position-vertical:top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" o:button="t">
            <v:fill o:detectmouseclick="t"/>
            <v:imagedata r:id="rId6" o:title=""/>
            <o:lock v:ext="edit" aspectratio="f"/>
            <w10:wrap type="square" anchorx="margin" anchory="margin"/>
          </v:shape>
        </w:pict>
      </w:r>
      <w:r w:rsidRPr="00937AB7">
        <w:rPr>
          <w:rFonts w:ascii="Times New Roman" w:hAnsi="Times New Roman"/>
          <w:color w:val="C00000"/>
          <w:sz w:val="44"/>
          <w:szCs w:val="44"/>
        </w:rPr>
        <w:t>Всегда  ли  полезны  соки</w:t>
      </w:r>
    </w:p>
    <w:p w:rsidR="001A7FAA" w:rsidRPr="00937AB7" w:rsidRDefault="001A7FAA" w:rsidP="00937AB7">
      <w:pPr>
        <w:jc w:val="both"/>
        <w:rPr>
          <w:rFonts w:ascii="Times New Roman" w:hAnsi="Times New Roman"/>
          <w:sz w:val="28"/>
          <w:szCs w:val="28"/>
        </w:rPr>
      </w:pPr>
    </w:p>
    <w:p w:rsidR="001A7FAA" w:rsidRPr="00B61591" w:rsidRDefault="001A7FAA" w:rsidP="00937AB7">
      <w:pPr>
        <w:ind w:firstLine="708"/>
        <w:jc w:val="both"/>
        <w:rPr>
          <w:rFonts w:ascii="Times New Roman" w:hAnsi="Times New Roman"/>
          <w:b/>
          <w:color w:val="00B050"/>
          <w:sz w:val="28"/>
          <w:szCs w:val="28"/>
        </w:rPr>
      </w:pPr>
      <w:r w:rsidRPr="00937AB7">
        <w:rPr>
          <w:rFonts w:ascii="Times New Roman" w:hAnsi="Times New Roman"/>
          <w:b/>
          <w:color w:val="215868"/>
          <w:sz w:val="28"/>
          <w:szCs w:val="28"/>
        </w:rPr>
        <w:t xml:space="preserve">До недавнего времени полезность соков в детском питании не только не оспаривалась, но и не подвергалась сомнению. </w:t>
      </w:r>
      <w:r w:rsidRPr="00B61591">
        <w:rPr>
          <w:rFonts w:ascii="Times New Roman" w:hAnsi="Times New Roman"/>
          <w:b/>
          <w:color w:val="00B050"/>
          <w:sz w:val="28"/>
          <w:szCs w:val="28"/>
        </w:rPr>
        <w:t>Но, иногда могут оказывать неблагоприятное действие на здоровье ребенка.</w:t>
      </w:r>
    </w:p>
    <w:p w:rsidR="001A7FAA" w:rsidRPr="00B61591" w:rsidRDefault="001A7FAA" w:rsidP="00937AB7">
      <w:pPr>
        <w:ind w:firstLine="708"/>
        <w:jc w:val="both"/>
        <w:rPr>
          <w:rFonts w:ascii="Times New Roman" w:hAnsi="Times New Roman"/>
          <w:b/>
          <w:color w:val="00B050"/>
          <w:sz w:val="28"/>
          <w:szCs w:val="28"/>
        </w:rPr>
      </w:pPr>
      <w:r w:rsidRPr="00937AB7">
        <w:rPr>
          <w:rFonts w:ascii="Times New Roman" w:hAnsi="Times New Roman"/>
          <w:b/>
          <w:color w:val="215868"/>
          <w:sz w:val="28"/>
          <w:szCs w:val="28"/>
        </w:rPr>
        <w:t xml:space="preserve">Новые данные, полученные в американской Академии педиатрии, показывают, что злоупотребление фруктовыми соками в конечном счете приводит не к укреплению детского организма, а к его ослаблению. </w:t>
      </w:r>
      <w:r w:rsidRPr="00B61591">
        <w:rPr>
          <w:rFonts w:ascii="Times New Roman" w:hAnsi="Times New Roman"/>
          <w:b/>
          <w:color w:val="00B050"/>
          <w:sz w:val="28"/>
          <w:szCs w:val="28"/>
        </w:rPr>
        <w:t>Соки в больших количествах способствуют разрушению зубов, вызывают понос и боли в желудке, нарушают процесс пищеварения у малышей и даже замедлению роста ребенка, особенно если они получают сок вместо молока или детского питания.</w:t>
      </w:r>
    </w:p>
    <w:p w:rsidR="001A7FAA" w:rsidRPr="00B61591" w:rsidRDefault="001A7FAA" w:rsidP="00937AB7">
      <w:pPr>
        <w:ind w:firstLine="708"/>
        <w:jc w:val="both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215868"/>
          <w:sz w:val="28"/>
          <w:szCs w:val="28"/>
        </w:rPr>
        <w:t>С</w:t>
      </w:r>
      <w:r w:rsidRPr="00937AB7">
        <w:rPr>
          <w:rFonts w:ascii="Times New Roman" w:hAnsi="Times New Roman"/>
          <w:b/>
          <w:color w:val="215868"/>
          <w:sz w:val="28"/>
          <w:szCs w:val="28"/>
        </w:rPr>
        <w:t xml:space="preserve">пециалисты предупреждают, что </w:t>
      </w:r>
      <w:r w:rsidRPr="00B61591">
        <w:rPr>
          <w:rFonts w:ascii="Times New Roman" w:hAnsi="Times New Roman"/>
          <w:b/>
          <w:color w:val="00B050"/>
          <w:sz w:val="28"/>
          <w:szCs w:val="28"/>
        </w:rPr>
        <w:t>количество соков в питании детей не должно превышать допустимые нормы.</w:t>
      </w:r>
    </w:p>
    <w:p w:rsidR="001A7FAA" w:rsidRPr="00937AB7" w:rsidRDefault="001A7FAA" w:rsidP="00937AB7">
      <w:pPr>
        <w:ind w:firstLine="708"/>
        <w:jc w:val="both"/>
        <w:rPr>
          <w:rFonts w:ascii="Times New Roman" w:hAnsi="Times New Roman"/>
          <w:b/>
          <w:color w:val="215868"/>
          <w:sz w:val="28"/>
          <w:szCs w:val="28"/>
        </w:rPr>
      </w:pPr>
      <w:r w:rsidRPr="00937AB7">
        <w:rPr>
          <w:rFonts w:ascii="Times New Roman" w:hAnsi="Times New Roman"/>
          <w:b/>
          <w:color w:val="215868"/>
          <w:sz w:val="28"/>
          <w:szCs w:val="28"/>
        </w:rPr>
        <w:t xml:space="preserve">Результаты исследования, проведенного недавно в США, показали, что дошкольники, выпивающие больше двух стаканов фруктового сока за день, меньше ростом или толще, чем их сверстники, удовлетворяющие жажду с помощью воды и молока. </w:t>
      </w:r>
    </w:p>
    <w:p w:rsidR="001A7FAA" w:rsidRDefault="001A7FAA" w:rsidP="00163EC5">
      <w:pPr>
        <w:ind w:firstLine="708"/>
        <w:jc w:val="both"/>
        <w:rPr>
          <w:rFonts w:ascii="Times New Roman" w:hAnsi="Times New Roman"/>
          <w:b/>
          <w:color w:val="215868"/>
          <w:sz w:val="28"/>
          <w:szCs w:val="28"/>
        </w:rPr>
      </w:pPr>
      <w:r>
        <w:rPr>
          <w:noProof/>
        </w:rPr>
        <w:pict>
          <v:shape id="_x0000_s1027" type="#_x0000_t75" alt="Картинка 179 из 31098" href="http://www.stihi.ru/pics/2008/10/09/4176.j" style="position:absolute;left:0;text-align:left;margin-left:0;margin-top:0;width:180pt;height:244.85pt;z-index:251659264;visibility:visible;mso-wrap-distance-bottom:.51pt;mso-position-horizontal:left;mso-position-horizontal-relative:margin;mso-position-vertical:bottom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" o:button="t">
            <v:fill o:detectmouseclick="t"/>
            <v:imagedata r:id="rId7" o:title=""/>
            <o:lock v:ext="edit" aspectratio="f"/>
            <w10:wrap type="square" anchorx="margin" anchory="margin"/>
          </v:shape>
        </w:pict>
      </w:r>
      <w:r>
        <w:rPr>
          <w:rFonts w:ascii="Times New Roman" w:hAnsi="Times New Roman"/>
          <w:b/>
          <w:color w:val="215868"/>
          <w:sz w:val="28"/>
          <w:szCs w:val="28"/>
        </w:rPr>
        <w:t xml:space="preserve"> В с</w:t>
      </w:r>
      <w:r w:rsidRPr="00937AB7">
        <w:rPr>
          <w:rFonts w:ascii="Times New Roman" w:hAnsi="Times New Roman"/>
          <w:b/>
          <w:color w:val="215868"/>
          <w:sz w:val="28"/>
          <w:szCs w:val="28"/>
        </w:rPr>
        <w:t xml:space="preserve">оках содержится много углеводов, которые детский желудок усваивает с трудом. В результате могут возникать боли в желудке, понос. </w:t>
      </w:r>
      <w:r>
        <w:rPr>
          <w:rFonts w:ascii="Times New Roman" w:hAnsi="Times New Roman"/>
          <w:b/>
          <w:color w:val="215868"/>
          <w:sz w:val="28"/>
          <w:szCs w:val="28"/>
        </w:rPr>
        <w:t>А</w:t>
      </w:r>
      <w:r w:rsidRPr="00937AB7">
        <w:rPr>
          <w:rFonts w:ascii="Times New Roman" w:hAnsi="Times New Roman"/>
          <w:b/>
          <w:color w:val="215868"/>
          <w:sz w:val="28"/>
          <w:szCs w:val="28"/>
        </w:rPr>
        <w:t xml:space="preserve">, сахар, добавляемый в больших  количествах в некоторые  соки, является высококалорийным продуктом, поэтому его чрезмерное потребление может привести к  </w:t>
      </w:r>
      <w:r w:rsidRPr="00B61591">
        <w:rPr>
          <w:rFonts w:ascii="Times New Roman" w:hAnsi="Times New Roman"/>
          <w:b/>
          <w:color w:val="00B050"/>
          <w:sz w:val="28"/>
          <w:szCs w:val="28"/>
        </w:rPr>
        <w:t>раннему ожирению</w:t>
      </w:r>
      <w:r w:rsidRPr="00937AB7">
        <w:rPr>
          <w:rFonts w:ascii="Times New Roman" w:hAnsi="Times New Roman"/>
          <w:b/>
          <w:color w:val="215868"/>
          <w:sz w:val="28"/>
          <w:szCs w:val="28"/>
        </w:rPr>
        <w:t>.</w:t>
      </w:r>
      <w:r>
        <w:rPr>
          <w:rFonts w:ascii="Times New Roman" w:hAnsi="Times New Roman"/>
          <w:b/>
          <w:color w:val="215868"/>
          <w:sz w:val="28"/>
          <w:szCs w:val="28"/>
        </w:rPr>
        <w:t xml:space="preserve"> </w:t>
      </w:r>
    </w:p>
    <w:p w:rsidR="001A7FAA" w:rsidRPr="00937AB7" w:rsidRDefault="001A7FAA" w:rsidP="00163EC5">
      <w:pPr>
        <w:ind w:firstLine="708"/>
        <w:jc w:val="both"/>
        <w:rPr>
          <w:rFonts w:ascii="Times New Roman" w:hAnsi="Times New Roman"/>
          <w:b/>
          <w:color w:val="215868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Не</w:t>
      </w:r>
      <w:r w:rsidRPr="00B61591">
        <w:rPr>
          <w:rFonts w:ascii="Times New Roman" w:hAnsi="Times New Roman"/>
          <w:b/>
          <w:color w:val="00B050"/>
          <w:sz w:val="28"/>
          <w:szCs w:val="28"/>
        </w:rPr>
        <w:t>льзя поить детей соком перед сном</w:t>
      </w:r>
      <w:r w:rsidRPr="00937AB7">
        <w:rPr>
          <w:rFonts w:ascii="Times New Roman" w:hAnsi="Times New Roman"/>
          <w:b/>
          <w:color w:val="215868"/>
          <w:sz w:val="28"/>
          <w:szCs w:val="28"/>
        </w:rPr>
        <w:t>, ибо в этом случае содержащийся в  соке сахар будет всю ночь разрушать их зубы.</w:t>
      </w:r>
    </w:p>
    <w:p w:rsidR="001A7FAA" w:rsidRPr="00937AB7" w:rsidRDefault="001A7FAA" w:rsidP="00B61591">
      <w:pPr>
        <w:pStyle w:val="NoSpacing"/>
        <w:ind w:firstLine="708"/>
        <w:jc w:val="both"/>
        <w:rPr>
          <w:rFonts w:ascii="Times New Roman" w:hAnsi="Times New Roman"/>
          <w:b/>
          <w:color w:val="215868"/>
          <w:sz w:val="28"/>
          <w:szCs w:val="28"/>
        </w:rPr>
      </w:pPr>
      <w:r>
        <w:rPr>
          <w:rFonts w:ascii="Times New Roman" w:hAnsi="Times New Roman"/>
          <w:b/>
          <w:color w:val="215868"/>
          <w:sz w:val="28"/>
          <w:szCs w:val="28"/>
        </w:rPr>
        <w:t>Из сказанного следует, что</w:t>
      </w:r>
      <w:r w:rsidRPr="00937AB7">
        <w:rPr>
          <w:rFonts w:ascii="Times New Roman" w:hAnsi="Times New Roman"/>
          <w:b/>
          <w:color w:val="215868"/>
          <w:sz w:val="28"/>
          <w:szCs w:val="28"/>
        </w:rPr>
        <w:t xml:space="preserve"> родители должны давать </w:t>
      </w:r>
      <w:r>
        <w:rPr>
          <w:rFonts w:ascii="Times New Roman" w:hAnsi="Times New Roman"/>
          <w:b/>
          <w:color w:val="215868"/>
          <w:sz w:val="28"/>
          <w:szCs w:val="28"/>
        </w:rPr>
        <w:t>сок</w:t>
      </w:r>
      <w:r w:rsidRPr="00937AB7">
        <w:rPr>
          <w:rFonts w:ascii="Times New Roman" w:hAnsi="Times New Roman"/>
          <w:b/>
          <w:color w:val="215868"/>
          <w:sz w:val="28"/>
          <w:szCs w:val="28"/>
        </w:rPr>
        <w:t xml:space="preserve"> детям в разумных количествах – так, как они это обычно делают со сластями. </w:t>
      </w:r>
      <w:r w:rsidRPr="00B61591">
        <w:rPr>
          <w:rFonts w:ascii="Times New Roman" w:hAnsi="Times New Roman"/>
          <w:b/>
          <w:color w:val="00B050"/>
          <w:sz w:val="28"/>
          <w:szCs w:val="28"/>
        </w:rPr>
        <w:t xml:space="preserve">Дошкольникам вполне достаточно стакана сока в день, а детям от  семи до восемнадцати лет - двух стаканов. </w:t>
      </w:r>
      <w:r w:rsidRPr="00937AB7">
        <w:rPr>
          <w:rFonts w:ascii="Times New Roman" w:hAnsi="Times New Roman"/>
          <w:b/>
          <w:color w:val="215868"/>
          <w:sz w:val="28"/>
          <w:szCs w:val="28"/>
        </w:rPr>
        <w:t>Жажду же лучше всего удовлетворять водой.</w:t>
      </w:r>
    </w:p>
    <w:sectPr w:rsidR="001A7FAA" w:rsidRPr="00937AB7" w:rsidSect="00163EC5">
      <w:headerReference w:type="default" r:id="rId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FAA" w:rsidRDefault="001A7FAA" w:rsidP="00CB5905">
      <w:pPr>
        <w:spacing w:after="0" w:line="240" w:lineRule="auto"/>
      </w:pPr>
      <w:r>
        <w:separator/>
      </w:r>
    </w:p>
  </w:endnote>
  <w:endnote w:type="continuationSeparator" w:id="1">
    <w:p w:rsidR="001A7FAA" w:rsidRDefault="001A7FAA" w:rsidP="00CB5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FAA" w:rsidRDefault="001A7FAA" w:rsidP="00CB5905">
      <w:pPr>
        <w:spacing w:after="0" w:line="240" w:lineRule="auto"/>
      </w:pPr>
      <w:r>
        <w:separator/>
      </w:r>
    </w:p>
  </w:footnote>
  <w:footnote w:type="continuationSeparator" w:id="1">
    <w:p w:rsidR="001A7FAA" w:rsidRDefault="001A7FAA" w:rsidP="00CB5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FAA" w:rsidRDefault="001A7FAA">
    <w:pPr>
      <w:pStyle w:val="Header"/>
    </w:pPr>
  </w:p>
  <w:p w:rsidR="001A7FAA" w:rsidRDefault="001A7FA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5905"/>
    <w:rsid w:val="00163EC5"/>
    <w:rsid w:val="001A7FAA"/>
    <w:rsid w:val="003A40BF"/>
    <w:rsid w:val="0044331F"/>
    <w:rsid w:val="00490B2D"/>
    <w:rsid w:val="00495CB7"/>
    <w:rsid w:val="00534BD0"/>
    <w:rsid w:val="005F56E2"/>
    <w:rsid w:val="00682207"/>
    <w:rsid w:val="00793127"/>
    <w:rsid w:val="008A16BC"/>
    <w:rsid w:val="008A19DF"/>
    <w:rsid w:val="009215C8"/>
    <w:rsid w:val="00937AB7"/>
    <w:rsid w:val="00947759"/>
    <w:rsid w:val="00A02115"/>
    <w:rsid w:val="00A632FF"/>
    <w:rsid w:val="00AE3C3D"/>
    <w:rsid w:val="00B61591"/>
    <w:rsid w:val="00C05CCA"/>
    <w:rsid w:val="00CB5905"/>
    <w:rsid w:val="00D703F7"/>
    <w:rsid w:val="00E734DB"/>
    <w:rsid w:val="00ED4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127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68220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82207"/>
    <w:rPr>
      <w:rFonts w:ascii="Cambria" w:hAnsi="Cambria" w:cs="Times New Roman"/>
      <w:b/>
      <w:bCs/>
      <w:color w:val="365F91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rsid w:val="00CB5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B5905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CB59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B5905"/>
    <w:rPr>
      <w:rFonts w:cs="Times New Roman"/>
    </w:rPr>
  </w:style>
  <w:style w:type="paragraph" w:styleId="NoSpacing">
    <w:name w:val="No Spacing"/>
    <w:uiPriority w:val="99"/>
    <w:qFormat/>
    <w:rsid w:val="008A19DF"/>
  </w:style>
  <w:style w:type="paragraph" w:styleId="BalloonText">
    <w:name w:val="Balloon Text"/>
    <w:basedOn w:val="Normal"/>
    <w:link w:val="BalloonTextChar"/>
    <w:uiPriority w:val="99"/>
    <w:semiHidden/>
    <w:rsid w:val="00937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37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116</TotalTime>
  <Pages>1</Pages>
  <Words>248</Words>
  <Characters>1420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Дмитрий</cp:lastModifiedBy>
  <cp:revision>10</cp:revision>
  <dcterms:created xsi:type="dcterms:W3CDTF">2002-12-31T21:43:00Z</dcterms:created>
  <dcterms:modified xsi:type="dcterms:W3CDTF">2013-06-13T20:22:00Z</dcterms:modified>
</cp:coreProperties>
</file>