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CB8" w:rsidRDefault="00530CB8" w:rsidP="001C611A">
      <w:pPr>
        <w:pStyle w:val="BodyText2"/>
        <w:spacing w:line="360" w:lineRule="auto"/>
        <w:outlineLvl w:val="0"/>
        <w:rPr>
          <w:rFonts w:ascii="Times New Roman" w:hAnsi="Times New Roman" w:cs="Times New Roman"/>
          <w:sz w:val="52"/>
          <w:szCs w:val="52"/>
        </w:rPr>
      </w:pPr>
    </w:p>
    <w:p w:rsidR="00530CB8" w:rsidRDefault="00530CB8" w:rsidP="001C611A">
      <w:pPr>
        <w:pStyle w:val="BodyText2"/>
        <w:spacing w:line="360" w:lineRule="auto"/>
        <w:outlineLvl w:val="0"/>
        <w:rPr>
          <w:rFonts w:ascii="Times New Roman" w:hAnsi="Times New Roman" w:cs="Times New Roman"/>
          <w:sz w:val="52"/>
          <w:szCs w:val="52"/>
        </w:rPr>
      </w:pPr>
    </w:p>
    <w:p w:rsidR="00530CB8" w:rsidRPr="001C611A" w:rsidRDefault="00530CB8" w:rsidP="001C611A">
      <w:pPr>
        <w:pStyle w:val="BodyText2"/>
        <w:spacing w:line="360" w:lineRule="auto"/>
        <w:outlineLvl w:val="0"/>
        <w:rPr>
          <w:rFonts w:ascii="Times New Roman" w:hAnsi="Times New Roman" w:cs="Times New Roman"/>
          <w:sz w:val="52"/>
          <w:szCs w:val="52"/>
        </w:rPr>
      </w:pPr>
      <w:r w:rsidRPr="001C611A">
        <w:rPr>
          <w:rFonts w:ascii="Times New Roman" w:hAnsi="Times New Roman" w:cs="Times New Roman"/>
          <w:sz w:val="52"/>
          <w:szCs w:val="52"/>
        </w:rPr>
        <w:t>ПУБЛИЧНЫЙ ДОКЛАД</w:t>
      </w:r>
    </w:p>
    <w:p w:rsidR="00530CB8" w:rsidRPr="001C611A" w:rsidRDefault="00530CB8" w:rsidP="001C611A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1C611A">
        <w:rPr>
          <w:rFonts w:ascii="Times New Roman" w:hAnsi="Times New Roman" w:cs="Times New Roman"/>
          <w:sz w:val="44"/>
          <w:szCs w:val="44"/>
        </w:rPr>
        <w:t>201</w:t>
      </w:r>
      <w:r>
        <w:rPr>
          <w:rFonts w:ascii="Times New Roman" w:hAnsi="Times New Roman" w:cs="Times New Roman"/>
          <w:sz w:val="44"/>
          <w:szCs w:val="44"/>
        </w:rPr>
        <w:t>6</w:t>
      </w:r>
      <w:r w:rsidRPr="001C611A">
        <w:rPr>
          <w:rFonts w:ascii="Times New Roman" w:hAnsi="Times New Roman" w:cs="Times New Roman"/>
          <w:sz w:val="44"/>
          <w:szCs w:val="44"/>
        </w:rPr>
        <w:t>-201</w:t>
      </w:r>
      <w:r>
        <w:rPr>
          <w:rFonts w:ascii="Times New Roman" w:hAnsi="Times New Roman" w:cs="Times New Roman"/>
          <w:sz w:val="44"/>
          <w:szCs w:val="44"/>
        </w:rPr>
        <w:t>7</w:t>
      </w:r>
    </w:p>
    <w:p w:rsidR="00530CB8" w:rsidRPr="001C611A" w:rsidRDefault="00530CB8" w:rsidP="001C611A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1C611A">
        <w:rPr>
          <w:rFonts w:ascii="Times New Roman" w:hAnsi="Times New Roman" w:cs="Times New Roman"/>
          <w:sz w:val="44"/>
          <w:szCs w:val="44"/>
        </w:rPr>
        <w:t xml:space="preserve">муниципального общеобразовательного учреждения </w:t>
      </w:r>
    </w:p>
    <w:p w:rsidR="00530CB8" w:rsidRPr="001C611A" w:rsidRDefault="00530CB8" w:rsidP="001C611A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1C611A">
        <w:rPr>
          <w:rFonts w:ascii="Times New Roman" w:hAnsi="Times New Roman" w:cs="Times New Roman"/>
          <w:sz w:val="44"/>
          <w:szCs w:val="44"/>
        </w:rPr>
        <w:t>«Щербининская основная общеобразовательная школа»</w:t>
      </w:r>
    </w:p>
    <w:p w:rsidR="00530CB8" w:rsidRPr="001C611A" w:rsidRDefault="00530CB8" w:rsidP="001C611A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1C611A">
        <w:rPr>
          <w:rFonts w:ascii="Times New Roman" w:hAnsi="Times New Roman" w:cs="Times New Roman"/>
          <w:sz w:val="44"/>
          <w:szCs w:val="44"/>
        </w:rPr>
        <w:t>ст. Чуприяновка</w:t>
      </w:r>
    </w:p>
    <w:p w:rsidR="00530CB8" w:rsidRDefault="00530CB8" w:rsidP="001C61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CB8" w:rsidRDefault="00530CB8" w:rsidP="001C61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2.95pt;margin-top:29.65pt;width:536.9pt;height:355.5pt;z-index:-251658240;visibility:visible" wrapcoords="-30 0 -30 21554 21600 21554 21600 0 -30 0">
            <v:imagedata r:id="rId5" o:title=""/>
            <w10:wrap type="tight"/>
          </v:shape>
        </w:pict>
      </w:r>
    </w:p>
    <w:p w:rsidR="00530CB8" w:rsidRDefault="00530CB8" w:rsidP="001C61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CB8" w:rsidRDefault="00530CB8" w:rsidP="001C61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CB8" w:rsidRDefault="00530CB8" w:rsidP="001C61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CB8" w:rsidRDefault="00530CB8" w:rsidP="000C54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Содержание:</w:t>
      </w:r>
    </w:p>
    <w:p w:rsidR="00530CB8" w:rsidRPr="007E3F01" w:rsidRDefault="00530CB8" w:rsidP="000C5424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E3F01">
        <w:rPr>
          <w:rFonts w:ascii="Times New Roman" w:hAnsi="Times New Roman" w:cs="Times New Roman"/>
          <w:sz w:val="24"/>
          <w:szCs w:val="24"/>
        </w:rPr>
        <w:t>Общая характеристика учреждения</w:t>
      </w:r>
    </w:p>
    <w:p w:rsidR="00530CB8" w:rsidRPr="007E3F01" w:rsidRDefault="00530CB8" w:rsidP="000C5424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E3F01">
        <w:rPr>
          <w:rFonts w:ascii="Times New Roman" w:hAnsi="Times New Roman" w:cs="Times New Roman"/>
          <w:sz w:val="24"/>
          <w:szCs w:val="24"/>
        </w:rPr>
        <w:t>Информационная справка</w:t>
      </w:r>
    </w:p>
    <w:p w:rsidR="00530CB8" w:rsidRDefault="00530CB8" w:rsidP="000C5424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E3F01">
        <w:rPr>
          <w:rFonts w:ascii="Times New Roman" w:hAnsi="Times New Roman" w:cs="Times New Roman"/>
          <w:sz w:val="24"/>
          <w:szCs w:val="24"/>
        </w:rPr>
        <w:t>Хара</w:t>
      </w:r>
      <w:r>
        <w:rPr>
          <w:rFonts w:ascii="Times New Roman" w:hAnsi="Times New Roman" w:cs="Times New Roman"/>
          <w:sz w:val="24"/>
          <w:szCs w:val="24"/>
        </w:rPr>
        <w:t>ктеристика контингента обучающихся</w:t>
      </w:r>
    </w:p>
    <w:p w:rsidR="00530CB8" w:rsidRPr="00CB458E" w:rsidRDefault="00530CB8" w:rsidP="00CB458E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458E">
        <w:rPr>
          <w:rFonts w:ascii="Times New Roman" w:hAnsi="Times New Roman" w:cs="Times New Roman"/>
          <w:sz w:val="24"/>
          <w:szCs w:val="24"/>
        </w:rPr>
        <w:t>Кадровый состав (административный и педагогический)</w:t>
      </w:r>
    </w:p>
    <w:p w:rsidR="00530CB8" w:rsidRPr="00FC7BCA" w:rsidRDefault="00530CB8" w:rsidP="00FC7BCA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7BCA">
        <w:rPr>
          <w:rFonts w:ascii="Times New Roman" w:hAnsi="Times New Roman" w:cs="Times New Roman"/>
          <w:sz w:val="24"/>
          <w:szCs w:val="24"/>
        </w:rPr>
        <w:t>Структура управления, органы государственно-общественного управления</w:t>
      </w:r>
    </w:p>
    <w:p w:rsidR="00530CB8" w:rsidRPr="007609F6" w:rsidRDefault="00530CB8" w:rsidP="000C5424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1C59">
        <w:rPr>
          <w:rFonts w:ascii="Times New Roman" w:hAnsi="Times New Roman" w:cs="Times New Roman"/>
          <w:sz w:val="24"/>
          <w:szCs w:val="24"/>
        </w:rPr>
        <w:t>Особенности образовательного процесса</w:t>
      </w:r>
    </w:p>
    <w:p w:rsidR="00530CB8" w:rsidRDefault="00530CB8" w:rsidP="00AE33E7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E33E7">
        <w:rPr>
          <w:rFonts w:ascii="Times New Roman" w:hAnsi="Times New Roman" w:cs="Times New Roman"/>
          <w:sz w:val="24"/>
          <w:szCs w:val="24"/>
        </w:rPr>
        <w:t>Структура и режим обучения</w:t>
      </w:r>
    </w:p>
    <w:p w:rsidR="00530CB8" w:rsidRPr="00D3531D" w:rsidRDefault="00530CB8" w:rsidP="00D3531D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531D">
        <w:rPr>
          <w:rFonts w:ascii="Times New Roman" w:hAnsi="Times New Roman" w:cs="Times New Roman"/>
          <w:sz w:val="24"/>
          <w:szCs w:val="24"/>
        </w:rPr>
        <w:t>Реализация учебного плана</w:t>
      </w:r>
    </w:p>
    <w:p w:rsidR="00530CB8" w:rsidRDefault="00530CB8" w:rsidP="006231DA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231DA">
        <w:rPr>
          <w:rFonts w:ascii="Times New Roman" w:hAnsi="Times New Roman" w:cs="Times New Roman"/>
          <w:sz w:val="24"/>
          <w:szCs w:val="24"/>
        </w:rPr>
        <w:t>Условия осуществления образовательного процесса</w:t>
      </w:r>
    </w:p>
    <w:p w:rsidR="00530CB8" w:rsidRDefault="00530CB8" w:rsidP="00CD1192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1192">
        <w:rPr>
          <w:rFonts w:ascii="Times New Roman" w:hAnsi="Times New Roman" w:cs="Times New Roman"/>
          <w:sz w:val="24"/>
          <w:szCs w:val="24"/>
        </w:rPr>
        <w:t>Школьная инфраструктура</w:t>
      </w:r>
    </w:p>
    <w:p w:rsidR="00530CB8" w:rsidRPr="008A0EF6" w:rsidRDefault="00530CB8" w:rsidP="00CD1192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азвитие учительского потенциала</w:t>
      </w:r>
    </w:p>
    <w:p w:rsidR="00530CB8" w:rsidRPr="008A0EF6" w:rsidRDefault="00530CB8" w:rsidP="00CD1192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40707">
        <w:rPr>
          <w:rFonts w:ascii="Times New Roman" w:hAnsi="Times New Roman" w:cs="Times New Roman"/>
          <w:sz w:val="24"/>
          <w:szCs w:val="24"/>
        </w:rPr>
        <w:t xml:space="preserve">Здоровье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Pr="00640707">
        <w:rPr>
          <w:rFonts w:ascii="Times New Roman" w:hAnsi="Times New Roman" w:cs="Times New Roman"/>
          <w:sz w:val="24"/>
          <w:szCs w:val="24"/>
        </w:rPr>
        <w:t xml:space="preserve"> и медицинское обслуживание</w:t>
      </w:r>
    </w:p>
    <w:p w:rsidR="00530CB8" w:rsidRDefault="00530CB8" w:rsidP="00CD1192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406D">
        <w:rPr>
          <w:rFonts w:ascii="Times New Roman" w:hAnsi="Times New Roman" w:cs="Times New Roman"/>
          <w:sz w:val="24"/>
          <w:szCs w:val="24"/>
        </w:rPr>
        <w:t>Организация питания</w:t>
      </w:r>
    </w:p>
    <w:p w:rsidR="00530CB8" w:rsidRDefault="00530CB8" w:rsidP="00CD1192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D17">
        <w:rPr>
          <w:rFonts w:ascii="Times New Roman" w:hAnsi="Times New Roman" w:cs="Times New Roman"/>
          <w:sz w:val="24"/>
          <w:szCs w:val="24"/>
        </w:rPr>
        <w:t>Обеспечение безопасности</w:t>
      </w:r>
    </w:p>
    <w:p w:rsidR="00530CB8" w:rsidRPr="00A5644F" w:rsidRDefault="00530CB8" w:rsidP="00CC6E53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5644F">
        <w:rPr>
          <w:rFonts w:ascii="Times New Roman" w:hAnsi="Times New Roman" w:cs="Times New Roman"/>
          <w:sz w:val="24"/>
          <w:szCs w:val="24"/>
        </w:rPr>
        <w:t xml:space="preserve">Результаты деятельности </w:t>
      </w:r>
      <w:r w:rsidRPr="00801C51">
        <w:rPr>
          <w:rFonts w:ascii="Times New Roman" w:hAnsi="Times New Roman" w:cs="Times New Roman"/>
          <w:sz w:val="24"/>
          <w:szCs w:val="24"/>
        </w:rPr>
        <w:t>учреждения,</w:t>
      </w:r>
      <w:r w:rsidRPr="00A5644F">
        <w:rPr>
          <w:rFonts w:ascii="Times New Roman" w:hAnsi="Times New Roman" w:cs="Times New Roman"/>
          <w:sz w:val="24"/>
          <w:szCs w:val="24"/>
        </w:rPr>
        <w:t xml:space="preserve"> качество образования</w:t>
      </w:r>
    </w:p>
    <w:p w:rsidR="00530CB8" w:rsidRPr="00192111" w:rsidRDefault="00530CB8" w:rsidP="007B4698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2111">
        <w:rPr>
          <w:rFonts w:ascii="Times New Roman" w:hAnsi="Times New Roman" w:cs="Times New Roman"/>
          <w:sz w:val="24"/>
          <w:szCs w:val="24"/>
        </w:rPr>
        <w:t>Результаты Государственной Итоговой Аттестации (ГИА) 201</w:t>
      </w:r>
      <w:r>
        <w:rPr>
          <w:rFonts w:ascii="Times New Roman" w:hAnsi="Times New Roman" w:cs="Times New Roman"/>
          <w:sz w:val="24"/>
          <w:szCs w:val="24"/>
        </w:rPr>
        <w:t>6 – 2017</w:t>
      </w:r>
      <w:r w:rsidRPr="00192111">
        <w:rPr>
          <w:rFonts w:ascii="Times New Roman" w:hAnsi="Times New Roman" w:cs="Times New Roman"/>
          <w:sz w:val="24"/>
          <w:szCs w:val="24"/>
        </w:rPr>
        <w:t xml:space="preserve"> учебного года</w:t>
      </w:r>
    </w:p>
    <w:p w:rsidR="00530CB8" w:rsidRDefault="00530CB8" w:rsidP="007B4698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2BFC">
        <w:rPr>
          <w:rFonts w:ascii="Times New Roman" w:hAnsi="Times New Roman" w:cs="Times New Roman"/>
          <w:sz w:val="24"/>
          <w:szCs w:val="24"/>
        </w:rPr>
        <w:t>Результаты трудоустройства выпускников</w:t>
      </w:r>
      <w:r>
        <w:rPr>
          <w:rFonts w:ascii="Times New Roman" w:hAnsi="Times New Roman" w:cs="Times New Roman"/>
          <w:sz w:val="24"/>
          <w:szCs w:val="24"/>
        </w:rPr>
        <w:t xml:space="preserve"> 9</w:t>
      </w:r>
      <w:r w:rsidRPr="00E52BFC">
        <w:rPr>
          <w:rFonts w:ascii="Times New Roman" w:hAnsi="Times New Roman" w:cs="Times New Roman"/>
          <w:sz w:val="24"/>
          <w:szCs w:val="24"/>
        </w:rPr>
        <w:t xml:space="preserve"> классов</w:t>
      </w:r>
    </w:p>
    <w:p w:rsidR="00530CB8" w:rsidRDefault="00530CB8" w:rsidP="007B4698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73F7D">
        <w:rPr>
          <w:rFonts w:ascii="Times New Roman" w:hAnsi="Times New Roman" w:cs="Times New Roman"/>
          <w:sz w:val="24"/>
          <w:szCs w:val="24"/>
        </w:rPr>
        <w:t>Информация о значимых достижениях в МОУ «Щербининская ООШ»</w:t>
      </w:r>
    </w:p>
    <w:p w:rsidR="00530CB8" w:rsidRDefault="00530CB8" w:rsidP="007B469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56C4">
        <w:rPr>
          <w:rFonts w:ascii="Times New Roman" w:hAnsi="Times New Roman" w:cs="Times New Roman"/>
          <w:sz w:val="24"/>
          <w:szCs w:val="24"/>
        </w:rPr>
        <w:t>Финансово-экономическая деятельность учреждения</w:t>
      </w:r>
    </w:p>
    <w:p w:rsidR="00530CB8" w:rsidRPr="003456C4" w:rsidRDefault="00530CB8" w:rsidP="007B469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56C4">
        <w:rPr>
          <w:rFonts w:ascii="Times New Roman" w:hAnsi="Times New Roman" w:cs="Times New Roman"/>
          <w:sz w:val="24"/>
          <w:szCs w:val="24"/>
        </w:rPr>
        <w:t xml:space="preserve">Основные направления </w:t>
      </w:r>
      <w:r>
        <w:rPr>
          <w:rFonts w:ascii="Times New Roman" w:hAnsi="Times New Roman" w:cs="Times New Roman"/>
          <w:sz w:val="24"/>
          <w:szCs w:val="24"/>
        </w:rPr>
        <w:t xml:space="preserve">и планы дальнейшего </w:t>
      </w:r>
      <w:r w:rsidRPr="003456C4">
        <w:rPr>
          <w:rFonts w:ascii="Times New Roman" w:hAnsi="Times New Roman" w:cs="Times New Roman"/>
          <w:sz w:val="24"/>
          <w:szCs w:val="24"/>
        </w:rPr>
        <w:t xml:space="preserve">развития </w:t>
      </w:r>
      <w:r>
        <w:rPr>
          <w:rFonts w:ascii="Times New Roman" w:hAnsi="Times New Roman" w:cs="Times New Roman"/>
          <w:sz w:val="24"/>
          <w:szCs w:val="24"/>
        </w:rPr>
        <w:t>ОО.</w:t>
      </w:r>
    </w:p>
    <w:p w:rsidR="00530CB8" w:rsidRPr="00550816" w:rsidRDefault="00530CB8" w:rsidP="005508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Pr="00FC2E46" w:rsidRDefault="00530CB8" w:rsidP="000C5424">
      <w:pPr>
        <w:pStyle w:val="ListParagraph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E46">
        <w:rPr>
          <w:rFonts w:ascii="Times New Roman" w:hAnsi="Times New Roman" w:cs="Times New Roman"/>
          <w:sz w:val="28"/>
          <w:szCs w:val="28"/>
        </w:rPr>
        <w:t>Общая характеристика учреждения</w:t>
      </w:r>
    </w:p>
    <w:p w:rsidR="00530CB8" w:rsidRPr="00EB19F4" w:rsidRDefault="00530CB8" w:rsidP="000C542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F4">
        <w:rPr>
          <w:rFonts w:ascii="Times New Roman" w:hAnsi="Times New Roman" w:cs="Times New Roman"/>
          <w:sz w:val="24"/>
          <w:szCs w:val="24"/>
        </w:rPr>
        <w:t>1.1 Информационная справка</w:t>
      </w:r>
    </w:p>
    <w:p w:rsidR="00530CB8" w:rsidRPr="00344C6A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4C6A">
        <w:rPr>
          <w:rFonts w:ascii="Times New Roman" w:hAnsi="Times New Roman" w:cs="Times New Roman"/>
          <w:b/>
          <w:bCs/>
          <w:sz w:val="24"/>
          <w:szCs w:val="24"/>
        </w:rPr>
        <w:t>Год основания:</w:t>
      </w:r>
      <w:r w:rsidRPr="00344C6A">
        <w:rPr>
          <w:rFonts w:ascii="Times New Roman" w:hAnsi="Times New Roman" w:cs="Times New Roman"/>
          <w:sz w:val="24"/>
          <w:szCs w:val="24"/>
        </w:rPr>
        <w:t xml:space="preserve"> 1889 </w:t>
      </w:r>
    </w:p>
    <w:p w:rsidR="00530CB8" w:rsidRPr="00344C6A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4C6A">
        <w:rPr>
          <w:rFonts w:ascii="Times New Roman" w:hAnsi="Times New Roman" w:cs="Times New Roman"/>
          <w:b/>
          <w:bCs/>
          <w:sz w:val="24"/>
          <w:szCs w:val="24"/>
        </w:rPr>
        <w:t>Адрес:</w:t>
      </w:r>
      <w:r w:rsidRPr="00344C6A">
        <w:rPr>
          <w:rFonts w:ascii="Times New Roman" w:hAnsi="Times New Roman" w:cs="Times New Roman"/>
          <w:sz w:val="24"/>
          <w:szCs w:val="24"/>
        </w:rPr>
        <w:t xml:space="preserve"> 170536, Тверская область, Калининский район, ст. Чуприяновка, ул. Коммунальная, д. 17.​</w:t>
      </w:r>
    </w:p>
    <w:p w:rsidR="00530CB8" w:rsidRPr="00344C6A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4C6A">
        <w:rPr>
          <w:rFonts w:ascii="Times New Roman" w:hAnsi="Times New Roman" w:cs="Times New Roman"/>
          <w:b/>
          <w:bCs/>
          <w:sz w:val="24"/>
          <w:szCs w:val="24"/>
        </w:rPr>
        <w:t>Телефон:</w:t>
      </w:r>
      <w:r w:rsidRPr="00344C6A">
        <w:rPr>
          <w:rFonts w:ascii="Times New Roman" w:hAnsi="Times New Roman" w:cs="Times New Roman"/>
          <w:sz w:val="24"/>
          <w:szCs w:val="24"/>
        </w:rPr>
        <w:t xml:space="preserve"> 8(4822) 38-19-48 </w:t>
      </w:r>
    </w:p>
    <w:p w:rsidR="00530CB8" w:rsidRPr="005F41F3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4C6A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5F41F3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344C6A">
        <w:rPr>
          <w:rFonts w:ascii="Times New Roman" w:hAnsi="Times New Roman" w:cs="Times New Roman"/>
          <w:b/>
          <w:bCs/>
          <w:sz w:val="24"/>
          <w:szCs w:val="24"/>
          <w:lang w:val="en-US"/>
        </w:rPr>
        <w:t>mail</w:t>
      </w:r>
      <w:r w:rsidRPr="005F41F3">
        <w:rPr>
          <w:rFonts w:ascii="Times New Roman" w:hAnsi="Times New Roman" w:cs="Times New Roman"/>
          <w:b/>
          <w:bCs/>
          <w:sz w:val="24"/>
          <w:szCs w:val="24"/>
        </w:rPr>
        <w:t>:</w:t>
      </w:r>
      <w:hyperlink r:id="rId6" w:history="1">
        <w:r w:rsidRPr="00344C6A">
          <w:rPr>
            <w:rFonts w:ascii="Times New Roman" w:hAnsi="Times New Roman" w:cs="Times New Roman"/>
            <w:sz w:val="24"/>
            <w:szCs w:val="24"/>
            <w:lang w:val="en-US"/>
          </w:rPr>
          <w:t>sher</w:t>
        </w:r>
        <w:r w:rsidRPr="005F41F3">
          <w:rPr>
            <w:rFonts w:ascii="Times New Roman" w:hAnsi="Times New Roman" w:cs="Times New Roman"/>
            <w:sz w:val="24"/>
            <w:szCs w:val="24"/>
          </w:rPr>
          <w:t>-</w:t>
        </w:r>
        <w:r w:rsidRPr="00344C6A">
          <w:rPr>
            <w:rFonts w:ascii="Times New Roman" w:hAnsi="Times New Roman" w:cs="Times New Roman"/>
            <w:sz w:val="24"/>
            <w:szCs w:val="24"/>
            <w:lang w:val="en-US"/>
          </w:rPr>
          <w:t>bin</w:t>
        </w:r>
        <w:r w:rsidRPr="005F41F3">
          <w:rPr>
            <w:rFonts w:ascii="Times New Roman" w:hAnsi="Times New Roman" w:cs="Times New Roman"/>
            <w:sz w:val="24"/>
            <w:szCs w:val="24"/>
          </w:rPr>
          <w:t>@</w:t>
        </w:r>
        <w:r w:rsidRPr="00344C6A">
          <w:rPr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5F41F3">
          <w:rPr>
            <w:rFonts w:ascii="Times New Roman" w:hAnsi="Times New Roman" w:cs="Times New Roman"/>
            <w:sz w:val="24"/>
            <w:szCs w:val="24"/>
          </w:rPr>
          <w:t>.</w:t>
        </w:r>
        <w:r w:rsidRPr="00344C6A">
          <w:rPr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5F41F3">
        <w:rPr>
          <w:rFonts w:ascii="Times New Roman" w:hAnsi="Times New Roman" w:cs="Times New Roman"/>
          <w:sz w:val="24"/>
          <w:szCs w:val="24"/>
        </w:rPr>
        <w:t>​</w:t>
      </w:r>
    </w:p>
    <w:p w:rsidR="00530CB8" w:rsidRPr="00344C6A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4C6A">
        <w:rPr>
          <w:rFonts w:ascii="Times New Roman" w:hAnsi="Times New Roman" w:cs="Times New Roman"/>
          <w:b/>
          <w:bCs/>
          <w:sz w:val="24"/>
          <w:szCs w:val="24"/>
        </w:rPr>
        <w:t>Сайт школы:</w:t>
      </w:r>
      <w:r w:rsidRPr="00344C6A">
        <w:rPr>
          <w:rFonts w:ascii="Times New Roman" w:hAnsi="Times New Roman" w:cs="Times New Roman"/>
          <w:sz w:val="24"/>
          <w:szCs w:val="24"/>
        </w:rPr>
        <w:t xml:space="preserve"> http://sher-bin.wix.com/sherbinino69shkola</w:t>
      </w:r>
    </w:p>
    <w:p w:rsidR="00530CB8" w:rsidRPr="00344C6A" w:rsidRDefault="00530CB8" w:rsidP="000C542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44C6A">
        <w:rPr>
          <w:rFonts w:ascii="Times New Roman" w:hAnsi="Times New Roman" w:cs="Times New Roman"/>
          <w:b/>
          <w:bCs/>
          <w:sz w:val="24"/>
          <w:szCs w:val="24"/>
        </w:rPr>
        <w:t xml:space="preserve">Директор: </w:t>
      </w:r>
    </w:p>
    <w:p w:rsidR="00530CB8" w:rsidRPr="00344C6A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4C6A">
        <w:rPr>
          <w:rFonts w:ascii="Times New Roman" w:hAnsi="Times New Roman" w:cs="Times New Roman"/>
          <w:sz w:val="24"/>
          <w:szCs w:val="24"/>
        </w:rPr>
        <w:t xml:space="preserve">Самойлова Наталья Анатольевна </w:t>
      </w:r>
    </w:p>
    <w:p w:rsidR="00530CB8" w:rsidRPr="00344C6A" w:rsidRDefault="00530CB8" w:rsidP="000C542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44C6A">
        <w:rPr>
          <w:rFonts w:ascii="Times New Roman" w:hAnsi="Times New Roman" w:cs="Times New Roman"/>
          <w:b/>
          <w:bCs/>
          <w:sz w:val="24"/>
          <w:szCs w:val="24"/>
        </w:rPr>
        <w:t xml:space="preserve">Учредитель: </w:t>
      </w:r>
    </w:p>
    <w:p w:rsidR="00530CB8" w:rsidRPr="00344C6A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4C6A">
        <w:rPr>
          <w:rFonts w:ascii="Times New Roman" w:hAnsi="Times New Roman" w:cs="Times New Roman"/>
          <w:sz w:val="24"/>
          <w:szCs w:val="24"/>
        </w:rPr>
        <w:t>Администрация муниципального образования Тверской области "Калининский район"</w:t>
      </w:r>
    </w:p>
    <w:p w:rsidR="00530CB8" w:rsidRPr="00344C6A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Pr="00344C6A" w:rsidRDefault="00530CB8" w:rsidP="000C542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44C6A">
        <w:rPr>
          <w:rFonts w:ascii="Times New Roman" w:hAnsi="Times New Roman" w:cs="Times New Roman"/>
          <w:sz w:val="24"/>
          <w:szCs w:val="24"/>
        </w:rPr>
        <w:t xml:space="preserve">Нормативно-правовые документы, регламентирующие МОУ «Щербининская ООШ», в полной мере соответствуют требованиям современного законодательства. </w:t>
      </w:r>
    </w:p>
    <w:p w:rsidR="00530CB8" w:rsidRPr="00344C6A" w:rsidRDefault="00530CB8" w:rsidP="000C542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44C6A">
        <w:rPr>
          <w:rFonts w:ascii="Times New Roman" w:hAnsi="Times New Roman" w:cs="Times New Roman"/>
          <w:sz w:val="24"/>
          <w:szCs w:val="24"/>
        </w:rPr>
        <w:t xml:space="preserve">Лицензия на осуществление образовательной деятельности по программам начального общего и основного общего образования серия </w:t>
      </w:r>
      <w:r>
        <w:rPr>
          <w:rFonts w:ascii="Times New Roman" w:hAnsi="Times New Roman" w:cs="Times New Roman"/>
          <w:sz w:val="24"/>
          <w:szCs w:val="24"/>
        </w:rPr>
        <w:t>69Л01</w:t>
      </w:r>
      <w:r w:rsidRPr="00344C6A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0000924</w:t>
      </w:r>
      <w:r w:rsidRPr="00344C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0CB8" w:rsidRPr="00344C6A" w:rsidRDefault="00530CB8" w:rsidP="000C542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44C6A">
        <w:rPr>
          <w:rFonts w:ascii="Times New Roman" w:hAnsi="Times New Roman" w:cs="Times New Roman"/>
          <w:sz w:val="24"/>
          <w:szCs w:val="24"/>
        </w:rPr>
        <w:t xml:space="preserve">Свидетельство о государственной аккредитации серия </w:t>
      </w:r>
      <w:r>
        <w:rPr>
          <w:rFonts w:ascii="Times New Roman" w:hAnsi="Times New Roman" w:cs="Times New Roman"/>
          <w:sz w:val="24"/>
          <w:szCs w:val="24"/>
        </w:rPr>
        <w:t>69</w:t>
      </w:r>
      <w:r w:rsidRPr="00344C6A">
        <w:rPr>
          <w:rFonts w:ascii="Times New Roman" w:hAnsi="Times New Roman" w:cs="Times New Roman"/>
          <w:sz w:val="24"/>
          <w:szCs w:val="24"/>
        </w:rPr>
        <w:t xml:space="preserve">А01 № </w:t>
      </w:r>
      <w:r>
        <w:rPr>
          <w:rFonts w:ascii="Times New Roman" w:hAnsi="Times New Roman" w:cs="Times New Roman"/>
          <w:sz w:val="24"/>
          <w:szCs w:val="24"/>
        </w:rPr>
        <w:t>0000255</w:t>
      </w:r>
      <w:r w:rsidRPr="00344C6A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10марта</w:t>
      </w:r>
      <w:r w:rsidRPr="00344C6A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44C6A">
        <w:rPr>
          <w:rFonts w:ascii="Times New Roman" w:hAnsi="Times New Roman" w:cs="Times New Roman"/>
          <w:sz w:val="24"/>
          <w:szCs w:val="24"/>
        </w:rPr>
        <w:t xml:space="preserve"> г. действительно по </w:t>
      </w:r>
      <w:r>
        <w:rPr>
          <w:rFonts w:ascii="Times New Roman" w:hAnsi="Times New Roman" w:cs="Times New Roman"/>
          <w:sz w:val="24"/>
          <w:szCs w:val="24"/>
        </w:rPr>
        <w:t>20октября</w:t>
      </w:r>
      <w:r w:rsidRPr="00344C6A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4C6A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530CB8" w:rsidRPr="00344C6A" w:rsidRDefault="00530CB8" w:rsidP="000C542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44C6A">
        <w:rPr>
          <w:rFonts w:ascii="Times New Roman" w:hAnsi="Times New Roman" w:cs="Times New Roman"/>
          <w:sz w:val="24"/>
          <w:szCs w:val="24"/>
        </w:rPr>
        <w:t xml:space="preserve">В своей работе </w:t>
      </w:r>
      <w:r>
        <w:rPr>
          <w:rFonts w:ascii="Times New Roman" w:hAnsi="Times New Roman" w:cs="Times New Roman"/>
          <w:sz w:val="24"/>
          <w:szCs w:val="24"/>
        </w:rPr>
        <w:t>МОУ «Щербининская ООШ»</w:t>
      </w:r>
      <w:r w:rsidRPr="00344C6A">
        <w:rPr>
          <w:rFonts w:ascii="Times New Roman" w:hAnsi="Times New Roman" w:cs="Times New Roman"/>
          <w:sz w:val="24"/>
          <w:szCs w:val="24"/>
        </w:rPr>
        <w:t xml:space="preserve"> руководствуется Законом РФ «Об образовании в Российской Федерации», Уставом школы, Образовательной программой, локальными актами, внутренними приказами, в которых определен круг регулируемых вопросов о правах и обязанностях участников образовательного процесса.</w:t>
      </w:r>
    </w:p>
    <w:p w:rsidR="00530CB8" w:rsidRPr="007E3F01" w:rsidRDefault="00530CB8" w:rsidP="000C542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 </w:t>
      </w:r>
      <w:r w:rsidRPr="00701C59">
        <w:rPr>
          <w:rFonts w:ascii="Times New Roman" w:hAnsi="Times New Roman" w:cs="Times New Roman"/>
          <w:sz w:val="24"/>
          <w:szCs w:val="24"/>
        </w:rPr>
        <w:t>Хара</w:t>
      </w:r>
      <w:r>
        <w:rPr>
          <w:rFonts w:ascii="Times New Roman" w:hAnsi="Times New Roman" w:cs="Times New Roman"/>
          <w:sz w:val="24"/>
          <w:szCs w:val="24"/>
        </w:rPr>
        <w:t>ктеристика контингента обучающихся</w:t>
      </w:r>
    </w:p>
    <w:p w:rsidR="00530CB8" w:rsidRDefault="00530CB8" w:rsidP="000C542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77C22">
        <w:rPr>
          <w:rFonts w:ascii="Times New Roman" w:hAnsi="Times New Roman" w:cs="Times New Roman"/>
          <w:sz w:val="24"/>
          <w:szCs w:val="24"/>
        </w:rPr>
        <w:t xml:space="preserve">Ученики школы могут быть охарактеризованы, в основном, как воспитанные, мотивированные на учебные результаты, позитивно настроенные на процесс обучения и воспитания, воспринимающие педагогические требования. </w:t>
      </w:r>
      <w:r>
        <w:rPr>
          <w:rFonts w:ascii="Times New Roman" w:hAnsi="Times New Roman" w:cs="Times New Roman"/>
          <w:sz w:val="24"/>
          <w:szCs w:val="24"/>
        </w:rPr>
        <w:t>Обучающимся</w:t>
      </w:r>
      <w:r w:rsidRPr="00877C22">
        <w:rPr>
          <w:rFonts w:ascii="Times New Roman" w:hAnsi="Times New Roman" w:cs="Times New Roman"/>
          <w:sz w:val="24"/>
          <w:szCs w:val="24"/>
        </w:rPr>
        <w:t xml:space="preserve"> свойственно законопослушное поведение и социальная активность, которые выражаются в соблюдении Устава школы и Правил для</w:t>
      </w:r>
      <w:r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Pr="00877C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0CB8" w:rsidRPr="00877C22" w:rsidRDefault="00530CB8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47"/>
        <w:gridCol w:w="2747"/>
        <w:gridCol w:w="2747"/>
        <w:gridCol w:w="2747"/>
      </w:tblGrid>
      <w:tr w:rsidR="00530CB8" w:rsidRPr="00424F6E">
        <w:tc>
          <w:tcPr>
            <w:tcW w:w="2747" w:type="dxa"/>
          </w:tcPr>
          <w:p w:rsidR="00530CB8" w:rsidRPr="00424F6E" w:rsidRDefault="00530CB8" w:rsidP="00424F6E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b/>
                <w:bCs/>
                <w:sz w:val="23"/>
                <w:szCs w:val="23"/>
              </w:rPr>
              <w:t>Коллективный портрет учеников 2016 – 2017 учебный год</w:t>
            </w:r>
          </w:p>
        </w:tc>
        <w:tc>
          <w:tcPr>
            <w:tcW w:w="2747" w:type="dxa"/>
          </w:tcPr>
          <w:p w:rsidR="00530CB8" w:rsidRPr="00424F6E" w:rsidRDefault="00530CB8" w:rsidP="00424F6E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b/>
                <w:bCs/>
                <w:sz w:val="23"/>
                <w:szCs w:val="23"/>
              </w:rPr>
              <w:t>Всего</w:t>
            </w:r>
          </w:p>
        </w:tc>
        <w:tc>
          <w:tcPr>
            <w:tcW w:w="5494" w:type="dxa"/>
            <w:gridSpan w:val="2"/>
          </w:tcPr>
          <w:p w:rsidR="00530CB8" w:rsidRPr="00424F6E" w:rsidRDefault="00530CB8" w:rsidP="00424F6E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b/>
                <w:bCs/>
                <w:sz w:val="23"/>
                <w:szCs w:val="23"/>
              </w:rPr>
              <w:t>из них:</w:t>
            </w:r>
          </w:p>
        </w:tc>
      </w:tr>
      <w:tr w:rsidR="00530CB8" w:rsidRPr="00424F6E">
        <w:tc>
          <w:tcPr>
            <w:tcW w:w="2747" w:type="dxa"/>
          </w:tcPr>
          <w:p w:rsidR="00530CB8" w:rsidRPr="00424F6E" w:rsidRDefault="00530CB8" w:rsidP="00AB5B7F">
            <w:pPr>
              <w:pStyle w:val="Default"/>
              <w:rPr>
                <w:color w:val="auto"/>
              </w:rPr>
            </w:pPr>
          </w:p>
        </w:tc>
        <w:tc>
          <w:tcPr>
            <w:tcW w:w="2747" w:type="dxa"/>
          </w:tcPr>
          <w:p w:rsidR="00530CB8" w:rsidRPr="00424F6E" w:rsidRDefault="00530CB8" w:rsidP="00AB5B7F">
            <w:pPr>
              <w:pStyle w:val="Default"/>
              <w:rPr>
                <w:color w:val="auto"/>
              </w:rPr>
            </w:pPr>
          </w:p>
        </w:tc>
        <w:tc>
          <w:tcPr>
            <w:tcW w:w="2747" w:type="dxa"/>
          </w:tcPr>
          <w:p w:rsidR="00530CB8" w:rsidRPr="00424F6E" w:rsidRDefault="00530CB8" w:rsidP="00424F6E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sz w:val="23"/>
                <w:szCs w:val="23"/>
              </w:rPr>
              <w:t>в 1-4 классах</w:t>
            </w:r>
          </w:p>
        </w:tc>
        <w:tc>
          <w:tcPr>
            <w:tcW w:w="2747" w:type="dxa"/>
          </w:tcPr>
          <w:p w:rsidR="00530CB8" w:rsidRPr="00424F6E" w:rsidRDefault="00530CB8" w:rsidP="00424F6E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sz w:val="23"/>
                <w:szCs w:val="23"/>
              </w:rPr>
              <w:t>в 5-9 классах</w:t>
            </w:r>
          </w:p>
        </w:tc>
      </w:tr>
      <w:tr w:rsidR="00530CB8" w:rsidRPr="00424F6E">
        <w:tc>
          <w:tcPr>
            <w:tcW w:w="2747" w:type="dxa"/>
          </w:tcPr>
          <w:p w:rsidR="00530CB8" w:rsidRPr="00424F6E" w:rsidRDefault="00530CB8" w:rsidP="00AB5B7F">
            <w:pPr>
              <w:pStyle w:val="Default"/>
              <w:rPr>
                <w:color w:val="auto"/>
              </w:rPr>
            </w:pPr>
            <w:r w:rsidRPr="00424F6E">
              <w:rPr>
                <w:b/>
                <w:bCs/>
                <w:sz w:val="23"/>
                <w:szCs w:val="23"/>
              </w:rPr>
              <w:t>Количество классов</w:t>
            </w:r>
          </w:p>
        </w:tc>
        <w:tc>
          <w:tcPr>
            <w:tcW w:w="2747" w:type="dxa"/>
          </w:tcPr>
          <w:p w:rsidR="00530CB8" w:rsidRPr="00424F6E" w:rsidRDefault="00530CB8" w:rsidP="00424F6E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color w:val="auto"/>
              </w:rPr>
              <w:t>9</w:t>
            </w:r>
          </w:p>
        </w:tc>
        <w:tc>
          <w:tcPr>
            <w:tcW w:w="2747" w:type="dxa"/>
          </w:tcPr>
          <w:p w:rsidR="00530CB8" w:rsidRPr="00424F6E" w:rsidRDefault="00530CB8" w:rsidP="00424F6E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color w:val="auto"/>
              </w:rPr>
              <w:t>4</w:t>
            </w:r>
          </w:p>
        </w:tc>
        <w:tc>
          <w:tcPr>
            <w:tcW w:w="2747" w:type="dxa"/>
          </w:tcPr>
          <w:p w:rsidR="00530CB8" w:rsidRPr="00424F6E" w:rsidRDefault="00530CB8" w:rsidP="00424F6E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color w:val="auto"/>
              </w:rPr>
              <w:t>5</w:t>
            </w:r>
          </w:p>
        </w:tc>
      </w:tr>
      <w:tr w:rsidR="00530CB8" w:rsidRPr="00424F6E">
        <w:tc>
          <w:tcPr>
            <w:tcW w:w="2747" w:type="dxa"/>
          </w:tcPr>
          <w:p w:rsidR="00530CB8" w:rsidRPr="00424F6E" w:rsidRDefault="00530CB8" w:rsidP="00AB5B7F">
            <w:pPr>
              <w:pStyle w:val="Default"/>
              <w:rPr>
                <w:color w:val="auto"/>
              </w:rPr>
            </w:pPr>
            <w:r w:rsidRPr="00424F6E">
              <w:rPr>
                <w:b/>
                <w:bCs/>
                <w:sz w:val="23"/>
                <w:szCs w:val="23"/>
              </w:rPr>
              <w:t>Количество обучающихся</w:t>
            </w:r>
          </w:p>
        </w:tc>
        <w:tc>
          <w:tcPr>
            <w:tcW w:w="2747" w:type="dxa"/>
          </w:tcPr>
          <w:p w:rsidR="00530CB8" w:rsidRPr="00424F6E" w:rsidRDefault="00530CB8" w:rsidP="00424F6E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color w:val="auto"/>
              </w:rPr>
              <w:t>137</w:t>
            </w:r>
          </w:p>
        </w:tc>
        <w:tc>
          <w:tcPr>
            <w:tcW w:w="2747" w:type="dxa"/>
          </w:tcPr>
          <w:p w:rsidR="00530CB8" w:rsidRPr="00424F6E" w:rsidRDefault="00530CB8" w:rsidP="00424F6E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color w:val="auto"/>
              </w:rPr>
              <w:t>67</w:t>
            </w:r>
          </w:p>
        </w:tc>
        <w:tc>
          <w:tcPr>
            <w:tcW w:w="2747" w:type="dxa"/>
          </w:tcPr>
          <w:p w:rsidR="00530CB8" w:rsidRPr="00424F6E" w:rsidRDefault="00530CB8" w:rsidP="00424F6E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color w:val="auto"/>
              </w:rPr>
              <w:t>70</w:t>
            </w:r>
          </w:p>
        </w:tc>
      </w:tr>
    </w:tbl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0C5424">
      <w:pPr>
        <w:pStyle w:val="Default"/>
        <w:rPr>
          <w:color w:val="auto"/>
        </w:rPr>
      </w:pPr>
    </w:p>
    <w:p w:rsidR="00530CB8" w:rsidRPr="00877C22" w:rsidRDefault="00530CB8" w:rsidP="000C542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77C22">
        <w:rPr>
          <w:rFonts w:ascii="Times New Roman" w:hAnsi="Times New Roman" w:cs="Times New Roman"/>
          <w:sz w:val="24"/>
          <w:szCs w:val="24"/>
        </w:rPr>
        <w:t xml:space="preserve">В школе обучаются дети, нуждающиеся в коррекционно-развивающем обучении. Всё это способствует тому, что педагогическим коллективом было выбрано развитие образовательного учреждения в соответствии с концепцией адаптивной школы. </w:t>
      </w:r>
    </w:p>
    <w:p w:rsidR="00530CB8" w:rsidRPr="00877C22" w:rsidRDefault="00530CB8" w:rsidP="000C542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77C22">
        <w:rPr>
          <w:rFonts w:ascii="Times New Roman" w:hAnsi="Times New Roman" w:cs="Times New Roman"/>
          <w:sz w:val="24"/>
          <w:szCs w:val="24"/>
        </w:rPr>
        <w:t xml:space="preserve">Адаптивная школа – это школа со смешанным контингентом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Pr="00877C22">
        <w:rPr>
          <w:rFonts w:ascii="Times New Roman" w:hAnsi="Times New Roman" w:cs="Times New Roman"/>
          <w:sz w:val="24"/>
          <w:szCs w:val="24"/>
        </w:rPr>
        <w:t xml:space="preserve">. Наша школа стремится создать условия для максимальной адаптации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Pr="00877C22">
        <w:rPr>
          <w:rFonts w:ascii="Times New Roman" w:hAnsi="Times New Roman" w:cs="Times New Roman"/>
          <w:sz w:val="24"/>
          <w:szCs w:val="24"/>
        </w:rPr>
        <w:t xml:space="preserve"> к изменениям в социальной среде в соответствии с их индивидуальными особенностями.</w:t>
      </w:r>
    </w:p>
    <w:p w:rsidR="00530CB8" w:rsidRPr="004F3563" w:rsidRDefault="00530CB8" w:rsidP="000C5424">
      <w:pPr>
        <w:pStyle w:val="Default"/>
        <w:rPr>
          <w:color w:val="auto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05"/>
        <w:gridCol w:w="2747"/>
      </w:tblGrid>
      <w:tr w:rsidR="00530CB8" w:rsidRPr="00424F6E">
        <w:tc>
          <w:tcPr>
            <w:tcW w:w="7905" w:type="dxa"/>
          </w:tcPr>
          <w:p w:rsidR="00530CB8" w:rsidRPr="00424F6E" w:rsidRDefault="00530CB8" w:rsidP="00424F6E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b/>
                <w:bCs/>
                <w:color w:val="auto"/>
                <w:sz w:val="23"/>
                <w:szCs w:val="23"/>
              </w:rPr>
              <w:t>2016 – 2017 учебный год</w:t>
            </w:r>
          </w:p>
        </w:tc>
        <w:tc>
          <w:tcPr>
            <w:tcW w:w="2747" w:type="dxa"/>
          </w:tcPr>
          <w:p w:rsidR="00530CB8" w:rsidRPr="00424F6E" w:rsidRDefault="00530CB8" w:rsidP="00424F6E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b/>
                <w:bCs/>
                <w:color w:val="auto"/>
                <w:sz w:val="23"/>
                <w:szCs w:val="23"/>
              </w:rPr>
              <w:t>Всего</w:t>
            </w:r>
          </w:p>
        </w:tc>
      </w:tr>
      <w:tr w:rsidR="00530CB8" w:rsidRPr="00424F6E">
        <w:tc>
          <w:tcPr>
            <w:tcW w:w="7905" w:type="dxa"/>
          </w:tcPr>
          <w:p w:rsidR="00530CB8" w:rsidRPr="00424F6E" w:rsidRDefault="00530CB8" w:rsidP="006231DA">
            <w:pPr>
              <w:pStyle w:val="Default"/>
              <w:rPr>
                <w:color w:val="auto"/>
              </w:rPr>
            </w:pPr>
          </w:p>
        </w:tc>
        <w:tc>
          <w:tcPr>
            <w:tcW w:w="2747" w:type="dxa"/>
          </w:tcPr>
          <w:p w:rsidR="00530CB8" w:rsidRPr="00424F6E" w:rsidRDefault="00530CB8" w:rsidP="006231DA">
            <w:pPr>
              <w:pStyle w:val="Default"/>
              <w:rPr>
                <w:color w:val="auto"/>
              </w:rPr>
            </w:pPr>
          </w:p>
        </w:tc>
      </w:tr>
      <w:tr w:rsidR="00530CB8" w:rsidRPr="00424F6E">
        <w:tc>
          <w:tcPr>
            <w:tcW w:w="7905" w:type="dxa"/>
          </w:tcPr>
          <w:p w:rsidR="00530CB8" w:rsidRPr="00424F6E" w:rsidRDefault="00530CB8" w:rsidP="006231DA">
            <w:pPr>
              <w:pStyle w:val="Default"/>
              <w:rPr>
                <w:color w:val="auto"/>
                <w:sz w:val="23"/>
                <w:szCs w:val="23"/>
              </w:rPr>
            </w:pPr>
            <w:r w:rsidRPr="00424F6E">
              <w:rPr>
                <w:b/>
                <w:bCs/>
                <w:color w:val="auto"/>
                <w:sz w:val="23"/>
                <w:szCs w:val="23"/>
              </w:rPr>
              <w:t xml:space="preserve">Дети с ограниченными возможностями/ инвалиды </w:t>
            </w:r>
          </w:p>
        </w:tc>
        <w:tc>
          <w:tcPr>
            <w:tcW w:w="2747" w:type="dxa"/>
          </w:tcPr>
          <w:p w:rsidR="00530CB8" w:rsidRPr="00424F6E" w:rsidRDefault="00530CB8" w:rsidP="00424F6E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color w:val="auto"/>
              </w:rPr>
              <w:t>17/3</w:t>
            </w:r>
          </w:p>
        </w:tc>
      </w:tr>
      <w:tr w:rsidR="00530CB8" w:rsidRPr="00424F6E">
        <w:tc>
          <w:tcPr>
            <w:tcW w:w="7905" w:type="dxa"/>
          </w:tcPr>
          <w:p w:rsidR="00530CB8" w:rsidRPr="00424F6E" w:rsidRDefault="00530CB8" w:rsidP="006231DA">
            <w:pPr>
              <w:pStyle w:val="Default"/>
              <w:rPr>
                <w:color w:val="auto"/>
                <w:sz w:val="23"/>
                <w:szCs w:val="23"/>
              </w:rPr>
            </w:pPr>
            <w:r w:rsidRPr="00424F6E">
              <w:rPr>
                <w:b/>
                <w:bCs/>
                <w:color w:val="auto"/>
                <w:sz w:val="23"/>
                <w:szCs w:val="23"/>
              </w:rPr>
              <w:t xml:space="preserve">Обучающиеся на дому </w:t>
            </w:r>
          </w:p>
        </w:tc>
        <w:tc>
          <w:tcPr>
            <w:tcW w:w="2747" w:type="dxa"/>
          </w:tcPr>
          <w:p w:rsidR="00530CB8" w:rsidRPr="00424F6E" w:rsidRDefault="00530CB8" w:rsidP="00424F6E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color w:val="auto"/>
              </w:rPr>
              <w:t>3</w:t>
            </w:r>
          </w:p>
        </w:tc>
      </w:tr>
      <w:tr w:rsidR="00530CB8" w:rsidRPr="00424F6E">
        <w:tc>
          <w:tcPr>
            <w:tcW w:w="7905" w:type="dxa"/>
          </w:tcPr>
          <w:p w:rsidR="00530CB8" w:rsidRPr="00424F6E" w:rsidRDefault="00530CB8" w:rsidP="006231DA">
            <w:pPr>
              <w:pStyle w:val="Default"/>
              <w:rPr>
                <w:b/>
                <w:bCs/>
                <w:color w:val="auto"/>
                <w:sz w:val="23"/>
                <w:szCs w:val="23"/>
              </w:rPr>
            </w:pPr>
            <w:r w:rsidRPr="00424F6E">
              <w:rPr>
                <w:b/>
                <w:bCs/>
                <w:color w:val="auto"/>
                <w:sz w:val="23"/>
                <w:szCs w:val="23"/>
              </w:rPr>
              <w:t xml:space="preserve">Дети под опекой/в приемной семье </w:t>
            </w:r>
          </w:p>
        </w:tc>
        <w:tc>
          <w:tcPr>
            <w:tcW w:w="2747" w:type="dxa"/>
          </w:tcPr>
          <w:p w:rsidR="00530CB8" w:rsidRPr="00424F6E" w:rsidRDefault="00530CB8" w:rsidP="00424F6E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color w:val="auto"/>
              </w:rPr>
              <w:t>2</w:t>
            </w:r>
          </w:p>
        </w:tc>
      </w:tr>
      <w:tr w:rsidR="00530CB8" w:rsidRPr="00424F6E">
        <w:tc>
          <w:tcPr>
            <w:tcW w:w="7905" w:type="dxa"/>
          </w:tcPr>
          <w:p w:rsidR="00530CB8" w:rsidRPr="00424F6E" w:rsidRDefault="00530CB8" w:rsidP="006231DA">
            <w:pPr>
              <w:pStyle w:val="Default"/>
              <w:rPr>
                <w:color w:val="auto"/>
                <w:sz w:val="23"/>
                <w:szCs w:val="23"/>
              </w:rPr>
            </w:pPr>
            <w:r w:rsidRPr="00424F6E">
              <w:rPr>
                <w:b/>
                <w:bCs/>
                <w:color w:val="auto"/>
                <w:sz w:val="23"/>
                <w:szCs w:val="23"/>
              </w:rPr>
              <w:t>Количество малообеспеченных, многодетных семей</w:t>
            </w:r>
          </w:p>
        </w:tc>
        <w:tc>
          <w:tcPr>
            <w:tcW w:w="2747" w:type="dxa"/>
          </w:tcPr>
          <w:p w:rsidR="00530CB8" w:rsidRPr="00424F6E" w:rsidRDefault="00530CB8" w:rsidP="00424F6E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color w:val="auto"/>
              </w:rPr>
              <w:t>15</w:t>
            </w:r>
          </w:p>
        </w:tc>
      </w:tr>
    </w:tbl>
    <w:p w:rsidR="00530CB8" w:rsidRPr="00322156" w:rsidRDefault="00530CB8" w:rsidP="000C5424">
      <w:pPr>
        <w:pStyle w:val="Default"/>
        <w:rPr>
          <w:color w:val="FF0000"/>
        </w:rPr>
      </w:pPr>
    </w:p>
    <w:p w:rsidR="00530CB8" w:rsidRPr="00253129" w:rsidRDefault="00530CB8" w:rsidP="000C542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53129">
        <w:rPr>
          <w:rFonts w:ascii="Times New Roman" w:hAnsi="Times New Roman" w:cs="Times New Roman"/>
          <w:sz w:val="24"/>
          <w:szCs w:val="24"/>
        </w:rPr>
        <w:t>Школа сегодня способна обеспечить образовательный заказ различных слоев родительской общественности и готова предложить доступное бесплатное и качественное образование и внеурочную деятельность для детей из семей разного социального статуса и разных образовательных ориентиров.</w:t>
      </w:r>
    </w:p>
    <w:p w:rsidR="00530CB8" w:rsidRPr="00801CDE" w:rsidRDefault="00530CB8" w:rsidP="00CB458E">
      <w:pPr>
        <w:pStyle w:val="ListParagraph"/>
        <w:numPr>
          <w:ilvl w:val="1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1CDE">
        <w:rPr>
          <w:rFonts w:ascii="Times New Roman" w:hAnsi="Times New Roman" w:cs="Times New Roman"/>
          <w:sz w:val="24"/>
          <w:szCs w:val="24"/>
        </w:rPr>
        <w:t>Кадровый состав (административный и педагогический)</w:t>
      </w:r>
    </w:p>
    <w:p w:rsidR="00530CB8" w:rsidRPr="00801CDE" w:rsidRDefault="00530CB8" w:rsidP="00AA5F6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01CDE">
        <w:rPr>
          <w:rFonts w:ascii="Times New Roman" w:hAnsi="Times New Roman" w:cs="Times New Roman"/>
          <w:sz w:val="24"/>
          <w:szCs w:val="24"/>
        </w:rPr>
        <w:t>В школе работают 29 человек (учителя, администраторы и члены педагогического и технического персонала)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39"/>
        <w:gridCol w:w="1560"/>
        <w:gridCol w:w="1382"/>
      </w:tblGrid>
      <w:tr w:rsidR="00530CB8" w:rsidRPr="00424F6E">
        <w:tc>
          <w:tcPr>
            <w:tcW w:w="7939" w:type="dxa"/>
          </w:tcPr>
          <w:p w:rsidR="00530CB8" w:rsidRPr="00424F6E" w:rsidRDefault="00530CB8" w:rsidP="00424F6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30CB8" w:rsidRPr="00424F6E" w:rsidRDefault="00530CB8" w:rsidP="00424F6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382" w:type="dxa"/>
          </w:tcPr>
          <w:p w:rsidR="00530CB8" w:rsidRPr="00424F6E" w:rsidRDefault="00530CB8" w:rsidP="00424F6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30CB8" w:rsidRPr="00424F6E">
        <w:tc>
          <w:tcPr>
            <w:tcW w:w="7939" w:type="dxa"/>
          </w:tcPr>
          <w:p w:rsidR="00530CB8" w:rsidRPr="00424F6E" w:rsidRDefault="00530CB8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560" w:type="dxa"/>
          </w:tcPr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30CB8" w:rsidRPr="00424F6E">
        <w:tc>
          <w:tcPr>
            <w:tcW w:w="7939" w:type="dxa"/>
          </w:tcPr>
          <w:p w:rsidR="00530CB8" w:rsidRPr="00424F6E" w:rsidRDefault="00530CB8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1560" w:type="dxa"/>
          </w:tcPr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2" w:type="dxa"/>
          </w:tcPr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530CB8" w:rsidRPr="00424F6E">
        <w:tc>
          <w:tcPr>
            <w:tcW w:w="7939" w:type="dxa"/>
          </w:tcPr>
          <w:p w:rsidR="00530CB8" w:rsidRPr="00424F6E" w:rsidRDefault="00530CB8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Другой педагогический персонал:</w:t>
            </w:r>
          </w:p>
          <w:p w:rsidR="00530CB8" w:rsidRPr="00424F6E" w:rsidRDefault="00530CB8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воспитатель ГПД</w:t>
            </w:r>
          </w:p>
          <w:p w:rsidR="00530CB8" w:rsidRPr="00424F6E" w:rsidRDefault="00530CB8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530CB8" w:rsidRPr="00424F6E" w:rsidRDefault="00530CB8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530CB8" w:rsidRPr="00424F6E" w:rsidRDefault="00530CB8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  <w:tc>
          <w:tcPr>
            <w:tcW w:w="1560" w:type="dxa"/>
          </w:tcPr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CB8" w:rsidRPr="00424F6E">
        <w:tc>
          <w:tcPr>
            <w:tcW w:w="7939" w:type="dxa"/>
          </w:tcPr>
          <w:p w:rsidR="00530CB8" w:rsidRPr="00424F6E" w:rsidRDefault="00530CB8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Служащие</w:t>
            </w:r>
          </w:p>
        </w:tc>
        <w:tc>
          <w:tcPr>
            <w:tcW w:w="1560" w:type="dxa"/>
          </w:tcPr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2" w:type="dxa"/>
          </w:tcPr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30CB8" w:rsidRPr="00424F6E">
        <w:tc>
          <w:tcPr>
            <w:tcW w:w="7939" w:type="dxa"/>
          </w:tcPr>
          <w:p w:rsidR="00530CB8" w:rsidRPr="00424F6E" w:rsidRDefault="00530CB8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с высшим педагогическим образованием</w:t>
            </w:r>
          </w:p>
        </w:tc>
        <w:tc>
          <w:tcPr>
            <w:tcW w:w="1560" w:type="dxa"/>
          </w:tcPr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2" w:type="dxa"/>
          </w:tcPr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530CB8" w:rsidRPr="00424F6E">
        <w:tc>
          <w:tcPr>
            <w:tcW w:w="7939" w:type="dxa"/>
          </w:tcPr>
          <w:p w:rsidR="00530CB8" w:rsidRPr="00424F6E" w:rsidRDefault="00530CB8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работники, аттестованные на квалификационные категории (всего) в том числе:</w:t>
            </w:r>
          </w:p>
          <w:p w:rsidR="00530CB8" w:rsidRPr="00424F6E" w:rsidRDefault="00530CB8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  <w:p w:rsidR="00530CB8" w:rsidRPr="00424F6E" w:rsidRDefault="00530CB8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1560" w:type="dxa"/>
          </w:tcPr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2" w:type="dxa"/>
          </w:tcPr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530CB8" w:rsidRPr="00424F6E">
        <w:tc>
          <w:tcPr>
            <w:tcW w:w="7939" w:type="dxa"/>
          </w:tcPr>
          <w:p w:rsidR="00530CB8" w:rsidRPr="00424F6E" w:rsidRDefault="00530CB8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3"/>
                <w:szCs w:val="23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имеющих государственныенаграды.</w:t>
            </w:r>
          </w:p>
        </w:tc>
        <w:tc>
          <w:tcPr>
            <w:tcW w:w="1560" w:type="dxa"/>
          </w:tcPr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2" w:type="dxa"/>
          </w:tcPr>
          <w:p w:rsidR="00530CB8" w:rsidRPr="00424F6E" w:rsidRDefault="00530CB8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530CB8" w:rsidRDefault="00530CB8" w:rsidP="00871F9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B32F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F94">
        <w:rPr>
          <w:rFonts w:ascii="Times New Roman" w:hAnsi="Times New Roman" w:cs="Times New Roman"/>
          <w:sz w:val="24"/>
          <w:szCs w:val="24"/>
        </w:rPr>
        <w:t>Повышение квалификации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871F94">
        <w:rPr>
          <w:rFonts w:ascii="Times New Roman" w:hAnsi="Times New Roman" w:cs="Times New Roman"/>
          <w:sz w:val="24"/>
          <w:szCs w:val="24"/>
        </w:rPr>
        <w:t>одна из основных задач, стоящих перед педагогами школы. Для ее реализации педагогами используются различные ресурсы: курсовая подготовка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71F94">
        <w:rPr>
          <w:rFonts w:ascii="Times New Roman" w:hAnsi="Times New Roman" w:cs="Times New Roman"/>
          <w:sz w:val="24"/>
          <w:szCs w:val="24"/>
        </w:rPr>
        <w:t xml:space="preserve"> индивидуальный поиск педагогом интересующих его курсов для личного и профессионального роста. </w:t>
      </w:r>
    </w:p>
    <w:p w:rsidR="00530CB8" w:rsidRPr="00CB458E" w:rsidRDefault="00530CB8" w:rsidP="00B32F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2016/2017 уч. году шесть педагогов школы прошли курсовую подготовку на базе ТОИУУ. </w:t>
      </w:r>
      <w:r w:rsidRPr="00871F94">
        <w:rPr>
          <w:rFonts w:ascii="Times New Roman" w:hAnsi="Times New Roman" w:cs="Times New Roman"/>
          <w:sz w:val="24"/>
          <w:szCs w:val="24"/>
        </w:rPr>
        <w:t>Учителя делятся своим опытом и имеют публикации в сети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71F94">
        <w:rPr>
          <w:rFonts w:ascii="Times New Roman" w:hAnsi="Times New Roman" w:cs="Times New Roman"/>
          <w:sz w:val="24"/>
          <w:szCs w:val="24"/>
        </w:rPr>
        <w:t xml:space="preserve"> Школьный сайт используется педагогами для публикации материалов уроков, программ, открытых внеурочных мероприятий.</w:t>
      </w:r>
    </w:p>
    <w:p w:rsidR="00530CB8" w:rsidRPr="00D36152" w:rsidRDefault="00530CB8" w:rsidP="002C30B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6152">
        <w:rPr>
          <w:rFonts w:ascii="Times New Roman" w:hAnsi="Times New Roman" w:cs="Times New Roman"/>
          <w:sz w:val="24"/>
          <w:szCs w:val="24"/>
        </w:rPr>
        <w:t>1.4. Структура управления, органы государственно-общественного управления</w:t>
      </w:r>
    </w:p>
    <w:p w:rsidR="00530CB8" w:rsidRPr="00C9045D" w:rsidRDefault="00530CB8" w:rsidP="002C30BF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9045D">
        <w:rPr>
          <w:rFonts w:ascii="Times New Roman" w:hAnsi="Times New Roman" w:cs="Times New Roman"/>
          <w:sz w:val="24"/>
          <w:szCs w:val="24"/>
        </w:rPr>
        <w:t xml:space="preserve">Непосредственное руководство осуществляет директор, прошедший аттестацию, который назначается на основании Постановления Главы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C9045D">
        <w:rPr>
          <w:rFonts w:ascii="Times New Roman" w:hAnsi="Times New Roman" w:cs="Times New Roman"/>
          <w:sz w:val="24"/>
          <w:szCs w:val="24"/>
        </w:rPr>
        <w:t xml:space="preserve">, приказом начальника Управления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Калининского района </w:t>
      </w:r>
      <w:r w:rsidRPr="00C9045D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трудовым законодательством на основании трудового договора, и его заместители.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C9045D">
        <w:rPr>
          <w:rFonts w:ascii="Times New Roman" w:hAnsi="Times New Roman" w:cs="Times New Roman"/>
          <w:sz w:val="24"/>
          <w:szCs w:val="24"/>
        </w:rPr>
        <w:t xml:space="preserve">оддержку администрации </w:t>
      </w:r>
      <w:r>
        <w:rPr>
          <w:rFonts w:ascii="Times New Roman" w:hAnsi="Times New Roman" w:cs="Times New Roman"/>
          <w:sz w:val="24"/>
          <w:szCs w:val="24"/>
        </w:rPr>
        <w:t>оказывают</w:t>
      </w:r>
      <w:r w:rsidRPr="00C9045D">
        <w:rPr>
          <w:rFonts w:ascii="Times New Roman" w:hAnsi="Times New Roman" w:cs="Times New Roman"/>
          <w:sz w:val="24"/>
          <w:szCs w:val="24"/>
        </w:rPr>
        <w:t xml:space="preserve"> руководители школьных методических</w:t>
      </w:r>
      <w:r>
        <w:rPr>
          <w:rFonts w:ascii="Times New Roman" w:hAnsi="Times New Roman" w:cs="Times New Roman"/>
          <w:sz w:val="24"/>
          <w:szCs w:val="24"/>
        </w:rPr>
        <w:t xml:space="preserve"> объединений, опытные педагоги-</w:t>
      </w:r>
      <w:r w:rsidRPr="00C9045D">
        <w:rPr>
          <w:rFonts w:ascii="Times New Roman" w:hAnsi="Times New Roman" w:cs="Times New Roman"/>
          <w:sz w:val="24"/>
          <w:szCs w:val="24"/>
        </w:rPr>
        <w:t>наставники</w:t>
      </w:r>
      <w:r>
        <w:rPr>
          <w:rFonts w:ascii="Times New Roman" w:hAnsi="Times New Roman" w:cs="Times New Roman"/>
          <w:sz w:val="24"/>
          <w:szCs w:val="24"/>
        </w:rPr>
        <w:t>, учитель логопед и педагог-психолог.</w:t>
      </w:r>
    </w:p>
    <w:p w:rsidR="00530CB8" w:rsidRDefault="00530CB8" w:rsidP="002C30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9045D">
        <w:rPr>
          <w:rFonts w:ascii="Times New Roman" w:hAnsi="Times New Roman" w:cs="Times New Roman"/>
          <w:sz w:val="24"/>
          <w:szCs w:val="24"/>
        </w:rPr>
        <w:t xml:space="preserve">К управлению школой привлекаются все участники образовательного процесса: </w:t>
      </w:r>
    </w:p>
    <w:p w:rsidR="00530CB8" w:rsidRPr="005E5FD6" w:rsidRDefault="00530CB8" w:rsidP="002C30BF">
      <w:pPr>
        <w:pStyle w:val="ListParagraph"/>
        <w:numPr>
          <w:ilvl w:val="0"/>
          <w:numId w:val="3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E5FD6">
        <w:rPr>
          <w:rFonts w:ascii="Times New Roman" w:hAnsi="Times New Roman" w:cs="Times New Roman"/>
          <w:sz w:val="24"/>
          <w:szCs w:val="24"/>
        </w:rPr>
        <w:t>педагоги (через общее собрание трудового коллектива, педагогический совет);</w:t>
      </w:r>
    </w:p>
    <w:p w:rsidR="00530CB8" w:rsidRPr="005E5FD6" w:rsidRDefault="00530CB8" w:rsidP="002C30BF">
      <w:pPr>
        <w:pStyle w:val="ListParagraph"/>
        <w:numPr>
          <w:ilvl w:val="0"/>
          <w:numId w:val="3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E5FD6">
        <w:rPr>
          <w:rFonts w:ascii="Times New Roman" w:hAnsi="Times New Roman" w:cs="Times New Roman"/>
          <w:sz w:val="24"/>
          <w:szCs w:val="24"/>
        </w:rPr>
        <w:t xml:space="preserve">родители (классные родительские комитеты, Совет родителей школы); </w:t>
      </w:r>
    </w:p>
    <w:p w:rsidR="00530CB8" w:rsidRPr="005E5FD6" w:rsidRDefault="00530CB8" w:rsidP="002C30BF">
      <w:pPr>
        <w:pStyle w:val="ListParagraph"/>
        <w:numPr>
          <w:ilvl w:val="0"/>
          <w:numId w:val="3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E5FD6">
        <w:rPr>
          <w:rFonts w:ascii="Times New Roman" w:hAnsi="Times New Roman" w:cs="Times New Roman"/>
          <w:sz w:val="24"/>
          <w:szCs w:val="24"/>
        </w:rPr>
        <w:t>ученики (Учком).</w:t>
      </w:r>
    </w:p>
    <w:p w:rsidR="00530CB8" w:rsidRPr="003E298F" w:rsidRDefault="00530CB8" w:rsidP="002C30BF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E298F">
        <w:rPr>
          <w:rFonts w:ascii="Times New Roman" w:hAnsi="Times New Roman" w:cs="Times New Roman"/>
          <w:sz w:val="24"/>
          <w:szCs w:val="24"/>
        </w:rPr>
        <w:t>Формами самоуправления являются:</w:t>
      </w:r>
    </w:p>
    <w:p w:rsidR="00530CB8" w:rsidRPr="005E5FD6" w:rsidRDefault="00530CB8" w:rsidP="002C30BF">
      <w:pPr>
        <w:pStyle w:val="ListParagraph"/>
        <w:numPr>
          <w:ilvl w:val="0"/>
          <w:numId w:val="4"/>
        </w:num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E5FD6">
        <w:rPr>
          <w:rFonts w:ascii="Times New Roman" w:hAnsi="Times New Roman" w:cs="Times New Roman"/>
          <w:sz w:val="24"/>
          <w:szCs w:val="24"/>
        </w:rPr>
        <w:t xml:space="preserve">Педагогический совет Школы </w:t>
      </w:r>
    </w:p>
    <w:p w:rsidR="00530CB8" w:rsidRPr="003E298F" w:rsidRDefault="00530CB8" w:rsidP="002C30BF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E298F">
        <w:rPr>
          <w:rFonts w:ascii="Times New Roman" w:hAnsi="Times New Roman" w:cs="Times New Roman"/>
          <w:sz w:val="24"/>
          <w:szCs w:val="24"/>
        </w:rPr>
        <w:t xml:space="preserve">Педагогический совет является постоянно действующим органом самоуправления Школы, который рассматривает основные вопросы образовательного процесса. Членами Педагогического совета являются все педагогические работники Школы, а также иные работники Школы, чья деятельность связана с содержанием и организацией образовательного процесса. Председателем Педагогического совета является директор Школы, который назначает своим приказом секретаря Педагогического совета. </w:t>
      </w:r>
    </w:p>
    <w:p w:rsidR="00530CB8" w:rsidRPr="003E298F" w:rsidRDefault="00530CB8" w:rsidP="002C30BF">
      <w:pPr>
        <w:pStyle w:val="ListParagraph"/>
        <w:numPr>
          <w:ilvl w:val="0"/>
          <w:numId w:val="4"/>
        </w:num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E298F">
        <w:rPr>
          <w:rFonts w:ascii="Times New Roman" w:hAnsi="Times New Roman" w:cs="Times New Roman"/>
          <w:sz w:val="24"/>
          <w:szCs w:val="24"/>
        </w:rPr>
        <w:t xml:space="preserve">Методический совет </w:t>
      </w:r>
    </w:p>
    <w:p w:rsidR="00530CB8" w:rsidRPr="003E298F" w:rsidRDefault="00530CB8" w:rsidP="002C30BF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E298F">
        <w:rPr>
          <w:rFonts w:ascii="Times New Roman" w:hAnsi="Times New Roman" w:cs="Times New Roman"/>
          <w:sz w:val="24"/>
          <w:szCs w:val="24"/>
        </w:rPr>
        <w:t xml:space="preserve">В целях организации и совершенствования учебно-методической работы в Школе действуют методические объединения учителей. Руководство работой осуществляет методический совет. Методический совет состоит из руководителей методических объединений, преподавателей ВУЗов, работающих на основе совместительства, заместителей директора по учебно-воспитательной и учебно-методической работе. </w:t>
      </w:r>
    </w:p>
    <w:p w:rsidR="00530CB8" w:rsidRPr="003E298F" w:rsidRDefault="00530CB8" w:rsidP="002C30BF">
      <w:pPr>
        <w:pStyle w:val="ListParagraph"/>
        <w:numPr>
          <w:ilvl w:val="0"/>
          <w:numId w:val="4"/>
        </w:num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E5FD6">
        <w:rPr>
          <w:rFonts w:ascii="Times New Roman" w:hAnsi="Times New Roman" w:cs="Times New Roman"/>
          <w:sz w:val="24"/>
          <w:szCs w:val="24"/>
        </w:rPr>
        <w:t>Совет родителей школы</w:t>
      </w:r>
    </w:p>
    <w:p w:rsidR="00530CB8" w:rsidRPr="003E298F" w:rsidRDefault="00530CB8" w:rsidP="002C30BF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E298F">
        <w:rPr>
          <w:rFonts w:ascii="Times New Roman" w:hAnsi="Times New Roman" w:cs="Times New Roman"/>
          <w:sz w:val="24"/>
          <w:szCs w:val="24"/>
        </w:rPr>
        <w:t>Для содействия Школе в решении вопросов обучения и воспитании обучающихся в Школе действует родительский комитет, который является постоянно действующим органом самоуправления Школы. В состав родительского комитета входят родители (законные представители) обучающихся, разделяющие уставные цели деятельности Школы и готовые личными усилиями содействовать их достижению.</w:t>
      </w:r>
    </w:p>
    <w:p w:rsidR="00530CB8" w:rsidRPr="003E298F" w:rsidRDefault="00530CB8" w:rsidP="002C30BF">
      <w:pPr>
        <w:pStyle w:val="ListParagraph"/>
        <w:numPr>
          <w:ilvl w:val="0"/>
          <w:numId w:val="4"/>
        </w:num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E298F">
        <w:rPr>
          <w:rFonts w:ascii="Times New Roman" w:hAnsi="Times New Roman" w:cs="Times New Roman"/>
          <w:sz w:val="24"/>
          <w:szCs w:val="24"/>
        </w:rPr>
        <w:t xml:space="preserve">Другие формы самоуправления </w:t>
      </w:r>
    </w:p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0C5424">
      <w:pPr>
        <w:pStyle w:val="Default"/>
        <w:rPr>
          <w:color w:val="auto"/>
        </w:rPr>
      </w:pPr>
    </w:p>
    <w:p w:rsidR="00530CB8" w:rsidRDefault="00530CB8" w:rsidP="00AE33E7">
      <w:pPr>
        <w:pStyle w:val="ListParagraph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1C59">
        <w:rPr>
          <w:rFonts w:ascii="Times New Roman" w:hAnsi="Times New Roman" w:cs="Times New Roman"/>
          <w:sz w:val="28"/>
          <w:szCs w:val="28"/>
        </w:rPr>
        <w:t>Особенности образовательного процесса</w:t>
      </w:r>
    </w:p>
    <w:p w:rsidR="00530CB8" w:rsidRDefault="00530CB8" w:rsidP="008A026D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Pr="008A026D">
        <w:rPr>
          <w:rFonts w:ascii="Times New Roman" w:hAnsi="Times New Roman" w:cs="Times New Roman"/>
          <w:sz w:val="24"/>
          <w:szCs w:val="24"/>
        </w:rPr>
        <w:t>Структура и режим обучения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Организация образовательного процесса </w:t>
      </w:r>
      <w:r w:rsidRPr="008A026D">
        <w:rPr>
          <w:rFonts w:ascii="Times New Roman" w:hAnsi="Times New Roman" w:cs="Times New Roman"/>
          <w:sz w:val="24"/>
          <w:szCs w:val="24"/>
        </w:rPr>
        <w:t>в школе  регламентируется учебным планом, годовым календарным графиком, расписанием учебных занятий, расписанием звонков</w:t>
      </w:r>
    </w:p>
    <w:p w:rsidR="00530CB8" w:rsidRPr="008A026D" w:rsidRDefault="00530CB8" w:rsidP="008A026D">
      <w:pPr>
        <w:numPr>
          <w:ilvl w:val="1"/>
          <w:numId w:val="10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b/>
          <w:bCs/>
          <w:sz w:val="24"/>
          <w:szCs w:val="24"/>
        </w:rPr>
        <w:t>Продолжительность учебного года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  <w:u w:val="single"/>
        </w:rPr>
        <w:t>Продолжительность  учебного года:</w:t>
      </w:r>
    </w:p>
    <w:p w:rsidR="00530CB8" w:rsidRPr="008A026D" w:rsidRDefault="00530CB8" w:rsidP="008A026D">
      <w:pPr>
        <w:numPr>
          <w:ilvl w:val="0"/>
          <w:numId w:val="8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 xml:space="preserve">в 1 классе равна 33 неделям, </w:t>
      </w:r>
    </w:p>
    <w:p w:rsidR="00530CB8" w:rsidRPr="008A026D" w:rsidRDefault="00530CB8" w:rsidP="008A026D">
      <w:pPr>
        <w:numPr>
          <w:ilvl w:val="0"/>
          <w:numId w:val="8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>с 2-го  по 9-ый класс – 34 недели.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  <w:u w:val="single"/>
        </w:rPr>
        <w:t>Периоды учебных занятий и каникул на 2016-2017 учебный год: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 xml:space="preserve">2016-2017 учебный год начинается </w:t>
      </w:r>
      <w:r w:rsidRPr="008A026D">
        <w:rPr>
          <w:rFonts w:ascii="Times New Roman" w:hAnsi="Times New Roman" w:cs="Times New Roman"/>
          <w:b/>
          <w:bCs/>
          <w:sz w:val="24"/>
          <w:szCs w:val="24"/>
        </w:rPr>
        <w:t>1 сентября 2016 года.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 xml:space="preserve">Сроки завершения учебного года в 2016-2017 учебном году: </w:t>
      </w:r>
    </w:p>
    <w:p w:rsidR="00530CB8" w:rsidRPr="008A026D" w:rsidRDefault="00530CB8" w:rsidP="008A026D">
      <w:pPr>
        <w:tabs>
          <w:tab w:val="left" w:pos="584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 xml:space="preserve">25 мая 2017 г. для обучающихся 1 классов; </w:t>
      </w:r>
      <w:r w:rsidRPr="008A026D">
        <w:rPr>
          <w:rFonts w:ascii="Times New Roman" w:hAnsi="Times New Roman" w:cs="Times New Roman"/>
          <w:sz w:val="24"/>
          <w:szCs w:val="24"/>
        </w:rPr>
        <w:tab/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 xml:space="preserve">31 мая 2017 г. для обучающихся 2 – 8 классов; 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>Для обучающихся 9 класса учебный год завершается в соответствии с расписанием экзаменов ГИА и учебным планом.</w:t>
      </w:r>
      <w:r w:rsidRPr="008A026D">
        <w:rPr>
          <w:rFonts w:ascii="Times New Roman" w:hAnsi="Times New Roman" w:cs="Times New Roman"/>
          <w:sz w:val="24"/>
          <w:szCs w:val="24"/>
        </w:rPr>
        <w:br/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b/>
          <w:bCs/>
          <w:sz w:val="24"/>
          <w:szCs w:val="24"/>
        </w:rPr>
        <w:t>1 триместр</w:t>
      </w:r>
      <w:r w:rsidRPr="008A026D">
        <w:rPr>
          <w:rFonts w:ascii="Times New Roman" w:hAnsi="Times New Roman" w:cs="Times New Roman"/>
          <w:sz w:val="24"/>
          <w:szCs w:val="24"/>
        </w:rPr>
        <w:t xml:space="preserve"> 1 сентября 2016 г. – 30 ноября 2016 г.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A026D">
        <w:rPr>
          <w:rFonts w:ascii="Times New Roman" w:hAnsi="Times New Roman" w:cs="Times New Roman"/>
          <w:i/>
          <w:iCs/>
          <w:sz w:val="24"/>
          <w:szCs w:val="24"/>
        </w:rPr>
        <w:t>Выставление оценок 2-9 классам 27.11.2016 - 29.11.2016</w:t>
      </w:r>
    </w:p>
    <w:p w:rsidR="00530CB8" w:rsidRPr="008A026D" w:rsidRDefault="00530CB8" w:rsidP="008A026D">
      <w:pPr>
        <w:spacing w:before="120" w:after="120" w:line="240" w:lineRule="auto"/>
        <w:rPr>
          <w:sz w:val="24"/>
          <w:szCs w:val="24"/>
        </w:rPr>
      </w:pPr>
      <w:r w:rsidRPr="008A026D">
        <w:rPr>
          <w:rFonts w:ascii="Times New Roman" w:hAnsi="Times New Roman" w:cs="Times New Roman"/>
          <w:b/>
          <w:bCs/>
          <w:sz w:val="24"/>
          <w:szCs w:val="24"/>
        </w:rPr>
        <w:t>2 триместр</w:t>
      </w:r>
      <w:r w:rsidRPr="008A026D">
        <w:rPr>
          <w:rFonts w:ascii="Times New Roman" w:hAnsi="Times New Roman" w:cs="Times New Roman"/>
          <w:sz w:val="24"/>
          <w:szCs w:val="24"/>
        </w:rPr>
        <w:t xml:space="preserve"> 1 декабря 2016 г. – 28 февраля 2017 г.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i/>
          <w:iCs/>
          <w:sz w:val="24"/>
          <w:szCs w:val="24"/>
        </w:rPr>
        <w:t>Выставление оценок 2-9 классам 24.02.2017 -28.02.2017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A026D">
        <w:rPr>
          <w:rFonts w:ascii="Times New Roman" w:hAnsi="Times New Roman" w:cs="Times New Roman"/>
          <w:b/>
          <w:bCs/>
          <w:sz w:val="24"/>
          <w:szCs w:val="24"/>
        </w:rPr>
        <w:t>3 триместр</w:t>
      </w:r>
      <w:r w:rsidRPr="008A026D">
        <w:rPr>
          <w:rFonts w:ascii="Times New Roman" w:hAnsi="Times New Roman" w:cs="Times New Roman"/>
          <w:sz w:val="24"/>
          <w:szCs w:val="24"/>
        </w:rPr>
        <w:t xml:space="preserve"> 1 марта 2017 г. – 31 мая 2017 г.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i/>
          <w:iCs/>
          <w:sz w:val="24"/>
          <w:szCs w:val="24"/>
        </w:rPr>
        <w:t>Выставление оценок 2-8 классам 24.05.2017 -27.05.2017, 9 классу 13.05.2017-20.05.2017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b/>
          <w:bCs/>
          <w:sz w:val="24"/>
          <w:szCs w:val="24"/>
        </w:rPr>
        <w:t>Сроки школьных каникул</w:t>
      </w:r>
      <w:r w:rsidRPr="008A026D">
        <w:rPr>
          <w:rFonts w:ascii="Times New Roman" w:hAnsi="Times New Roman" w:cs="Times New Roman"/>
          <w:sz w:val="24"/>
          <w:szCs w:val="24"/>
        </w:rPr>
        <w:t>: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>Сроки начала и окончания каникул в 2016-2017 учебном году: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 xml:space="preserve"> с 31 октября 2016 г. по 6 ноября 2016 г. 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 xml:space="preserve">с 30 декабря 2016 г. по 8 января 2017 г. 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 xml:space="preserve">с 18 февраля 2017 г. по 26 февраля 2017 г. 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>с 3 апреля 2017 г. по 9 апреля 2017 г.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8A026D">
        <w:rPr>
          <w:rFonts w:ascii="Times New Roman" w:hAnsi="Times New Roman" w:cs="Times New Roman"/>
          <w:b/>
          <w:bCs/>
          <w:color w:val="333333"/>
          <w:sz w:val="24"/>
          <w:szCs w:val="24"/>
        </w:rPr>
        <w:t>Промежуточная аттестация</w:t>
      </w:r>
      <w:r w:rsidRPr="008A026D">
        <w:rPr>
          <w:rFonts w:ascii="Times New Roman" w:hAnsi="Times New Roman" w:cs="Times New Roman"/>
          <w:color w:val="333333"/>
          <w:sz w:val="24"/>
          <w:szCs w:val="24"/>
        </w:rPr>
        <w:t> проводится по итогам освоения общеобразовательной программы: на уровне начального общего и основного общего образования - за триместры.</w:t>
      </w:r>
    </w:p>
    <w:p w:rsidR="00530CB8" w:rsidRPr="008A026D" w:rsidRDefault="00530CB8" w:rsidP="008A026D">
      <w:pPr>
        <w:shd w:val="clear" w:color="auto" w:fill="FFFFFF"/>
        <w:spacing w:before="120" w:after="120" w:line="301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8A026D">
        <w:rPr>
          <w:rFonts w:ascii="Times New Roman" w:hAnsi="Times New Roman" w:cs="Times New Roman"/>
          <w:color w:val="333333"/>
          <w:sz w:val="24"/>
          <w:szCs w:val="24"/>
        </w:rPr>
        <w:t xml:space="preserve">Проведение итоговых контролей в 1-9 классах: </w:t>
      </w:r>
    </w:p>
    <w:p w:rsidR="00530CB8" w:rsidRPr="008A026D" w:rsidRDefault="00530CB8" w:rsidP="008A026D">
      <w:pPr>
        <w:shd w:val="clear" w:color="auto" w:fill="FFFFFF"/>
        <w:spacing w:before="120" w:after="120" w:line="301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8A026D">
        <w:rPr>
          <w:rFonts w:ascii="Times New Roman" w:hAnsi="Times New Roman" w:cs="Times New Roman"/>
          <w:color w:val="333333"/>
          <w:sz w:val="24"/>
          <w:szCs w:val="24"/>
        </w:rPr>
        <w:t>с 12 декабря по 23 декабря 2016 года</w:t>
      </w:r>
    </w:p>
    <w:p w:rsidR="00530CB8" w:rsidRPr="008A026D" w:rsidRDefault="00530CB8" w:rsidP="008A026D">
      <w:pPr>
        <w:shd w:val="clear" w:color="auto" w:fill="FFFFFF"/>
        <w:spacing w:before="120" w:after="120" w:line="301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8A026D">
        <w:rPr>
          <w:rFonts w:ascii="Times New Roman" w:hAnsi="Times New Roman" w:cs="Times New Roman"/>
          <w:color w:val="333333"/>
          <w:sz w:val="24"/>
          <w:szCs w:val="24"/>
        </w:rPr>
        <w:t>с 11 мая по 23 мая 2017 года</w:t>
      </w:r>
    </w:p>
    <w:p w:rsidR="00530CB8" w:rsidRPr="008A026D" w:rsidRDefault="00530CB8" w:rsidP="008A026D">
      <w:pPr>
        <w:shd w:val="clear" w:color="auto" w:fill="FFFFFF"/>
        <w:spacing w:before="120" w:after="120" w:line="301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8A026D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8A026D">
        <w:rPr>
          <w:rFonts w:ascii="Times New Roman" w:hAnsi="Times New Roman" w:cs="Times New Roman"/>
          <w:b/>
          <w:bCs/>
          <w:color w:val="333333"/>
          <w:sz w:val="24"/>
          <w:szCs w:val="24"/>
        </w:rPr>
        <w:t>Сроки проведения государственной итоговой аттестации</w:t>
      </w:r>
      <w:r w:rsidRPr="008A026D">
        <w:rPr>
          <w:rFonts w:ascii="Times New Roman" w:hAnsi="Times New Roman" w:cs="Times New Roman"/>
          <w:color w:val="333333"/>
          <w:sz w:val="24"/>
          <w:szCs w:val="24"/>
        </w:rPr>
        <w:t> обучающихся освоивших программы основного и среднего общего образования ежегодно устанавливается Приказами Федеральной службы по надзору в сфере образования и науки Российской Федерации и распоряжениями Комитета по образованию.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b/>
          <w:bCs/>
          <w:sz w:val="24"/>
          <w:szCs w:val="24"/>
        </w:rPr>
        <w:t>1.2. Регламентирование образовательного процесса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 xml:space="preserve">     Учебный год на </w:t>
      </w:r>
      <w:r w:rsidRPr="008A026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A026D">
        <w:rPr>
          <w:rFonts w:ascii="Times New Roman" w:hAnsi="Times New Roman" w:cs="Times New Roman"/>
          <w:sz w:val="24"/>
          <w:szCs w:val="24"/>
        </w:rPr>
        <w:t xml:space="preserve">, </w:t>
      </w:r>
      <w:r w:rsidRPr="008A026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A026D">
        <w:rPr>
          <w:rFonts w:ascii="Times New Roman" w:hAnsi="Times New Roman" w:cs="Times New Roman"/>
          <w:sz w:val="24"/>
          <w:szCs w:val="24"/>
        </w:rPr>
        <w:t>  уровнях обучения делится на 3 триместра.</w:t>
      </w:r>
    </w:p>
    <w:p w:rsidR="00530CB8" w:rsidRPr="008A026D" w:rsidRDefault="00530CB8" w:rsidP="008A026D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color w:val="FF0000"/>
          <w:sz w:val="24"/>
          <w:szCs w:val="24"/>
        </w:rPr>
        <w:t>     </w:t>
      </w:r>
      <w:r w:rsidRPr="008A026D">
        <w:rPr>
          <w:rFonts w:ascii="Times New Roman" w:hAnsi="Times New Roman" w:cs="Times New Roman"/>
          <w:sz w:val="24"/>
          <w:szCs w:val="24"/>
        </w:rPr>
        <w:t> </w:t>
      </w:r>
      <w:r w:rsidRPr="008A026D">
        <w:rPr>
          <w:rFonts w:ascii="Times New Roman" w:hAnsi="Times New Roman" w:cs="Times New Roman"/>
          <w:b/>
          <w:bCs/>
          <w:sz w:val="24"/>
          <w:szCs w:val="24"/>
        </w:rPr>
        <w:t>1.3. Регламентирование образовательного процесса на неделю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>Продолжительность учебной рабочей недели:</w:t>
      </w:r>
    </w:p>
    <w:p w:rsidR="00530CB8" w:rsidRPr="008A026D" w:rsidRDefault="00530CB8" w:rsidP="008A026D">
      <w:pPr>
        <w:numPr>
          <w:ilvl w:val="0"/>
          <w:numId w:val="9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>5-ти дневная рабочая неделя в 1-9  классах.</w:t>
      </w:r>
    </w:p>
    <w:p w:rsidR="00530CB8" w:rsidRPr="008A026D" w:rsidRDefault="00530CB8" w:rsidP="008A026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A026D">
        <w:rPr>
          <w:rFonts w:ascii="Times New Roman" w:hAnsi="Times New Roman" w:cs="Times New Roman"/>
          <w:b/>
          <w:bCs/>
          <w:sz w:val="24"/>
          <w:szCs w:val="24"/>
        </w:rPr>
        <w:t>1.4. Регламентирование образовательного процесса на день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b/>
          <w:bCs/>
          <w:sz w:val="24"/>
          <w:szCs w:val="24"/>
        </w:rPr>
        <w:t>Продолжительность уроков: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 xml:space="preserve">Начало занятий в </w:t>
      </w:r>
      <w:r w:rsidRPr="008A026D">
        <w:rPr>
          <w:rFonts w:ascii="Times New Roman" w:hAnsi="Times New Roman" w:cs="Times New Roman"/>
          <w:b/>
          <w:bCs/>
          <w:sz w:val="24"/>
          <w:szCs w:val="24"/>
        </w:rPr>
        <w:t>8:4</w:t>
      </w:r>
      <w:r w:rsidRPr="005F41F3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8A026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30CB8" w:rsidRPr="008A026D" w:rsidRDefault="00530CB8" w:rsidP="008A0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 xml:space="preserve">Обучение в 1-м классе осуществляется с соблюдением следующих дополнительных требований: </w:t>
      </w:r>
    </w:p>
    <w:p w:rsidR="00530CB8" w:rsidRPr="008A026D" w:rsidRDefault="00530CB8" w:rsidP="008A0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 xml:space="preserve">использование "ступенчатого" режима обучения в первом полугодии </w:t>
      </w:r>
    </w:p>
    <w:p w:rsidR="00530CB8" w:rsidRPr="008A026D" w:rsidRDefault="00530CB8" w:rsidP="008A0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 xml:space="preserve">в сентябре, октябре - по 3 урока в день по 35 минут каждый, </w:t>
      </w:r>
    </w:p>
    <w:p w:rsidR="00530CB8" w:rsidRPr="008A026D" w:rsidRDefault="00530CB8" w:rsidP="008A0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 xml:space="preserve">в ноябре-декабре - по 4 урока в день по 35 минут каждый; </w:t>
      </w:r>
    </w:p>
    <w:p w:rsidR="00530CB8" w:rsidRPr="008A026D" w:rsidRDefault="00530CB8" w:rsidP="008A0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 xml:space="preserve">январь - май - по 4 урока в день по 40 минут каждый. 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 xml:space="preserve">Учебные занятия организуются в одну смену. 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b/>
          <w:bCs/>
          <w:sz w:val="24"/>
          <w:szCs w:val="24"/>
        </w:rPr>
        <w:t>    </w:t>
      </w:r>
      <w:r w:rsidRPr="008A026D">
        <w:rPr>
          <w:rFonts w:ascii="Times New Roman" w:hAnsi="Times New Roman" w:cs="Times New Roman"/>
          <w:sz w:val="24"/>
          <w:szCs w:val="24"/>
        </w:rPr>
        <w:t>45 минут – 2-9 классы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A026D">
        <w:rPr>
          <w:rFonts w:ascii="Times New Roman" w:hAnsi="Times New Roman" w:cs="Times New Roman"/>
          <w:sz w:val="24"/>
          <w:szCs w:val="24"/>
        </w:rPr>
        <w:t>   </w:t>
      </w:r>
      <w:r w:rsidRPr="008A026D">
        <w:rPr>
          <w:rFonts w:ascii="Times New Roman" w:hAnsi="Times New Roman" w:cs="Times New Roman"/>
          <w:b/>
          <w:bCs/>
          <w:sz w:val="24"/>
          <w:szCs w:val="24"/>
        </w:rPr>
        <w:t>  Расписание звонков: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026D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A026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1 полугодие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  <w:u w:val="single"/>
        </w:rPr>
        <w:t>1-й урок</w:t>
      </w:r>
      <w:r w:rsidRPr="008A026D">
        <w:rPr>
          <w:rFonts w:ascii="Times New Roman" w:hAnsi="Times New Roman" w:cs="Times New Roman"/>
          <w:sz w:val="24"/>
          <w:szCs w:val="24"/>
        </w:rPr>
        <w:t>:                         –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  <w:u w:val="single"/>
        </w:rPr>
        <w:t>2-й урок</w:t>
      </w:r>
      <w:r w:rsidRPr="008A026D">
        <w:rPr>
          <w:rFonts w:ascii="Times New Roman" w:hAnsi="Times New Roman" w:cs="Times New Roman"/>
          <w:sz w:val="24"/>
          <w:szCs w:val="24"/>
        </w:rPr>
        <w:t>: с 09:35 – 10:10       Перемена 20 минут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  <w:u w:val="single"/>
        </w:rPr>
        <w:t>3-й урок</w:t>
      </w:r>
      <w:r w:rsidRPr="008A026D">
        <w:rPr>
          <w:rFonts w:ascii="Times New Roman" w:hAnsi="Times New Roman" w:cs="Times New Roman"/>
          <w:sz w:val="24"/>
          <w:szCs w:val="24"/>
        </w:rPr>
        <w:t>: с 10:30 – 11:05       Перемена 30 минут</w:t>
      </w:r>
    </w:p>
    <w:p w:rsidR="00530CB8" w:rsidRPr="008B6C4C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B6C4C">
        <w:rPr>
          <w:rFonts w:ascii="Times New Roman" w:hAnsi="Times New Roman" w:cs="Times New Roman"/>
          <w:sz w:val="24"/>
          <w:szCs w:val="24"/>
          <w:u w:val="single"/>
        </w:rPr>
        <w:t>4-й урок:</w:t>
      </w:r>
      <w:r w:rsidRPr="008B6C4C">
        <w:rPr>
          <w:rFonts w:ascii="Times New Roman" w:hAnsi="Times New Roman" w:cs="Times New Roman"/>
          <w:sz w:val="24"/>
          <w:szCs w:val="24"/>
        </w:rPr>
        <w:t xml:space="preserve"> с 11:35 – 12:10       Перемена 30 минут</w:t>
      </w:r>
    </w:p>
    <w:p w:rsidR="00530CB8" w:rsidRPr="008B6C4C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B6C4C">
        <w:rPr>
          <w:rFonts w:ascii="Times New Roman" w:hAnsi="Times New Roman" w:cs="Times New Roman"/>
          <w:sz w:val="24"/>
          <w:szCs w:val="24"/>
          <w:u w:val="single"/>
        </w:rPr>
        <w:t>5-й урок</w:t>
      </w:r>
      <w:r w:rsidRPr="008B6C4C">
        <w:rPr>
          <w:rFonts w:ascii="Times New Roman" w:hAnsi="Times New Roman" w:cs="Times New Roman"/>
          <w:sz w:val="24"/>
          <w:szCs w:val="24"/>
        </w:rPr>
        <w:t>: с 12:40 – 13:15       Перемена 20 минут</w:t>
      </w:r>
    </w:p>
    <w:p w:rsidR="00530CB8" w:rsidRPr="008B6C4C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B6C4C">
        <w:rPr>
          <w:rFonts w:ascii="Times New Roman" w:hAnsi="Times New Roman" w:cs="Times New Roman"/>
          <w:sz w:val="24"/>
          <w:szCs w:val="24"/>
          <w:u w:val="single"/>
        </w:rPr>
        <w:t>6-й урок</w:t>
      </w:r>
      <w:r w:rsidRPr="008B6C4C">
        <w:rPr>
          <w:rFonts w:ascii="Times New Roman" w:hAnsi="Times New Roman" w:cs="Times New Roman"/>
          <w:sz w:val="24"/>
          <w:szCs w:val="24"/>
        </w:rPr>
        <w:t xml:space="preserve">: с 13:35– 14:20       </w:t>
      </w:r>
    </w:p>
    <w:p w:rsidR="00530CB8" w:rsidRPr="008B6C4C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026D">
        <w:rPr>
          <w:rFonts w:ascii="Times New Roman" w:hAnsi="Times New Roman" w:cs="Times New Roman"/>
          <w:b/>
          <w:bCs/>
          <w:sz w:val="24"/>
          <w:szCs w:val="24"/>
        </w:rPr>
        <w:t xml:space="preserve">2 полугодие  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  <w:u w:val="single"/>
        </w:rPr>
        <w:t>1-й урок</w:t>
      </w:r>
      <w:r w:rsidRPr="008A026D">
        <w:rPr>
          <w:rFonts w:ascii="Times New Roman" w:hAnsi="Times New Roman" w:cs="Times New Roman"/>
          <w:sz w:val="24"/>
          <w:szCs w:val="24"/>
        </w:rPr>
        <w:t>:                         –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  <w:u w:val="single"/>
        </w:rPr>
        <w:t>2-й урок</w:t>
      </w:r>
      <w:r w:rsidRPr="008A026D">
        <w:rPr>
          <w:rFonts w:ascii="Times New Roman" w:hAnsi="Times New Roman" w:cs="Times New Roman"/>
          <w:sz w:val="24"/>
          <w:szCs w:val="24"/>
        </w:rPr>
        <w:t>: с 09:35 – 10:15       Перемена 15 минут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  <w:u w:val="single"/>
        </w:rPr>
        <w:t>3-й урок</w:t>
      </w:r>
      <w:r w:rsidRPr="008A026D">
        <w:rPr>
          <w:rFonts w:ascii="Times New Roman" w:hAnsi="Times New Roman" w:cs="Times New Roman"/>
          <w:sz w:val="24"/>
          <w:szCs w:val="24"/>
        </w:rPr>
        <w:t>: с 10:30 – 11:10       Перемена 25 минут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  <w:u w:val="single"/>
        </w:rPr>
        <w:t>4-й урок:</w:t>
      </w:r>
      <w:r w:rsidRPr="008A026D">
        <w:rPr>
          <w:rFonts w:ascii="Times New Roman" w:hAnsi="Times New Roman" w:cs="Times New Roman"/>
          <w:sz w:val="24"/>
          <w:szCs w:val="24"/>
        </w:rPr>
        <w:t xml:space="preserve"> с 11:35 – 12:15       Перемена 25 минут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  <w:u w:val="single"/>
        </w:rPr>
        <w:t>5-й урок</w:t>
      </w:r>
      <w:r w:rsidRPr="008A026D">
        <w:rPr>
          <w:rFonts w:ascii="Times New Roman" w:hAnsi="Times New Roman" w:cs="Times New Roman"/>
          <w:sz w:val="24"/>
          <w:szCs w:val="24"/>
        </w:rPr>
        <w:t>: с 12:40 – 13:20       Перемена 15 минут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  <w:u w:val="single"/>
        </w:rPr>
        <w:t>6-й урок</w:t>
      </w:r>
      <w:r w:rsidRPr="008A026D">
        <w:rPr>
          <w:rFonts w:ascii="Times New Roman" w:hAnsi="Times New Roman" w:cs="Times New Roman"/>
          <w:sz w:val="24"/>
          <w:szCs w:val="24"/>
        </w:rPr>
        <w:t xml:space="preserve">: с 13:35– 14:20       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026D">
        <w:rPr>
          <w:rFonts w:ascii="Times New Roman" w:hAnsi="Times New Roman" w:cs="Times New Roman"/>
          <w:b/>
          <w:bCs/>
          <w:sz w:val="24"/>
          <w:szCs w:val="24"/>
        </w:rPr>
        <w:t>2 – 9  класс</w:t>
      </w:r>
    </w:p>
    <w:p w:rsidR="00530CB8" w:rsidRPr="008B6C4C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B6C4C">
        <w:rPr>
          <w:rFonts w:ascii="Times New Roman" w:hAnsi="Times New Roman" w:cs="Times New Roman"/>
          <w:sz w:val="24"/>
          <w:szCs w:val="24"/>
          <w:u w:val="single"/>
        </w:rPr>
        <w:t>1-й урок</w:t>
      </w:r>
      <w:r w:rsidRPr="008B6C4C">
        <w:rPr>
          <w:rFonts w:ascii="Times New Roman" w:hAnsi="Times New Roman" w:cs="Times New Roman"/>
          <w:sz w:val="24"/>
          <w:szCs w:val="24"/>
        </w:rPr>
        <w:t>: с 08:40 – 09:25       Перемена 10 минут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  <w:u w:val="single"/>
        </w:rPr>
        <w:t>2-й урок</w:t>
      </w:r>
      <w:r w:rsidRPr="008A026D">
        <w:rPr>
          <w:rFonts w:ascii="Times New Roman" w:hAnsi="Times New Roman" w:cs="Times New Roman"/>
          <w:sz w:val="24"/>
          <w:szCs w:val="24"/>
        </w:rPr>
        <w:t>: с 09:35 – 10:20       Перемена 10 минут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  <w:u w:val="single"/>
        </w:rPr>
        <w:t>3-й урок</w:t>
      </w:r>
      <w:r w:rsidRPr="008A026D">
        <w:rPr>
          <w:rFonts w:ascii="Times New Roman" w:hAnsi="Times New Roman" w:cs="Times New Roman"/>
          <w:sz w:val="24"/>
          <w:szCs w:val="24"/>
        </w:rPr>
        <w:t>: с 10:30 – 11:15       Перемена 20 минут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  <w:u w:val="single"/>
        </w:rPr>
        <w:t>4-й урок:</w:t>
      </w:r>
      <w:r w:rsidRPr="008A026D">
        <w:rPr>
          <w:rFonts w:ascii="Times New Roman" w:hAnsi="Times New Roman" w:cs="Times New Roman"/>
          <w:sz w:val="24"/>
          <w:szCs w:val="24"/>
        </w:rPr>
        <w:t xml:space="preserve"> с 11:35 – 12:20       Перемена 20 минут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  <w:u w:val="single"/>
        </w:rPr>
        <w:t>5-й урок</w:t>
      </w:r>
      <w:r w:rsidRPr="008A026D">
        <w:rPr>
          <w:rFonts w:ascii="Times New Roman" w:hAnsi="Times New Roman" w:cs="Times New Roman"/>
          <w:sz w:val="24"/>
          <w:szCs w:val="24"/>
        </w:rPr>
        <w:t>: с 12:40 – 13:25       Перемена 10 минут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  <w:u w:val="single"/>
        </w:rPr>
        <w:t>6-й урок</w:t>
      </w:r>
      <w:r w:rsidRPr="008A026D">
        <w:rPr>
          <w:rFonts w:ascii="Times New Roman" w:hAnsi="Times New Roman" w:cs="Times New Roman"/>
          <w:sz w:val="24"/>
          <w:szCs w:val="24"/>
        </w:rPr>
        <w:t>: с 13:35– 14:20       Перемена 10 минут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  <w:u w:val="single"/>
        </w:rPr>
        <w:t>7-й урок</w:t>
      </w:r>
      <w:r w:rsidRPr="008A026D">
        <w:rPr>
          <w:rFonts w:ascii="Times New Roman" w:hAnsi="Times New Roman" w:cs="Times New Roman"/>
          <w:sz w:val="24"/>
          <w:szCs w:val="24"/>
        </w:rPr>
        <w:t>: с 14:30 – 15:15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>     </w:t>
      </w:r>
      <w:r w:rsidRPr="008A026D">
        <w:rPr>
          <w:rFonts w:ascii="Times New Roman" w:hAnsi="Times New Roman" w:cs="Times New Roman"/>
          <w:b/>
          <w:bCs/>
          <w:sz w:val="24"/>
          <w:szCs w:val="24"/>
        </w:rPr>
        <w:t>Общий режим работы школы: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>    Школа открыта для доступа в течение 5 дней в неделю с понедельника по субботу, выходными днями являются суббота и воскресенье.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>    В праздничные дни (установленные законодательством РФ)  образовательное учреждение не работает.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A026D">
        <w:rPr>
          <w:rFonts w:ascii="Times New Roman" w:hAnsi="Times New Roman" w:cs="Times New Roman"/>
          <w:sz w:val="24"/>
          <w:szCs w:val="24"/>
        </w:rPr>
        <w:t>    В каникулярные дни общий режим работы школы регламентируется приказом директора по ОУ, в котором устанавливается особый график работы.</w:t>
      </w:r>
    </w:p>
    <w:p w:rsidR="00530CB8" w:rsidRPr="008A026D" w:rsidRDefault="00530CB8" w:rsidP="008A026D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530CB8" w:rsidRDefault="00530CB8" w:rsidP="008A026D">
      <w:pPr>
        <w:pStyle w:val="ListParagraph"/>
        <w:spacing w:after="0" w:line="360" w:lineRule="auto"/>
        <w:ind w:left="3204" w:firstLine="3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 w:rsidRPr="00D3531D">
        <w:rPr>
          <w:rFonts w:ascii="Times New Roman" w:hAnsi="Times New Roman" w:cs="Times New Roman"/>
          <w:sz w:val="24"/>
          <w:szCs w:val="24"/>
        </w:rPr>
        <w:t>Реализация учебного плана</w:t>
      </w:r>
    </w:p>
    <w:p w:rsidR="00530CB8" w:rsidRPr="007157F5" w:rsidRDefault="00530CB8" w:rsidP="00261DA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57F5">
        <w:rPr>
          <w:rFonts w:ascii="Times New Roman" w:hAnsi="Times New Roman" w:cs="Times New Roman"/>
          <w:b/>
          <w:bCs/>
          <w:sz w:val="24"/>
          <w:szCs w:val="24"/>
        </w:rPr>
        <w:t>Начальное общее образование</w:t>
      </w:r>
    </w:p>
    <w:p w:rsidR="00530CB8" w:rsidRPr="00261DAA" w:rsidRDefault="00530CB8" w:rsidP="00261DA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>Общеобразовательная программа начального общего образования реализуется в режиме пятидневной учебной недели в четырехлетней начальной школе.</w:t>
      </w:r>
    </w:p>
    <w:p w:rsidR="00530CB8" w:rsidRPr="00261DA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Учебный год: </w:t>
      </w:r>
    </w:p>
    <w:p w:rsidR="00530CB8" w:rsidRPr="00261DA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1 класс – 33 недели, </w:t>
      </w:r>
    </w:p>
    <w:p w:rsidR="00530CB8" w:rsidRPr="00261DA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>2 – 4 класс –34 учебные недели.</w:t>
      </w:r>
    </w:p>
    <w:p w:rsidR="00530CB8" w:rsidRPr="008B6C4C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Занятия в начальной школе проводятся в одну смену с </w:t>
      </w:r>
      <w:r w:rsidRPr="008B6C4C">
        <w:rPr>
          <w:rFonts w:ascii="Times New Roman" w:hAnsi="Times New Roman" w:cs="Times New Roman"/>
          <w:sz w:val="24"/>
          <w:szCs w:val="24"/>
        </w:rPr>
        <w:t>08:40.</w:t>
      </w:r>
    </w:p>
    <w:p w:rsidR="00530CB8" w:rsidRPr="00261DA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>Наполняемость классов: не более 20 человек.</w:t>
      </w:r>
    </w:p>
    <w:p w:rsidR="00530CB8" w:rsidRPr="00261DA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Продолжительность уроков для 2 - 4 классов - 45 минут. </w:t>
      </w:r>
    </w:p>
    <w:p w:rsidR="00530CB8" w:rsidRPr="00261DA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В первом классе используется «ступенчатый» режим обучения: </w:t>
      </w:r>
    </w:p>
    <w:p w:rsidR="00530CB8" w:rsidRPr="00261DA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в сентябре, октябре – по 3 урока в день по 35 минут каждый, </w:t>
      </w:r>
    </w:p>
    <w:p w:rsidR="00530CB8" w:rsidRPr="00261DA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в ноябре - декабре – по 4 урока по 35 минут каждый, </w:t>
      </w:r>
    </w:p>
    <w:p w:rsidR="00530CB8" w:rsidRPr="00261DA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в январе – мае – по 4 урока по 45 минут каждый. </w:t>
      </w:r>
    </w:p>
    <w:p w:rsidR="00530CB8" w:rsidRPr="00261DAA" w:rsidRDefault="00530CB8" w:rsidP="00261DA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Обучение в первом классе проводится без балльного оценивания знаний обучающихся и домашних заданий. </w:t>
      </w:r>
    </w:p>
    <w:p w:rsidR="00530CB8" w:rsidRPr="00261DAA" w:rsidRDefault="00530CB8" w:rsidP="00261DA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>Периоды промежуточной аттестации: по триместрам (в первых классах не проводится).</w:t>
      </w:r>
    </w:p>
    <w:p w:rsidR="00530CB8" w:rsidRPr="00261DA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>На каждом уроке в начальной школе проводятся физкультурные минутки продолжительностью 5 минут и гимнастика для глаз при обучении письму, чтению и математике.</w:t>
      </w:r>
    </w:p>
    <w:p w:rsidR="00530CB8" w:rsidRPr="00261DA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>При проведении занятий по иностранному языку классы делятся на две группы (при наполняемости класса не менее 20 человек).</w:t>
      </w:r>
    </w:p>
    <w:p w:rsidR="00530CB8" w:rsidRPr="006A74D1" w:rsidRDefault="00530CB8" w:rsidP="00261D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74D1">
        <w:rPr>
          <w:rFonts w:ascii="Times New Roman" w:hAnsi="Times New Roman" w:cs="Times New Roman"/>
          <w:b/>
          <w:bCs/>
          <w:sz w:val="24"/>
          <w:szCs w:val="24"/>
        </w:rPr>
        <w:t>Педагогическое обоснование содержания учебного плана начального общего образования</w:t>
      </w:r>
    </w:p>
    <w:p w:rsidR="00530CB8" w:rsidRPr="00261DAA" w:rsidRDefault="00530CB8" w:rsidP="00261DA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В 1-4 классах начальной школы реализуется учебный план в соответствии с федеральным государственным стандартом начального общего образования, утвержденного приказом Министерства образования и науки Российской Федерации от 06.10.2009 № 373 (для I – IV классов всех общеобразовательных учреждений) </w:t>
      </w:r>
    </w:p>
    <w:p w:rsidR="00530CB8" w:rsidRDefault="00530CB8" w:rsidP="00261DA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В 1-4 классах начальной школы используются учебно-методический комплекс «Школа России» под ред. А.А. Плешакова. </w:t>
      </w:r>
    </w:p>
    <w:p w:rsidR="00530CB8" w:rsidRPr="00261DAA" w:rsidRDefault="00530CB8" w:rsidP="00D26A50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A50">
        <w:rPr>
          <w:rFonts w:ascii="Times New Roman" w:hAnsi="Times New Roman" w:cs="Times New Roman"/>
          <w:sz w:val="24"/>
          <w:szCs w:val="24"/>
        </w:rPr>
        <w:t>Изучение учебных предметов организуется с использованием учебников, приобретенных в 2012-2016 учебном году, и входящих в федеральные перечни учебников, утверждённые приказом  Минобрнауки России от  31.03.2014 № 253.</w:t>
      </w:r>
      <w:r w:rsidRPr="00D26A50">
        <w:rPr>
          <w:rFonts w:ascii="Times New Roman" w:hAnsi="Times New Roman" w:cs="Times New Roman"/>
          <w:sz w:val="24"/>
          <w:szCs w:val="24"/>
        </w:rPr>
        <w:tab/>
        <w:t>Список учебников по учебным предметам, которые используются для реализации учебного плана, утвержден решением педагогического совета (протокол № 1 от 30.08.2016).</w:t>
      </w:r>
    </w:p>
    <w:p w:rsidR="00530CB8" w:rsidRPr="00261DA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>Информатика и ИКТ изучается в 1 – 4 классах в качестве учебного модуля в рамках курса «Технология». Учебный предмет «Информатика и ИКТ» в 3-4-х классах изучается в качестве учебного модуля в рамках учебного предмета «Технология» с 1 по 4 классы.</w:t>
      </w:r>
    </w:p>
    <w:p w:rsidR="00530CB8" w:rsidRPr="00261DA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>Содержание общеобразовательного курса «ОБЖ» в 1-4 классах реализуется через интеграцию с предметом «Окружающий мир».</w:t>
      </w:r>
    </w:p>
    <w:p w:rsidR="00530CB8" w:rsidRPr="00261DAA" w:rsidRDefault="00530CB8" w:rsidP="00261DA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D5EC1">
        <w:rPr>
          <w:rFonts w:ascii="Times New Roman" w:hAnsi="Times New Roman" w:cs="Times New Roman"/>
          <w:sz w:val="24"/>
          <w:szCs w:val="24"/>
        </w:rPr>
        <w:t xml:space="preserve">В результате проведенного анкетирования в  4 классе 2016/2017 учебном году в рамках курса </w:t>
      </w:r>
      <w:r w:rsidRPr="008B6C4C">
        <w:rPr>
          <w:rFonts w:ascii="Times New Roman" w:hAnsi="Times New Roman" w:cs="Times New Roman"/>
          <w:sz w:val="24"/>
          <w:szCs w:val="24"/>
        </w:rPr>
        <w:t>ОРКСЭ  изучался</w:t>
      </w:r>
      <w:r w:rsidRPr="00AD5EC1">
        <w:rPr>
          <w:rFonts w:ascii="Times New Roman" w:hAnsi="Times New Roman" w:cs="Times New Roman"/>
          <w:sz w:val="24"/>
          <w:szCs w:val="24"/>
        </w:rPr>
        <w:t xml:space="preserve"> модуль «Основы мировых религиозных культур» по 1 часу в неделю (всего 34 часа).  (Письмо Минобрнауки от 25.05.2015 г. № 08-761 «Об изучении предметных областей «Основы </w:t>
      </w:r>
      <w:r w:rsidRPr="00261DAA">
        <w:rPr>
          <w:rFonts w:ascii="Times New Roman" w:hAnsi="Times New Roman" w:cs="Times New Roman"/>
          <w:sz w:val="24"/>
          <w:szCs w:val="24"/>
        </w:rPr>
        <w:t>религиозных культур и светской этики» и «Основы духовно-нравственной культуры народов России»).</w:t>
      </w:r>
    </w:p>
    <w:p w:rsidR="00530CB8" w:rsidRPr="008B6C4C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Физическая культура изучается в 1 – 4 классах по 3 часа в неделю. При  разработке содержания третьего часа учебного предмета «Физическая культура» учитываются состояние здоровья обучающихся и деление их в зависимости от состояния здоровья на три группы: основную, подготовительную и специальную медицинскую (письмо Министерства образования и науки Российской Федерации от 31.10.2003 № 13- 51-263/123 «Об оценивании и аттестации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Pr="00261DAA">
        <w:rPr>
          <w:rFonts w:ascii="Times New Roman" w:hAnsi="Times New Roman" w:cs="Times New Roman"/>
          <w:sz w:val="24"/>
          <w:szCs w:val="24"/>
        </w:rPr>
        <w:t xml:space="preserve">, отнесенных по состоянию здоровья к специальной медицинской группе для занятий физической культурой»).При организации, </w:t>
      </w:r>
      <w:r w:rsidRPr="008B6C4C">
        <w:rPr>
          <w:rFonts w:ascii="Times New Roman" w:hAnsi="Times New Roman" w:cs="Times New Roman"/>
          <w:sz w:val="24"/>
          <w:szCs w:val="24"/>
        </w:rPr>
        <w:t>планировании и проведении третьего часа физической культуры общеобразовательное учреждение в полной мере использует для проведения школьных уроков физической культуры и внешкольной спортивной работы школьные спортивные сооружения и спортивные площадки, оборудованные зоны рекреации и естественные природные ландшафты, а также спортивные площадки и залы учреждений дополнительного образования детей спортивной направленности и спортивных объектов, находящихся в муниципальной и региональной собственности (письмоМинистерства образования и науки Российской Федерации от 07.09.2010 № ИК-1374/19 и письмо Министерства спорта и туризма Российской Федерации от 13.09.2010 №ЮН-02-09/4912).</w:t>
      </w:r>
    </w:p>
    <w:p w:rsidR="00530CB8" w:rsidRPr="008B6C4C" w:rsidRDefault="00530CB8" w:rsidP="00645C5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8B6C4C">
        <w:rPr>
          <w:rFonts w:ascii="Times New Roman" w:hAnsi="Times New Roman" w:cs="Times New Roman"/>
          <w:b/>
          <w:bCs/>
          <w:sz w:val="24"/>
          <w:szCs w:val="24"/>
        </w:rPr>
        <w:t>Недельный учебный план</w:t>
      </w:r>
    </w:p>
    <w:p w:rsidR="00530CB8" w:rsidRPr="008B6C4C" w:rsidRDefault="00530CB8" w:rsidP="00645C5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6C4C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начального общего образования </w:t>
      </w:r>
      <w:r w:rsidRPr="008B6C4C">
        <w:rPr>
          <w:rFonts w:ascii="Times New Roman" w:hAnsi="Times New Roman" w:cs="Times New Roman"/>
          <w:b/>
          <w:bCs/>
          <w:sz w:val="24"/>
          <w:szCs w:val="24"/>
        </w:rPr>
        <w:t xml:space="preserve">для  1-4 классов </w:t>
      </w:r>
    </w:p>
    <w:p w:rsidR="00530CB8" w:rsidRPr="008B6C4C" w:rsidRDefault="00530CB8" w:rsidP="00645C5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6C4C">
        <w:rPr>
          <w:rFonts w:ascii="Times New Roman" w:hAnsi="Times New Roman" w:cs="Times New Roman"/>
          <w:b/>
          <w:bCs/>
          <w:sz w:val="24"/>
          <w:szCs w:val="24"/>
        </w:rPr>
        <w:t>МОУ «Щербининская ООШ» на 2016-2017 учебный год</w:t>
      </w:r>
    </w:p>
    <w:p w:rsidR="00530CB8" w:rsidRPr="008B6C4C" w:rsidRDefault="00530CB8" w:rsidP="00645C5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080" w:type="dxa"/>
        <w:tblInd w:w="-106" w:type="dxa"/>
        <w:tblLayout w:type="fixed"/>
        <w:tblLook w:val="00A0"/>
      </w:tblPr>
      <w:tblGrid>
        <w:gridCol w:w="2068"/>
        <w:gridCol w:w="2767"/>
        <w:gridCol w:w="1417"/>
        <w:gridCol w:w="1276"/>
        <w:gridCol w:w="1276"/>
        <w:gridCol w:w="1276"/>
      </w:tblGrid>
      <w:tr w:rsidR="00530CB8" w:rsidRPr="00424F6E">
        <w:trPr>
          <w:trHeight w:val="330"/>
        </w:trPr>
        <w:tc>
          <w:tcPr>
            <w:tcW w:w="20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Предметные области</w:t>
            </w:r>
          </w:p>
        </w:tc>
        <w:tc>
          <w:tcPr>
            <w:tcW w:w="2767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524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 в неделю</w:t>
            </w:r>
          </w:p>
        </w:tc>
      </w:tr>
      <w:tr w:rsidR="00530CB8" w:rsidRPr="00424F6E">
        <w:trPr>
          <w:trHeight w:val="1575"/>
        </w:trPr>
        <w:tc>
          <w:tcPr>
            <w:tcW w:w="20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7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 класс     </w:t>
            </w:r>
          </w:p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(5-дневная учебная неделя) ФГОС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 класс (5-дневная учебная неделя)</w:t>
            </w:r>
          </w:p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 класс     (5-дневная учебная неделя) ФГОС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IV класс (5-дневная учебная неделя) ФГОС</w:t>
            </w:r>
          </w:p>
        </w:tc>
      </w:tr>
      <w:tr w:rsidR="00530CB8" w:rsidRPr="00424F6E">
        <w:trPr>
          <w:trHeight w:val="330"/>
        </w:trPr>
        <w:tc>
          <w:tcPr>
            <w:tcW w:w="20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7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</w:tcPr>
          <w:p w:rsidR="00530CB8" w:rsidRPr="008B6C4C" w:rsidRDefault="00530CB8" w:rsidP="00645C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530CB8" w:rsidRPr="008B6C4C" w:rsidRDefault="00530CB8" w:rsidP="00645C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0CB8" w:rsidRPr="00424F6E">
        <w:trPr>
          <w:trHeight w:val="330"/>
        </w:trPr>
        <w:tc>
          <w:tcPr>
            <w:tcW w:w="1008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bottom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Обязательная часть</w:t>
            </w:r>
          </w:p>
        </w:tc>
      </w:tr>
      <w:tr w:rsidR="00530CB8" w:rsidRPr="00424F6E">
        <w:trPr>
          <w:trHeight w:val="330"/>
        </w:trPr>
        <w:tc>
          <w:tcPr>
            <w:tcW w:w="206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Филология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30CB8" w:rsidRPr="00424F6E">
        <w:trPr>
          <w:trHeight w:val="645"/>
        </w:trPr>
        <w:tc>
          <w:tcPr>
            <w:tcW w:w="206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30CB8" w:rsidRPr="00424F6E">
        <w:trPr>
          <w:trHeight w:val="330"/>
        </w:trPr>
        <w:tc>
          <w:tcPr>
            <w:tcW w:w="206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 (английский язык)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30CB8" w:rsidRPr="00424F6E">
        <w:trPr>
          <w:trHeight w:val="645"/>
        </w:trPr>
        <w:tc>
          <w:tcPr>
            <w:tcW w:w="2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30CB8" w:rsidRPr="00424F6E">
        <w:trPr>
          <w:trHeight w:val="645"/>
        </w:trPr>
        <w:tc>
          <w:tcPr>
            <w:tcW w:w="2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30CB8" w:rsidRPr="00424F6E">
        <w:trPr>
          <w:trHeight w:val="330"/>
        </w:trPr>
        <w:tc>
          <w:tcPr>
            <w:tcW w:w="2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30CB8" w:rsidRPr="00424F6E">
        <w:trPr>
          <w:trHeight w:val="645"/>
        </w:trPr>
        <w:tc>
          <w:tcPr>
            <w:tcW w:w="2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30CB8" w:rsidRPr="00424F6E">
        <w:trPr>
          <w:trHeight w:val="330"/>
        </w:trPr>
        <w:tc>
          <w:tcPr>
            <w:tcW w:w="2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30CB8" w:rsidRPr="00424F6E">
        <w:trPr>
          <w:trHeight w:val="645"/>
        </w:trPr>
        <w:tc>
          <w:tcPr>
            <w:tcW w:w="2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30CB8" w:rsidRPr="00424F6E">
        <w:trPr>
          <w:trHeight w:val="960"/>
        </w:trPr>
        <w:tc>
          <w:tcPr>
            <w:tcW w:w="2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ОРКСЭ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религиозных культур и светской этики (Основы мировых религиозных культур)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30CB8" w:rsidRPr="00424F6E">
        <w:trPr>
          <w:trHeight w:val="330"/>
        </w:trPr>
        <w:tc>
          <w:tcPr>
            <w:tcW w:w="2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530CB8" w:rsidRPr="00424F6E">
        <w:trPr>
          <w:trHeight w:val="390"/>
        </w:trPr>
        <w:tc>
          <w:tcPr>
            <w:tcW w:w="4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 допустимая аудиторная учебная нагрузка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B6C4C" w:rsidRDefault="00530CB8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</w:tr>
    </w:tbl>
    <w:p w:rsidR="00530CB8" w:rsidRPr="00F41CC8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Pr="00952A63" w:rsidRDefault="00530CB8" w:rsidP="00261DAA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30CB8" w:rsidRPr="00261DAA" w:rsidRDefault="00530CB8" w:rsidP="00261DA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ФГОС НОО устанавливает не только обязательные учебные предметы, но и обязательные предметные области. Основная образовательная программа начального общего образования реализуется через учебный план и внеурочную деятельность с соблюдением требований санитарно-эпидемиологических правил и нормативов. Под внеурочной деятельностью в рамках реализации ФГОС НОО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программы. </w:t>
      </w:r>
    </w:p>
    <w:p w:rsidR="00530CB8" w:rsidRDefault="00530CB8" w:rsidP="00261DA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При организации внеурочной деятельности используются ресурсы образовательного учреждения (за счет учителей начальных классов, педагогов-предметников, узких специалистов школы и специалистов учреждения дополнительного образования). План внеурочной деятельности реализуется через  дополнительные образовательные программы,   предметные области и классные часы   в соответствии с направлениями и выбранным количеством внеаудиторных часов во второй половине дня.  </w:t>
      </w:r>
    </w:p>
    <w:p w:rsidR="00530CB8" w:rsidRPr="0082799F" w:rsidRDefault="00530CB8" w:rsidP="0082799F">
      <w:pPr>
        <w:ind w:firstLine="4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799F">
        <w:rPr>
          <w:rFonts w:ascii="Times New Roman" w:hAnsi="Times New Roman" w:cs="Times New Roman"/>
          <w:b/>
          <w:bCs/>
          <w:sz w:val="28"/>
          <w:szCs w:val="28"/>
        </w:rPr>
        <w:t>План внеурочной деятельности</w:t>
      </w:r>
    </w:p>
    <w:tbl>
      <w:tblPr>
        <w:tblW w:w="1045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91"/>
        <w:gridCol w:w="2409"/>
        <w:gridCol w:w="3117"/>
        <w:gridCol w:w="567"/>
        <w:gridCol w:w="567"/>
        <w:gridCol w:w="567"/>
        <w:gridCol w:w="567"/>
        <w:gridCol w:w="567"/>
      </w:tblGrid>
      <w:tr w:rsidR="00530CB8" w:rsidRPr="00424F6E">
        <w:trPr>
          <w:trHeight w:val="299"/>
        </w:trPr>
        <w:tc>
          <w:tcPr>
            <w:tcW w:w="2093" w:type="dxa"/>
            <w:vMerge w:val="restart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Направление внеурочной деятельности</w:t>
            </w:r>
          </w:p>
        </w:tc>
        <w:tc>
          <w:tcPr>
            <w:tcW w:w="2410" w:type="dxa"/>
            <w:vMerge w:val="restart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Виды деятельности</w:t>
            </w:r>
          </w:p>
        </w:tc>
        <w:tc>
          <w:tcPr>
            <w:tcW w:w="3118" w:type="dxa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4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Часов в неделю по классам</w:t>
            </w:r>
          </w:p>
        </w:tc>
        <w:tc>
          <w:tcPr>
            <w:tcW w:w="567" w:type="dxa"/>
            <w:vMerge w:val="restart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799F">
              <w:rPr>
                <w:rFonts w:ascii="Times New Roman" w:hAnsi="Times New Roman" w:cs="Times New Roman"/>
                <w:sz w:val="18"/>
                <w:szCs w:val="18"/>
              </w:rPr>
              <w:t xml:space="preserve">ВСЕГО </w:t>
            </w:r>
          </w:p>
        </w:tc>
      </w:tr>
      <w:tr w:rsidR="00530CB8" w:rsidRPr="00424F6E">
        <w:trPr>
          <w:trHeight w:val="561"/>
        </w:trPr>
        <w:tc>
          <w:tcPr>
            <w:tcW w:w="4503" w:type="dxa"/>
            <w:vMerge/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Форма организации внеурочной деятельности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799F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799F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799F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799F">
              <w:rPr>
                <w:rFonts w:ascii="Times New Roman" w:hAnsi="Times New Roman" w:cs="Times New Roman"/>
                <w:lang w:val="en-US"/>
              </w:rPr>
              <w:t>IV</w:t>
            </w:r>
          </w:p>
        </w:tc>
        <w:tc>
          <w:tcPr>
            <w:tcW w:w="567" w:type="dxa"/>
            <w:vMerge/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0CB8" w:rsidRPr="00424F6E">
        <w:tc>
          <w:tcPr>
            <w:tcW w:w="2093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Спортивно-оздоровительное</w:t>
            </w:r>
          </w:p>
        </w:tc>
        <w:tc>
          <w:tcPr>
            <w:tcW w:w="2410" w:type="dxa"/>
          </w:tcPr>
          <w:p w:rsidR="00530CB8" w:rsidRPr="0082799F" w:rsidRDefault="00530CB8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Спротивно-оздоровительная</w:t>
            </w:r>
          </w:p>
        </w:tc>
        <w:tc>
          <w:tcPr>
            <w:tcW w:w="3118" w:type="dxa"/>
          </w:tcPr>
          <w:p w:rsidR="00530CB8" w:rsidRPr="0082799F" w:rsidRDefault="00530CB8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Лыжная секция</w:t>
            </w:r>
            <w:r w:rsidRPr="0082799F">
              <w:rPr>
                <w:rFonts w:ascii="Times New Roman" w:hAnsi="Times New Roman" w:cs="Times New Roman"/>
              </w:rPr>
              <w:tab/>
            </w:r>
          </w:p>
          <w:p w:rsidR="00530CB8" w:rsidRPr="0082799F" w:rsidRDefault="00530CB8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Кружки, Спартакиады, Дни здоровья</w:t>
            </w:r>
          </w:p>
          <w:p w:rsidR="00530CB8" w:rsidRPr="0082799F" w:rsidRDefault="00530CB8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Беседы и мероприятия о здоровом образе жизни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799F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12</w:t>
            </w:r>
          </w:p>
        </w:tc>
      </w:tr>
      <w:tr w:rsidR="00530CB8" w:rsidRPr="00424F6E">
        <w:tc>
          <w:tcPr>
            <w:tcW w:w="2093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 xml:space="preserve">Общекультурное </w:t>
            </w:r>
          </w:p>
        </w:tc>
        <w:tc>
          <w:tcPr>
            <w:tcW w:w="2410" w:type="dxa"/>
          </w:tcPr>
          <w:p w:rsidR="00530CB8" w:rsidRPr="0082799F" w:rsidRDefault="00530CB8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Познавательная</w:t>
            </w:r>
          </w:p>
          <w:p w:rsidR="00530CB8" w:rsidRPr="0082799F" w:rsidRDefault="00530CB8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Игровая</w:t>
            </w:r>
          </w:p>
          <w:p w:rsidR="00530CB8" w:rsidRPr="0082799F" w:rsidRDefault="00530CB8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Художественное творчество</w:t>
            </w:r>
          </w:p>
          <w:p w:rsidR="00530CB8" w:rsidRPr="0082799F" w:rsidRDefault="00530CB8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Досугово-развлекательная</w:t>
            </w:r>
          </w:p>
        </w:tc>
        <w:tc>
          <w:tcPr>
            <w:tcW w:w="3118" w:type="dxa"/>
          </w:tcPr>
          <w:p w:rsidR="00530CB8" w:rsidRPr="0082799F" w:rsidRDefault="00530CB8" w:rsidP="008279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Кружки</w:t>
            </w:r>
          </w:p>
          <w:p w:rsidR="00530CB8" w:rsidRPr="0082799F" w:rsidRDefault="00530CB8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Праздники, конкурсы, викторины, фестивали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8</w:t>
            </w:r>
          </w:p>
        </w:tc>
      </w:tr>
      <w:tr w:rsidR="00530CB8" w:rsidRPr="00424F6E">
        <w:tc>
          <w:tcPr>
            <w:tcW w:w="2093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Общеинтеллек-туальное</w:t>
            </w:r>
          </w:p>
        </w:tc>
        <w:tc>
          <w:tcPr>
            <w:tcW w:w="2410" w:type="dxa"/>
          </w:tcPr>
          <w:p w:rsidR="00530CB8" w:rsidRPr="0082799F" w:rsidRDefault="00530CB8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Познавательная</w:t>
            </w:r>
          </w:p>
          <w:p w:rsidR="00530CB8" w:rsidRPr="0082799F" w:rsidRDefault="00530CB8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Проектная</w:t>
            </w:r>
          </w:p>
          <w:p w:rsidR="00530CB8" w:rsidRPr="0082799F" w:rsidRDefault="00530CB8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Игровая</w:t>
            </w:r>
          </w:p>
          <w:p w:rsidR="00530CB8" w:rsidRPr="0082799F" w:rsidRDefault="00530CB8" w:rsidP="008279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530CB8" w:rsidRPr="0082799F" w:rsidRDefault="00530CB8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Интеллектуальный марафон, игровые конкурсы «Русский медвежонок», «КИТ», «Английский Бульдог», «Золотое руно», «Кенгуру», «Человек и природа», «Полиатлон-мониторинг», олимпиады, кружки.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8</w:t>
            </w:r>
          </w:p>
        </w:tc>
      </w:tr>
      <w:tr w:rsidR="00530CB8" w:rsidRPr="00424F6E">
        <w:tc>
          <w:tcPr>
            <w:tcW w:w="2093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Духовно-нравственное</w:t>
            </w:r>
          </w:p>
        </w:tc>
        <w:tc>
          <w:tcPr>
            <w:tcW w:w="2410" w:type="dxa"/>
          </w:tcPr>
          <w:p w:rsidR="00530CB8" w:rsidRPr="0082799F" w:rsidRDefault="00530CB8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Проблемно-ценностное общение</w:t>
            </w:r>
          </w:p>
          <w:p w:rsidR="00530CB8" w:rsidRPr="0082799F" w:rsidRDefault="00530CB8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Художественное творчество</w:t>
            </w:r>
          </w:p>
        </w:tc>
        <w:tc>
          <w:tcPr>
            <w:tcW w:w="3118" w:type="dxa"/>
          </w:tcPr>
          <w:p w:rsidR="00530CB8" w:rsidRPr="0082799F" w:rsidRDefault="00530CB8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 xml:space="preserve">Кружки </w:t>
            </w:r>
          </w:p>
          <w:p w:rsidR="00530CB8" w:rsidRPr="0082799F" w:rsidRDefault="00530CB8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Классные часы, план работы школы, предметные области «Литературное чтение», «ИЗО», «Музыка», ОРКСЭ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8</w:t>
            </w:r>
          </w:p>
        </w:tc>
      </w:tr>
      <w:tr w:rsidR="00530CB8" w:rsidRPr="00424F6E">
        <w:trPr>
          <w:trHeight w:val="406"/>
        </w:trPr>
        <w:tc>
          <w:tcPr>
            <w:tcW w:w="2093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2410" w:type="dxa"/>
            <w:vAlign w:val="center"/>
          </w:tcPr>
          <w:p w:rsidR="00530CB8" w:rsidRPr="0082799F" w:rsidRDefault="00530CB8" w:rsidP="0082799F">
            <w:pPr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Классные часы, план работы школы, предметные области «Литературное чтение», «ИЗО», «Окружающий мир», «Технология»</w:t>
            </w:r>
          </w:p>
        </w:tc>
        <w:tc>
          <w:tcPr>
            <w:tcW w:w="3118" w:type="dxa"/>
          </w:tcPr>
          <w:p w:rsidR="00530CB8" w:rsidRPr="0082799F" w:rsidRDefault="00530CB8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 xml:space="preserve">Классные часы, мероприятия в соответствии с планом работы школы. Субботники. Трудовые десанты. 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4</w:t>
            </w:r>
          </w:p>
        </w:tc>
      </w:tr>
      <w:tr w:rsidR="00530CB8" w:rsidRPr="00424F6E">
        <w:trPr>
          <w:trHeight w:val="671"/>
        </w:trPr>
        <w:tc>
          <w:tcPr>
            <w:tcW w:w="4503" w:type="dxa"/>
            <w:gridSpan w:val="2"/>
            <w:vAlign w:val="center"/>
          </w:tcPr>
          <w:p w:rsidR="00530CB8" w:rsidRPr="0082799F" w:rsidRDefault="00530CB8" w:rsidP="0082799F">
            <w:pPr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3118" w:type="dxa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40</w:t>
            </w:r>
          </w:p>
        </w:tc>
      </w:tr>
    </w:tbl>
    <w:p w:rsidR="00530CB8" w:rsidRPr="00952A63" w:rsidRDefault="00530CB8" w:rsidP="00261DAA">
      <w:pPr>
        <w:spacing w:after="0" w:line="360" w:lineRule="auto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</w:p>
    <w:p w:rsidR="00530CB8" w:rsidRDefault="00530CB8" w:rsidP="00261D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0CB8" w:rsidRPr="007157F5" w:rsidRDefault="00530CB8" w:rsidP="00261D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57F5">
        <w:rPr>
          <w:rFonts w:ascii="Times New Roman" w:hAnsi="Times New Roman" w:cs="Times New Roman"/>
          <w:b/>
          <w:bCs/>
          <w:sz w:val="24"/>
          <w:szCs w:val="24"/>
        </w:rPr>
        <w:t>Основное общее образование</w:t>
      </w:r>
    </w:p>
    <w:p w:rsidR="00530CB8" w:rsidRPr="00261DAA" w:rsidRDefault="00530CB8" w:rsidP="00261DA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Общеобразовательные программы основного общего образования реализуются в режиме 5-дневной учебной недели. Занятия проводятся в одну смену. </w:t>
      </w:r>
    </w:p>
    <w:p w:rsidR="00530CB8" w:rsidRPr="00261DA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>Учебный год – 5-9 классы – 34 учебные недели (без учета экзаменационного периода).</w:t>
      </w:r>
    </w:p>
    <w:p w:rsidR="00530CB8" w:rsidRPr="00261DA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Периоды промежуточной аттестации по триместрам. </w:t>
      </w:r>
    </w:p>
    <w:p w:rsidR="00530CB8" w:rsidRPr="00261DA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Начало занятий </w:t>
      </w:r>
      <w:r w:rsidRPr="008B6C4C">
        <w:rPr>
          <w:rFonts w:ascii="Times New Roman" w:hAnsi="Times New Roman" w:cs="Times New Roman"/>
          <w:sz w:val="24"/>
          <w:szCs w:val="24"/>
        </w:rPr>
        <w:t>– с 8:4</w:t>
      </w:r>
      <w:r w:rsidRPr="005F41F3">
        <w:rPr>
          <w:rFonts w:ascii="Times New Roman" w:hAnsi="Times New Roman" w:cs="Times New Roman"/>
          <w:sz w:val="24"/>
          <w:szCs w:val="24"/>
        </w:rPr>
        <w:t>0</w:t>
      </w:r>
      <w:r w:rsidRPr="008B6C4C">
        <w:rPr>
          <w:rFonts w:ascii="Times New Roman" w:hAnsi="Times New Roman" w:cs="Times New Roman"/>
          <w:sz w:val="24"/>
          <w:szCs w:val="24"/>
        </w:rPr>
        <w:t xml:space="preserve">. </w:t>
      </w:r>
      <w:r w:rsidRPr="00261DAA">
        <w:rPr>
          <w:rFonts w:ascii="Times New Roman" w:hAnsi="Times New Roman" w:cs="Times New Roman"/>
          <w:sz w:val="24"/>
          <w:szCs w:val="24"/>
        </w:rPr>
        <w:t xml:space="preserve">Продолжительность уроков - 45 минут. </w:t>
      </w:r>
    </w:p>
    <w:p w:rsidR="00530CB8" w:rsidRPr="00261DA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>Максимально допустимая нагрузка в течение дня - не более 7 уроков.</w:t>
      </w:r>
    </w:p>
    <w:p w:rsidR="00530CB8" w:rsidRPr="00261DA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Объем домашних заданий (по всем предметам) должен быть таким, чтобы затраты времени на его выполнение не превышали (в астрономических часах): </w:t>
      </w:r>
    </w:p>
    <w:p w:rsidR="00530CB8" w:rsidRPr="00261DA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- в 5 классах - 2 ч., </w:t>
      </w:r>
    </w:p>
    <w:p w:rsidR="00530CB8" w:rsidRPr="00261DA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6-</w:t>
      </w:r>
      <w:r w:rsidRPr="00261DAA">
        <w:rPr>
          <w:rFonts w:ascii="Times New Roman" w:hAnsi="Times New Roman" w:cs="Times New Roman"/>
          <w:sz w:val="24"/>
          <w:szCs w:val="24"/>
        </w:rPr>
        <w:t xml:space="preserve">8 классах - 2,5 ч., </w:t>
      </w:r>
    </w:p>
    <w:p w:rsidR="00530CB8" w:rsidRPr="00261DA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>- в 9 классах - до 3,5 ч.</w:t>
      </w:r>
    </w:p>
    <w:p w:rsidR="00530CB8" w:rsidRPr="00261DAA" w:rsidRDefault="00530CB8" w:rsidP="00261DA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>При проведении занятий по иностранному языку (5—9 кл.), технологии (5—9 кл.), а также по информатике, физике и химии (во время проведения практических занятий) осуществляется деление классов на две группы: сельских — 20 и более человек. При наличии необходимых средств возможно деление на группы классов с меньшей наполняемостью при проведении занятий по другим учебным предметам.</w:t>
      </w:r>
    </w:p>
    <w:p w:rsidR="00530CB8" w:rsidRPr="00425254" w:rsidRDefault="00530CB8" w:rsidP="0042525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5254">
        <w:rPr>
          <w:rFonts w:ascii="Times New Roman" w:hAnsi="Times New Roman" w:cs="Times New Roman"/>
          <w:b/>
          <w:bCs/>
          <w:sz w:val="24"/>
          <w:szCs w:val="24"/>
        </w:rPr>
        <w:t>Педагогическое обоснование содержания учебного плана основного общего образования</w:t>
      </w:r>
    </w:p>
    <w:p w:rsidR="00530CB8" w:rsidRPr="00261DA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>Реализация образовательных программ организуется с использованием учебников, входящих в федеральный перечень учебников на текущий учебный год, утвержденный приказом Министерства образования и науки Российской Федерации от 31.03.2014 № 253 «Об утверждении федерального перечня учебников, рекомендованных к исполнению  при реализации имеющих государственную аккредитацию образовательных программ начального общего, основного общего, среднего общего образования»;учебных пособий,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 образования;учебников, входящих в федеральный перечень учебников, допущенных Министерством образования и науки Российской Федерации к использованию в образовательном процессе в общеобразовательных учреждениях на 2013/14 учебный год (согласно п. 3 приказа Министерства образования и науки Российской Федерации от 31.03.2014 № 253 «Об утверждении федерального перечня учебников, рекомендованных к исполнению 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530CB8" w:rsidRPr="00261DAA" w:rsidRDefault="00530CB8" w:rsidP="0082799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799F">
        <w:rPr>
          <w:rFonts w:ascii="Times New Roman" w:hAnsi="Times New Roman" w:cs="Times New Roman"/>
          <w:b/>
          <w:bCs/>
          <w:sz w:val="24"/>
          <w:szCs w:val="24"/>
        </w:rPr>
        <w:t>Учебный план  для 5 – 6 класса</w:t>
      </w:r>
      <w:r w:rsidRPr="0082799F">
        <w:rPr>
          <w:rFonts w:ascii="Times New Roman" w:hAnsi="Times New Roman" w:cs="Times New Roman"/>
          <w:sz w:val="24"/>
          <w:szCs w:val="24"/>
        </w:rPr>
        <w:t xml:space="preserve"> обеспечивает введение в действие и реализацию требований ФГОС основного общего образования,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 Структура учебного плана содержит обязательную часть и часть, </w:t>
      </w:r>
      <w:r w:rsidRPr="0082799F">
        <w:rPr>
          <w:rFonts w:ascii="Times New Roman" w:hAnsi="Times New Roman" w:cs="Times New Roman"/>
          <w:color w:val="000000"/>
          <w:sz w:val="24"/>
          <w:szCs w:val="24"/>
        </w:rPr>
        <w:t>формируемую участниками образовательных отношений</w:t>
      </w:r>
      <w:r w:rsidRPr="0082799F">
        <w:rPr>
          <w:rFonts w:ascii="Times New Roman" w:hAnsi="Times New Roman" w:cs="Times New Roman"/>
          <w:sz w:val="24"/>
          <w:szCs w:val="24"/>
        </w:rPr>
        <w:t>. Согласно ФГОС основная образовательная программа основного общего образования реализуется через урочную и внеурочную деятельность с соблюдением требований санитарно-эпидемиологических правил и нормативов.</w:t>
      </w:r>
      <w:r w:rsidRPr="00261DAA">
        <w:rPr>
          <w:rFonts w:ascii="Times New Roman" w:hAnsi="Times New Roman" w:cs="Times New Roman"/>
          <w:sz w:val="24"/>
          <w:szCs w:val="24"/>
        </w:rPr>
        <w:t>.</w:t>
      </w:r>
    </w:p>
    <w:p w:rsidR="00530CB8" w:rsidRPr="00261DAA" w:rsidRDefault="00530CB8" w:rsidP="00261DA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Обучение по предмету «Технология» в связи с наличием в школе оборудованных мастерских строится по двум направлениям: «Индустриальные технологии» («Технология. Технический труд) и «Технологии ведения дома» («Технология. Домоводство»). </w:t>
      </w:r>
    </w:p>
    <w:p w:rsidR="00530CB8" w:rsidRPr="0082799F" w:rsidRDefault="00530CB8" w:rsidP="00261DA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2799F">
        <w:rPr>
          <w:rFonts w:ascii="Times New Roman" w:hAnsi="Times New Roman" w:cs="Times New Roman"/>
          <w:sz w:val="24"/>
          <w:szCs w:val="24"/>
        </w:rPr>
        <w:t xml:space="preserve">Предметная область «Основы духовно-нравственной культуры народов России» представлена предметом «Основы духовно-нравственной культуры народов России»  - 1 час  в неделю (учебник «Основы духовно-нравственной культуры народов России», 5 класс: учебник для обучающихся общеобразовательных учреждений / Н.Ф. Виноградова, В.И. Власенко, А.В. Поляков/ в федеральном перечне № 2.2.4.1.1.1) </w:t>
      </w:r>
    </w:p>
    <w:tbl>
      <w:tblPr>
        <w:tblW w:w="9540" w:type="dxa"/>
        <w:tblInd w:w="-106" w:type="dxa"/>
        <w:tblLook w:val="00A0"/>
      </w:tblPr>
      <w:tblGrid>
        <w:gridCol w:w="3416"/>
        <w:gridCol w:w="3402"/>
        <w:gridCol w:w="1560"/>
        <w:gridCol w:w="1162"/>
      </w:tblGrid>
      <w:tr w:rsidR="00530CB8" w:rsidRPr="00424F6E">
        <w:trPr>
          <w:trHeight w:val="713"/>
        </w:trPr>
        <w:tc>
          <w:tcPr>
            <w:tcW w:w="9540" w:type="dxa"/>
            <w:gridSpan w:val="4"/>
            <w:vAlign w:val="bottom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Недельный учебный план  </w:t>
            </w:r>
          </w:p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основного общего образования на 2015-2016 учебный год </w:t>
            </w:r>
          </w:p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для 5 – 6   классов </w:t>
            </w:r>
          </w:p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МОУ "Щербининская ООШ" по ФГОС</w:t>
            </w:r>
          </w:p>
        </w:tc>
      </w:tr>
      <w:tr w:rsidR="00530CB8" w:rsidRPr="00424F6E">
        <w:trPr>
          <w:trHeight w:val="645"/>
        </w:trPr>
        <w:tc>
          <w:tcPr>
            <w:tcW w:w="9540" w:type="dxa"/>
            <w:gridSpan w:val="4"/>
            <w:vAlign w:val="bottom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0CB8" w:rsidRPr="00424F6E">
        <w:trPr>
          <w:trHeight w:val="872"/>
        </w:trPr>
        <w:tc>
          <w:tcPr>
            <w:tcW w:w="34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Предметные области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2722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 в неделю</w:t>
            </w:r>
          </w:p>
        </w:tc>
      </w:tr>
      <w:tr w:rsidR="00530CB8" w:rsidRPr="00424F6E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класс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класс</w:t>
            </w:r>
          </w:p>
        </w:tc>
      </w:tr>
      <w:tr w:rsidR="00530CB8" w:rsidRPr="00424F6E">
        <w:trPr>
          <w:trHeight w:val="390"/>
        </w:trPr>
        <w:tc>
          <w:tcPr>
            <w:tcW w:w="954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Обязательная часть</w:t>
            </w:r>
          </w:p>
        </w:tc>
      </w:tr>
      <w:tr w:rsidR="00530CB8" w:rsidRPr="00424F6E">
        <w:trPr>
          <w:trHeight w:val="375"/>
        </w:trPr>
        <w:tc>
          <w:tcPr>
            <w:tcW w:w="341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Филология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6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30CB8" w:rsidRPr="00424F6E">
        <w:trPr>
          <w:trHeight w:val="37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30CB8" w:rsidRPr="00424F6E">
        <w:trPr>
          <w:trHeight w:val="390"/>
        </w:trPr>
        <w:tc>
          <w:tcPr>
            <w:tcW w:w="3416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</w:tcPr>
          <w:p w:rsidR="00530CB8" w:rsidRPr="0082799F" w:rsidRDefault="00530CB8" w:rsidP="0082799F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530CB8" w:rsidRPr="0082799F" w:rsidRDefault="00530CB8" w:rsidP="0082799F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30CB8" w:rsidRPr="00424F6E">
        <w:trPr>
          <w:trHeight w:val="375"/>
        </w:trPr>
        <w:tc>
          <w:tcPr>
            <w:tcW w:w="34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30CB8" w:rsidRPr="00424F6E">
        <w:trPr>
          <w:trHeight w:val="37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30CB8" w:rsidRPr="00424F6E">
        <w:trPr>
          <w:trHeight w:val="37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30CB8" w:rsidRPr="00424F6E">
        <w:trPr>
          <w:trHeight w:val="39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30CB8" w:rsidRPr="00424F6E">
        <w:trPr>
          <w:trHeight w:val="375"/>
        </w:trPr>
        <w:tc>
          <w:tcPr>
            <w:tcW w:w="341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 России. </w:t>
            </w:r>
          </w:p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Всеобщая история.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30CB8" w:rsidRPr="00424F6E">
        <w:trPr>
          <w:trHeight w:val="37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30CB8" w:rsidRPr="00424F6E">
        <w:trPr>
          <w:trHeight w:val="39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30CB8" w:rsidRPr="00424F6E">
        <w:trPr>
          <w:trHeight w:val="914"/>
        </w:trPr>
        <w:tc>
          <w:tcPr>
            <w:tcW w:w="3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0CB8" w:rsidRPr="00424F6E">
        <w:trPr>
          <w:trHeight w:val="288"/>
        </w:trPr>
        <w:tc>
          <w:tcPr>
            <w:tcW w:w="341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0CB8" w:rsidRPr="00424F6E">
        <w:trPr>
          <w:trHeight w:val="26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0CB8" w:rsidRPr="00424F6E">
        <w:trPr>
          <w:trHeight w:val="39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30CB8" w:rsidRPr="00424F6E">
        <w:trPr>
          <w:trHeight w:val="292"/>
        </w:trPr>
        <w:tc>
          <w:tcPr>
            <w:tcW w:w="34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30CB8" w:rsidRPr="00424F6E">
        <w:trPr>
          <w:trHeight w:val="326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30CB8" w:rsidRPr="00424F6E">
        <w:trPr>
          <w:trHeight w:val="375"/>
        </w:trPr>
        <w:tc>
          <w:tcPr>
            <w:tcW w:w="3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30CB8" w:rsidRPr="00424F6E">
        <w:trPr>
          <w:trHeight w:val="343"/>
        </w:trPr>
        <w:tc>
          <w:tcPr>
            <w:tcW w:w="341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0CB8" w:rsidRPr="00424F6E">
        <w:trPr>
          <w:trHeight w:val="51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30CB8" w:rsidRPr="00424F6E">
        <w:trPr>
          <w:trHeight w:val="390"/>
        </w:trPr>
        <w:tc>
          <w:tcPr>
            <w:tcW w:w="3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</w:tr>
      <w:tr w:rsidR="00530CB8" w:rsidRPr="00424F6E">
        <w:trPr>
          <w:trHeight w:val="656"/>
        </w:trPr>
        <w:tc>
          <w:tcPr>
            <w:tcW w:w="954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</w:tr>
      <w:tr w:rsidR="00530CB8" w:rsidRPr="00424F6E">
        <w:trPr>
          <w:trHeight w:val="656"/>
        </w:trPr>
        <w:tc>
          <w:tcPr>
            <w:tcW w:w="34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30CB8" w:rsidRPr="00424F6E">
        <w:trPr>
          <w:trHeight w:val="656"/>
        </w:trPr>
        <w:tc>
          <w:tcPr>
            <w:tcW w:w="341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82799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</w:tr>
    </w:tbl>
    <w:p w:rsidR="00530CB8" w:rsidRDefault="00530CB8" w:rsidP="00261DA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30CB8" w:rsidRPr="00261DAA" w:rsidRDefault="00530CB8" w:rsidP="00261DA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>Внеурочной деятельностью в рамках реализации ФГОС ООО является образовательная деятельность, осуществляемая в формах, отличных от классно-урочной, и направленная на достижение планируемых результатов освоения основной образовательной программы.Внеурочная деятельность обучающихся 5</w:t>
      </w:r>
      <w:r>
        <w:rPr>
          <w:rFonts w:ascii="Times New Roman" w:hAnsi="Times New Roman" w:cs="Times New Roman"/>
          <w:sz w:val="24"/>
          <w:szCs w:val="24"/>
        </w:rPr>
        <w:t>-6</w:t>
      </w:r>
      <w:r w:rsidRPr="00261DAA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261DAA">
        <w:rPr>
          <w:rFonts w:ascii="Times New Roman" w:hAnsi="Times New Roman" w:cs="Times New Roman"/>
          <w:sz w:val="24"/>
          <w:szCs w:val="24"/>
        </w:rPr>
        <w:t xml:space="preserve"> организуется по направлениям развития личности (спортивно-оздоровительное, духовно-нравственное, социальное, общеинтеллектуальное, общекультурное) в таких формах, как клубы, юношеские организации, военно-патриотические объединения, кружки, секции, экскурсии, краеведческая работа, круглые столы, конференции, диспуты, школьные научные общества, олимпиады, соревнования, поисковые и научные исследования, общественно полезные практики и др. </w:t>
      </w:r>
    </w:p>
    <w:p w:rsidR="00530CB8" w:rsidRPr="0082799F" w:rsidRDefault="00530CB8" w:rsidP="0082799F">
      <w:pPr>
        <w:ind w:firstLine="4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799F">
        <w:rPr>
          <w:rFonts w:ascii="Times New Roman" w:hAnsi="Times New Roman" w:cs="Times New Roman"/>
          <w:b/>
          <w:bCs/>
          <w:sz w:val="28"/>
          <w:szCs w:val="28"/>
        </w:rPr>
        <w:t>План внеурочной деятельности</w:t>
      </w:r>
    </w:p>
    <w:tbl>
      <w:tblPr>
        <w:tblW w:w="103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2"/>
        <w:gridCol w:w="2269"/>
        <w:gridCol w:w="3513"/>
        <w:gridCol w:w="884"/>
        <w:gridCol w:w="709"/>
        <w:gridCol w:w="993"/>
      </w:tblGrid>
      <w:tr w:rsidR="00530CB8" w:rsidRPr="00424F6E">
        <w:trPr>
          <w:trHeight w:val="299"/>
        </w:trPr>
        <w:tc>
          <w:tcPr>
            <w:tcW w:w="1951" w:type="dxa"/>
            <w:vMerge w:val="restart"/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Направление внеурочной деятельности</w:t>
            </w:r>
          </w:p>
        </w:tc>
        <w:tc>
          <w:tcPr>
            <w:tcW w:w="2268" w:type="dxa"/>
            <w:vMerge w:val="restart"/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Виды деятельности</w:t>
            </w:r>
          </w:p>
        </w:tc>
        <w:tc>
          <w:tcPr>
            <w:tcW w:w="3511" w:type="dxa"/>
            <w:vMerge w:val="restart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Форма организации внеурочной деятельности</w:t>
            </w:r>
          </w:p>
        </w:tc>
        <w:tc>
          <w:tcPr>
            <w:tcW w:w="1592" w:type="dxa"/>
            <w:gridSpan w:val="2"/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Часов в неделю по классам</w:t>
            </w:r>
          </w:p>
        </w:tc>
        <w:tc>
          <w:tcPr>
            <w:tcW w:w="992" w:type="dxa"/>
            <w:vMerge w:val="restart"/>
            <w:vAlign w:val="center"/>
          </w:tcPr>
          <w:p w:rsidR="00530CB8" w:rsidRPr="0082799F" w:rsidRDefault="00530CB8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Всего</w:t>
            </w:r>
          </w:p>
        </w:tc>
      </w:tr>
      <w:tr w:rsidR="00530CB8" w:rsidRPr="00424F6E">
        <w:trPr>
          <w:trHeight w:val="383"/>
        </w:trPr>
        <w:tc>
          <w:tcPr>
            <w:tcW w:w="1951" w:type="dxa"/>
            <w:vMerge/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79" w:type="dxa"/>
            <w:vMerge/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11" w:type="dxa"/>
            <w:vMerge/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vAlign w:val="center"/>
          </w:tcPr>
          <w:p w:rsidR="00530CB8" w:rsidRPr="0082799F" w:rsidRDefault="00530CB8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vMerge/>
            <w:vAlign w:val="center"/>
          </w:tcPr>
          <w:p w:rsidR="00530CB8" w:rsidRPr="0082799F" w:rsidRDefault="00530CB8" w:rsidP="008279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30CB8" w:rsidRPr="00424F6E">
        <w:tc>
          <w:tcPr>
            <w:tcW w:w="1951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спортивно-оздоровительное</w:t>
            </w:r>
          </w:p>
        </w:tc>
        <w:tc>
          <w:tcPr>
            <w:tcW w:w="2268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Спротивно-оздоровительная</w:t>
            </w:r>
          </w:p>
        </w:tc>
        <w:tc>
          <w:tcPr>
            <w:tcW w:w="3511" w:type="dxa"/>
          </w:tcPr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Лыжная секция,</w:t>
            </w:r>
          </w:p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Секция настольного тенниса, кружок «Брейк-данс»</w:t>
            </w:r>
            <w:r w:rsidRPr="0082799F">
              <w:rPr>
                <w:rFonts w:ascii="Times New Roman" w:hAnsi="Times New Roman" w:cs="Times New Roman"/>
              </w:rPr>
              <w:tab/>
            </w:r>
          </w:p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Спартакиады, Дни здоровья</w:t>
            </w:r>
          </w:p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Беседы и мероприятия о здоровом образе жизни</w:t>
            </w:r>
            <w:r w:rsidRPr="0082799F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83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6</w:t>
            </w:r>
          </w:p>
        </w:tc>
      </w:tr>
      <w:tr w:rsidR="00530CB8" w:rsidRPr="00424F6E">
        <w:tc>
          <w:tcPr>
            <w:tcW w:w="1951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268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Позновательная</w:t>
            </w:r>
          </w:p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Игровая</w:t>
            </w:r>
          </w:p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Художественное творчество</w:t>
            </w:r>
          </w:p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Досугово-развлекательная</w:t>
            </w:r>
          </w:p>
        </w:tc>
        <w:tc>
          <w:tcPr>
            <w:tcW w:w="3511" w:type="dxa"/>
          </w:tcPr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Кружки</w:t>
            </w:r>
          </w:p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Праздники, конкурсы, викторины, фестивали</w:t>
            </w:r>
          </w:p>
        </w:tc>
        <w:tc>
          <w:tcPr>
            <w:tcW w:w="883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4</w:t>
            </w:r>
          </w:p>
        </w:tc>
      </w:tr>
      <w:tr w:rsidR="00530CB8" w:rsidRPr="00424F6E">
        <w:trPr>
          <w:trHeight w:val="2297"/>
        </w:trPr>
        <w:tc>
          <w:tcPr>
            <w:tcW w:w="1951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общеинтел-лектуальное</w:t>
            </w:r>
          </w:p>
        </w:tc>
        <w:tc>
          <w:tcPr>
            <w:tcW w:w="2268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Позновательная</w:t>
            </w:r>
          </w:p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Проектная</w:t>
            </w:r>
          </w:p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Игровая</w:t>
            </w:r>
          </w:p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511" w:type="dxa"/>
          </w:tcPr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Интеллектуальный марафон, игровые конкурсы «Русский медвежонок», «КИТ», «Английский Бульдог», «Золотое руно», «Кенгуру», «Человек и природа», «Полиатлон-мониторинг», олимпиады.</w:t>
            </w:r>
          </w:p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 xml:space="preserve">Экскурсии. </w:t>
            </w:r>
          </w:p>
        </w:tc>
        <w:tc>
          <w:tcPr>
            <w:tcW w:w="883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</w:tr>
      <w:tr w:rsidR="00530CB8" w:rsidRPr="00424F6E">
        <w:tc>
          <w:tcPr>
            <w:tcW w:w="1951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духовно-нравственное</w:t>
            </w:r>
          </w:p>
        </w:tc>
        <w:tc>
          <w:tcPr>
            <w:tcW w:w="2268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Проблемно-ценностное общение</w:t>
            </w:r>
          </w:p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Художественное творчество</w:t>
            </w:r>
          </w:p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ОДНКНР</w:t>
            </w:r>
          </w:p>
        </w:tc>
        <w:tc>
          <w:tcPr>
            <w:tcW w:w="3511" w:type="dxa"/>
          </w:tcPr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Краеведческий кружок, музей</w:t>
            </w:r>
          </w:p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Классные часы, план работы школы, предметные области «Филология», «Искусство»</w:t>
            </w:r>
          </w:p>
        </w:tc>
        <w:tc>
          <w:tcPr>
            <w:tcW w:w="883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4</w:t>
            </w:r>
          </w:p>
        </w:tc>
      </w:tr>
      <w:tr w:rsidR="00530CB8" w:rsidRPr="00424F6E">
        <w:tc>
          <w:tcPr>
            <w:tcW w:w="1951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2268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Проектная</w:t>
            </w:r>
          </w:p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Трудовая</w:t>
            </w:r>
          </w:p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Социальное творчество (социально-преобразовательная деятельность)</w:t>
            </w:r>
          </w:p>
        </w:tc>
        <w:tc>
          <w:tcPr>
            <w:tcW w:w="3511" w:type="dxa"/>
          </w:tcPr>
          <w:p w:rsidR="00530CB8" w:rsidRPr="0082799F" w:rsidRDefault="00530CB8" w:rsidP="0082799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Классные часы, мероприятия в соответствии с планом работы школы. Субботники. Трудовые десанты.</w:t>
            </w:r>
          </w:p>
        </w:tc>
        <w:tc>
          <w:tcPr>
            <w:tcW w:w="883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</w:tr>
      <w:tr w:rsidR="00530CB8" w:rsidRPr="00424F6E">
        <w:trPr>
          <w:trHeight w:val="704"/>
        </w:trPr>
        <w:tc>
          <w:tcPr>
            <w:tcW w:w="1951" w:type="dxa"/>
          </w:tcPr>
          <w:p w:rsidR="00530CB8" w:rsidRPr="0082799F" w:rsidRDefault="00530CB8" w:rsidP="0082799F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79" w:type="dxa"/>
            <w:gridSpan w:val="2"/>
            <w:vAlign w:val="center"/>
          </w:tcPr>
          <w:p w:rsidR="00530CB8" w:rsidRPr="0082799F" w:rsidRDefault="00530CB8" w:rsidP="0082799F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883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vAlign w:val="center"/>
          </w:tcPr>
          <w:p w:rsidR="00530CB8" w:rsidRPr="0082799F" w:rsidRDefault="00530CB8" w:rsidP="0082799F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20</w:t>
            </w:r>
          </w:p>
        </w:tc>
      </w:tr>
    </w:tbl>
    <w:p w:rsidR="00530CB8" w:rsidRPr="00B92CBA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Pr="00B92CBA" w:rsidRDefault="00530CB8" w:rsidP="00B92CBA">
      <w:pPr>
        <w:spacing w:after="0" w:line="24" w:lineRule="atLeas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2CBA">
        <w:rPr>
          <w:rFonts w:ascii="Times New Roman" w:hAnsi="Times New Roman" w:cs="Times New Roman"/>
          <w:sz w:val="24"/>
          <w:szCs w:val="24"/>
        </w:rPr>
        <w:t>Учебный план  для 7-9 классов обеспечивает реализацию требований ФКГОС основного общего образования (Федеральный БУП-2004),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классам.</w:t>
      </w:r>
    </w:p>
    <w:p w:rsidR="00530CB8" w:rsidRPr="00B92CBA" w:rsidRDefault="00530CB8" w:rsidP="00B92CBA">
      <w:pPr>
        <w:autoSpaceDE w:val="0"/>
        <w:autoSpaceDN w:val="0"/>
        <w:adjustRightInd w:val="0"/>
        <w:spacing w:after="0"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92CBA">
        <w:rPr>
          <w:rFonts w:ascii="Times New Roman" w:hAnsi="Times New Roman" w:cs="Times New Roman"/>
          <w:b/>
          <w:bCs/>
          <w:sz w:val="24"/>
          <w:szCs w:val="24"/>
        </w:rPr>
        <w:t>Русский язык.</w:t>
      </w:r>
      <w:r w:rsidRPr="00B92CBA">
        <w:rPr>
          <w:rFonts w:ascii="Times New Roman" w:hAnsi="Times New Roman" w:cs="Times New Roman"/>
          <w:sz w:val="24"/>
          <w:szCs w:val="24"/>
        </w:rPr>
        <w:t>На изучение русского языка отводится в 6 – 8 классах отводится по 3 часа в неделю и дополнительно, для реализации коммуникативно-деятельностного подхода в обучении, решения приоритетных задач формирования и развития всех видов речевой деятельности, совершенствования навыков грамотной устной и письменной речи,  из компонента учебного заведения в 7 классе 2 час в неделю.</w:t>
      </w:r>
    </w:p>
    <w:p w:rsidR="00530CB8" w:rsidRPr="00B92CBA" w:rsidRDefault="00530CB8" w:rsidP="00B92CBA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92CBA">
        <w:rPr>
          <w:rFonts w:ascii="Times New Roman" w:hAnsi="Times New Roman" w:cs="Times New Roman"/>
          <w:b/>
          <w:bCs/>
          <w:sz w:val="24"/>
          <w:szCs w:val="24"/>
        </w:rPr>
        <w:t xml:space="preserve">История. </w:t>
      </w:r>
      <w:r w:rsidRPr="00B92CBA">
        <w:rPr>
          <w:rFonts w:ascii="Times New Roman" w:hAnsi="Times New Roman" w:cs="Times New Roman"/>
          <w:sz w:val="24"/>
          <w:szCs w:val="24"/>
        </w:rPr>
        <w:t xml:space="preserve">На изучение истории в 9 классе  отводится  2 часа в неделю и из регионального компонента  отводится 1 час в неделю на </w:t>
      </w:r>
      <w:r w:rsidRPr="00B92CBA">
        <w:rPr>
          <w:rFonts w:ascii="Times New Roman" w:hAnsi="Times New Roman" w:cs="Times New Roman"/>
          <w:b/>
          <w:bCs/>
          <w:sz w:val="24"/>
          <w:szCs w:val="24"/>
        </w:rPr>
        <w:t>историческое краеведение</w:t>
      </w:r>
      <w:r w:rsidRPr="00B92CBA">
        <w:rPr>
          <w:rFonts w:ascii="Times New Roman" w:hAnsi="Times New Roman" w:cs="Times New Roman"/>
          <w:sz w:val="24"/>
          <w:szCs w:val="24"/>
        </w:rPr>
        <w:t>по программе «Краеведение»  Воробьева Н.Б.</w:t>
      </w:r>
    </w:p>
    <w:p w:rsidR="00530CB8" w:rsidRPr="00B92CBA" w:rsidRDefault="00530CB8" w:rsidP="00B92CBA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92CBA">
        <w:rPr>
          <w:rFonts w:ascii="Times New Roman" w:hAnsi="Times New Roman" w:cs="Times New Roman"/>
          <w:b/>
          <w:bCs/>
          <w:sz w:val="24"/>
          <w:szCs w:val="24"/>
        </w:rPr>
        <w:t>Обществознание.</w:t>
      </w:r>
      <w:r w:rsidRPr="00B92CBA">
        <w:rPr>
          <w:rFonts w:ascii="Times New Roman" w:hAnsi="Times New Roman" w:cs="Times New Roman"/>
          <w:sz w:val="24"/>
          <w:szCs w:val="24"/>
        </w:rPr>
        <w:t xml:space="preserve"> Преподавание осуществляется с 7 по 9 класс по 1 часу в неделю.</w:t>
      </w:r>
    </w:p>
    <w:p w:rsidR="00530CB8" w:rsidRPr="00B92CBA" w:rsidRDefault="00530CB8" w:rsidP="00B92CBA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92CBA">
        <w:rPr>
          <w:rFonts w:ascii="Times New Roman" w:hAnsi="Times New Roman" w:cs="Times New Roman"/>
          <w:b/>
          <w:bCs/>
          <w:sz w:val="24"/>
          <w:szCs w:val="24"/>
        </w:rPr>
        <w:t xml:space="preserve">Искусство. </w:t>
      </w:r>
      <w:r w:rsidRPr="00B92CBA">
        <w:rPr>
          <w:rFonts w:ascii="Times New Roman" w:hAnsi="Times New Roman" w:cs="Times New Roman"/>
          <w:sz w:val="24"/>
          <w:szCs w:val="24"/>
        </w:rPr>
        <w:t xml:space="preserve">(Музыка и Изобразительное искусство). Преподавание «Искусства» в 8 классе осуществляется как интегрированный курс </w:t>
      </w:r>
      <w:r w:rsidRPr="00B92CBA">
        <w:rPr>
          <w:rFonts w:ascii="Times New Roman" w:hAnsi="Times New Roman" w:cs="Times New Roman"/>
          <w:b/>
          <w:bCs/>
          <w:sz w:val="24"/>
          <w:szCs w:val="24"/>
        </w:rPr>
        <w:t>«Музыка»</w:t>
      </w:r>
      <w:r w:rsidRPr="00B92CBA">
        <w:rPr>
          <w:rFonts w:ascii="Times New Roman" w:hAnsi="Times New Roman" w:cs="Times New Roman"/>
          <w:sz w:val="24"/>
          <w:szCs w:val="24"/>
        </w:rPr>
        <w:t xml:space="preserve"> с краеведческим модулем 1 час в неделю (0,5 часа из федерального компонента и 0,5 часа из регионального компонента на изучение краеведческих аспектов искусства) и интегрированный курс </w:t>
      </w:r>
      <w:r w:rsidRPr="00B92CBA">
        <w:rPr>
          <w:rFonts w:ascii="Times New Roman" w:hAnsi="Times New Roman" w:cs="Times New Roman"/>
          <w:b/>
          <w:bCs/>
          <w:sz w:val="24"/>
          <w:szCs w:val="24"/>
        </w:rPr>
        <w:t>«Изобразительное искусство»</w:t>
      </w:r>
      <w:r w:rsidRPr="00B92CBA">
        <w:rPr>
          <w:rFonts w:ascii="Times New Roman" w:hAnsi="Times New Roman" w:cs="Times New Roman"/>
          <w:sz w:val="24"/>
          <w:szCs w:val="24"/>
        </w:rPr>
        <w:t xml:space="preserve"> с краеведческим модулем 1 час в неделю (0,5 часа из федерального компонента и 0,5 часа из регионального компонента на изучение краеведческих аспектов искусства). В 9 классе учебные предметы «Музыка» и «Искусство» изучаются по 0,5 часа в неделю.</w:t>
      </w:r>
    </w:p>
    <w:p w:rsidR="00530CB8" w:rsidRPr="00B92CBA" w:rsidRDefault="00530CB8" w:rsidP="00B92CBA">
      <w:pPr>
        <w:spacing w:after="0" w:line="24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2CBA">
        <w:rPr>
          <w:rFonts w:ascii="Times New Roman" w:hAnsi="Times New Roman" w:cs="Times New Roman"/>
          <w:b/>
          <w:bCs/>
          <w:sz w:val="24"/>
          <w:szCs w:val="24"/>
        </w:rPr>
        <w:t xml:space="preserve">Технология. </w:t>
      </w:r>
      <w:r w:rsidRPr="00B92CBA">
        <w:rPr>
          <w:rFonts w:ascii="Times New Roman" w:hAnsi="Times New Roman" w:cs="Times New Roman"/>
          <w:sz w:val="24"/>
          <w:szCs w:val="24"/>
        </w:rPr>
        <w:t>В  7 классе на предмет</w:t>
      </w:r>
      <w:r w:rsidRPr="00B92CBA">
        <w:rPr>
          <w:rFonts w:ascii="Times New Roman" w:hAnsi="Times New Roman" w:cs="Times New Roman"/>
          <w:b/>
          <w:bCs/>
          <w:sz w:val="24"/>
          <w:szCs w:val="24"/>
        </w:rPr>
        <w:t xml:space="preserve"> «Технология» </w:t>
      </w:r>
      <w:r w:rsidRPr="00B92CBA">
        <w:rPr>
          <w:rFonts w:ascii="Times New Roman" w:hAnsi="Times New Roman" w:cs="Times New Roman"/>
          <w:sz w:val="24"/>
          <w:szCs w:val="24"/>
        </w:rPr>
        <w:t>выделено 2 часа, в 8 классе 1 час из федерального компонента и 1 час из регионального компонента для реализации изучения содержания краеведческой направленности, т.е. на изучение технологий распространенных в регионе, с целью профессионального определения учащихся.</w:t>
      </w:r>
    </w:p>
    <w:p w:rsidR="00530CB8" w:rsidRPr="00B92CBA" w:rsidRDefault="00530CB8" w:rsidP="00B92CBA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92CBA">
        <w:rPr>
          <w:rFonts w:ascii="Times New Roman" w:hAnsi="Times New Roman" w:cs="Times New Roman"/>
          <w:b/>
          <w:bCs/>
          <w:sz w:val="24"/>
          <w:szCs w:val="24"/>
        </w:rPr>
        <w:t>Основы безопасности жизнедеятельности</w:t>
      </w:r>
      <w:r w:rsidRPr="00B92CBA">
        <w:rPr>
          <w:rFonts w:ascii="Times New Roman" w:hAnsi="Times New Roman" w:cs="Times New Roman"/>
          <w:sz w:val="24"/>
          <w:szCs w:val="24"/>
        </w:rPr>
        <w:t>. В 7 классе для развития навыков самосохранения в чрезвычайных ситуациях выделено из компонента учебного заведения выделено  1 час в неделю, в 8 классе из федерального компонента 1 час в неделю по программе для 5-9 классов.</w:t>
      </w:r>
    </w:p>
    <w:p w:rsidR="00530CB8" w:rsidRPr="00B92CBA" w:rsidRDefault="00530CB8" w:rsidP="00B92CBA">
      <w:pPr>
        <w:spacing w:after="0" w:line="24" w:lineRule="atLeas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2CBA">
        <w:rPr>
          <w:rFonts w:ascii="Times New Roman" w:hAnsi="Times New Roman" w:cs="Times New Roman"/>
          <w:sz w:val="24"/>
          <w:szCs w:val="24"/>
        </w:rPr>
        <w:t xml:space="preserve">С целью профессионального самоопределения учащихся, для повышения экологической грамотности учащихся изкомпонента учебного заведения в 9 классе введены </w:t>
      </w:r>
      <w:r w:rsidRPr="00B92CBA">
        <w:rPr>
          <w:rFonts w:ascii="Times New Roman" w:hAnsi="Times New Roman" w:cs="Times New Roman"/>
          <w:b/>
          <w:bCs/>
          <w:sz w:val="24"/>
          <w:szCs w:val="24"/>
        </w:rPr>
        <w:t>элективные к</w:t>
      </w:r>
      <w:r w:rsidRPr="00B92CBA">
        <w:rPr>
          <w:rFonts w:ascii="Times New Roman" w:hAnsi="Times New Roman" w:cs="Times New Roman"/>
          <w:b/>
          <w:bCs/>
          <w:vanish/>
          <w:sz w:val="24"/>
          <w:szCs w:val="24"/>
        </w:rPr>
        <w:t>несов (авторы В.В.Марков и др.,деления учащихся и для изучения истории Тве</w:t>
      </w:r>
      <w:r w:rsidRPr="00B92CBA">
        <w:rPr>
          <w:rFonts w:ascii="Times New Roman" w:hAnsi="Times New Roman" w:cs="Times New Roman"/>
          <w:b/>
          <w:bCs/>
          <w:sz w:val="24"/>
          <w:szCs w:val="24"/>
        </w:rPr>
        <w:t xml:space="preserve">урсы: </w:t>
      </w:r>
    </w:p>
    <w:p w:rsidR="00530CB8" w:rsidRPr="00B92CBA" w:rsidRDefault="00530CB8" w:rsidP="00B92CBA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92CBA">
        <w:rPr>
          <w:rFonts w:ascii="Times New Roman" w:hAnsi="Times New Roman" w:cs="Times New Roman"/>
          <w:sz w:val="24"/>
          <w:szCs w:val="24"/>
        </w:rPr>
        <w:t>- «Экология»  0,5 часа в неделю</w:t>
      </w:r>
    </w:p>
    <w:p w:rsidR="00530CB8" w:rsidRPr="00B92CBA" w:rsidRDefault="00530CB8" w:rsidP="00B92CBA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92CBA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B92CBA">
        <w:rPr>
          <w:rFonts w:ascii="Times New Roman" w:hAnsi="Times New Roman" w:cs="Times New Roman"/>
          <w:sz w:val="24"/>
          <w:szCs w:val="24"/>
        </w:rPr>
        <w:t>«Анализ текста» 1 час в неделю</w:t>
      </w:r>
    </w:p>
    <w:p w:rsidR="00530CB8" w:rsidRPr="00B92CBA" w:rsidRDefault="00530CB8" w:rsidP="00B92CBA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92CBA">
        <w:rPr>
          <w:rFonts w:ascii="Times New Roman" w:hAnsi="Times New Roman" w:cs="Times New Roman"/>
          <w:sz w:val="24"/>
          <w:szCs w:val="24"/>
        </w:rPr>
        <w:t>- Химия в задачах 0,5 часа в неделю</w:t>
      </w:r>
    </w:p>
    <w:p w:rsidR="00530CB8" w:rsidRPr="00B92CBA" w:rsidRDefault="00530CB8" w:rsidP="00261DAA">
      <w:pPr>
        <w:spacing w:after="0" w:line="360" w:lineRule="auto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</w:p>
    <w:p w:rsidR="00530CB8" w:rsidRPr="008B6C4C" w:rsidRDefault="00530CB8" w:rsidP="007957B9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B6C4C">
        <w:rPr>
          <w:rFonts w:ascii="Times New Roman" w:hAnsi="Times New Roman" w:cs="Times New Roman"/>
          <w:sz w:val="24"/>
          <w:szCs w:val="24"/>
        </w:rPr>
        <w:t>Программы утверждены решением педсовета № 1 от 30.08.2016 г.</w:t>
      </w:r>
    </w:p>
    <w:p w:rsidR="00530CB8" w:rsidRPr="00B92CBA" w:rsidRDefault="00530CB8" w:rsidP="00B92CBA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2CBA">
        <w:rPr>
          <w:rFonts w:ascii="Times New Roman" w:hAnsi="Times New Roman" w:cs="Times New Roman"/>
          <w:b/>
          <w:bCs/>
          <w:sz w:val="24"/>
          <w:szCs w:val="24"/>
        </w:rPr>
        <w:t xml:space="preserve">Недельный  учебный план основного общего образования </w:t>
      </w:r>
      <w:r w:rsidRPr="00B92CBA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для 7 – 9 классов </w:t>
      </w:r>
    </w:p>
    <w:p w:rsidR="00530CB8" w:rsidRPr="00B92CBA" w:rsidRDefault="00530CB8" w:rsidP="00B92C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8808" w:type="dxa"/>
        <w:tblInd w:w="-106" w:type="dxa"/>
        <w:tblLayout w:type="fixed"/>
        <w:tblLook w:val="00A0"/>
      </w:tblPr>
      <w:tblGrid>
        <w:gridCol w:w="2737"/>
        <w:gridCol w:w="1658"/>
        <w:gridCol w:w="15"/>
        <w:gridCol w:w="2269"/>
        <w:gridCol w:w="2129"/>
      </w:tblGrid>
      <w:tr w:rsidR="00530CB8" w:rsidRPr="00424F6E">
        <w:trPr>
          <w:trHeight w:val="315"/>
        </w:trPr>
        <w:tc>
          <w:tcPr>
            <w:tcW w:w="2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60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 в неделю</w:t>
            </w:r>
          </w:p>
        </w:tc>
      </w:tr>
      <w:tr w:rsidR="00530CB8" w:rsidRPr="00424F6E">
        <w:trPr>
          <w:trHeight w:val="315"/>
        </w:trPr>
        <w:tc>
          <w:tcPr>
            <w:tcW w:w="8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класс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класс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класс</w:t>
            </w:r>
          </w:p>
        </w:tc>
      </w:tr>
      <w:tr w:rsidR="00530CB8" w:rsidRPr="00424F6E">
        <w:trPr>
          <w:trHeight w:val="421"/>
        </w:trPr>
        <w:tc>
          <w:tcPr>
            <w:tcW w:w="880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компонент</w:t>
            </w:r>
          </w:p>
        </w:tc>
      </w:tr>
      <w:tr w:rsidR="00530CB8" w:rsidRPr="00424F6E">
        <w:trPr>
          <w:trHeight w:val="31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30CB8" w:rsidRPr="00424F6E">
        <w:trPr>
          <w:trHeight w:val="31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30CB8" w:rsidRPr="00424F6E">
        <w:trPr>
          <w:trHeight w:val="31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30CB8" w:rsidRPr="00424F6E">
        <w:trPr>
          <w:trHeight w:val="31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30CB8" w:rsidRPr="00424F6E">
        <w:trPr>
          <w:trHeight w:val="31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30CB8" w:rsidRPr="00424F6E">
        <w:trPr>
          <w:trHeight w:val="31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 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30CB8" w:rsidRPr="00424F6E">
        <w:trPr>
          <w:trHeight w:val="31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30CB8" w:rsidRPr="00424F6E">
        <w:trPr>
          <w:trHeight w:val="31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30CB8" w:rsidRPr="00424F6E">
        <w:trPr>
          <w:trHeight w:val="31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30CB8" w:rsidRPr="00424F6E">
        <w:trPr>
          <w:trHeight w:val="31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30CB8" w:rsidRPr="00424F6E">
        <w:trPr>
          <w:trHeight w:val="31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30CB8" w:rsidRPr="00424F6E">
        <w:trPr>
          <w:trHeight w:val="630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 (музыка и ИЗО)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30CB8" w:rsidRPr="00424F6E">
        <w:trPr>
          <w:trHeight w:val="47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30CB8" w:rsidRPr="00424F6E">
        <w:trPr>
          <w:trHeight w:val="630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30CB8" w:rsidRPr="00424F6E">
        <w:trPr>
          <w:trHeight w:val="31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30CB8" w:rsidRPr="00424F6E">
        <w:trPr>
          <w:trHeight w:val="31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530CB8" w:rsidRPr="00424F6E">
        <w:trPr>
          <w:trHeight w:val="349"/>
        </w:trPr>
        <w:tc>
          <w:tcPr>
            <w:tcW w:w="880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компонент</w:t>
            </w:r>
          </w:p>
        </w:tc>
      </w:tr>
      <w:tr w:rsidR="00530CB8" w:rsidRPr="00424F6E">
        <w:trPr>
          <w:trHeight w:val="51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 (музыка и ИЗО)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0CB8" w:rsidRPr="00424F6E">
        <w:trPr>
          <w:trHeight w:val="367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0CB8" w:rsidRPr="00424F6E">
        <w:trPr>
          <w:trHeight w:val="503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Историческое краеведение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30CB8" w:rsidRPr="00424F6E">
        <w:trPr>
          <w:trHeight w:val="568"/>
        </w:trPr>
        <w:tc>
          <w:tcPr>
            <w:tcW w:w="880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  образовательного учреждения</w:t>
            </w:r>
          </w:p>
        </w:tc>
      </w:tr>
      <w:tr w:rsidR="00530CB8" w:rsidRPr="00424F6E">
        <w:trPr>
          <w:trHeight w:val="31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30CB8" w:rsidRPr="00424F6E">
        <w:trPr>
          <w:trHeight w:val="31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30CB8" w:rsidRPr="00424F6E">
        <w:trPr>
          <w:trHeight w:val="407"/>
        </w:trPr>
        <w:tc>
          <w:tcPr>
            <w:tcW w:w="880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Предпрофильная подготовка</w:t>
            </w:r>
          </w:p>
        </w:tc>
      </w:tr>
      <w:tr w:rsidR="00530CB8" w:rsidRPr="00424F6E">
        <w:trPr>
          <w:trHeight w:val="31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текста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30CB8" w:rsidRPr="00424F6E">
        <w:trPr>
          <w:trHeight w:val="31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Экология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530CB8" w:rsidRPr="00B92CBA" w:rsidRDefault="00530CB8" w:rsidP="00B92CB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530CB8" w:rsidRPr="00424F6E">
        <w:trPr>
          <w:trHeight w:val="31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 в задачах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530CB8" w:rsidRPr="00424F6E">
        <w:trPr>
          <w:trHeight w:val="781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0CB8" w:rsidRPr="00B92CBA" w:rsidRDefault="00530CB8" w:rsidP="00B92C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 допустимая учебная нагрузка при 5-дневной учебной неделе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530CB8" w:rsidRPr="00B92CBA" w:rsidRDefault="00530CB8" w:rsidP="00B92C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92C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</w:tr>
    </w:tbl>
    <w:p w:rsidR="00530CB8" w:rsidRPr="00B92CBA" w:rsidRDefault="00530CB8" w:rsidP="00B92C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30CB8" w:rsidRPr="00B92CBA" w:rsidRDefault="00530CB8" w:rsidP="00B92C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30CB8" w:rsidRPr="00B92CBA" w:rsidRDefault="00530CB8" w:rsidP="00B92CB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0CB8" w:rsidRPr="00B92CBA" w:rsidRDefault="00530CB8" w:rsidP="00B92CB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0CB8" w:rsidRPr="00B92CBA" w:rsidRDefault="00530CB8" w:rsidP="00B92CB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0CB8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Pr="00132A4B" w:rsidRDefault="00530CB8" w:rsidP="00DC4991">
      <w:pPr>
        <w:pStyle w:val="ListParagraph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2A4B">
        <w:rPr>
          <w:rFonts w:ascii="Times New Roman" w:hAnsi="Times New Roman" w:cs="Times New Roman"/>
          <w:sz w:val="28"/>
          <w:szCs w:val="28"/>
        </w:rPr>
        <w:t>Условия осуществления образовательного процесса</w:t>
      </w:r>
    </w:p>
    <w:p w:rsidR="00530CB8" w:rsidRPr="00DC4991" w:rsidRDefault="00530CB8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E1D0D">
        <w:rPr>
          <w:rFonts w:ascii="Times New Roman" w:hAnsi="Times New Roman" w:cs="Times New Roman"/>
          <w:sz w:val="24"/>
          <w:szCs w:val="24"/>
        </w:rPr>
        <w:t>Максимальная вмещаемость школы: 150 человек.</w:t>
      </w:r>
    </w:p>
    <w:p w:rsidR="00530CB8" w:rsidRPr="00DC4991" w:rsidRDefault="00530CB8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 xml:space="preserve">В школе, помимо главного входа, имеется </w:t>
      </w:r>
      <w:r w:rsidRPr="006D1FA4">
        <w:rPr>
          <w:rFonts w:ascii="Times New Roman" w:hAnsi="Times New Roman" w:cs="Times New Roman"/>
          <w:sz w:val="24"/>
          <w:szCs w:val="24"/>
        </w:rPr>
        <w:t>8 эвакуационных выход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D1FA4">
        <w:rPr>
          <w:rFonts w:ascii="Times New Roman" w:hAnsi="Times New Roman" w:cs="Times New Roman"/>
          <w:sz w:val="24"/>
          <w:szCs w:val="24"/>
        </w:rPr>
        <w:t>.</w:t>
      </w:r>
      <w:r w:rsidRPr="00DC4991">
        <w:rPr>
          <w:rFonts w:ascii="Times New Roman" w:hAnsi="Times New Roman" w:cs="Times New Roman"/>
          <w:sz w:val="24"/>
          <w:szCs w:val="24"/>
        </w:rPr>
        <w:t xml:space="preserve"> Главные въездные ворота с калиткой расположены с боковой стороны здания используются для регулярного въезда коммунальной техники и для нужд школы. Доступ на территорию школы обеспечивают две открытых калитки в дневное время суток. </w:t>
      </w:r>
    </w:p>
    <w:p w:rsidR="00530CB8" w:rsidRPr="00DC4991" w:rsidRDefault="00530CB8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 xml:space="preserve">Параметры территории: </w:t>
      </w:r>
    </w:p>
    <w:p w:rsidR="00530CB8" w:rsidRPr="00DC4991" w:rsidRDefault="00530CB8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 xml:space="preserve">Площадь здания школы с подвалом составляет </w:t>
      </w:r>
      <w:r>
        <w:rPr>
          <w:rFonts w:ascii="Times New Roman" w:hAnsi="Times New Roman" w:cs="Times New Roman"/>
          <w:sz w:val="24"/>
          <w:szCs w:val="24"/>
        </w:rPr>
        <w:t>1125</w:t>
      </w:r>
      <w:r w:rsidRPr="00DC499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C4991">
        <w:rPr>
          <w:rFonts w:ascii="Times New Roman" w:hAnsi="Times New Roman" w:cs="Times New Roman"/>
          <w:sz w:val="24"/>
          <w:szCs w:val="24"/>
        </w:rPr>
        <w:t xml:space="preserve"> м</w:t>
      </w:r>
      <w:r w:rsidRPr="00DC499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C499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0CB8" w:rsidRPr="00DC4991" w:rsidRDefault="00530CB8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 xml:space="preserve">Санитарно-защитная зона школы включает в себя территорию вокруг здания и имеет площадь </w:t>
      </w:r>
      <w:r>
        <w:rPr>
          <w:rFonts w:ascii="Times New Roman" w:hAnsi="Times New Roman" w:cs="Times New Roman"/>
          <w:sz w:val="24"/>
          <w:szCs w:val="24"/>
        </w:rPr>
        <w:t>4727</w:t>
      </w:r>
      <w:r w:rsidRPr="00DC4991">
        <w:rPr>
          <w:rFonts w:ascii="Times New Roman" w:hAnsi="Times New Roman" w:cs="Times New Roman"/>
          <w:sz w:val="24"/>
          <w:szCs w:val="24"/>
        </w:rPr>
        <w:t xml:space="preserve"> м</w:t>
      </w:r>
      <w:r w:rsidRPr="00DC499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0CB8" w:rsidRPr="00DC4991" w:rsidRDefault="00530CB8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>Территория школы</w:t>
      </w:r>
      <w:r>
        <w:rPr>
          <w:rFonts w:ascii="Times New Roman" w:hAnsi="Times New Roman" w:cs="Times New Roman"/>
          <w:sz w:val="24"/>
          <w:szCs w:val="24"/>
        </w:rPr>
        <w:t xml:space="preserve"> по периметру ограждена забором</w:t>
      </w:r>
      <w:r w:rsidRPr="00DC499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0CB8" w:rsidRPr="00DC4991" w:rsidRDefault="00530CB8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 xml:space="preserve">Дополнительных защитных средств не имеется. </w:t>
      </w:r>
    </w:p>
    <w:p w:rsidR="00530CB8" w:rsidRPr="00DC4991" w:rsidRDefault="00530CB8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 xml:space="preserve">Контрольно-пропускным пунктом в школу для прохода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Pr="00DC4991">
        <w:rPr>
          <w:rFonts w:ascii="Times New Roman" w:hAnsi="Times New Roman" w:cs="Times New Roman"/>
          <w:sz w:val="24"/>
          <w:szCs w:val="24"/>
        </w:rPr>
        <w:t>, персонала и посетителей является главный вход в школу.</w:t>
      </w:r>
      <w:r>
        <w:rPr>
          <w:rFonts w:ascii="Times New Roman" w:hAnsi="Times New Roman" w:cs="Times New Roman"/>
          <w:sz w:val="24"/>
          <w:szCs w:val="24"/>
        </w:rPr>
        <w:t xml:space="preserve"> Вход осуществляется по электронным пропускам.</w:t>
      </w:r>
      <w:r w:rsidRPr="00DC4991">
        <w:rPr>
          <w:rFonts w:ascii="Times New Roman" w:hAnsi="Times New Roman" w:cs="Times New Roman"/>
          <w:sz w:val="24"/>
          <w:szCs w:val="24"/>
        </w:rPr>
        <w:t xml:space="preserve"> Ворота для проезда автотранспорта заперты на замок и открываются при въезде автомобилей коммунальных служб</w:t>
      </w:r>
      <w:r>
        <w:rPr>
          <w:rFonts w:ascii="Times New Roman" w:hAnsi="Times New Roman" w:cs="Times New Roman"/>
          <w:sz w:val="24"/>
          <w:szCs w:val="24"/>
        </w:rPr>
        <w:t>, школьного автобуса</w:t>
      </w:r>
      <w:r w:rsidRPr="00DC4991">
        <w:rPr>
          <w:rFonts w:ascii="Times New Roman" w:hAnsi="Times New Roman" w:cs="Times New Roman"/>
          <w:sz w:val="24"/>
          <w:szCs w:val="24"/>
        </w:rPr>
        <w:t xml:space="preserve">. Технические средства контроля включают в себя систему видеонаблюдения, состоящую из </w:t>
      </w:r>
      <w:r w:rsidRPr="008B6C4C">
        <w:rPr>
          <w:rFonts w:ascii="Times New Roman" w:hAnsi="Times New Roman" w:cs="Times New Roman"/>
          <w:sz w:val="24"/>
          <w:szCs w:val="24"/>
        </w:rPr>
        <w:t>5</w:t>
      </w:r>
      <w:r w:rsidRPr="00DC4991">
        <w:rPr>
          <w:rFonts w:ascii="Times New Roman" w:hAnsi="Times New Roman" w:cs="Times New Roman"/>
          <w:sz w:val="24"/>
          <w:szCs w:val="24"/>
        </w:rPr>
        <w:t xml:space="preserve"> камер видеонаблюдения и регистратора, кнопки тревожной сигнализации и автоматичес</w:t>
      </w:r>
      <w:r>
        <w:rPr>
          <w:rFonts w:ascii="Times New Roman" w:hAnsi="Times New Roman" w:cs="Times New Roman"/>
          <w:sz w:val="24"/>
          <w:szCs w:val="24"/>
        </w:rPr>
        <w:t>кой пожарной сигнализации.</w:t>
      </w:r>
    </w:p>
    <w:p w:rsidR="00530CB8" w:rsidRPr="00DC4991" w:rsidRDefault="00530CB8" w:rsidP="00DC499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>3.1 Школьная инфраструктура</w:t>
      </w:r>
    </w:p>
    <w:p w:rsidR="00530CB8" w:rsidRPr="00DC4991" w:rsidRDefault="00530CB8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A6D01">
        <w:rPr>
          <w:rFonts w:ascii="Times New Roman" w:hAnsi="Times New Roman" w:cs="Times New Roman"/>
          <w:sz w:val="24"/>
          <w:szCs w:val="24"/>
        </w:rPr>
        <w:t>В ш</w:t>
      </w:r>
      <w:r>
        <w:rPr>
          <w:rFonts w:ascii="Times New Roman" w:hAnsi="Times New Roman" w:cs="Times New Roman"/>
          <w:sz w:val="24"/>
          <w:szCs w:val="24"/>
        </w:rPr>
        <w:t>коле всего учебных кабинетов: 9</w:t>
      </w:r>
      <w:r w:rsidRPr="006A6D01">
        <w:rPr>
          <w:rFonts w:ascii="Times New Roman" w:hAnsi="Times New Roman" w:cs="Times New Roman"/>
          <w:sz w:val="24"/>
          <w:szCs w:val="24"/>
        </w:rPr>
        <w:t>. Из них:</w:t>
      </w:r>
    </w:p>
    <w:p w:rsidR="00530CB8" w:rsidRPr="00DC4991" w:rsidRDefault="00530CB8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>математики, информатики – 1</w:t>
      </w:r>
    </w:p>
    <w:p w:rsidR="00530CB8" w:rsidRPr="00DC4991" w:rsidRDefault="00530CB8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>химии, биологии</w:t>
      </w:r>
      <w:r>
        <w:rPr>
          <w:rFonts w:ascii="Times New Roman" w:hAnsi="Times New Roman" w:cs="Times New Roman"/>
          <w:sz w:val="24"/>
          <w:szCs w:val="24"/>
        </w:rPr>
        <w:t xml:space="preserve">, географии </w:t>
      </w:r>
      <w:r w:rsidRPr="00DC4991">
        <w:rPr>
          <w:rFonts w:ascii="Times New Roman" w:hAnsi="Times New Roman" w:cs="Times New Roman"/>
          <w:sz w:val="24"/>
          <w:szCs w:val="24"/>
        </w:rPr>
        <w:t xml:space="preserve">– 1 (+лаборантская) </w:t>
      </w:r>
    </w:p>
    <w:p w:rsidR="00530CB8" w:rsidRPr="00DC4991" w:rsidRDefault="00530CB8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>русского языка и литературы – 1</w:t>
      </w:r>
    </w:p>
    <w:p w:rsidR="00530CB8" w:rsidRPr="00DC4991" w:rsidRDefault="00530CB8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 xml:space="preserve">иностранного языка – 1 </w:t>
      </w:r>
    </w:p>
    <w:p w:rsidR="00530CB8" w:rsidRPr="00DC4991" w:rsidRDefault="00530CB8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>истории</w:t>
      </w:r>
      <w:r>
        <w:rPr>
          <w:rFonts w:ascii="Times New Roman" w:hAnsi="Times New Roman" w:cs="Times New Roman"/>
          <w:sz w:val="24"/>
          <w:szCs w:val="24"/>
        </w:rPr>
        <w:t>, обществознания</w:t>
      </w:r>
      <w:r w:rsidRPr="00DC4991">
        <w:rPr>
          <w:rFonts w:ascii="Times New Roman" w:hAnsi="Times New Roman" w:cs="Times New Roman"/>
          <w:sz w:val="24"/>
          <w:szCs w:val="24"/>
        </w:rPr>
        <w:t xml:space="preserve"> – 1</w:t>
      </w:r>
    </w:p>
    <w:p w:rsidR="00530CB8" w:rsidRDefault="00530CB8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>начальных классов – 4</w:t>
      </w:r>
    </w:p>
    <w:p w:rsidR="00530CB8" w:rsidRDefault="00530CB8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кабинет ГПД </w:t>
      </w:r>
    </w:p>
    <w:p w:rsidR="00530CB8" w:rsidRPr="00DC4991" w:rsidRDefault="00530CB8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библиотека</w:t>
      </w:r>
    </w:p>
    <w:p w:rsidR="00530CB8" w:rsidRDefault="00530CB8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>сп</w:t>
      </w:r>
      <w:r>
        <w:rPr>
          <w:rFonts w:ascii="Times New Roman" w:hAnsi="Times New Roman" w:cs="Times New Roman"/>
          <w:sz w:val="24"/>
          <w:szCs w:val="24"/>
        </w:rPr>
        <w:t xml:space="preserve">ортивный зал </w:t>
      </w:r>
    </w:p>
    <w:p w:rsidR="00530CB8" w:rsidRPr="00DC4991" w:rsidRDefault="00530CB8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тренажерная комната</w:t>
      </w:r>
    </w:p>
    <w:p w:rsidR="00530CB8" w:rsidRPr="00DC4991" w:rsidRDefault="00530CB8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комбинированная </w:t>
      </w:r>
      <w:r w:rsidRPr="00DC4991">
        <w:rPr>
          <w:rFonts w:ascii="Times New Roman" w:hAnsi="Times New Roman" w:cs="Times New Roman"/>
          <w:sz w:val="24"/>
          <w:szCs w:val="24"/>
        </w:rPr>
        <w:t xml:space="preserve">мастерская </w:t>
      </w:r>
      <w:r>
        <w:rPr>
          <w:rFonts w:ascii="Times New Roman" w:hAnsi="Times New Roman" w:cs="Times New Roman"/>
          <w:sz w:val="24"/>
          <w:szCs w:val="24"/>
        </w:rPr>
        <w:t>(столярная, токарная)</w:t>
      </w:r>
    </w:p>
    <w:p w:rsidR="00530CB8" w:rsidRPr="00DC4991" w:rsidRDefault="00530CB8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музей </w:t>
      </w:r>
    </w:p>
    <w:p w:rsidR="00530CB8" w:rsidRPr="00DC4991" w:rsidRDefault="00530CB8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психолога</w:t>
      </w:r>
    </w:p>
    <w:p w:rsidR="00530CB8" w:rsidRDefault="00530CB8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логопеда</w:t>
      </w:r>
    </w:p>
    <w:p w:rsidR="00530CB8" w:rsidRPr="006F40B9" w:rsidRDefault="00530CB8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F40B9">
        <w:rPr>
          <w:rFonts w:ascii="Times New Roman" w:hAnsi="Times New Roman" w:cs="Times New Roman"/>
          <w:sz w:val="24"/>
          <w:szCs w:val="24"/>
        </w:rPr>
        <w:t>медицинский кабинет</w:t>
      </w:r>
    </w:p>
    <w:tbl>
      <w:tblPr>
        <w:tblW w:w="963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05"/>
        <w:gridCol w:w="1134"/>
      </w:tblGrid>
      <w:tr w:rsidR="00530CB8" w:rsidRPr="00424F6E">
        <w:trPr>
          <w:trHeight w:val="109"/>
        </w:trPr>
        <w:tc>
          <w:tcPr>
            <w:tcW w:w="8505" w:type="dxa"/>
          </w:tcPr>
          <w:p w:rsidR="00530CB8" w:rsidRPr="00424F6E" w:rsidRDefault="00530CB8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Обеспеченность обучающихся учебной литературой </w:t>
            </w:r>
          </w:p>
        </w:tc>
        <w:tc>
          <w:tcPr>
            <w:tcW w:w="1134" w:type="dxa"/>
          </w:tcPr>
          <w:p w:rsidR="00530CB8" w:rsidRPr="00424F6E" w:rsidRDefault="00530CB8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100% </w:t>
            </w:r>
          </w:p>
        </w:tc>
      </w:tr>
      <w:tr w:rsidR="00530CB8" w:rsidRPr="00424F6E">
        <w:trPr>
          <w:trHeight w:val="109"/>
        </w:trPr>
        <w:tc>
          <w:tcPr>
            <w:tcW w:w="8505" w:type="dxa"/>
          </w:tcPr>
          <w:p w:rsidR="00530CB8" w:rsidRPr="00424F6E" w:rsidRDefault="00530CB8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компьютеров, применяемых в учебной деятельности</w:t>
            </w:r>
          </w:p>
        </w:tc>
        <w:tc>
          <w:tcPr>
            <w:tcW w:w="1134" w:type="dxa"/>
          </w:tcPr>
          <w:p w:rsidR="00530CB8" w:rsidRPr="00801C51" w:rsidRDefault="00530CB8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30CB8" w:rsidRPr="00424F6E">
        <w:trPr>
          <w:trHeight w:val="109"/>
        </w:trPr>
        <w:tc>
          <w:tcPr>
            <w:tcW w:w="8505" w:type="dxa"/>
          </w:tcPr>
          <w:p w:rsidR="00530CB8" w:rsidRPr="00424F6E" w:rsidRDefault="00530CB8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на 1 компьютер, применяемый в учебной деятельности</w:t>
            </w:r>
          </w:p>
        </w:tc>
        <w:tc>
          <w:tcPr>
            <w:tcW w:w="1134" w:type="dxa"/>
          </w:tcPr>
          <w:p w:rsidR="00530CB8" w:rsidRPr="00801C51" w:rsidRDefault="00530CB8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5,48</w:t>
            </w:r>
          </w:p>
        </w:tc>
      </w:tr>
      <w:tr w:rsidR="00530CB8" w:rsidRPr="00424F6E">
        <w:trPr>
          <w:trHeight w:val="109"/>
        </w:trPr>
        <w:tc>
          <w:tcPr>
            <w:tcW w:w="8505" w:type="dxa"/>
          </w:tcPr>
          <w:p w:rsidR="00530CB8" w:rsidRPr="00424F6E" w:rsidRDefault="00530CB8" w:rsidP="001C4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пользования сетью Интернет обучающимися (да/нет) </w:t>
            </w:r>
          </w:p>
        </w:tc>
        <w:tc>
          <w:tcPr>
            <w:tcW w:w="1134" w:type="dxa"/>
          </w:tcPr>
          <w:p w:rsidR="00530CB8" w:rsidRPr="00424F6E" w:rsidRDefault="00530CB8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530CB8" w:rsidRPr="00424F6E">
        <w:trPr>
          <w:trHeight w:val="109"/>
        </w:trPr>
        <w:tc>
          <w:tcPr>
            <w:tcW w:w="8505" w:type="dxa"/>
          </w:tcPr>
          <w:p w:rsidR="00530CB8" w:rsidRPr="00424F6E" w:rsidRDefault="00530CB8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Доля учителей, прошедших курсы компьютерной грамотности </w:t>
            </w:r>
          </w:p>
        </w:tc>
        <w:tc>
          <w:tcPr>
            <w:tcW w:w="1134" w:type="dxa"/>
          </w:tcPr>
          <w:p w:rsidR="00530CB8" w:rsidRPr="00424F6E" w:rsidRDefault="00530CB8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100% </w:t>
            </w:r>
          </w:p>
        </w:tc>
      </w:tr>
      <w:tr w:rsidR="00530CB8" w:rsidRPr="00424F6E">
        <w:trPr>
          <w:trHeight w:val="109"/>
        </w:trPr>
        <w:tc>
          <w:tcPr>
            <w:tcW w:w="8505" w:type="dxa"/>
          </w:tcPr>
          <w:p w:rsidR="00530CB8" w:rsidRPr="00424F6E" w:rsidRDefault="00530CB8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Доля учителей, применяющих ИКТ в учебной деятельности</w:t>
            </w:r>
          </w:p>
        </w:tc>
        <w:tc>
          <w:tcPr>
            <w:tcW w:w="1134" w:type="dxa"/>
          </w:tcPr>
          <w:p w:rsidR="00530CB8" w:rsidRPr="00424F6E" w:rsidRDefault="00530CB8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100% </w:t>
            </w:r>
          </w:p>
        </w:tc>
      </w:tr>
      <w:tr w:rsidR="00530CB8" w:rsidRPr="00424F6E">
        <w:trPr>
          <w:trHeight w:val="109"/>
        </w:trPr>
        <w:tc>
          <w:tcPr>
            <w:tcW w:w="8505" w:type="dxa"/>
          </w:tcPr>
          <w:p w:rsidR="00530CB8" w:rsidRPr="00424F6E" w:rsidRDefault="00530CB8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пользования сетью Интернет педагогами </w:t>
            </w:r>
          </w:p>
        </w:tc>
        <w:tc>
          <w:tcPr>
            <w:tcW w:w="1134" w:type="dxa"/>
          </w:tcPr>
          <w:p w:rsidR="00530CB8" w:rsidRPr="00424F6E" w:rsidRDefault="00530CB8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530CB8" w:rsidRPr="00424F6E">
        <w:trPr>
          <w:trHeight w:val="109"/>
        </w:trPr>
        <w:tc>
          <w:tcPr>
            <w:tcW w:w="8505" w:type="dxa"/>
          </w:tcPr>
          <w:p w:rsidR="00530CB8" w:rsidRPr="00424F6E" w:rsidRDefault="00530CB8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сайта </w:t>
            </w:r>
          </w:p>
        </w:tc>
        <w:tc>
          <w:tcPr>
            <w:tcW w:w="1134" w:type="dxa"/>
          </w:tcPr>
          <w:p w:rsidR="00530CB8" w:rsidRPr="00424F6E" w:rsidRDefault="00530CB8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530CB8" w:rsidRPr="00424F6E">
        <w:trPr>
          <w:trHeight w:val="109"/>
        </w:trPr>
        <w:tc>
          <w:tcPr>
            <w:tcW w:w="8505" w:type="dxa"/>
          </w:tcPr>
          <w:p w:rsidR="00530CB8" w:rsidRPr="00424F6E" w:rsidRDefault="00530CB8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обеспечения обучающихся питанием </w:t>
            </w:r>
          </w:p>
        </w:tc>
        <w:tc>
          <w:tcPr>
            <w:tcW w:w="1134" w:type="dxa"/>
          </w:tcPr>
          <w:p w:rsidR="00530CB8" w:rsidRPr="00424F6E" w:rsidRDefault="00530CB8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530CB8" w:rsidRPr="00424F6E">
        <w:trPr>
          <w:trHeight w:val="109"/>
        </w:trPr>
        <w:tc>
          <w:tcPr>
            <w:tcW w:w="8505" w:type="dxa"/>
          </w:tcPr>
          <w:p w:rsidR="00530CB8" w:rsidRPr="00424F6E" w:rsidRDefault="00530CB8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Обеспеченность обучающихся медицинским обслуживанием </w:t>
            </w:r>
          </w:p>
        </w:tc>
        <w:tc>
          <w:tcPr>
            <w:tcW w:w="1134" w:type="dxa"/>
          </w:tcPr>
          <w:p w:rsidR="00530CB8" w:rsidRPr="00424F6E" w:rsidRDefault="00530CB8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530CB8" w:rsidRPr="00DC4991" w:rsidRDefault="00530CB8" w:rsidP="00A227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Pr="00DC4991" w:rsidRDefault="00530CB8" w:rsidP="00DC499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>3.2 Развитие учительского потенциала.</w:t>
      </w:r>
    </w:p>
    <w:p w:rsidR="00530CB8" w:rsidRDefault="00530CB8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>Развитие образовательного процесса в современной школе, безусловно, зависит от компетентности учителя. 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C4991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C4991">
        <w:rPr>
          <w:rFonts w:ascii="Times New Roman" w:hAnsi="Times New Roman" w:cs="Times New Roman"/>
          <w:sz w:val="24"/>
          <w:szCs w:val="24"/>
        </w:rPr>
        <w:t xml:space="preserve"> учебном году педагогический процесс </w:t>
      </w:r>
      <w:r w:rsidRPr="00A361A9">
        <w:rPr>
          <w:rFonts w:ascii="Times New Roman" w:hAnsi="Times New Roman" w:cs="Times New Roman"/>
          <w:sz w:val="24"/>
          <w:szCs w:val="24"/>
        </w:rPr>
        <w:t xml:space="preserve">осуществляли 14 педагогов. </w:t>
      </w:r>
      <w:r w:rsidRPr="00F41CC8">
        <w:rPr>
          <w:rFonts w:ascii="Times New Roman" w:hAnsi="Times New Roman" w:cs="Times New Roman"/>
          <w:sz w:val="24"/>
          <w:szCs w:val="24"/>
        </w:rPr>
        <w:t xml:space="preserve">В коллективе работают опытные, компетентные, инициативные педагоги. Это </w:t>
      </w:r>
      <w:r w:rsidRPr="00DC4991">
        <w:rPr>
          <w:rFonts w:ascii="Times New Roman" w:hAnsi="Times New Roman" w:cs="Times New Roman"/>
          <w:sz w:val="24"/>
          <w:szCs w:val="24"/>
        </w:rPr>
        <w:t xml:space="preserve">подтверждается результатами участия в профессиональных конкурсных мероприятиях различного уровня, публикациями в профессиональных издательствах и сайтах. </w:t>
      </w:r>
    </w:p>
    <w:p w:rsidR="00530CB8" w:rsidRPr="00881BCB" w:rsidRDefault="00530CB8" w:rsidP="00881B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81BCB">
        <w:rPr>
          <w:rFonts w:ascii="Times New Roman" w:hAnsi="Times New Roman" w:cs="Times New Roman"/>
          <w:sz w:val="24"/>
          <w:szCs w:val="24"/>
          <w:lang w:eastAsia="en-US"/>
        </w:rPr>
        <w:t>Высшей формой коллективной методической работы всегда был и остаётся педагогический совет. В течение учебного года были проведены три тематических  педагогических совета:</w:t>
      </w:r>
    </w:p>
    <w:p w:rsidR="00530CB8" w:rsidRPr="00881BCB" w:rsidRDefault="00530CB8" w:rsidP="00881BC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81BCB">
        <w:rPr>
          <w:rFonts w:ascii="Times New Roman" w:hAnsi="Times New Roman" w:cs="Times New Roman"/>
          <w:sz w:val="24"/>
          <w:szCs w:val="24"/>
          <w:lang w:eastAsia="en-US"/>
        </w:rPr>
        <w:t>Современный урок как основа эффективного и качественного образования.</w:t>
      </w:r>
    </w:p>
    <w:p w:rsidR="00530CB8" w:rsidRPr="00881BCB" w:rsidRDefault="00530CB8" w:rsidP="00881BC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81BCB">
        <w:rPr>
          <w:rFonts w:ascii="Times New Roman" w:hAnsi="Times New Roman" w:cs="Times New Roman"/>
          <w:sz w:val="24"/>
          <w:szCs w:val="24"/>
          <w:lang w:eastAsia="en-US"/>
        </w:rPr>
        <w:t>Проектная и исследовательская деятельность обучающихся в условиях реализации ФГОС как средство повышения  мотивации к обучению.</w:t>
      </w:r>
    </w:p>
    <w:p w:rsidR="00530CB8" w:rsidRPr="00881BCB" w:rsidRDefault="00530CB8" w:rsidP="00881BC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81BCB">
        <w:rPr>
          <w:rFonts w:ascii="Times New Roman" w:hAnsi="Times New Roman" w:cs="Times New Roman"/>
          <w:sz w:val="24"/>
          <w:szCs w:val="24"/>
          <w:lang w:eastAsia="en-US"/>
        </w:rPr>
        <w:t xml:space="preserve">Обучение детей с ОВЗ                                            </w:t>
      </w:r>
    </w:p>
    <w:p w:rsidR="00530CB8" w:rsidRPr="00881BCB" w:rsidRDefault="00530CB8" w:rsidP="00881BCB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  <w:r w:rsidRPr="00881BCB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Тематика проведения педагогических советов была актуальной и востребованной</w:t>
      </w:r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  <w:r w:rsidRPr="00881BCB">
        <w:rPr>
          <w:rFonts w:ascii="Times New Roman" w:hAnsi="Times New Roman" w:cs="Times New Roman"/>
          <w:sz w:val="24"/>
          <w:szCs w:val="24"/>
          <w:lang w:eastAsia="en-US"/>
        </w:rPr>
        <w:t xml:space="preserve">Контроль за выполнением решений педагогического совета возлагалась на администрацию, руководителей методических объединений. Результаты контроля обсуждались на совещаниях при директоре, заседаниях методических объединений учителей. </w:t>
      </w:r>
    </w:p>
    <w:p w:rsidR="00530CB8" w:rsidRPr="00F41CC8" w:rsidRDefault="00530CB8" w:rsidP="00F41CC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</w:p>
    <w:p w:rsidR="00530CB8" w:rsidRPr="00640707" w:rsidRDefault="00530CB8" w:rsidP="00DC499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0707">
        <w:rPr>
          <w:rFonts w:ascii="Times New Roman" w:hAnsi="Times New Roman" w:cs="Times New Roman"/>
          <w:sz w:val="24"/>
          <w:szCs w:val="24"/>
        </w:rPr>
        <w:t>Работа школьных методических объединений:</w:t>
      </w:r>
    </w:p>
    <w:p w:rsidR="00530CB8" w:rsidRDefault="00530CB8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41CC8">
        <w:rPr>
          <w:rFonts w:ascii="Times New Roman" w:hAnsi="Times New Roman" w:cs="Times New Roman"/>
          <w:sz w:val="24"/>
          <w:szCs w:val="24"/>
          <w:lang w:eastAsia="en-US"/>
        </w:rPr>
        <w:t>Главной структурой, организующей методическую работу учителей, являются методические объединения учителей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  <w:r w:rsidRPr="00AA6093">
        <w:rPr>
          <w:rFonts w:ascii="Times New Roman" w:hAnsi="Times New Roman" w:cs="Times New Roman"/>
          <w:sz w:val="24"/>
          <w:szCs w:val="24"/>
        </w:rPr>
        <w:t>В школе создано 3 методических объединения :</w:t>
      </w:r>
    </w:p>
    <w:p w:rsidR="00530CB8" w:rsidRPr="00AA6093" w:rsidRDefault="00530CB8" w:rsidP="00AA6093">
      <w:pPr>
        <w:pStyle w:val="ListParagraph"/>
        <w:numPr>
          <w:ilvl w:val="0"/>
          <w:numId w:val="18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A6093">
        <w:rPr>
          <w:rFonts w:ascii="Times New Roman" w:hAnsi="Times New Roman" w:cs="Times New Roman"/>
          <w:sz w:val="24"/>
          <w:szCs w:val="24"/>
        </w:rPr>
        <w:t>ШМО учителей начальных классов – руководитель Савченко М.В.;</w:t>
      </w:r>
    </w:p>
    <w:p w:rsidR="00530CB8" w:rsidRPr="00AA6093" w:rsidRDefault="00530CB8" w:rsidP="00AA6093">
      <w:pPr>
        <w:pStyle w:val="ListParagraph"/>
        <w:numPr>
          <w:ilvl w:val="0"/>
          <w:numId w:val="18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A6093">
        <w:rPr>
          <w:rFonts w:ascii="Times New Roman" w:hAnsi="Times New Roman" w:cs="Times New Roman"/>
          <w:sz w:val="24"/>
          <w:szCs w:val="24"/>
        </w:rPr>
        <w:t>секция классных руководителей – руководитель Прокофьева М.Ю.;</w:t>
      </w:r>
    </w:p>
    <w:p w:rsidR="00530CB8" w:rsidRPr="00AA6093" w:rsidRDefault="00530CB8" w:rsidP="00AA6093">
      <w:pPr>
        <w:pStyle w:val="ListParagraph"/>
        <w:numPr>
          <w:ilvl w:val="0"/>
          <w:numId w:val="18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A6093">
        <w:rPr>
          <w:rFonts w:ascii="Times New Roman" w:hAnsi="Times New Roman" w:cs="Times New Roman"/>
          <w:sz w:val="24"/>
          <w:szCs w:val="24"/>
        </w:rPr>
        <w:t>ШМО по реализации ФГОС ООП ООО – руководитель Горячева В.Н.</w:t>
      </w:r>
    </w:p>
    <w:p w:rsidR="00530CB8" w:rsidRDefault="00530CB8" w:rsidP="00252E7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52E77">
        <w:rPr>
          <w:rFonts w:ascii="Times New Roman" w:hAnsi="Times New Roman" w:cs="Times New Roman"/>
          <w:sz w:val="24"/>
          <w:szCs w:val="24"/>
        </w:rPr>
        <w:t>Каждое методическое объединение работало над своей методической темой, тесно связанной с методической темой школы, и в своей деятельности, прежде всего, ориентировалось на организацию методической помощи учителю.</w:t>
      </w:r>
    </w:p>
    <w:p w:rsidR="00530CB8" w:rsidRPr="00BD2098" w:rsidRDefault="00530CB8" w:rsidP="00BD2098">
      <w:pPr>
        <w:widowControl w:val="0"/>
        <w:autoSpaceDE w:val="0"/>
        <w:autoSpaceDN w:val="0"/>
        <w:adjustRightInd w:val="0"/>
        <w:spacing w:before="100" w:after="10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BD2098">
        <w:rPr>
          <w:rFonts w:ascii="Times New Roman" w:hAnsi="Times New Roman" w:cs="Times New Roman"/>
          <w:sz w:val="24"/>
          <w:szCs w:val="24"/>
        </w:rPr>
        <w:t>В 2016-2017 учебном году</w:t>
      </w:r>
      <w:r w:rsidRPr="00BD2098">
        <w:rPr>
          <w:rFonts w:ascii="Times New Roman" w:hAnsi="Times New Roman" w:cs="Times New Roman"/>
          <w:color w:val="000000"/>
          <w:sz w:val="24"/>
          <w:szCs w:val="24"/>
        </w:rPr>
        <w:t xml:space="preserve"> прошли аттестацию шесть  педагогов, трое из них подтвердили 1-ую квалификационную категорию: Самойлова Н.А., учитель математики, Шмелева О. П., учитель математики, Прокофьева М. Ю., учитель начальных классов, троим: Исайкиной О. В, учителю истории, Мамедгасановой А. А, учителю английского языка, Чарушкиной С. Н. , учителю начальных классов,  присвоена первая квалификационная категория.</w:t>
      </w:r>
    </w:p>
    <w:p w:rsidR="00530CB8" w:rsidRPr="00BD2098" w:rsidRDefault="00530CB8" w:rsidP="00BD20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2098">
        <w:rPr>
          <w:rFonts w:ascii="Times New Roman" w:hAnsi="Times New Roman" w:cs="Times New Roman"/>
          <w:color w:val="000000"/>
          <w:sz w:val="24"/>
          <w:szCs w:val="24"/>
        </w:rPr>
        <w:t>Администрация школы и учителя участвуют во всех проводимых районных МО, семинарах и перенимают всё передовое для дальнейшего внедрения в работу школы</w:t>
      </w:r>
      <w:r>
        <w:rPr>
          <w:rFonts w:ascii="Times New Roman" w:hAnsi="Times New Roman" w:cs="Times New Roman"/>
          <w:color w:val="000000"/>
          <w:sz w:val="24"/>
          <w:szCs w:val="24"/>
        </w:rPr>
        <w:t>. У</w:t>
      </w:r>
      <w:r w:rsidRPr="00BD2098">
        <w:rPr>
          <w:rFonts w:ascii="Times New Roman" w:hAnsi="Times New Roman" w:cs="Times New Roman"/>
          <w:color w:val="000000"/>
          <w:sz w:val="24"/>
          <w:szCs w:val="24"/>
        </w:rPr>
        <w:t>чителя посещают заседания РМО и открытые уроки других учителей школы и района.</w:t>
      </w:r>
    </w:p>
    <w:p w:rsidR="00530CB8" w:rsidRPr="00BD2098" w:rsidRDefault="00530CB8" w:rsidP="00BD20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30CB8" w:rsidRPr="00801C51" w:rsidRDefault="00530CB8" w:rsidP="00BA48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C51">
        <w:rPr>
          <w:rFonts w:ascii="Times New Roman" w:hAnsi="Times New Roman" w:cs="Times New Roman"/>
          <w:sz w:val="24"/>
          <w:szCs w:val="24"/>
        </w:rPr>
        <w:t>Во втором триместре 2016-2017 учебного года на базе школы состоялось заседание РМО учителей английского языка, в рамках которого учитель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C51">
        <w:rPr>
          <w:rFonts w:ascii="Times New Roman" w:hAnsi="Times New Roman" w:cs="Times New Roman"/>
          <w:sz w:val="24"/>
          <w:szCs w:val="24"/>
        </w:rPr>
        <w:t xml:space="preserve">Мамедгасанова А.А. дала открытый урок в 5 классе и </w:t>
      </w:r>
      <w:r w:rsidRPr="00801C51">
        <w:rPr>
          <w:rFonts w:ascii="Times New Roman" w:hAnsi="Times New Roman" w:cs="Times New Roman"/>
          <w:sz w:val="24"/>
          <w:szCs w:val="24"/>
          <w:u w:val="single"/>
        </w:rPr>
        <w:t>выступила перед учителями района на тему</w:t>
      </w:r>
      <w:r w:rsidRPr="00801C51">
        <w:rPr>
          <w:rFonts w:ascii="Times New Roman" w:hAnsi="Times New Roman" w:cs="Times New Roman"/>
          <w:sz w:val="24"/>
          <w:szCs w:val="24"/>
        </w:rPr>
        <w:t xml:space="preserve">: </w:t>
      </w:r>
      <w:r w:rsidRPr="00A361A9">
        <w:rPr>
          <w:rFonts w:ascii="Times New Roman" w:hAnsi="Times New Roman" w:cs="Times New Roman"/>
          <w:sz w:val="24"/>
          <w:szCs w:val="24"/>
          <w:u w:val="single"/>
        </w:rPr>
        <w:t>«Опыт работы по ФГОС в классах среднего звена».</w:t>
      </w:r>
      <w:r w:rsidRPr="00801C51">
        <w:rPr>
          <w:rFonts w:ascii="Times New Roman" w:hAnsi="Times New Roman" w:cs="Times New Roman"/>
          <w:sz w:val="24"/>
          <w:szCs w:val="24"/>
        </w:rPr>
        <w:t xml:space="preserve">Учителем истории Исайкиной О.В. было проведено Краеведческо-патриотическое мероприятие «Живи и помни» регионального уровня (март 2016 г.)  и дан открытый урок истории в 5 классе </w:t>
      </w:r>
      <w:r w:rsidRPr="00801C51">
        <w:rPr>
          <w:rFonts w:ascii="Times New Roman" w:hAnsi="Times New Roman" w:cs="Times New Roman"/>
          <w:sz w:val="24"/>
          <w:szCs w:val="24"/>
          <w:u w:val="single"/>
        </w:rPr>
        <w:t xml:space="preserve">для учителей района ( в декабре 2016 г.) Учитель начальных классов Чарушкина С.Н. дала открытый урок математики в 3 классе для учителей района (апрель 2017 г.).  </w:t>
      </w:r>
    </w:p>
    <w:p w:rsidR="00530CB8" w:rsidRPr="00801C51" w:rsidRDefault="00530CB8" w:rsidP="00BD209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1C51">
        <w:rPr>
          <w:rFonts w:ascii="Times New Roman" w:hAnsi="Times New Roman" w:cs="Times New Roman"/>
          <w:sz w:val="24"/>
          <w:szCs w:val="24"/>
        </w:rPr>
        <w:t xml:space="preserve">Целями данных мероприятий  являлись: обмен опытом; поиск интересных идей; использование системно-деятельностного подхода в обучении;  здоровьесберегающих технологий, формирование оценочных умений обучающихся. Открытые уроки   соответствовали требованиям, предъявляемым  к системно-деятельностному подходу.Каждый открытый урок содержал новизну. Уроки, показанные учителями, отражали решение методической проблемы, над которой  работают учителя. </w:t>
      </w:r>
    </w:p>
    <w:p w:rsidR="00530CB8" w:rsidRPr="00F05C52" w:rsidRDefault="00530CB8" w:rsidP="00BD209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30CB8" w:rsidRPr="00F05C52" w:rsidRDefault="00530CB8" w:rsidP="00252E77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</w:p>
    <w:p w:rsidR="00530CB8" w:rsidRPr="00F05C52" w:rsidRDefault="00530CB8" w:rsidP="00F41CC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  <w:lang w:eastAsia="en-US"/>
        </w:rPr>
      </w:pPr>
    </w:p>
    <w:p w:rsidR="00530CB8" w:rsidRPr="00F41CC8" w:rsidRDefault="00530CB8" w:rsidP="00F41CC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</w:p>
    <w:p w:rsidR="00530CB8" w:rsidRPr="00F41CC8" w:rsidRDefault="00530CB8" w:rsidP="00F41CC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  <w:bookmarkStart w:id="0" w:name="_GoBack"/>
      <w:bookmarkEnd w:id="0"/>
    </w:p>
    <w:p w:rsidR="00530CB8" w:rsidRPr="00F41CC8" w:rsidRDefault="00530CB8" w:rsidP="00F41CC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</w:p>
    <w:p w:rsidR="00530CB8" w:rsidRPr="00640707" w:rsidRDefault="00530CB8" w:rsidP="008A0EF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40707">
        <w:rPr>
          <w:rFonts w:ascii="Times New Roman" w:hAnsi="Times New Roman" w:cs="Times New Roman"/>
          <w:sz w:val="24"/>
          <w:szCs w:val="24"/>
        </w:rPr>
        <w:t xml:space="preserve">3.3. Здоровье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Pr="00640707">
        <w:rPr>
          <w:rFonts w:ascii="Times New Roman" w:hAnsi="Times New Roman" w:cs="Times New Roman"/>
          <w:sz w:val="24"/>
          <w:szCs w:val="24"/>
        </w:rPr>
        <w:t xml:space="preserve"> и медицинское обслуживание</w:t>
      </w:r>
    </w:p>
    <w:p w:rsidR="00530CB8" w:rsidRPr="00640707" w:rsidRDefault="00530CB8" w:rsidP="00DC1883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640707">
        <w:rPr>
          <w:rFonts w:ascii="Times New Roman" w:hAnsi="Times New Roman" w:cs="Times New Roman"/>
          <w:color w:val="000000"/>
          <w:sz w:val="24"/>
          <w:szCs w:val="24"/>
        </w:rPr>
        <w:t xml:space="preserve">Увеличение объема домашних заданий, заставляющее детей часами просиживать над тетрадями и книгами, увлечение компьютерными играми, Интернетом и видеофильмами, недостаток возможностей для занятий физкультурой и спортом – главные причины малоподвижного образа жизни, распространения гиподинамии. Актуальным для коллектива стало формирование здоровьесберегающей среды школы, которое призвано решить проблемы, касающиеся сохранения и укрепления здоровья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640707">
        <w:rPr>
          <w:rFonts w:ascii="Times New Roman" w:hAnsi="Times New Roman" w:cs="Times New Roman"/>
          <w:color w:val="000000"/>
          <w:sz w:val="24"/>
          <w:szCs w:val="24"/>
        </w:rPr>
        <w:t xml:space="preserve"> и педагогов. К таким проблемам относятся следующие: </w:t>
      </w:r>
    </w:p>
    <w:p w:rsidR="00530CB8" w:rsidRPr="00DC1883" w:rsidRDefault="00530CB8" w:rsidP="00DC1883">
      <w:pPr>
        <w:pStyle w:val="ListParagraph"/>
        <w:numPr>
          <w:ilvl w:val="0"/>
          <w:numId w:val="8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DC1883">
        <w:rPr>
          <w:rFonts w:ascii="Times New Roman" w:hAnsi="Times New Roman" w:cs="Times New Roman"/>
          <w:color w:val="000000"/>
          <w:sz w:val="24"/>
          <w:szCs w:val="24"/>
        </w:rPr>
        <w:t xml:space="preserve">проблема учебных перегрузок школьников, приводящих к состоянию переутомления; </w:t>
      </w:r>
    </w:p>
    <w:p w:rsidR="00530CB8" w:rsidRPr="00DC1883" w:rsidRDefault="00530CB8" w:rsidP="00DC1883">
      <w:pPr>
        <w:pStyle w:val="ListParagraph"/>
        <w:numPr>
          <w:ilvl w:val="0"/>
          <w:numId w:val="8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DC1883">
        <w:rPr>
          <w:rFonts w:ascii="Times New Roman" w:hAnsi="Times New Roman" w:cs="Times New Roman"/>
          <w:color w:val="000000"/>
          <w:sz w:val="24"/>
          <w:szCs w:val="24"/>
        </w:rPr>
        <w:t xml:space="preserve">проблема организации физической активности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DC1883">
        <w:rPr>
          <w:rFonts w:ascii="Times New Roman" w:hAnsi="Times New Roman" w:cs="Times New Roman"/>
          <w:color w:val="000000"/>
          <w:sz w:val="24"/>
          <w:szCs w:val="24"/>
        </w:rPr>
        <w:t xml:space="preserve">, профилактики гиподинамии; </w:t>
      </w:r>
    </w:p>
    <w:p w:rsidR="00530CB8" w:rsidRPr="00DC1883" w:rsidRDefault="00530CB8" w:rsidP="00DC1883">
      <w:pPr>
        <w:pStyle w:val="ListParagraph"/>
        <w:numPr>
          <w:ilvl w:val="0"/>
          <w:numId w:val="8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DC1883">
        <w:rPr>
          <w:rFonts w:ascii="Times New Roman" w:hAnsi="Times New Roman" w:cs="Times New Roman"/>
          <w:color w:val="000000"/>
          <w:sz w:val="24"/>
          <w:szCs w:val="24"/>
        </w:rPr>
        <w:t xml:space="preserve">проблема питания школьников; </w:t>
      </w:r>
    </w:p>
    <w:p w:rsidR="00530CB8" w:rsidRPr="00DC1883" w:rsidRDefault="00530CB8" w:rsidP="00DC1883">
      <w:pPr>
        <w:pStyle w:val="ListParagraph"/>
        <w:numPr>
          <w:ilvl w:val="0"/>
          <w:numId w:val="8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DC1883">
        <w:rPr>
          <w:rFonts w:ascii="Times New Roman" w:hAnsi="Times New Roman" w:cs="Times New Roman"/>
          <w:color w:val="000000"/>
          <w:sz w:val="24"/>
          <w:szCs w:val="24"/>
        </w:rPr>
        <w:t xml:space="preserve">проблема вредных привычек; </w:t>
      </w:r>
    </w:p>
    <w:p w:rsidR="00530CB8" w:rsidRPr="00DC1883" w:rsidRDefault="00530CB8" w:rsidP="00DC1883">
      <w:pPr>
        <w:pStyle w:val="ListParagraph"/>
        <w:numPr>
          <w:ilvl w:val="0"/>
          <w:numId w:val="8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DC1883">
        <w:rPr>
          <w:rFonts w:ascii="Times New Roman" w:hAnsi="Times New Roman" w:cs="Times New Roman"/>
          <w:color w:val="000000"/>
          <w:sz w:val="24"/>
          <w:szCs w:val="24"/>
        </w:rPr>
        <w:t xml:space="preserve">проблема формирования культуры здоровья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DC1883">
        <w:rPr>
          <w:rFonts w:ascii="Times New Roman" w:hAnsi="Times New Roman" w:cs="Times New Roman"/>
          <w:color w:val="000000"/>
          <w:sz w:val="24"/>
          <w:szCs w:val="24"/>
        </w:rPr>
        <w:t xml:space="preserve"> и компетентности педагогов в вопросах здоровья и здоровьесберегающих технологий; </w:t>
      </w:r>
    </w:p>
    <w:p w:rsidR="00530CB8" w:rsidRPr="00DC1883" w:rsidRDefault="00530CB8" w:rsidP="00DC1883">
      <w:pPr>
        <w:pStyle w:val="ListParagraph"/>
        <w:numPr>
          <w:ilvl w:val="0"/>
          <w:numId w:val="8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DC1883">
        <w:rPr>
          <w:rFonts w:ascii="Times New Roman" w:hAnsi="Times New Roman" w:cs="Times New Roman"/>
          <w:color w:val="000000"/>
          <w:sz w:val="24"/>
          <w:szCs w:val="24"/>
        </w:rPr>
        <w:t xml:space="preserve">проблема организации сотрудничества с родителями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DC1883">
        <w:rPr>
          <w:rFonts w:ascii="Times New Roman" w:hAnsi="Times New Roman" w:cs="Times New Roman"/>
          <w:color w:val="000000"/>
          <w:sz w:val="24"/>
          <w:szCs w:val="24"/>
        </w:rPr>
        <w:t xml:space="preserve"> по вопросам сохранения и укрепления здоровья их детей. </w:t>
      </w:r>
    </w:p>
    <w:p w:rsidR="00530CB8" w:rsidRPr="00640707" w:rsidRDefault="00530CB8" w:rsidP="00DC1883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640707">
        <w:rPr>
          <w:rFonts w:ascii="Times New Roman" w:hAnsi="Times New Roman" w:cs="Times New Roman"/>
          <w:color w:val="000000"/>
          <w:sz w:val="24"/>
          <w:szCs w:val="24"/>
        </w:rPr>
        <w:t xml:space="preserve">Для профилактики заболеваний школьников в ОУ </w:t>
      </w:r>
      <w:r>
        <w:rPr>
          <w:rFonts w:ascii="Times New Roman" w:hAnsi="Times New Roman" w:cs="Times New Roman"/>
          <w:color w:val="000000"/>
          <w:sz w:val="24"/>
          <w:szCs w:val="24"/>
        </w:rPr>
        <w:t>проводя</w:t>
      </w:r>
      <w:r w:rsidRPr="00640707">
        <w:rPr>
          <w:rFonts w:ascii="Times New Roman" w:hAnsi="Times New Roman" w:cs="Times New Roman"/>
          <w:color w:val="000000"/>
          <w:sz w:val="24"/>
          <w:szCs w:val="24"/>
        </w:rPr>
        <w:t xml:space="preserve">тся медосмотр с привлечением специалистов, проводятся спортивные соревнования, Дни здоровья. Учебный план школы разработан с учетом соблюдения норм максимально допустимой нагрузки школьников, на основании которого составляется общешкольное расписание уроков и внеклассных мероприятий. Особое внимание уделяется правильному распределению нагрузки для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640707">
        <w:rPr>
          <w:rFonts w:ascii="Times New Roman" w:hAnsi="Times New Roman" w:cs="Times New Roman"/>
          <w:color w:val="000000"/>
          <w:sz w:val="24"/>
          <w:szCs w:val="24"/>
        </w:rPr>
        <w:t xml:space="preserve"> начальной школы. Предметы, требующие больших затрат времени на домашнюю подготовку, не группируются в один день. В расписание уроков в 1 классе включены динамические паузы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30CB8" w:rsidRPr="00073FE4" w:rsidRDefault="00530CB8" w:rsidP="00C05354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C4991">
        <w:rPr>
          <w:rFonts w:ascii="Times New Roman" w:hAnsi="Times New Roman" w:cs="Times New Roman"/>
          <w:color w:val="000000"/>
          <w:sz w:val="24"/>
          <w:szCs w:val="24"/>
        </w:rPr>
        <w:t xml:space="preserve">В школе работает спортивный зал, оборудованный необходимым игровым и спортивным оборудованием и инвентарём, </w:t>
      </w:r>
      <w:r>
        <w:rPr>
          <w:rFonts w:ascii="Times New Roman" w:hAnsi="Times New Roman" w:cs="Times New Roman"/>
          <w:color w:val="000000"/>
          <w:sz w:val="24"/>
          <w:szCs w:val="24"/>
        </w:rPr>
        <w:t>тренажерная комната.</w:t>
      </w:r>
    </w:p>
    <w:p w:rsidR="00530CB8" w:rsidRPr="00640707" w:rsidRDefault="00530CB8" w:rsidP="00C05354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640707">
        <w:rPr>
          <w:rFonts w:ascii="Times New Roman" w:hAnsi="Times New Roman" w:cs="Times New Roman"/>
          <w:color w:val="000000"/>
          <w:sz w:val="24"/>
          <w:szCs w:val="24"/>
        </w:rPr>
        <w:t>Для обучающихся 1-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640707">
        <w:rPr>
          <w:rFonts w:ascii="Times New Roman" w:hAnsi="Times New Roman" w:cs="Times New Roman"/>
          <w:color w:val="000000"/>
          <w:sz w:val="24"/>
          <w:szCs w:val="24"/>
        </w:rPr>
        <w:t xml:space="preserve"> классов организовано психолого-педагогическое сопровождение. В работе службы принимают участие </w:t>
      </w:r>
      <w:r>
        <w:rPr>
          <w:rFonts w:ascii="Times New Roman" w:hAnsi="Times New Roman" w:cs="Times New Roman"/>
          <w:color w:val="000000"/>
          <w:sz w:val="24"/>
          <w:szCs w:val="24"/>
        </w:rPr>
        <w:t>учитель-логопед,</w:t>
      </w:r>
      <w:r w:rsidRPr="00640707">
        <w:rPr>
          <w:rFonts w:ascii="Times New Roman" w:hAnsi="Times New Roman" w:cs="Times New Roman"/>
          <w:color w:val="000000"/>
          <w:sz w:val="24"/>
          <w:szCs w:val="24"/>
        </w:rPr>
        <w:t xml:space="preserve"> педагог-психолог, классные руководители, заместитель директора по воспитательной работе. </w:t>
      </w:r>
    </w:p>
    <w:p w:rsidR="00530CB8" w:rsidRPr="00640707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0707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сопровождения осуществляется через: </w:t>
      </w:r>
    </w:p>
    <w:p w:rsidR="00530CB8" w:rsidRPr="00C05354" w:rsidRDefault="00530CB8" w:rsidP="00C0535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5354">
        <w:rPr>
          <w:rFonts w:ascii="Times New Roman" w:hAnsi="Times New Roman" w:cs="Times New Roman"/>
          <w:color w:val="000000"/>
          <w:sz w:val="24"/>
          <w:szCs w:val="24"/>
        </w:rPr>
        <w:t xml:space="preserve">мониторинг здоровья субъектов образовательного процесса; </w:t>
      </w:r>
    </w:p>
    <w:p w:rsidR="00530CB8" w:rsidRPr="00C05354" w:rsidRDefault="00530CB8" w:rsidP="00C0535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5354">
        <w:rPr>
          <w:rFonts w:ascii="Times New Roman" w:hAnsi="Times New Roman" w:cs="Times New Roman"/>
          <w:color w:val="000000"/>
          <w:sz w:val="24"/>
          <w:szCs w:val="24"/>
        </w:rPr>
        <w:t xml:space="preserve">мониторинг морально-психологического климата в коллективах; </w:t>
      </w:r>
    </w:p>
    <w:p w:rsidR="00530CB8" w:rsidRPr="00C05354" w:rsidRDefault="00530CB8" w:rsidP="00C0535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5354">
        <w:rPr>
          <w:rFonts w:ascii="Times New Roman" w:hAnsi="Times New Roman" w:cs="Times New Roman"/>
          <w:color w:val="000000"/>
          <w:sz w:val="24"/>
          <w:szCs w:val="24"/>
        </w:rPr>
        <w:t xml:space="preserve">коррекционную работу (занятия, тренинги, консультации); </w:t>
      </w:r>
    </w:p>
    <w:p w:rsidR="00530CB8" w:rsidRPr="00C05354" w:rsidRDefault="00530CB8" w:rsidP="00C0535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5354">
        <w:rPr>
          <w:rFonts w:ascii="Times New Roman" w:hAnsi="Times New Roman" w:cs="Times New Roman"/>
          <w:color w:val="000000"/>
          <w:sz w:val="24"/>
          <w:szCs w:val="24"/>
        </w:rPr>
        <w:t xml:space="preserve">противоэпидемиологическую и профилактическую работу медицинских работников; </w:t>
      </w:r>
    </w:p>
    <w:p w:rsidR="00530CB8" w:rsidRPr="00C05354" w:rsidRDefault="00530CB8" w:rsidP="00C0535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5354">
        <w:rPr>
          <w:rFonts w:ascii="Times New Roman" w:hAnsi="Times New Roman" w:cs="Times New Roman"/>
          <w:color w:val="000000"/>
          <w:sz w:val="24"/>
          <w:szCs w:val="24"/>
        </w:rPr>
        <w:t xml:space="preserve">обучение гигиеническим навыкам; </w:t>
      </w:r>
    </w:p>
    <w:p w:rsidR="00530CB8" w:rsidRPr="00C05354" w:rsidRDefault="00530CB8" w:rsidP="00C0535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5354">
        <w:rPr>
          <w:rFonts w:ascii="Times New Roman" w:hAnsi="Times New Roman" w:cs="Times New Roman"/>
          <w:color w:val="000000"/>
          <w:sz w:val="24"/>
          <w:szCs w:val="24"/>
        </w:rPr>
        <w:t xml:space="preserve">диспансерное наблюдение по разным группам школьников, профилактические прививки работникам и школьникам; </w:t>
      </w:r>
    </w:p>
    <w:p w:rsidR="00530CB8" w:rsidRPr="00C05354" w:rsidRDefault="00530CB8" w:rsidP="00C0535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5354">
        <w:rPr>
          <w:rFonts w:ascii="Times New Roman" w:hAnsi="Times New Roman" w:cs="Times New Roman"/>
          <w:color w:val="000000"/>
          <w:sz w:val="24"/>
          <w:szCs w:val="24"/>
        </w:rPr>
        <w:t xml:space="preserve">ежегодные профилактические осмотры работников; </w:t>
      </w:r>
    </w:p>
    <w:p w:rsidR="00530CB8" w:rsidRPr="00C05354" w:rsidRDefault="00530CB8" w:rsidP="00C0535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5354">
        <w:rPr>
          <w:rFonts w:ascii="Times New Roman" w:hAnsi="Times New Roman" w:cs="Times New Roman"/>
          <w:color w:val="000000"/>
          <w:sz w:val="24"/>
          <w:szCs w:val="24"/>
        </w:rPr>
        <w:t xml:space="preserve">оказание социальной поддержки детям и подросткам, оказавшимся в трудной жизненной ситуации. </w:t>
      </w:r>
    </w:p>
    <w:p w:rsidR="00530CB8" w:rsidRPr="00DC4991" w:rsidRDefault="00530CB8" w:rsidP="0016210E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640707">
        <w:rPr>
          <w:rFonts w:ascii="Times New Roman" w:hAnsi="Times New Roman" w:cs="Times New Roman"/>
          <w:color w:val="000000"/>
          <w:sz w:val="24"/>
          <w:szCs w:val="24"/>
        </w:rPr>
        <w:t>Так как ослабленное здоровье детей приводи</w:t>
      </w:r>
      <w:r>
        <w:rPr>
          <w:rFonts w:ascii="Times New Roman" w:hAnsi="Times New Roman" w:cs="Times New Roman"/>
          <w:color w:val="000000"/>
          <w:sz w:val="24"/>
          <w:szCs w:val="24"/>
        </w:rPr>
        <w:t>т к отклонениям в поведении, не</w:t>
      </w:r>
      <w:r w:rsidRPr="00640707">
        <w:rPr>
          <w:rFonts w:ascii="Times New Roman" w:hAnsi="Times New Roman" w:cs="Times New Roman"/>
          <w:color w:val="000000"/>
          <w:sz w:val="24"/>
          <w:szCs w:val="24"/>
        </w:rPr>
        <w:t xml:space="preserve">способности организовать учебную деятельность и как результат – низкий уровень освоения школьной программы. Для каждого ребенка находился свой путь решения проблем в обучении: индивидуальный подход на уроке, изменение формы обучения, направление для получения рекомендаций у специалистов городского ПМПК. </w:t>
      </w:r>
      <w:r w:rsidRPr="00DC4991">
        <w:rPr>
          <w:rFonts w:ascii="Times New Roman" w:hAnsi="Times New Roman" w:cs="Times New Roman"/>
          <w:color w:val="000000"/>
          <w:sz w:val="24"/>
          <w:szCs w:val="24"/>
        </w:rPr>
        <w:t>Проблемы в обучении связаны с низкой социализацией ребенка</w:t>
      </w:r>
      <w:r>
        <w:rPr>
          <w:rFonts w:ascii="Times New Roman" w:hAnsi="Times New Roman" w:cs="Times New Roman"/>
          <w:color w:val="000000"/>
          <w:sz w:val="24"/>
          <w:szCs w:val="24"/>
        </w:rPr>
        <w:t>. О</w:t>
      </w:r>
      <w:r w:rsidRPr="00DC4991">
        <w:rPr>
          <w:rFonts w:ascii="Times New Roman" w:hAnsi="Times New Roman" w:cs="Times New Roman"/>
          <w:color w:val="000000"/>
          <w:sz w:val="24"/>
          <w:szCs w:val="24"/>
        </w:rPr>
        <w:t xml:space="preserve">существляет сопровождение детей «группы риска», семей, находящихся в социально опасном положении или тяжелой жизненной ситуации. </w:t>
      </w:r>
    </w:p>
    <w:p w:rsidR="00530CB8" w:rsidRPr="004E406D" w:rsidRDefault="00530CB8" w:rsidP="0016210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4E406D">
        <w:rPr>
          <w:rFonts w:ascii="Times New Roman" w:hAnsi="Times New Roman" w:cs="Times New Roman"/>
          <w:color w:val="000000"/>
          <w:sz w:val="24"/>
          <w:szCs w:val="24"/>
        </w:rPr>
        <w:t xml:space="preserve">В школе действует механизм ежедневного оперативного выявления фактов пропусков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</w:t>
      </w:r>
      <w:r w:rsidRPr="004E406D">
        <w:rPr>
          <w:rFonts w:ascii="Times New Roman" w:hAnsi="Times New Roman" w:cs="Times New Roman"/>
          <w:color w:val="000000"/>
          <w:sz w:val="24"/>
          <w:szCs w:val="24"/>
        </w:rPr>
        <w:t xml:space="preserve">имися учебных занятий. Принятие своевременных действенных мер по возвращению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4E406D">
        <w:rPr>
          <w:rFonts w:ascii="Times New Roman" w:hAnsi="Times New Roman" w:cs="Times New Roman"/>
          <w:color w:val="000000"/>
          <w:sz w:val="24"/>
          <w:szCs w:val="24"/>
        </w:rPr>
        <w:t xml:space="preserve">, пропустивших занятия без уважительной причины в ОУ осуществляется </w:t>
      </w:r>
      <w:r>
        <w:rPr>
          <w:rFonts w:ascii="Times New Roman" w:hAnsi="Times New Roman" w:cs="Times New Roman"/>
          <w:color w:val="000000"/>
          <w:sz w:val="24"/>
          <w:szCs w:val="24"/>
        </w:rPr>
        <w:t>классными руководителями совместно с родителями обучающихся.</w:t>
      </w:r>
    </w:p>
    <w:p w:rsidR="00530CB8" w:rsidRPr="00CB24FE" w:rsidRDefault="00530CB8" w:rsidP="00CB24F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B24FE">
        <w:rPr>
          <w:rFonts w:ascii="Times New Roman" w:hAnsi="Times New Roman" w:cs="Times New Roman"/>
          <w:sz w:val="24"/>
          <w:szCs w:val="24"/>
        </w:rPr>
        <w:t>3.4. Организация питания</w:t>
      </w:r>
    </w:p>
    <w:p w:rsidR="00530CB8" w:rsidRPr="004E406D" w:rsidRDefault="00530CB8" w:rsidP="0016210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4E406D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качественного сбалансированного питания является важным фактором в нормальном развитии и функционировании растущего детского организма, в профилактике болезней и их лечения. От того, как питается школьник, зависит его здоровье, настроение, трудоспособность, качество учебной деятельности. </w:t>
      </w:r>
    </w:p>
    <w:p w:rsidR="00530CB8" w:rsidRPr="004E406D" w:rsidRDefault="00530CB8" w:rsidP="0016210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4E406D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</w:rPr>
        <w:t>МОУ «Щербининская ООШ»</w:t>
      </w:r>
      <w:r w:rsidRPr="004E406D">
        <w:rPr>
          <w:rFonts w:ascii="Times New Roman" w:hAnsi="Times New Roman" w:cs="Times New Roman"/>
          <w:color w:val="000000"/>
          <w:sz w:val="24"/>
          <w:szCs w:val="24"/>
        </w:rPr>
        <w:t xml:space="preserve"> созданы условия по организации питания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4E406D">
        <w:rPr>
          <w:rFonts w:ascii="Times New Roman" w:hAnsi="Times New Roman" w:cs="Times New Roman"/>
          <w:color w:val="000000"/>
          <w:sz w:val="24"/>
          <w:szCs w:val="24"/>
        </w:rPr>
        <w:t xml:space="preserve">. Для общественного питания образовательного учреждения и для обслуживания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4E406D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санитарно-эпидемиологическими правилами и нормативами СанПиН в школе оборудована столовая, работающая на привозном продоволь</w:t>
      </w:r>
      <w:r>
        <w:rPr>
          <w:rFonts w:ascii="Times New Roman" w:hAnsi="Times New Roman" w:cs="Times New Roman"/>
          <w:color w:val="000000"/>
          <w:sz w:val="24"/>
          <w:szCs w:val="24"/>
        </w:rPr>
        <w:t>ственном сырье и полуфабрикатах.</w:t>
      </w:r>
    </w:p>
    <w:p w:rsidR="00530CB8" w:rsidRPr="00195407" w:rsidRDefault="00530CB8" w:rsidP="00DE4BB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95407">
        <w:rPr>
          <w:rFonts w:ascii="Times New Roman" w:hAnsi="Times New Roman" w:cs="Times New Roman"/>
          <w:color w:val="000000"/>
          <w:sz w:val="24"/>
          <w:szCs w:val="24"/>
        </w:rPr>
        <w:t>Обучающиеся обеспечиваются горячим питанием (завтрак), что соответствует требованиям СанПиНа. На основании расчетов стоимости горячего питания в 201</w:t>
      </w:r>
      <w:r>
        <w:rPr>
          <w:rFonts w:ascii="Times New Roman" w:hAnsi="Times New Roman" w:cs="Times New Roman"/>
          <w:color w:val="000000"/>
          <w:sz w:val="24"/>
          <w:szCs w:val="24"/>
        </w:rPr>
        <w:t>6-2017</w:t>
      </w:r>
      <w:r w:rsidRPr="00195407">
        <w:rPr>
          <w:rFonts w:ascii="Times New Roman" w:hAnsi="Times New Roman" w:cs="Times New Roman"/>
          <w:color w:val="000000"/>
          <w:sz w:val="24"/>
          <w:szCs w:val="24"/>
        </w:rPr>
        <w:t xml:space="preserve"> году была установлена базовая стоимость: </w:t>
      </w:r>
      <w:r w:rsidRPr="00450511">
        <w:rPr>
          <w:rFonts w:ascii="Times New Roman" w:hAnsi="Times New Roman" w:cs="Times New Roman"/>
          <w:sz w:val="24"/>
          <w:szCs w:val="24"/>
        </w:rPr>
        <w:t xml:space="preserve">завтрак – 35 руб. </w:t>
      </w:r>
      <w:r w:rsidRPr="00195407">
        <w:rPr>
          <w:rFonts w:ascii="Times New Roman" w:hAnsi="Times New Roman" w:cs="Times New Roman"/>
          <w:color w:val="000000"/>
          <w:sz w:val="24"/>
          <w:szCs w:val="24"/>
        </w:rPr>
        <w:t xml:space="preserve">За последние три года отмечается стабильный рост охвата обеспечением горячим питанием обучающихся 5-9 классов. </w:t>
      </w:r>
    </w:p>
    <w:p w:rsidR="00530CB8" w:rsidRPr="00195407" w:rsidRDefault="00530CB8" w:rsidP="00DE4BB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95407">
        <w:rPr>
          <w:rFonts w:ascii="Times New Roman" w:hAnsi="Times New Roman" w:cs="Times New Roman"/>
          <w:color w:val="000000"/>
          <w:sz w:val="24"/>
          <w:szCs w:val="24"/>
        </w:rPr>
        <w:t>В школе имеется столовая на 20 мест. Нагревание воды происходит водонагревательным прибором накопительного типа емкостью 100 л.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31"/>
        <w:gridCol w:w="2331"/>
        <w:gridCol w:w="2331"/>
      </w:tblGrid>
      <w:tr w:rsidR="00530CB8" w:rsidRPr="00424F6E">
        <w:trPr>
          <w:trHeight w:val="436"/>
        </w:trPr>
        <w:tc>
          <w:tcPr>
            <w:tcW w:w="2331" w:type="dxa"/>
          </w:tcPr>
          <w:p w:rsidR="00530CB8" w:rsidRPr="00424F6E" w:rsidRDefault="00530CB8" w:rsidP="00C14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Охват горячим питанием в школе за 2016-2017 учебный год: </w:t>
            </w:r>
          </w:p>
        </w:tc>
        <w:tc>
          <w:tcPr>
            <w:tcW w:w="2331" w:type="dxa"/>
          </w:tcPr>
          <w:p w:rsidR="00530CB8" w:rsidRPr="00424F6E" w:rsidRDefault="00530CB8" w:rsidP="00C14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 в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331" w:type="dxa"/>
          </w:tcPr>
          <w:p w:rsidR="00530CB8" w:rsidRPr="00424F6E" w:rsidRDefault="00530CB8" w:rsidP="00881B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Кол-во уч-ся получающих бесплатное горячее питание </w:t>
            </w:r>
          </w:p>
        </w:tc>
      </w:tr>
      <w:tr w:rsidR="00530CB8" w:rsidRPr="00424F6E">
        <w:trPr>
          <w:trHeight w:val="436"/>
        </w:trPr>
        <w:tc>
          <w:tcPr>
            <w:tcW w:w="2331" w:type="dxa"/>
          </w:tcPr>
          <w:p w:rsidR="00530CB8" w:rsidRPr="00424F6E" w:rsidRDefault="00530CB8" w:rsidP="00881B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 классы</w:t>
            </w:r>
          </w:p>
        </w:tc>
        <w:tc>
          <w:tcPr>
            <w:tcW w:w="2331" w:type="dxa"/>
          </w:tcPr>
          <w:p w:rsidR="00530CB8" w:rsidRPr="00C14978" w:rsidRDefault="00530CB8" w:rsidP="00881B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97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331" w:type="dxa"/>
          </w:tcPr>
          <w:p w:rsidR="00530CB8" w:rsidRPr="00424F6E" w:rsidRDefault="00530CB8" w:rsidP="00881B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530CB8" w:rsidRPr="00424F6E">
        <w:trPr>
          <w:trHeight w:val="436"/>
        </w:trPr>
        <w:tc>
          <w:tcPr>
            <w:tcW w:w="2331" w:type="dxa"/>
          </w:tcPr>
          <w:p w:rsidR="00530CB8" w:rsidRPr="00424F6E" w:rsidRDefault="00530CB8" w:rsidP="00881B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 классы</w:t>
            </w:r>
          </w:p>
        </w:tc>
        <w:tc>
          <w:tcPr>
            <w:tcW w:w="2331" w:type="dxa"/>
          </w:tcPr>
          <w:p w:rsidR="00530CB8" w:rsidRPr="00C14978" w:rsidRDefault="00530CB8" w:rsidP="00881B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97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331" w:type="dxa"/>
          </w:tcPr>
          <w:p w:rsidR="00530CB8" w:rsidRPr="00424F6E" w:rsidRDefault="00530CB8" w:rsidP="00881B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</w:tbl>
    <w:p w:rsidR="00530CB8" w:rsidRPr="009B2D06" w:rsidRDefault="00530CB8" w:rsidP="00D738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textWrapping" w:clear="all"/>
      </w:r>
      <w:r w:rsidRPr="009B2D06">
        <w:rPr>
          <w:rFonts w:ascii="Times New Roman" w:hAnsi="Times New Roman" w:cs="Times New Roman"/>
          <w:color w:val="000000"/>
          <w:sz w:val="24"/>
          <w:szCs w:val="24"/>
        </w:rPr>
        <w:t>У обучающихся школы есть возможность приобретать буфетную продукцию.</w:t>
      </w:r>
    </w:p>
    <w:p w:rsidR="00530CB8" w:rsidRPr="009B2D06" w:rsidRDefault="00530CB8" w:rsidP="00D738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9B2D06">
        <w:rPr>
          <w:rFonts w:ascii="Times New Roman" w:hAnsi="Times New Roman" w:cs="Times New Roman"/>
          <w:color w:val="000000"/>
          <w:sz w:val="24"/>
          <w:szCs w:val="24"/>
        </w:rPr>
        <w:t>орячее питание предоставляется обучающимся 5-9 классов (за счет средств родителей)</w:t>
      </w:r>
      <w:r>
        <w:rPr>
          <w:rFonts w:ascii="Times New Roman" w:hAnsi="Times New Roman" w:cs="Times New Roman"/>
          <w:color w:val="000000"/>
          <w:sz w:val="24"/>
          <w:szCs w:val="24"/>
        </w:rPr>
        <w:t>. Бесплатное п</w:t>
      </w:r>
      <w:r w:rsidRPr="009B2D06">
        <w:rPr>
          <w:rFonts w:ascii="Times New Roman" w:hAnsi="Times New Roman" w:cs="Times New Roman"/>
          <w:color w:val="000000"/>
          <w:sz w:val="24"/>
          <w:szCs w:val="24"/>
        </w:rPr>
        <w:t>итание обучающихся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5-9 классов</w:t>
      </w:r>
      <w:r w:rsidRPr="009B2D06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 на основании приказа 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школе при предоставлении родителями (лицами, их заменяющими) необходимых документов, подтверждающих трудную жизненную ситуацию семьи. </w:t>
      </w:r>
    </w:p>
    <w:p w:rsidR="00530CB8" w:rsidRPr="009B2D06" w:rsidRDefault="00530CB8" w:rsidP="00D738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9B2D06">
        <w:rPr>
          <w:rFonts w:ascii="Times New Roman" w:hAnsi="Times New Roman" w:cs="Times New Roman"/>
          <w:color w:val="000000"/>
          <w:sz w:val="24"/>
          <w:szCs w:val="24"/>
        </w:rPr>
        <w:t xml:space="preserve">есплатное питание предоставляется за счет средств </w:t>
      </w:r>
      <w:r>
        <w:rPr>
          <w:rFonts w:ascii="Times New Roman" w:hAnsi="Times New Roman" w:cs="Times New Roman"/>
          <w:color w:val="000000"/>
          <w:sz w:val="24"/>
          <w:szCs w:val="24"/>
        </w:rPr>
        <w:t>социальной защиты следующим кате</w:t>
      </w:r>
      <w:r w:rsidRPr="009B2D06">
        <w:rPr>
          <w:rFonts w:ascii="Times New Roman" w:hAnsi="Times New Roman" w:cs="Times New Roman"/>
          <w:color w:val="000000"/>
          <w:sz w:val="24"/>
          <w:szCs w:val="24"/>
        </w:rPr>
        <w:t xml:space="preserve">гориям обучающихся: </w:t>
      </w:r>
    </w:p>
    <w:p w:rsidR="00530CB8" w:rsidRPr="009B2D06" w:rsidRDefault="00530CB8" w:rsidP="00D7383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B2D06">
        <w:rPr>
          <w:rFonts w:ascii="Times New Roman" w:hAnsi="Times New Roman" w:cs="Times New Roman"/>
          <w:color w:val="000000"/>
          <w:sz w:val="24"/>
          <w:szCs w:val="24"/>
        </w:rPr>
        <w:t xml:space="preserve">дети, состоящие на учете в Управлении социальной защиты населения (при предоставлении справки); </w:t>
      </w:r>
    </w:p>
    <w:p w:rsidR="00530CB8" w:rsidRDefault="00530CB8" w:rsidP="00D7383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B2D06">
        <w:rPr>
          <w:rFonts w:ascii="Times New Roman" w:hAnsi="Times New Roman" w:cs="Times New Roman"/>
          <w:color w:val="000000"/>
          <w:sz w:val="24"/>
          <w:szCs w:val="24"/>
        </w:rPr>
        <w:t>детям, оказавшимс</w:t>
      </w:r>
      <w:r>
        <w:rPr>
          <w:rFonts w:ascii="Times New Roman" w:hAnsi="Times New Roman" w:cs="Times New Roman"/>
          <w:color w:val="000000"/>
          <w:sz w:val="24"/>
          <w:szCs w:val="24"/>
        </w:rPr>
        <w:t>я в трудной жизненной ситуации;</w:t>
      </w:r>
    </w:p>
    <w:p w:rsidR="00530CB8" w:rsidRPr="009B2D06" w:rsidRDefault="00530CB8" w:rsidP="00D738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Бесплатное питание предоставляетсявсем </w:t>
      </w:r>
      <w:r w:rsidRPr="009B2D06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бучающимся начальных классов</w:t>
      </w:r>
      <w:r w:rsidRPr="009B2D06">
        <w:rPr>
          <w:rFonts w:ascii="Times New Roman" w:hAnsi="Times New Roman" w:cs="Times New Roman"/>
          <w:color w:val="000000"/>
          <w:sz w:val="24"/>
          <w:szCs w:val="24"/>
        </w:rPr>
        <w:t xml:space="preserve"> за счет средств местного и областного бюджетов.</w:t>
      </w:r>
    </w:p>
    <w:p w:rsidR="00530CB8" w:rsidRPr="00CB24FE" w:rsidRDefault="00530CB8" w:rsidP="00CB24F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B24FE">
        <w:rPr>
          <w:rFonts w:ascii="Times New Roman" w:hAnsi="Times New Roman" w:cs="Times New Roman"/>
          <w:sz w:val="24"/>
          <w:szCs w:val="24"/>
        </w:rPr>
        <w:t>3.5. Обеспечение безопасности</w:t>
      </w:r>
    </w:p>
    <w:p w:rsidR="00530CB8" w:rsidRPr="00AF3D17" w:rsidRDefault="00530CB8" w:rsidP="00F04284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Вопросы организации безопасной среды в школе являются приоритетными для школы. В течение учебного годы уделяется огромное внимание вопросам техники безопасности и охране труда. </w:t>
      </w:r>
    </w:p>
    <w:p w:rsidR="00530CB8" w:rsidRPr="00AF3D17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В школе организованы следующие мероприятия: </w:t>
      </w:r>
    </w:p>
    <w:p w:rsidR="00530CB8" w:rsidRPr="00AF3D17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• вход в школу родителей, сторонних граждан осуществляется по документам; </w:t>
      </w:r>
    </w:p>
    <w:p w:rsidR="00530CB8" w:rsidRPr="00AF3D17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• функционирует кнопка сигнализации для экстренного вызова сотрудников </w:t>
      </w:r>
      <w:r>
        <w:rPr>
          <w:rFonts w:ascii="Times New Roman" w:hAnsi="Times New Roman" w:cs="Times New Roman"/>
          <w:color w:val="000000"/>
          <w:sz w:val="24"/>
          <w:szCs w:val="24"/>
        </w:rPr>
        <w:t>полиции</w:t>
      </w: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530CB8" w:rsidRPr="00AF3D17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• проводятся периодические плановые и внеплановые инструктажи сотрудников и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 по охране труда и технике безопасности, всех участников образовательного процесса регулярно обучают действиям в критических ситуациях; </w:t>
      </w:r>
    </w:p>
    <w:p w:rsidR="00530CB8" w:rsidRPr="00AF3D17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• проводятся тематические тренировки по эвакуации из здания школы; </w:t>
      </w:r>
    </w:p>
    <w:p w:rsidR="00530CB8" w:rsidRPr="00AF3D17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• в учебном плане отведены часы на изучение предмета основы безопасности жизнедеятельности; </w:t>
      </w:r>
    </w:p>
    <w:p w:rsidR="00530CB8" w:rsidRPr="00AF3D17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• проводится воспитательная работа с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 через систему тематических классных часов; </w:t>
      </w:r>
    </w:p>
    <w:p w:rsidR="00530CB8" w:rsidRPr="00AF3D17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• встречи с сотрудниками государственной инспекции по безопасности дорожного движения, министерства по чрезвычайным ситуациям; </w:t>
      </w:r>
    </w:p>
    <w:p w:rsidR="00530CB8" w:rsidRPr="00AF3D17" w:rsidRDefault="00530CB8" w:rsidP="00F04284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В школе работает бесперебойно система автоматической противопожарной сигнализации и система оповещения людей о пожаре. </w:t>
      </w:r>
    </w:p>
    <w:p w:rsidR="00530CB8" w:rsidRPr="00AF3D17" w:rsidRDefault="00530CB8" w:rsidP="00F04284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F3D17">
        <w:rPr>
          <w:rFonts w:ascii="Times New Roman" w:hAnsi="Times New Roman" w:cs="Times New Roman"/>
          <w:color w:val="000000"/>
          <w:sz w:val="24"/>
          <w:szCs w:val="24"/>
        </w:rPr>
        <w:t>Из года в год в системе проводится раб</w:t>
      </w:r>
      <w:r>
        <w:rPr>
          <w:rFonts w:ascii="Times New Roman" w:hAnsi="Times New Roman" w:cs="Times New Roman"/>
          <w:color w:val="000000"/>
          <w:sz w:val="24"/>
          <w:szCs w:val="24"/>
        </w:rPr>
        <w:t>ота по предупреждению дорожно-</w:t>
      </w: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транспортного травматизма, соблюдению </w:t>
      </w:r>
      <w:r w:rsidRPr="00AF3D17">
        <w:rPr>
          <w:rFonts w:ascii="Times New Roman" w:hAnsi="Times New Roman" w:cs="Times New Roman"/>
          <w:sz w:val="24"/>
          <w:szCs w:val="24"/>
        </w:rPr>
        <w:t xml:space="preserve">техники безопасности. На протяжении нескольких лет школа работает без дорожного травматизма. </w:t>
      </w:r>
    </w:p>
    <w:p w:rsidR="00530CB8" w:rsidRPr="00AF3D17" w:rsidRDefault="00530CB8" w:rsidP="00F04284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Внештатный работник ФАП ст. Чуприяновка, классные руководители </w:t>
      </w:r>
      <w:r w:rsidRPr="00AF3D17">
        <w:rPr>
          <w:rFonts w:ascii="Times New Roman" w:hAnsi="Times New Roman" w:cs="Times New Roman"/>
          <w:sz w:val="24"/>
          <w:szCs w:val="24"/>
        </w:rPr>
        <w:t>осуществля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AF3D17">
        <w:rPr>
          <w:rFonts w:ascii="Times New Roman" w:hAnsi="Times New Roman" w:cs="Times New Roman"/>
          <w:sz w:val="24"/>
          <w:szCs w:val="24"/>
        </w:rPr>
        <w:t xml:space="preserve">т регулярный контроль за выполнением санитарно-гигиенических требований согласно санитарным правилам и нормам СанПина. </w:t>
      </w:r>
    </w:p>
    <w:p w:rsidR="00530CB8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Default="00530CB8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0CB8" w:rsidRPr="00BD2098" w:rsidRDefault="00530CB8" w:rsidP="00F95DD2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2098">
        <w:rPr>
          <w:rFonts w:ascii="Times New Roman" w:hAnsi="Times New Roman" w:cs="Times New Roman"/>
          <w:sz w:val="24"/>
          <w:szCs w:val="24"/>
        </w:rPr>
        <w:t>Результаты деятельности учреждения, качество образования</w:t>
      </w:r>
    </w:p>
    <w:p w:rsidR="00530CB8" w:rsidRPr="00BD2098" w:rsidRDefault="00530CB8" w:rsidP="00C03F85">
      <w:pPr>
        <w:ind w:left="36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30CB8" w:rsidRPr="00BD2098" w:rsidRDefault="00530CB8" w:rsidP="00C03F85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D2098">
        <w:rPr>
          <w:rFonts w:ascii="Times New Roman" w:hAnsi="Times New Roman" w:cs="Times New Roman"/>
          <w:sz w:val="24"/>
          <w:szCs w:val="24"/>
        </w:rPr>
        <w:t>Итоги 2016-2017 учебного года   МОУ «Щербининская ООШ»</w:t>
      </w:r>
    </w:p>
    <w:p w:rsidR="00530CB8" w:rsidRPr="00BD2098" w:rsidRDefault="00530CB8" w:rsidP="00BA55D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1"/>
        <w:gridCol w:w="1637"/>
        <w:gridCol w:w="941"/>
        <w:gridCol w:w="882"/>
        <w:gridCol w:w="837"/>
        <w:gridCol w:w="577"/>
        <w:gridCol w:w="917"/>
        <w:gridCol w:w="710"/>
        <w:gridCol w:w="848"/>
        <w:gridCol w:w="848"/>
        <w:gridCol w:w="895"/>
        <w:gridCol w:w="895"/>
      </w:tblGrid>
      <w:tr w:rsidR="00530CB8" w:rsidRPr="00424F6E">
        <w:tc>
          <w:tcPr>
            <w:tcW w:w="1079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63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на конец года, в классах:</w:t>
            </w:r>
          </w:p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 xml:space="preserve">из них завершили учебный год (без второгодников и условно переведенных) </w:t>
            </w:r>
          </w:p>
        </w:tc>
        <w:tc>
          <w:tcPr>
            <w:tcW w:w="1569" w:type="dxa"/>
            <w:gridSpan w:val="2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в том числе успевают на «4» и «5»</w:t>
            </w:r>
          </w:p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gridSpan w:val="2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награждены Похвальным листом (2, 3-8, 10 кл.), Похвальной грамотой (9, 11 кл.)</w:t>
            </w:r>
          </w:p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оставленных на повторное обучение</w:t>
            </w:r>
          </w:p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gridSpan w:val="2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 (выпускников), переведенных условно </w:t>
            </w:r>
          </w:p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CB8" w:rsidRPr="00424F6E">
        <w:tc>
          <w:tcPr>
            <w:tcW w:w="1079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21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97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72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4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30CB8" w:rsidRPr="00424F6E">
        <w:tc>
          <w:tcPr>
            <w:tcW w:w="1079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21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97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2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30CB8" w:rsidRPr="00424F6E">
        <w:tc>
          <w:tcPr>
            <w:tcW w:w="1079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1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97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2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4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30CB8" w:rsidRPr="00424F6E">
        <w:tc>
          <w:tcPr>
            <w:tcW w:w="1079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21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2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 xml:space="preserve">62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4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30CB8" w:rsidRPr="00424F6E">
        <w:tc>
          <w:tcPr>
            <w:tcW w:w="1079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21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2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4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30CB8" w:rsidRPr="00424F6E">
        <w:tc>
          <w:tcPr>
            <w:tcW w:w="1079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964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921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897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672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945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64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48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48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95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95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530CB8" w:rsidRPr="00424F6E">
        <w:tc>
          <w:tcPr>
            <w:tcW w:w="1079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21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97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2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4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30CB8" w:rsidRPr="00424F6E">
        <w:tc>
          <w:tcPr>
            <w:tcW w:w="1079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21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2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4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30CB8" w:rsidRPr="00424F6E">
        <w:tc>
          <w:tcPr>
            <w:tcW w:w="1079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3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21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97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2" w:type="dxa"/>
          </w:tcPr>
          <w:p w:rsidR="00530CB8" w:rsidRPr="00BD2098" w:rsidRDefault="00530CB8" w:rsidP="00BA5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4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30CB8" w:rsidRPr="00424F6E">
        <w:trPr>
          <w:trHeight w:val="643"/>
        </w:trPr>
        <w:tc>
          <w:tcPr>
            <w:tcW w:w="1079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3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 xml:space="preserve">14      </w:t>
            </w:r>
          </w:p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530CB8" w:rsidRPr="00BD2098" w:rsidRDefault="00530CB8" w:rsidP="00BA5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 xml:space="preserve">   11</w:t>
            </w:r>
          </w:p>
        </w:tc>
        <w:tc>
          <w:tcPr>
            <w:tcW w:w="921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97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2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4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30CB8" w:rsidRPr="00424F6E">
        <w:tc>
          <w:tcPr>
            <w:tcW w:w="1079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3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1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2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4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30CB8" w:rsidRPr="00424F6E">
        <w:tc>
          <w:tcPr>
            <w:tcW w:w="1079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964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921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897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672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945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1</w:t>
            </w:r>
          </w:p>
        </w:tc>
        <w:tc>
          <w:tcPr>
            <w:tcW w:w="764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48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0</w:t>
            </w:r>
          </w:p>
        </w:tc>
        <w:tc>
          <w:tcPr>
            <w:tcW w:w="848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95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95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530CB8" w:rsidRPr="00424F6E">
        <w:tc>
          <w:tcPr>
            <w:tcW w:w="1079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3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CB8" w:rsidRPr="00424F6E">
        <w:tc>
          <w:tcPr>
            <w:tcW w:w="1079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3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CB8" w:rsidRPr="00424F6E">
        <w:tc>
          <w:tcPr>
            <w:tcW w:w="1079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shd w:val="clear" w:color="auto" w:fill="F3F3F3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CB8" w:rsidRPr="00424F6E">
        <w:tc>
          <w:tcPr>
            <w:tcW w:w="1079" w:type="dxa"/>
            <w:shd w:val="clear" w:color="auto" w:fill="CCCCCC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 (1-11)</w:t>
            </w:r>
          </w:p>
        </w:tc>
        <w:tc>
          <w:tcPr>
            <w:tcW w:w="1638" w:type="dxa"/>
            <w:shd w:val="clear" w:color="auto" w:fill="CCCCCC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137</w:t>
            </w:r>
          </w:p>
        </w:tc>
        <w:tc>
          <w:tcPr>
            <w:tcW w:w="964" w:type="dxa"/>
            <w:shd w:val="clear" w:color="auto" w:fill="CCCCCC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126</w:t>
            </w:r>
          </w:p>
        </w:tc>
        <w:tc>
          <w:tcPr>
            <w:tcW w:w="921" w:type="dxa"/>
            <w:shd w:val="clear" w:color="auto" w:fill="CCCCCC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92</w:t>
            </w:r>
          </w:p>
        </w:tc>
        <w:tc>
          <w:tcPr>
            <w:tcW w:w="897" w:type="dxa"/>
            <w:shd w:val="clear" w:color="auto" w:fill="CCCCCC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672" w:type="dxa"/>
            <w:shd w:val="clear" w:color="auto" w:fill="CCCCCC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945" w:type="dxa"/>
            <w:shd w:val="clear" w:color="auto" w:fill="CCCCCC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64" w:type="dxa"/>
            <w:shd w:val="clear" w:color="auto" w:fill="CCCCCC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48" w:type="dxa"/>
            <w:shd w:val="clear" w:color="auto" w:fill="CCCCCC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48" w:type="dxa"/>
            <w:shd w:val="clear" w:color="auto" w:fill="CCCCCC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95" w:type="dxa"/>
            <w:shd w:val="clear" w:color="auto" w:fill="CCCCCC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95" w:type="dxa"/>
            <w:shd w:val="clear" w:color="auto" w:fill="CCCCCC"/>
          </w:tcPr>
          <w:p w:rsidR="00530CB8" w:rsidRPr="00BD2098" w:rsidRDefault="00530CB8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</w:tbl>
    <w:p w:rsidR="00530CB8" w:rsidRPr="00BD2098" w:rsidRDefault="00530CB8" w:rsidP="00F95DD2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530CB8" w:rsidRPr="008B473C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B473C">
        <w:rPr>
          <w:rFonts w:ascii="Times New Roman" w:hAnsi="Times New Roman" w:cs="Times New Roman"/>
          <w:sz w:val="24"/>
          <w:szCs w:val="24"/>
        </w:rPr>
        <w:t xml:space="preserve">Список обучающихся, окончивших учебный год: </w:t>
      </w:r>
    </w:p>
    <w:p w:rsidR="00530CB8" w:rsidRPr="008B473C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B473C">
        <w:rPr>
          <w:rFonts w:ascii="Times New Roman" w:hAnsi="Times New Roman" w:cs="Times New Roman"/>
          <w:sz w:val="24"/>
          <w:szCs w:val="24"/>
        </w:rPr>
        <w:t>отдельно</w:t>
      </w:r>
    </w:p>
    <w:p w:rsidR="00530CB8" w:rsidRPr="008B473C" w:rsidRDefault="00530CB8" w:rsidP="008B47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73C">
        <w:rPr>
          <w:rFonts w:ascii="Times New Roman" w:hAnsi="Times New Roman" w:cs="Times New Roman"/>
          <w:sz w:val="24"/>
          <w:szCs w:val="24"/>
        </w:rPr>
        <w:t>- на  «5»</w:t>
      </w:r>
    </w:p>
    <w:p w:rsidR="00530CB8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B473C">
        <w:rPr>
          <w:rFonts w:ascii="Times New Roman" w:hAnsi="Times New Roman" w:cs="Times New Roman"/>
          <w:sz w:val="24"/>
          <w:szCs w:val="24"/>
        </w:rPr>
        <w:t>Абрамов Тимур Русланович 3 класс</w:t>
      </w:r>
    </w:p>
    <w:p w:rsidR="00530CB8" w:rsidRPr="008B473C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Воронова Мария Евгеньевна 2 класс</w:t>
      </w:r>
    </w:p>
    <w:p w:rsidR="00530CB8" w:rsidRPr="008B473C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Мякишев Михаил Игоревич 5 класс</w:t>
      </w:r>
    </w:p>
    <w:p w:rsidR="00530CB8" w:rsidRPr="008B473C" w:rsidRDefault="00530CB8" w:rsidP="008B47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73C">
        <w:rPr>
          <w:rFonts w:ascii="Times New Roman" w:hAnsi="Times New Roman" w:cs="Times New Roman"/>
          <w:sz w:val="24"/>
          <w:szCs w:val="24"/>
        </w:rPr>
        <w:t xml:space="preserve">- на «4» и «5» </w:t>
      </w:r>
    </w:p>
    <w:p w:rsidR="00530CB8" w:rsidRPr="008B473C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8B473C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530CB8" w:rsidRPr="00E17D25" w:rsidRDefault="00530CB8" w:rsidP="00E17D25">
      <w:pPr>
        <w:tabs>
          <w:tab w:val="left" w:pos="426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АбдуллаевТимурШихназарович</w:t>
      </w:r>
    </w:p>
    <w:p w:rsidR="00530CB8" w:rsidRPr="00E17D25" w:rsidRDefault="00530CB8" w:rsidP="00E17D2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 xml:space="preserve">Иванов Станислав Михайлович     </w:t>
      </w:r>
    </w:p>
    <w:p w:rsidR="00530CB8" w:rsidRPr="00E17D25" w:rsidRDefault="00530CB8" w:rsidP="00E17D2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 xml:space="preserve">Леванов Данила     Романович        </w:t>
      </w:r>
    </w:p>
    <w:p w:rsidR="00530CB8" w:rsidRPr="00E17D25" w:rsidRDefault="00530CB8" w:rsidP="00E17D2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 xml:space="preserve">Собина Елена  Андреевна              </w:t>
      </w:r>
    </w:p>
    <w:p w:rsidR="00530CB8" w:rsidRPr="00E17D25" w:rsidRDefault="00530CB8" w:rsidP="00E17D2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 xml:space="preserve">Щербаков Матвей  Николаевич   </w:t>
      </w:r>
    </w:p>
    <w:p w:rsidR="00530CB8" w:rsidRPr="008B473C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  <w:sectPr w:rsidR="00530CB8" w:rsidRPr="008B473C" w:rsidSect="001C611A"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p w:rsidR="00530CB8" w:rsidRPr="00E17D25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Акулов Ярослав Денисович</w:t>
      </w:r>
    </w:p>
    <w:p w:rsidR="00530CB8" w:rsidRPr="00E17D25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Егорова София Игоревна</w:t>
      </w:r>
    </w:p>
    <w:p w:rsidR="00530CB8" w:rsidRPr="00E17D25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Кудряшов Артём Максимович</w:t>
      </w:r>
    </w:p>
    <w:p w:rsidR="00530CB8" w:rsidRPr="00E17D25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Лукьянова Василиса Леонидовна</w:t>
      </w:r>
    </w:p>
    <w:p w:rsidR="00530CB8" w:rsidRPr="00E17D25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Огурцова Юлия Андреевна</w:t>
      </w:r>
    </w:p>
    <w:p w:rsidR="00530CB8" w:rsidRPr="00E17D25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Соловьёва Олеся Павловна</w:t>
      </w:r>
    </w:p>
    <w:p w:rsidR="00530CB8" w:rsidRPr="00E17D25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Суворов Богдан Станиславович</w:t>
      </w:r>
    </w:p>
    <w:p w:rsidR="00530CB8" w:rsidRPr="00E17D25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Щербаков Иван  Николаевич</w:t>
      </w:r>
    </w:p>
    <w:p w:rsidR="00530CB8" w:rsidRPr="00E17D25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  <w:sectPr w:rsidR="00530CB8" w:rsidRPr="00E17D25" w:rsidSect="008B473C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530CB8" w:rsidRPr="00E17D25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E17D25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530CB8" w:rsidRPr="00E17D25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  <w:sectPr w:rsidR="00530CB8" w:rsidRPr="00E17D25" w:rsidSect="008B473C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530CB8" w:rsidRPr="00E17D25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Горшкова Полина Максимовна</w:t>
      </w:r>
    </w:p>
    <w:p w:rsidR="00530CB8" w:rsidRPr="00E17D25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Кузнецова Валерия Григорьевна</w:t>
      </w:r>
    </w:p>
    <w:p w:rsidR="00530CB8" w:rsidRPr="00E17D25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Плотникова Варвара Валентиновна</w:t>
      </w:r>
    </w:p>
    <w:p w:rsidR="00530CB8" w:rsidRPr="00E17D25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Строкина Кристина Николаевна</w:t>
      </w:r>
    </w:p>
    <w:p w:rsidR="00530CB8" w:rsidRPr="00E17D25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Феоктистов Кирилл Геннадьевич</w:t>
      </w:r>
    </w:p>
    <w:p w:rsidR="00530CB8" w:rsidRPr="00E17D25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Соколов Никита Сергеевич</w:t>
      </w:r>
    </w:p>
    <w:p w:rsidR="00530CB8" w:rsidRPr="00E17D25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ДвалиНиноЭлгудживна</w:t>
      </w:r>
    </w:p>
    <w:p w:rsidR="00530CB8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  <w:sectPr w:rsidR="00530CB8" w:rsidSect="008B473C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530CB8" w:rsidRPr="008B473C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8B473C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:rsidR="00530CB8" w:rsidRPr="008B473C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  <w:sectPr w:rsidR="00530CB8" w:rsidRPr="008B473C" w:rsidSect="008B473C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530CB8" w:rsidRPr="008B473C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B473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еселова Дарья Дмитриевна </w:t>
      </w:r>
    </w:p>
    <w:p w:rsidR="00530CB8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Герасимова Елизавета Андреевна</w:t>
      </w:r>
    </w:p>
    <w:p w:rsidR="00530CB8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Дубков Андрей Евгеньевич</w:t>
      </w:r>
    </w:p>
    <w:p w:rsidR="00530CB8" w:rsidRPr="008B473C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B473C">
        <w:rPr>
          <w:rFonts w:ascii="Times New Roman" w:hAnsi="Times New Roman" w:cs="Times New Roman"/>
          <w:sz w:val="24"/>
          <w:szCs w:val="24"/>
        </w:rPr>
        <w:t xml:space="preserve">Рякина Варвара Алексеевна </w:t>
      </w:r>
    </w:p>
    <w:p w:rsidR="00530CB8" w:rsidRPr="008B473C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B473C">
        <w:rPr>
          <w:rFonts w:ascii="Times New Roman" w:hAnsi="Times New Roman" w:cs="Times New Roman"/>
          <w:sz w:val="24"/>
          <w:szCs w:val="24"/>
        </w:rPr>
        <w:t>Столбо</w:t>
      </w:r>
      <w:r>
        <w:rPr>
          <w:rFonts w:ascii="Times New Roman" w:hAnsi="Times New Roman" w:cs="Times New Roman"/>
          <w:sz w:val="24"/>
          <w:szCs w:val="24"/>
        </w:rPr>
        <w:t>ва Александра Витальевна</w:t>
      </w:r>
    </w:p>
    <w:p w:rsidR="00530CB8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  <w:sectPr w:rsidR="00530CB8" w:rsidSect="008B473C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ХоревСтаниславСергеевич</w:t>
      </w:r>
    </w:p>
    <w:p w:rsidR="00530CB8" w:rsidRPr="008B473C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8B473C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:rsidR="00530CB8" w:rsidRPr="008B473C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  <w:sectPr w:rsidR="00530CB8" w:rsidRPr="008B473C" w:rsidSect="008B473C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530CB8" w:rsidRPr="00BA55D2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A55D2">
        <w:rPr>
          <w:rFonts w:ascii="Times New Roman" w:hAnsi="Times New Roman" w:cs="Times New Roman"/>
          <w:sz w:val="24"/>
          <w:szCs w:val="24"/>
        </w:rPr>
        <w:t xml:space="preserve">Антонов Август Вячеславович </w:t>
      </w:r>
    </w:p>
    <w:p w:rsidR="00530CB8" w:rsidRPr="00E17D25" w:rsidRDefault="00530CB8" w:rsidP="00E17D25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БоймирзоеваСевинчИльесовна</w:t>
      </w:r>
    </w:p>
    <w:p w:rsidR="00530CB8" w:rsidRPr="00BA55D2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A55D2">
        <w:rPr>
          <w:rFonts w:ascii="Times New Roman" w:hAnsi="Times New Roman" w:cs="Times New Roman"/>
          <w:sz w:val="24"/>
          <w:szCs w:val="24"/>
        </w:rPr>
        <w:t xml:space="preserve">Васильев Илья Дмитриевич </w:t>
      </w:r>
    </w:p>
    <w:p w:rsidR="00530CB8" w:rsidRPr="00BA55D2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A55D2">
        <w:rPr>
          <w:rFonts w:ascii="Times New Roman" w:hAnsi="Times New Roman" w:cs="Times New Roman"/>
          <w:sz w:val="24"/>
          <w:szCs w:val="24"/>
        </w:rPr>
        <w:t>Дубкова Валерия Стефановна</w:t>
      </w:r>
    </w:p>
    <w:p w:rsidR="00530CB8" w:rsidRPr="00BA55D2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  <w:sectPr w:rsidR="00530CB8" w:rsidRPr="00BA55D2" w:rsidSect="008B473C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  <w:r w:rsidRPr="00BA55D2">
        <w:rPr>
          <w:rFonts w:ascii="Times New Roman" w:hAnsi="Times New Roman" w:cs="Times New Roman"/>
          <w:sz w:val="24"/>
          <w:szCs w:val="24"/>
        </w:rPr>
        <w:t>Прокофьев Константин Александрович</w:t>
      </w:r>
    </w:p>
    <w:p w:rsidR="00530CB8" w:rsidRPr="00BA55D2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BA55D2">
        <w:rPr>
          <w:rFonts w:ascii="Times New Roman" w:hAnsi="Times New Roman" w:cs="Times New Roman"/>
          <w:b/>
          <w:bCs/>
          <w:sz w:val="24"/>
          <w:szCs w:val="24"/>
        </w:rPr>
        <w:t>7 класс</w:t>
      </w:r>
    </w:p>
    <w:p w:rsidR="00530CB8" w:rsidRPr="00BA55D2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  <w:sectPr w:rsidR="00530CB8" w:rsidRPr="00BA55D2" w:rsidSect="008B473C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530CB8" w:rsidRPr="00BA55D2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A55D2">
        <w:rPr>
          <w:rFonts w:ascii="Times New Roman" w:hAnsi="Times New Roman" w:cs="Times New Roman"/>
          <w:sz w:val="24"/>
          <w:szCs w:val="24"/>
        </w:rPr>
        <w:t>Котиков Александр Сергеевич</w:t>
      </w:r>
    </w:p>
    <w:p w:rsidR="00530CB8" w:rsidRPr="00BA55D2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A55D2">
        <w:rPr>
          <w:rFonts w:ascii="Times New Roman" w:hAnsi="Times New Roman" w:cs="Times New Roman"/>
          <w:sz w:val="24"/>
          <w:szCs w:val="24"/>
        </w:rPr>
        <w:t>Волков Александр Николаевич</w:t>
      </w:r>
    </w:p>
    <w:p w:rsidR="00530CB8" w:rsidRPr="00BA55D2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  <w:sectPr w:rsidR="00530CB8" w:rsidRPr="00BA55D2" w:rsidSect="008B473C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  <w:r w:rsidRPr="00BA55D2">
        <w:rPr>
          <w:rFonts w:ascii="Times New Roman" w:hAnsi="Times New Roman" w:cs="Times New Roman"/>
          <w:sz w:val="24"/>
          <w:szCs w:val="24"/>
        </w:rPr>
        <w:t>Столярчук Евгений Викторович</w:t>
      </w:r>
    </w:p>
    <w:p w:rsidR="00530CB8" w:rsidRPr="00BA55D2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BA55D2">
        <w:rPr>
          <w:rFonts w:ascii="Times New Roman" w:hAnsi="Times New Roman" w:cs="Times New Roman"/>
          <w:b/>
          <w:bCs/>
          <w:sz w:val="24"/>
          <w:szCs w:val="24"/>
        </w:rPr>
        <w:t>8 класс</w:t>
      </w:r>
    </w:p>
    <w:p w:rsidR="00530CB8" w:rsidRPr="00BA55D2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  <w:sectPr w:rsidR="00530CB8" w:rsidRPr="00BA55D2" w:rsidSect="008B473C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530CB8" w:rsidRPr="00BA55D2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A55D2">
        <w:rPr>
          <w:rFonts w:ascii="Times New Roman" w:hAnsi="Times New Roman" w:cs="Times New Roman"/>
          <w:sz w:val="24"/>
          <w:szCs w:val="24"/>
        </w:rPr>
        <w:t>Косарева Любовь Андреевна</w:t>
      </w:r>
    </w:p>
    <w:p w:rsidR="00530CB8" w:rsidRPr="00BA55D2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  <w:sectPr w:rsidR="00530CB8" w:rsidRPr="00BA55D2" w:rsidSect="008B473C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  <w:r w:rsidRPr="00BA55D2">
        <w:rPr>
          <w:rFonts w:ascii="Times New Roman" w:hAnsi="Times New Roman" w:cs="Times New Roman"/>
          <w:sz w:val="24"/>
          <w:szCs w:val="24"/>
        </w:rPr>
        <w:t>Кочнов Иван Игоревич</w:t>
      </w:r>
    </w:p>
    <w:p w:rsidR="00530CB8" w:rsidRPr="00BA55D2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A55D2">
        <w:rPr>
          <w:rFonts w:ascii="Times New Roman" w:hAnsi="Times New Roman" w:cs="Times New Roman"/>
          <w:sz w:val="24"/>
          <w:szCs w:val="24"/>
        </w:rPr>
        <w:t>Гончарова Анастасия Алексеевна</w:t>
      </w:r>
    </w:p>
    <w:p w:rsidR="00530CB8" w:rsidRDefault="00530CB8" w:rsidP="00E17D25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8B473C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:rsidR="00530CB8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  <w:sectPr w:rsidR="00530CB8" w:rsidSect="008B473C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Капустина Кристина Ивановна</w:t>
      </w:r>
    </w:p>
    <w:p w:rsidR="00530CB8" w:rsidRPr="008B473C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B473C">
        <w:rPr>
          <w:rFonts w:ascii="Times New Roman" w:hAnsi="Times New Roman" w:cs="Times New Roman"/>
          <w:sz w:val="24"/>
          <w:szCs w:val="24"/>
        </w:rPr>
        <w:t xml:space="preserve">Кудряшова </w:t>
      </w:r>
      <w:r>
        <w:rPr>
          <w:rFonts w:ascii="Times New Roman" w:hAnsi="Times New Roman" w:cs="Times New Roman"/>
          <w:sz w:val="24"/>
          <w:szCs w:val="24"/>
        </w:rPr>
        <w:t>Екатерина Дмитриевна</w:t>
      </w:r>
    </w:p>
    <w:p w:rsidR="00530CB8" w:rsidRPr="008B473C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Моисеева Елена Николаевна</w:t>
      </w:r>
    </w:p>
    <w:p w:rsidR="00530CB8" w:rsidRPr="008B473C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B473C">
        <w:rPr>
          <w:rFonts w:ascii="Times New Roman" w:hAnsi="Times New Roman" w:cs="Times New Roman"/>
          <w:sz w:val="24"/>
          <w:szCs w:val="24"/>
        </w:rPr>
        <w:t>Пе</w:t>
      </w:r>
      <w:r>
        <w:rPr>
          <w:rFonts w:ascii="Times New Roman" w:hAnsi="Times New Roman" w:cs="Times New Roman"/>
          <w:sz w:val="24"/>
          <w:szCs w:val="24"/>
        </w:rPr>
        <w:t xml:space="preserve">тренко Любовь Дмитриевна </w:t>
      </w:r>
    </w:p>
    <w:p w:rsidR="00530CB8" w:rsidRPr="008B473C" w:rsidRDefault="00530CB8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B473C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адиков Даниил Алексеевич</w:t>
      </w:r>
    </w:p>
    <w:p w:rsidR="00530CB8" w:rsidRPr="008B473C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B473C">
        <w:rPr>
          <w:rFonts w:ascii="Times New Roman" w:hAnsi="Times New Roman" w:cs="Times New Roman"/>
          <w:sz w:val="24"/>
          <w:szCs w:val="24"/>
        </w:rPr>
        <w:t>Сазоно</w:t>
      </w:r>
      <w:r>
        <w:rPr>
          <w:rFonts w:ascii="Times New Roman" w:hAnsi="Times New Roman" w:cs="Times New Roman"/>
          <w:sz w:val="24"/>
          <w:szCs w:val="24"/>
        </w:rPr>
        <w:t xml:space="preserve">в Алексей Константинович </w:t>
      </w:r>
    </w:p>
    <w:p w:rsidR="00530CB8" w:rsidRDefault="00530CB8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  <w:sectPr w:rsidR="00530CB8" w:rsidSect="008B473C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530CB8" w:rsidRDefault="00530CB8" w:rsidP="008B473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  <w:sectPr w:rsidR="00530CB8" w:rsidSect="008B473C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530CB8" w:rsidRPr="008B473C" w:rsidRDefault="00530CB8" w:rsidP="008B473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530CB8" w:rsidRPr="008B473C" w:rsidRDefault="00530CB8" w:rsidP="008B473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 </w:t>
      </w:r>
      <w:r w:rsidRPr="00192111">
        <w:rPr>
          <w:rFonts w:ascii="Times New Roman" w:hAnsi="Times New Roman" w:cs="Times New Roman"/>
          <w:sz w:val="24"/>
          <w:szCs w:val="24"/>
        </w:rPr>
        <w:t>Результаты Государственно</w:t>
      </w:r>
      <w:r>
        <w:rPr>
          <w:rFonts w:ascii="Times New Roman" w:hAnsi="Times New Roman" w:cs="Times New Roman"/>
          <w:sz w:val="24"/>
          <w:szCs w:val="24"/>
        </w:rPr>
        <w:t>й Итоговой Аттестации (ГИА) 2016 – 2017</w:t>
      </w:r>
      <w:r w:rsidRPr="00192111">
        <w:rPr>
          <w:rFonts w:ascii="Times New Roman" w:hAnsi="Times New Roman" w:cs="Times New Roman"/>
          <w:sz w:val="24"/>
          <w:szCs w:val="24"/>
        </w:rPr>
        <w:t xml:space="preserve"> учебного года</w:t>
      </w:r>
    </w:p>
    <w:p w:rsidR="00530CB8" w:rsidRPr="008B473C" w:rsidRDefault="00530CB8" w:rsidP="008B473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530CB8" w:rsidRDefault="00530CB8" w:rsidP="00552540">
      <w:pPr>
        <w:tabs>
          <w:tab w:val="left" w:pos="960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773728">
        <w:rPr>
          <w:rFonts w:ascii="Times New Roman" w:hAnsi="Times New Roman" w:cs="Times New Roman"/>
          <w:sz w:val="20"/>
          <w:szCs w:val="20"/>
        </w:rPr>
        <w:t>Таблица  (по результатам ОГЭ в первый раз, без пересдачи)</w:t>
      </w:r>
    </w:p>
    <w:p w:rsidR="00530CB8" w:rsidRPr="00773728" w:rsidRDefault="00530CB8" w:rsidP="00552540">
      <w:pPr>
        <w:tabs>
          <w:tab w:val="left" w:pos="960"/>
        </w:tabs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2"/>
        <w:gridCol w:w="1429"/>
        <w:gridCol w:w="848"/>
        <w:gridCol w:w="478"/>
        <w:gridCol w:w="478"/>
        <w:gridCol w:w="478"/>
        <w:gridCol w:w="478"/>
        <w:gridCol w:w="1048"/>
        <w:gridCol w:w="1207"/>
        <w:gridCol w:w="1390"/>
        <w:gridCol w:w="1245"/>
        <w:gridCol w:w="1245"/>
      </w:tblGrid>
      <w:tr w:rsidR="00530CB8" w:rsidRPr="00424F6E">
        <w:trPr>
          <w:cantSplit/>
          <w:trHeight w:val="272"/>
        </w:trPr>
        <w:tc>
          <w:tcPr>
            <w:tcW w:w="0" w:type="auto"/>
            <w:gridSpan w:val="12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</w:tr>
      <w:tr w:rsidR="00530CB8" w:rsidRPr="00424F6E">
        <w:trPr>
          <w:trHeight w:val="1103"/>
        </w:trPr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Наименова-ние ОУ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Кол.чел.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Ср. оценочный балл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ФИО выпускника, получившего высший балл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подтвердивших годовые отметки</w:t>
            </w:r>
          </w:p>
        </w:tc>
        <w:tc>
          <w:tcPr>
            <w:tcW w:w="0" w:type="auto"/>
          </w:tcPr>
          <w:p w:rsidR="00530CB8" w:rsidRPr="00424F6E" w:rsidRDefault="00530CB8">
            <w:pPr>
              <w:tabs>
                <w:tab w:val="left" w:pos="9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выше годовых</w:t>
            </w:r>
          </w:p>
        </w:tc>
        <w:tc>
          <w:tcPr>
            <w:tcW w:w="0" w:type="auto"/>
          </w:tcPr>
          <w:p w:rsidR="00530CB8" w:rsidRPr="00424F6E" w:rsidRDefault="00530CB8">
            <w:pPr>
              <w:tabs>
                <w:tab w:val="left" w:pos="9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ниже годовых</w:t>
            </w:r>
          </w:p>
        </w:tc>
      </w:tr>
      <w:tr w:rsidR="00530CB8" w:rsidRPr="00424F6E">
        <w:trPr>
          <w:trHeight w:val="559"/>
        </w:trPr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530CB8" w:rsidRPr="00424F6E" w:rsidRDefault="00530CB8" w:rsidP="00BA55D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МОУ «Щербининская ООШ»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4,25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Кудряшова Екатерина Дмитриев-на</w:t>
            </w:r>
          </w:p>
        </w:tc>
        <w:tc>
          <w:tcPr>
            <w:tcW w:w="0" w:type="auto"/>
          </w:tcPr>
          <w:p w:rsidR="00530CB8" w:rsidRPr="00424F6E" w:rsidRDefault="00530CB8" w:rsidP="009D03B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530CB8" w:rsidRPr="00424F6E" w:rsidRDefault="00530CB8">
            <w:pPr>
              <w:tabs>
                <w:tab w:val="left" w:pos="9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530CB8" w:rsidRPr="00424F6E" w:rsidRDefault="00530CB8" w:rsidP="007B7134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530CB8" w:rsidRDefault="00530CB8" w:rsidP="00552540">
      <w:pPr>
        <w:tabs>
          <w:tab w:val="left" w:pos="960"/>
        </w:tabs>
      </w:pPr>
      <w:r>
        <w:t xml:space="preserve">Таблица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8"/>
        <w:gridCol w:w="1393"/>
        <w:gridCol w:w="829"/>
        <w:gridCol w:w="470"/>
        <w:gridCol w:w="470"/>
        <w:gridCol w:w="470"/>
        <w:gridCol w:w="470"/>
        <w:gridCol w:w="1023"/>
        <w:gridCol w:w="1417"/>
        <w:gridCol w:w="1356"/>
        <w:gridCol w:w="1215"/>
        <w:gridCol w:w="1215"/>
      </w:tblGrid>
      <w:tr w:rsidR="00530CB8" w:rsidRPr="00424F6E">
        <w:trPr>
          <w:cantSplit/>
          <w:trHeight w:val="285"/>
        </w:trPr>
        <w:tc>
          <w:tcPr>
            <w:tcW w:w="0" w:type="auto"/>
            <w:gridSpan w:val="12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</w:tr>
      <w:tr w:rsidR="00530CB8" w:rsidRPr="00424F6E">
        <w:trPr>
          <w:trHeight w:val="1154"/>
        </w:trPr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Наименова-ние ОУ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Кол.чел.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Ср. оценочный балл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ФИО выпускника, получившего высший балл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подтвердивших годовые отметки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выше годовых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ниже годовых</w:t>
            </w:r>
          </w:p>
        </w:tc>
      </w:tr>
      <w:tr w:rsidR="00530CB8" w:rsidRPr="00424F6E">
        <w:trPr>
          <w:trHeight w:val="585"/>
        </w:trPr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МОУ «Щербининская ООШ»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4,16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Садиков Даниил Алексеевич, Сазонов Алексей Константинович</w:t>
            </w:r>
          </w:p>
        </w:tc>
        <w:tc>
          <w:tcPr>
            <w:tcW w:w="0" w:type="auto"/>
          </w:tcPr>
          <w:p w:rsidR="00530CB8" w:rsidRPr="00424F6E" w:rsidRDefault="00530CB8" w:rsidP="009D03B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0CB8" w:rsidRPr="00424F6E" w:rsidRDefault="00530CB8" w:rsidP="009D03B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530CB8" w:rsidRDefault="00530CB8" w:rsidP="0055254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2"/>
        <w:gridCol w:w="1429"/>
        <w:gridCol w:w="848"/>
        <w:gridCol w:w="478"/>
        <w:gridCol w:w="478"/>
        <w:gridCol w:w="478"/>
        <w:gridCol w:w="478"/>
        <w:gridCol w:w="1048"/>
        <w:gridCol w:w="1207"/>
        <w:gridCol w:w="1390"/>
        <w:gridCol w:w="1245"/>
        <w:gridCol w:w="1245"/>
      </w:tblGrid>
      <w:tr w:rsidR="00530CB8" w:rsidRPr="00424F6E">
        <w:trPr>
          <w:cantSplit/>
          <w:trHeight w:val="285"/>
        </w:trPr>
        <w:tc>
          <w:tcPr>
            <w:tcW w:w="0" w:type="auto"/>
            <w:gridSpan w:val="12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предмет по выбору (обществознание)</w:t>
            </w:r>
          </w:p>
        </w:tc>
      </w:tr>
      <w:tr w:rsidR="00530CB8" w:rsidRPr="00424F6E">
        <w:trPr>
          <w:trHeight w:val="1154"/>
        </w:trPr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Наименова-ние ОУ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Кол.чел.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Ср. оценочный балл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ФИО выпускника, получившего высший балл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подтвердивших годовые отметки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выше годовых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ниже годовых</w:t>
            </w:r>
          </w:p>
        </w:tc>
      </w:tr>
      <w:tr w:rsidR="00530CB8" w:rsidRPr="00424F6E">
        <w:trPr>
          <w:trHeight w:val="585"/>
        </w:trPr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МОУ «Щербининская ООШ»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Моисеева Елена Николаевна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30CB8" w:rsidRPr="00424F6E" w:rsidRDefault="00530CB8" w:rsidP="001D4B1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30CB8" w:rsidRPr="00424F6E">
        <w:trPr>
          <w:cantSplit/>
          <w:trHeight w:val="285"/>
        </w:trPr>
        <w:tc>
          <w:tcPr>
            <w:tcW w:w="0" w:type="auto"/>
            <w:gridSpan w:val="12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предмет по выбору (география)</w:t>
            </w:r>
          </w:p>
        </w:tc>
      </w:tr>
      <w:tr w:rsidR="00530CB8" w:rsidRPr="00424F6E">
        <w:trPr>
          <w:trHeight w:val="1154"/>
        </w:trPr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Наименова-ние ОУ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Кол.чел.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Ср. оценочный балл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ФИО выпускника, получившего высший балл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подтвердивших годовые отметки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выше годовых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ниже годовых</w:t>
            </w:r>
          </w:p>
        </w:tc>
      </w:tr>
      <w:tr w:rsidR="00530CB8" w:rsidRPr="00424F6E">
        <w:trPr>
          <w:trHeight w:val="585"/>
        </w:trPr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МОУ «Щербининская ООШ»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Садиков Даниил Алексеевич</w:t>
            </w:r>
          </w:p>
        </w:tc>
        <w:tc>
          <w:tcPr>
            <w:tcW w:w="0" w:type="auto"/>
          </w:tcPr>
          <w:p w:rsidR="00530CB8" w:rsidRPr="00424F6E" w:rsidRDefault="00530CB8" w:rsidP="001D4B1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530CB8" w:rsidRPr="00424F6E" w:rsidRDefault="00530CB8" w:rsidP="00FB7EAE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30CB8" w:rsidRPr="00424F6E">
        <w:trPr>
          <w:cantSplit/>
          <w:trHeight w:val="285"/>
        </w:trPr>
        <w:tc>
          <w:tcPr>
            <w:tcW w:w="0" w:type="auto"/>
            <w:gridSpan w:val="12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предмет по выбору (биология)</w:t>
            </w:r>
          </w:p>
        </w:tc>
      </w:tr>
      <w:tr w:rsidR="00530CB8" w:rsidRPr="00424F6E">
        <w:trPr>
          <w:trHeight w:val="1154"/>
        </w:trPr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Наименова-ние ОУ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Кол.чел.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Ср. оценочный балл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ФИО выпускника, получившего высший балл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подтвердивших годовые отметки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выше годовых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ниже годовых</w:t>
            </w:r>
          </w:p>
        </w:tc>
      </w:tr>
      <w:tr w:rsidR="00530CB8" w:rsidRPr="00424F6E">
        <w:trPr>
          <w:trHeight w:val="585"/>
        </w:trPr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МОУ «Щербининская ООШ»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3,16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Петренко Любовь Дмитриевна</w:t>
            </w:r>
          </w:p>
        </w:tc>
        <w:tc>
          <w:tcPr>
            <w:tcW w:w="0" w:type="auto"/>
          </w:tcPr>
          <w:p w:rsidR="00530CB8" w:rsidRPr="00424F6E" w:rsidRDefault="00530CB8" w:rsidP="00FB7EAE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30CB8" w:rsidRPr="00424F6E" w:rsidRDefault="00530CB8" w:rsidP="00FB7EAE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30CB8" w:rsidRPr="00424F6E">
        <w:trPr>
          <w:cantSplit/>
          <w:trHeight w:val="285"/>
        </w:trPr>
        <w:tc>
          <w:tcPr>
            <w:tcW w:w="0" w:type="auto"/>
            <w:gridSpan w:val="12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предмет по выбору (физика)</w:t>
            </w:r>
          </w:p>
        </w:tc>
      </w:tr>
      <w:tr w:rsidR="00530CB8" w:rsidRPr="00424F6E">
        <w:trPr>
          <w:trHeight w:val="1154"/>
        </w:trPr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Наименова-ние ОУ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Кол.чел.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Ср. оценочный балл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ФИО выпускника, получившего высший балл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подтвердивших годовые отметки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выше годовых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ниже годовых</w:t>
            </w:r>
          </w:p>
        </w:tc>
      </w:tr>
      <w:tr w:rsidR="00530CB8" w:rsidRPr="00424F6E">
        <w:trPr>
          <w:trHeight w:val="282"/>
        </w:trPr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МОУ «Щербининская ООШ»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Садиков Даниил Алексеевич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30CB8" w:rsidRPr="00424F6E" w:rsidRDefault="00530CB8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530CB8" w:rsidRDefault="00530CB8" w:rsidP="00F95DD2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530CB8" w:rsidRPr="00BD2098" w:rsidRDefault="00530CB8" w:rsidP="008B272C">
      <w:pPr>
        <w:jc w:val="center"/>
        <w:rPr>
          <w:rFonts w:ascii="Times New Roman" w:hAnsi="Times New Roman" w:cs="Times New Roman"/>
          <w:sz w:val="24"/>
          <w:szCs w:val="24"/>
        </w:rPr>
      </w:pPr>
      <w:r w:rsidRPr="00BD2098">
        <w:rPr>
          <w:rFonts w:ascii="Times New Roman" w:hAnsi="Times New Roman" w:cs="Times New Roman"/>
          <w:sz w:val="24"/>
          <w:szCs w:val="24"/>
        </w:rPr>
        <w:t>Анализ результатов государственной итоговой аттестации выпускников основной школы</w:t>
      </w:r>
    </w:p>
    <w:p w:rsidR="00530CB8" w:rsidRPr="00BD2098" w:rsidRDefault="00530CB8" w:rsidP="008B272C">
      <w:pPr>
        <w:jc w:val="center"/>
        <w:rPr>
          <w:rFonts w:ascii="Times New Roman" w:hAnsi="Times New Roman" w:cs="Times New Roman"/>
          <w:sz w:val="24"/>
          <w:szCs w:val="24"/>
        </w:rPr>
      </w:pPr>
      <w:r w:rsidRPr="00BD2098">
        <w:rPr>
          <w:rFonts w:ascii="Times New Roman" w:hAnsi="Times New Roman" w:cs="Times New Roman"/>
          <w:sz w:val="24"/>
          <w:szCs w:val="24"/>
        </w:rPr>
        <w:t xml:space="preserve"> МОУ «Щербининская ООШ» в 2017 году.</w:t>
      </w:r>
    </w:p>
    <w:p w:rsidR="00530CB8" w:rsidRPr="00BD2098" w:rsidRDefault="00530CB8" w:rsidP="008B272C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21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41"/>
        <w:gridCol w:w="5724"/>
      </w:tblGrid>
      <w:tr w:rsidR="00530CB8" w:rsidRPr="00424F6E">
        <w:trPr>
          <w:trHeight w:val="1129"/>
        </w:trPr>
        <w:tc>
          <w:tcPr>
            <w:tcW w:w="5441" w:type="dxa"/>
          </w:tcPr>
          <w:p w:rsidR="00530CB8" w:rsidRPr="00424F6E" w:rsidRDefault="00530CB8" w:rsidP="008B272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Всего выпускников основной школы: 11</w:t>
            </w:r>
          </w:p>
          <w:p w:rsidR="00530CB8" w:rsidRDefault="00530CB8" w:rsidP="008B272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AE">
              <w:rPr>
                <w:rFonts w:ascii="Times New Roman" w:hAnsi="Times New Roman" w:cs="Times New Roman"/>
                <w:sz w:val="24"/>
                <w:szCs w:val="24"/>
              </w:rPr>
              <w:t xml:space="preserve">Сдавали в форме ГВЭ: 3 </w:t>
            </w:r>
          </w:p>
          <w:p w:rsidR="00530CB8" w:rsidRPr="00FB7EAE" w:rsidRDefault="00530CB8" w:rsidP="008B272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EAE">
              <w:rPr>
                <w:rFonts w:ascii="Times New Roman" w:hAnsi="Times New Roman" w:cs="Times New Roman"/>
                <w:sz w:val="24"/>
                <w:szCs w:val="24"/>
              </w:rPr>
              <w:t>Не допущены к экзаменам: 0</w:t>
            </w:r>
          </w:p>
          <w:p w:rsidR="00530CB8" w:rsidRPr="00424F6E" w:rsidRDefault="00530CB8" w:rsidP="008B272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Не сдали экзамены: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30CB8" w:rsidRPr="00424F6E" w:rsidRDefault="00530CB8" w:rsidP="00FB7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Выпущены: 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4" w:type="dxa"/>
          </w:tcPr>
          <w:p w:rsidR="00530CB8" w:rsidRPr="00424F6E" w:rsidRDefault="00530CB8" w:rsidP="008B272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Оставлены на повторное обучение: 0</w:t>
            </w:r>
          </w:p>
          <w:p w:rsidR="00530CB8" w:rsidRPr="00424F6E" w:rsidRDefault="00530CB8" w:rsidP="008B272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Оставлены на переэкзаменовку: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30CB8" w:rsidRPr="00424F6E" w:rsidRDefault="00530CB8" w:rsidP="008B272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Отличники: </w:t>
            </w:r>
          </w:p>
          <w:p w:rsidR="00530CB8" w:rsidRPr="00424F6E" w:rsidRDefault="00530CB8" w:rsidP="00FB7EA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Закончили на «4» и «5»: 6 </w:t>
            </w:r>
          </w:p>
        </w:tc>
      </w:tr>
    </w:tbl>
    <w:p w:rsidR="00530CB8" w:rsidRPr="00BD2098" w:rsidRDefault="00530CB8" w:rsidP="00F95DD2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530CB8" w:rsidRPr="00BD2098" w:rsidRDefault="00530CB8" w:rsidP="008B272C">
      <w:pPr>
        <w:jc w:val="center"/>
        <w:rPr>
          <w:rFonts w:ascii="Times New Roman" w:hAnsi="Times New Roman" w:cs="Times New Roman"/>
          <w:sz w:val="24"/>
          <w:szCs w:val="24"/>
        </w:rPr>
      </w:pPr>
      <w:r w:rsidRPr="00BD2098">
        <w:rPr>
          <w:rFonts w:ascii="Times New Roman" w:hAnsi="Times New Roman" w:cs="Times New Roman"/>
          <w:sz w:val="24"/>
          <w:szCs w:val="24"/>
        </w:rPr>
        <w:t>Итоговые отметки выпускников основной школы в 2016-2017 учебном году по предметам.</w:t>
      </w:r>
    </w:p>
    <w:p w:rsidR="00530CB8" w:rsidRPr="00BD2098" w:rsidRDefault="00530CB8" w:rsidP="008B272C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119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622"/>
        <w:gridCol w:w="512"/>
        <w:gridCol w:w="567"/>
        <w:gridCol w:w="567"/>
        <w:gridCol w:w="567"/>
        <w:gridCol w:w="709"/>
        <w:gridCol w:w="999"/>
        <w:gridCol w:w="851"/>
        <w:gridCol w:w="708"/>
        <w:gridCol w:w="2970"/>
      </w:tblGrid>
      <w:tr w:rsidR="00530CB8" w:rsidRPr="00424F6E">
        <w:tc>
          <w:tcPr>
            <w:tcW w:w="2127" w:type="dxa"/>
            <w:vMerge w:val="restart"/>
          </w:tcPr>
          <w:p w:rsidR="00530CB8" w:rsidRPr="00424F6E" w:rsidRDefault="00530CB8" w:rsidP="008B27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3544" w:type="dxa"/>
            <w:gridSpan w:val="6"/>
          </w:tcPr>
          <w:p w:rsidR="00530CB8" w:rsidRPr="00424F6E" w:rsidRDefault="00530CB8" w:rsidP="008B27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Итоговая отметка</w:t>
            </w:r>
          </w:p>
        </w:tc>
        <w:tc>
          <w:tcPr>
            <w:tcW w:w="999" w:type="dxa"/>
            <w:vMerge w:val="restart"/>
          </w:tcPr>
          <w:p w:rsidR="00530CB8" w:rsidRPr="00424F6E" w:rsidRDefault="00530CB8" w:rsidP="008B27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Средняя отметка</w:t>
            </w:r>
          </w:p>
        </w:tc>
        <w:tc>
          <w:tcPr>
            <w:tcW w:w="851" w:type="dxa"/>
            <w:vMerge w:val="restart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УО, %</w:t>
            </w:r>
          </w:p>
        </w:tc>
        <w:tc>
          <w:tcPr>
            <w:tcW w:w="708" w:type="dxa"/>
            <w:vMerge w:val="restart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КЗ, %</w:t>
            </w:r>
          </w:p>
        </w:tc>
        <w:tc>
          <w:tcPr>
            <w:tcW w:w="2970" w:type="dxa"/>
            <w:vMerge w:val="restart"/>
          </w:tcPr>
          <w:p w:rsidR="00530CB8" w:rsidRPr="00424F6E" w:rsidRDefault="00530CB8" w:rsidP="008B27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Ф.И.О. учителя</w:t>
            </w:r>
          </w:p>
        </w:tc>
      </w:tr>
      <w:tr w:rsidR="00530CB8" w:rsidRPr="00424F6E">
        <w:tc>
          <w:tcPr>
            <w:tcW w:w="2127" w:type="dxa"/>
            <w:vMerge/>
            <w:vAlign w:val="center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30CB8" w:rsidRPr="00424F6E" w:rsidRDefault="00530CB8" w:rsidP="008B27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134" w:type="dxa"/>
            <w:gridSpan w:val="2"/>
          </w:tcPr>
          <w:p w:rsidR="00530CB8" w:rsidRPr="00424F6E" w:rsidRDefault="00530CB8" w:rsidP="008B27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276" w:type="dxa"/>
            <w:gridSpan w:val="2"/>
          </w:tcPr>
          <w:p w:rsidR="00530CB8" w:rsidRPr="00424F6E" w:rsidRDefault="00530CB8" w:rsidP="008B27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999" w:type="dxa"/>
            <w:vMerge/>
            <w:vAlign w:val="center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  <w:vMerge/>
            <w:vAlign w:val="center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CB8" w:rsidRPr="00424F6E">
        <w:tc>
          <w:tcPr>
            <w:tcW w:w="2127" w:type="dxa"/>
            <w:vMerge/>
            <w:vAlign w:val="center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51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09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9" w:type="dxa"/>
            <w:vMerge/>
            <w:vAlign w:val="center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  <w:vMerge/>
            <w:vAlign w:val="center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CB8" w:rsidRPr="00424F6E">
        <w:tc>
          <w:tcPr>
            <w:tcW w:w="212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2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530CB8" w:rsidRPr="00424F6E" w:rsidRDefault="00530CB8" w:rsidP="007F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9" w:type="dxa"/>
          </w:tcPr>
          <w:p w:rsidR="00530CB8" w:rsidRPr="00424F6E" w:rsidRDefault="00530CB8" w:rsidP="007F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4,09</w:t>
            </w:r>
          </w:p>
        </w:tc>
        <w:tc>
          <w:tcPr>
            <w:tcW w:w="851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970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Иванова И.А.</w:t>
            </w:r>
          </w:p>
        </w:tc>
      </w:tr>
      <w:tr w:rsidR="00530CB8" w:rsidRPr="00424F6E">
        <w:tc>
          <w:tcPr>
            <w:tcW w:w="212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62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9" w:type="dxa"/>
          </w:tcPr>
          <w:p w:rsidR="00530CB8" w:rsidRPr="00424F6E" w:rsidRDefault="00530CB8" w:rsidP="007F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  <w:tc>
          <w:tcPr>
            <w:tcW w:w="851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970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Иванова И.А.</w:t>
            </w:r>
          </w:p>
        </w:tc>
      </w:tr>
      <w:tr w:rsidR="00530CB8" w:rsidRPr="00424F6E">
        <w:tc>
          <w:tcPr>
            <w:tcW w:w="212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62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30CB8" w:rsidRPr="00424F6E" w:rsidRDefault="00530CB8" w:rsidP="007F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9" w:type="dxa"/>
          </w:tcPr>
          <w:p w:rsidR="00530CB8" w:rsidRPr="00424F6E" w:rsidRDefault="00530CB8" w:rsidP="007F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3,72</w:t>
            </w:r>
          </w:p>
        </w:tc>
        <w:tc>
          <w:tcPr>
            <w:tcW w:w="851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970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Мамедгасанова А.А.</w:t>
            </w:r>
          </w:p>
        </w:tc>
      </w:tr>
      <w:tr w:rsidR="00530CB8" w:rsidRPr="00424F6E">
        <w:tc>
          <w:tcPr>
            <w:tcW w:w="212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62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:rsidR="00530CB8" w:rsidRPr="00424F6E" w:rsidRDefault="00530CB8" w:rsidP="007F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9" w:type="dxa"/>
          </w:tcPr>
          <w:p w:rsidR="00530CB8" w:rsidRPr="00424F6E" w:rsidRDefault="00530CB8" w:rsidP="007F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3,99</w:t>
            </w:r>
          </w:p>
        </w:tc>
        <w:tc>
          <w:tcPr>
            <w:tcW w:w="851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970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Шмелева О.П.</w:t>
            </w:r>
          </w:p>
        </w:tc>
      </w:tr>
      <w:tr w:rsidR="00530CB8" w:rsidRPr="00424F6E">
        <w:tc>
          <w:tcPr>
            <w:tcW w:w="212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62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9" w:type="dxa"/>
          </w:tcPr>
          <w:p w:rsidR="00530CB8" w:rsidRPr="00424F6E" w:rsidRDefault="00530CB8" w:rsidP="007F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3,54</w:t>
            </w:r>
          </w:p>
        </w:tc>
        <w:tc>
          <w:tcPr>
            <w:tcW w:w="851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970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Исайкина О.В.</w:t>
            </w:r>
          </w:p>
        </w:tc>
      </w:tr>
      <w:tr w:rsidR="00530CB8" w:rsidRPr="00424F6E">
        <w:tc>
          <w:tcPr>
            <w:tcW w:w="212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62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530CB8" w:rsidRPr="00424F6E" w:rsidRDefault="00530CB8" w:rsidP="007F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9" w:type="dxa"/>
          </w:tcPr>
          <w:p w:rsidR="00530CB8" w:rsidRPr="00424F6E" w:rsidRDefault="00530CB8" w:rsidP="007F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3,00</w:t>
            </w:r>
          </w:p>
        </w:tc>
        <w:tc>
          <w:tcPr>
            <w:tcW w:w="851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970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Исайкина О.В.</w:t>
            </w:r>
          </w:p>
        </w:tc>
      </w:tr>
      <w:tr w:rsidR="00530CB8" w:rsidRPr="00424F6E">
        <w:tc>
          <w:tcPr>
            <w:tcW w:w="212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62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9" w:type="dxa"/>
          </w:tcPr>
          <w:p w:rsidR="00530CB8" w:rsidRPr="00424F6E" w:rsidRDefault="00530CB8" w:rsidP="00AE4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3,99</w:t>
            </w:r>
          </w:p>
        </w:tc>
        <w:tc>
          <w:tcPr>
            <w:tcW w:w="851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970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Горячева В.Н.</w:t>
            </w:r>
          </w:p>
        </w:tc>
      </w:tr>
      <w:tr w:rsidR="00530CB8" w:rsidRPr="00424F6E">
        <w:tc>
          <w:tcPr>
            <w:tcW w:w="212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62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530CB8" w:rsidRPr="00424F6E" w:rsidRDefault="00530CB8" w:rsidP="00AE4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9" w:type="dxa"/>
          </w:tcPr>
          <w:p w:rsidR="00530CB8" w:rsidRPr="00424F6E" w:rsidRDefault="00530CB8" w:rsidP="00AE4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851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970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Николаева М.С.</w:t>
            </w:r>
          </w:p>
        </w:tc>
      </w:tr>
      <w:tr w:rsidR="00530CB8" w:rsidRPr="00424F6E">
        <w:tc>
          <w:tcPr>
            <w:tcW w:w="212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62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9" w:type="dxa"/>
          </w:tcPr>
          <w:p w:rsidR="00530CB8" w:rsidRPr="00424F6E" w:rsidRDefault="00530CB8" w:rsidP="00AE4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3,81</w:t>
            </w:r>
          </w:p>
        </w:tc>
        <w:tc>
          <w:tcPr>
            <w:tcW w:w="851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970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Николаева М.С.</w:t>
            </w:r>
          </w:p>
        </w:tc>
      </w:tr>
      <w:tr w:rsidR="00530CB8" w:rsidRPr="00424F6E">
        <w:tc>
          <w:tcPr>
            <w:tcW w:w="212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62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:rsidR="00530CB8" w:rsidRPr="00424F6E" w:rsidRDefault="00530CB8" w:rsidP="00AE4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9" w:type="dxa"/>
          </w:tcPr>
          <w:p w:rsidR="00530CB8" w:rsidRPr="00424F6E" w:rsidRDefault="00530CB8" w:rsidP="00AE4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3,63</w:t>
            </w:r>
          </w:p>
        </w:tc>
        <w:tc>
          <w:tcPr>
            <w:tcW w:w="851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530CB8" w:rsidRPr="00424F6E" w:rsidRDefault="00530CB8" w:rsidP="00AE4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970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Андреев Е.С.</w:t>
            </w:r>
          </w:p>
        </w:tc>
      </w:tr>
      <w:tr w:rsidR="00530CB8" w:rsidRPr="00424F6E">
        <w:tc>
          <w:tcPr>
            <w:tcW w:w="212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Историческое краеведение</w:t>
            </w:r>
          </w:p>
        </w:tc>
        <w:tc>
          <w:tcPr>
            <w:tcW w:w="62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9" w:type="dxa"/>
          </w:tcPr>
          <w:p w:rsidR="00530CB8" w:rsidRPr="00424F6E" w:rsidRDefault="00530CB8" w:rsidP="00AE4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3,90</w:t>
            </w:r>
          </w:p>
        </w:tc>
        <w:tc>
          <w:tcPr>
            <w:tcW w:w="851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970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Исайкина О.В.</w:t>
            </w:r>
          </w:p>
        </w:tc>
      </w:tr>
      <w:tr w:rsidR="00530CB8" w:rsidRPr="00424F6E">
        <w:tc>
          <w:tcPr>
            <w:tcW w:w="212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2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9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0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Андреев Е.С.</w:t>
            </w:r>
          </w:p>
        </w:tc>
      </w:tr>
      <w:tr w:rsidR="00530CB8" w:rsidRPr="00424F6E">
        <w:tc>
          <w:tcPr>
            <w:tcW w:w="212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62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:rsidR="00530CB8" w:rsidRPr="00424F6E" w:rsidRDefault="00530CB8" w:rsidP="00AE4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9" w:type="dxa"/>
          </w:tcPr>
          <w:p w:rsidR="00530CB8" w:rsidRPr="00424F6E" w:rsidRDefault="00530CB8" w:rsidP="00AE4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3,72</w:t>
            </w:r>
          </w:p>
        </w:tc>
        <w:tc>
          <w:tcPr>
            <w:tcW w:w="851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530CB8" w:rsidRPr="00424F6E" w:rsidRDefault="00530CB8" w:rsidP="00AE4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970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Шмелева О.П.</w:t>
            </w:r>
          </w:p>
        </w:tc>
      </w:tr>
      <w:tr w:rsidR="00530CB8" w:rsidRPr="00424F6E">
        <w:tc>
          <w:tcPr>
            <w:tcW w:w="212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62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2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99" w:type="dxa"/>
          </w:tcPr>
          <w:p w:rsidR="00530CB8" w:rsidRPr="00424F6E" w:rsidRDefault="00530CB8" w:rsidP="00AE4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4,63</w:t>
            </w:r>
          </w:p>
        </w:tc>
        <w:tc>
          <w:tcPr>
            <w:tcW w:w="851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530CB8" w:rsidRPr="00424F6E" w:rsidRDefault="00530CB8" w:rsidP="008B2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0" w:type="dxa"/>
          </w:tcPr>
          <w:p w:rsidR="00530CB8" w:rsidRPr="00424F6E" w:rsidRDefault="00530CB8" w:rsidP="00AE4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Андреев Е.С., Исайкина О.В.</w:t>
            </w:r>
          </w:p>
        </w:tc>
      </w:tr>
    </w:tbl>
    <w:p w:rsidR="00530CB8" w:rsidRPr="00BD2098" w:rsidRDefault="00530CB8" w:rsidP="00174F8B">
      <w:pPr>
        <w:tabs>
          <w:tab w:val="left" w:pos="9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0CB8" w:rsidRPr="00AE4953" w:rsidRDefault="00530CB8" w:rsidP="00F95DD2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30CB8" w:rsidRPr="0030511D" w:rsidRDefault="00530CB8" w:rsidP="001425B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0511D">
        <w:rPr>
          <w:rFonts w:ascii="Times New Roman" w:hAnsi="Times New Roman" w:cs="Times New Roman"/>
          <w:sz w:val="24"/>
          <w:szCs w:val="24"/>
        </w:rPr>
        <w:t>4.2.Результаты трудоустройства выпускников 9 классов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865"/>
      </w:tblGrid>
      <w:tr w:rsidR="00530CB8" w:rsidRPr="00424F6E">
        <w:trPr>
          <w:trHeight w:val="382"/>
        </w:trPr>
        <w:tc>
          <w:tcPr>
            <w:tcW w:w="4503" w:type="dxa"/>
          </w:tcPr>
          <w:p w:rsidR="00530CB8" w:rsidRPr="00FF0BEE" w:rsidRDefault="00530CB8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4865" w:type="dxa"/>
          </w:tcPr>
          <w:p w:rsidR="00530CB8" w:rsidRPr="00FF0BEE" w:rsidRDefault="00530CB8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>Куда планируют поступать, включая 10 кл.</w:t>
            </w:r>
          </w:p>
        </w:tc>
      </w:tr>
      <w:tr w:rsidR="00530CB8" w:rsidRPr="00424F6E">
        <w:trPr>
          <w:trHeight w:val="158"/>
        </w:trPr>
        <w:tc>
          <w:tcPr>
            <w:tcW w:w="4503" w:type="dxa"/>
          </w:tcPr>
          <w:p w:rsidR="00530CB8" w:rsidRPr="00FF0BEE" w:rsidRDefault="00530CB8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>Домрачева Виктория Игоревна</w:t>
            </w:r>
          </w:p>
        </w:tc>
        <w:tc>
          <w:tcPr>
            <w:tcW w:w="4865" w:type="dxa"/>
          </w:tcPr>
          <w:p w:rsidR="00530CB8" w:rsidRPr="00FF0BEE" w:rsidRDefault="00530CB8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>Тверской профессиональный лицей №48, повар - кондитер</w:t>
            </w:r>
          </w:p>
        </w:tc>
      </w:tr>
      <w:tr w:rsidR="00530CB8" w:rsidRPr="00424F6E">
        <w:trPr>
          <w:trHeight w:val="158"/>
        </w:trPr>
        <w:tc>
          <w:tcPr>
            <w:tcW w:w="4503" w:type="dxa"/>
          </w:tcPr>
          <w:p w:rsidR="00530CB8" w:rsidRPr="00FF0BEE" w:rsidRDefault="00530CB8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>Захаров Иван Алексеевич</w:t>
            </w:r>
          </w:p>
        </w:tc>
        <w:tc>
          <w:tcPr>
            <w:tcW w:w="4865" w:type="dxa"/>
          </w:tcPr>
          <w:p w:rsidR="00530CB8" w:rsidRPr="00FF0BEE" w:rsidRDefault="00530CB8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>Тверской профессиональный лицей № 41, автослесарь</w:t>
            </w:r>
          </w:p>
        </w:tc>
      </w:tr>
      <w:tr w:rsidR="00530CB8" w:rsidRPr="00424F6E">
        <w:trPr>
          <w:trHeight w:val="158"/>
        </w:trPr>
        <w:tc>
          <w:tcPr>
            <w:tcW w:w="4503" w:type="dxa"/>
          </w:tcPr>
          <w:p w:rsidR="00530CB8" w:rsidRPr="00FF0BEE" w:rsidRDefault="00530CB8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>Золотарев Илья Жанович</w:t>
            </w:r>
          </w:p>
        </w:tc>
        <w:tc>
          <w:tcPr>
            <w:tcW w:w="4865" w:type="dxa"/>
          </w:tcPr>
          <w:p w:rsidR="00530CB8" w:rsidRPr="00FF0BEE" w:rsidRDefault="00530CB8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>СПбГБПОУ МУ им. Мусоргского г. Тверь</w:t>
            </w:r>
          </w:p>
        </w:tc>
      </w:tr>
      <w:tr w:rsidR="00530CB8" w:rsidRPr="00424F6E">
        <w:trPr>
          <w:trHeight w:val="158"/>
        </w:trPr>
        <w:tc>
          <w:tcPr>
            <w:tcW w:w="4503" w:type="dxa"/>
          </w:tcPr>
          <w:p w:rsidR="00530CB8" w:rsidRPr="00FF0BEE" w:rsidRDefault="00530CB8" w:rsidP="005D55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>Капустина Кристина Ивановна</w:t>
            </w:r>
          </w:p>
        </w:tc>
        <w:tc>
          <w:tcPr>
            <w:tcW w:w="4865" w:type="dxa"/>
          </w:tcPr>
          <w:p w:rsidR="00530CB8" w:rsidRPr="00FF0BEE" w:rsidRDefault="00530CB8" w:rsidP="005D55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>МОУ СОШ № 42, 10 класс</w:t>
            </w:r>
          </w:p>
        </w:tc>
      </w:tr>
      <w:tr w:rsidR="00530CB8" w:rsidRPr="00424F6E">
        <w:trPr>
          <w:trHeight w:val="158"/>
        </w:trPr>
        <w:tc>
          <w:tcPr>
            <w:tcW w:w="4503" w:type="dxa"/>
          </w:tcPr>
          <w:p w:rsidR="00530CB8" w:rsidRPr="00FF0BEE" w:rsidRDefault="00530CB8" w:rsidP="005D55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>Кудряшова Екатерина Дмитриевна</w:t>
            </w:r>
          </w:p>
        </w:tc>
        <w:tc>
          <w:tcPr>
            <w:tcW w:w="4865" w:type="dxa"/>
          </w:tcPr>
          <w:p w:rsidR="00530CB8" w:rsidRPr="00FF0BEE" w:rsidRDefault="00530CB8" w:rsidP="005D55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>МОУ СОШ № 42, 10 класс</w:t>
            </w:r>
          </w:p>
        </w:tc>
      </w:tr>
      <w:tr w:rsidR="00530CB8" w:rsidRPr="00424F6E">
        <w:trPr>
          <w:trHeight w:val="158"/>
        </w:trPr>
        <w:tc>
          <w:tcPr>
            <w:tcW w:w="4503" w:type="dxa"/>
          </w:tcPr>
          <w:p w:rsidR="00530CB8" w:rsidRPr="00FF0BEE" w:rsidRDefault="00530CB8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>Купоров Кирилл Юрьевич</w:t>
            </w:r>
          </w:p>
        </w:tc>
        <w:tc>
          <w:tcPr>
            <w:tcW w:w="4865" w:type="dxa"/>
          </w:tcPr>
          <w:p w:rsidR="00530CB8" w:rsidRPr="00FF0BEE" w:rsidRDefault="00530CB8" w:rsidP="005D55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Политехнический колледж </w:t>
            </w:r>
          </w:p>
        </w:tc>
      </w:tr>
      <w:tr w:rsidR="00530CB8" w:rsidRPr="00424F6E">
        <w:trPr>
          <w:trHeight w:val="158"/>
        </w:trPr>
        <w:tc>
          <w:tcPr>
            <w:tcW w:w="4503" w:type="dxa"/>
          </w:tcPr>
          <w:p w:rsidR="00530CB8" w:rsidRPr="00FF0BEE" w:rsidRDefault="00530CB8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>Моисеева Елена Николаевна</w:t>
            </w:r>
          </w:p>
        </w:tc>
        <w:tc>
          <w:tcPr>
            <w:tcW w:w="4865" w:type="dxa"/>
          </w:tcPr>
          <w:p w:rsidR="00530CB8" w:rsidRPr="00FF0BEE" w:rsidRDefault="00530CB8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>ФГБОУ ВГО «МГУТУ» им Разумовского г. Тверь, техник -технолог</w:t>
            </w:r>
          </w:p>
        </w:tc>
      </w:tr>
      <w:tr w:rsidR="00530CB8" w:rsidRPr="00424F6E">
        <w:trPr>
          <w:trHeight w:val="158"/>
        </w:trPr>
        <w:tc>
          <w:tcPr>
            <w:tcW w:w="4503" w:type="dxa"/>
          </w:tcPr>
          <w:p w:rsidR="00530CB8" w:rsidRPr="00FF0BEE" w:rsidRDefault="00530CB8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>Петренко Любовь Дмитриевна</w:t>
            </w:r>
          </w:p>
        </w:tc>
        <w:tc>
          <w:tcPr>
            <w:tcW w:w="4865" w:type="dxa"/>
          </w:tcPr>
          <w:p w:rsidR="00530CB8" w:rsidRPr="00FF0BEE" w:rsidRDefault="00530CB8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>МОУ СОШ № 25, 10 класс</w:t>
            </w:r>
          </w:p>
        </w:tc>
      </w:tr>
      <w:tr w:rsidR="00530CB8" w:rsidRPr="00424F6E">
        <w:trPr>
          <w:trHeight w:val="158"/>
        </w:trPr>
        <w:tc>
          <w:tcPr>
            <w:tcW w:w="4503" w:type="dxa"/>
          </w:tcPr>
          <w:p w:rsidR="00530CB8" w:rsidRPr="00FF0BEE" w:rsidRDefault="00530CB8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>Садиков Даниил Алексеевич</w:t>
            </w:r>
          </w:p>
        </w:tc>
        <w:tc>
          <w:tcPr>
            <w:tcW w:w="4865" w:type="dxa"/>
          </w:tcPr>
          <w:p w:rsidR="00530CB8" w:rsidRPr="00FF0BEE" w:rsidRDefault="00530CB8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>МОУ СОШ № 42, 10 класс</w:t>
            </w:r>
          </w:p>
        </w:tc>
      </w:tr>
      <w:tr w:rsidR="00530CB8" w:rsidRPr="00424F6E">
        <w:trPr>
          <w:trHeight w:val="158"/>
        </w:trPr>
        <w:tc>
          <w:tcPr>
            <w:tcW w:w="4503" w:type="dxa"/>
          </w:tcPr>
          <w:p w:rsidR="00530CB8" w:rsidRPr="00FF0BEE" w:rsidRDefault="00530CB8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>Сазонов Алексей Константинович</w:t>
            </w:r>
          </w:p>
        </w:tc>
        <w:tc>
          <w:tcPr>
            <w:tcW w:w="4865" w:type="dxa"/>
          </w:tcPr>
          <w:p w:rsidR="00530CB8" w:rsidRPr="00FF0BEE" w:rsidRDefault="00530CB8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 xml:space="preserve"> МОУ СОШ № 42, 10 класс</w:t>
            </w:r>
          </w:p>
        </w:tc>
      </w:tr>
      <w:tr w:rsidR="00530CB8" w:rsidRPr="00424F6E">
        <w:trPr>
          <w:trHeight w:val="158"/>
        </w:trPr>
        <w:tc>
          <w:tcPr>
            <w:tcW w:w="4503" w:type="dxa"/>
          </w:tcPr>
          <w:p w:rsidR="00530CB8" w:rsidRPr="00FF0BEE" w:rsidRDefault="00530CB8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>Хорев Егор Сергеевич</w:t>
            </w:r>
          </w:p>
        </w:tc>
        <w:tc>
          <w:tcPr>
            <w:tcW w:w="4865" w:type="dxa"/>
          </w:tcPr>
          <w:p w:rsidR="00530CB8" w:rsidRPr="00FF0BEE" w:rsidRDefault="00530CB8" w:rsidP="00FB7E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 xml:space="preserve">Тверской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полиграфический колледж </w:t>
            </w: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FF0B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издательское дело</w:t>
            </w:r>
          </w:p>
        </w:tc>
      </w:tr>
    </w:tbl>
    <w:p w:rsidR="00530CB8" w:rsidRDefault="00530CB8" w:rsidP="001425B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530CB8" w:rsidRPr="00450511" w:rsidRDefault="00530CB8" w:rsidP="00EA12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0511">
        <w:rPr>
          <w:rFonts w:ascii="Times New Roman" w:hAnsi="Times New Roman" w:cs="Times New Roman"/>
          <w:sz w:val="24"/>
          <w:szCs w:val="24"/>
        </w:rPr>
        <w:t>Информация о значимых достижениях в МОУ «Щербининская ООШ»</w:t>
      </w:r>
    </w:p>
    <w:p w:rsidR="00530CB8" w:rsidRPr="00450511" w:rsidRDefault="00530CB8" w:rsidP="00D13A5C">
      <w:pPr>
        <w:pStyle w:val="ListParagraph"/>
        <w:autoSpaceDE w:val="0"/>
        <w:autoSpaceDN w:val="0"/>
        <w:adjustRightInd w:val="0"/>
        <w:spacing w:after="0" w:line="240" w:lineRule="auto"/>
        <w:ind w:left="5328" w:firstLine="336"/>
        <w:rPr>
          <w:rFonts w:ascii="Times New Roman" w:hAnsi="Times New Roman" w:cs="Times New Roman"/>
          <w:sz w:val="24"/>
          <w:szCs w:val="24"/>
        </w:rPr>
      </w:pPr>
      <w:r w:rsidRPr="00450511">
        <w:rPr>
          <w:rFonts w:ascii="Times New Roman" w:hAnsi="Times New Roman" w:cs="Times New Roman"/>
          <w:sz w:val="24"/>
          <w:szCs w:val="24"/>
        </w:rPr>
        <w:t>в 2016/2017 уч.году</w:t>
      </w:r>
    </w:p>
    <w:p w:rsidR="00530CB8" w:rsidRPr="00450511" w:rsidRDefault="00530CB8" w:rsidP="00D13A5C">
      <w:pPr>
        <w:pStyle w:val="ListParagraph"/>
        <w:autoSpaceDE w:val="0"/>
        <w:autoSpaceDN w:val="0"/>
        <w:adjustRightInd w:val="0"/>
        <w:spacing w:after="0" w:line="240" w:lineRule="auto"/>
        <w:ind w:left="5328" w:firstLine="336"/>
        <w:rPr>
          <w:rFonts w:ascii="Times New Roman" w:hAnsi="Times New Roman" w:cs="Times New Roman"/>
          <w:sz w:val="24"/>
          <w:szCs w:val="24"/>
        </w:rPr>
      </w:pPr>
    </w:p>
    <w:p w:rsidR="00530CB8" w:rsidRPr="00450511" w:rsidRDefault="00530CB8" w:rsidP="00D13A5C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99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70"/>
        <w:gridCol w:w="1842"/>
        <w:gridCol w:w="1985"/>
        <w:gridCol w:w="2126"/>
      </w:tblGrid>
      <w:tr w:rsidR="00530CB8" w:rsidRPr="00424F6E">
        <w:trPr>
          <w:trHeight w:val="636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 (место проведения)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Участники (обучающиеся – кол-во, учителя – ФИО)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Результативность</w:t>
            </w:r>
          </w:p>
        </w:tc>
      </w:tr>
      <w:tr w:rsidR="00530CB8" w:rsidRPr="00424F6E">
        <w:trPr>
          <w:trHeight w:val="318"/>
        </w:trPr>
        <w:tc>
          <w:tcPr>
            <w:tcW w:w="9923" w:type="dxa"/>
            <w:gridSpan w:val="4"/>
          </w:tcPr>
          <w:p w:rsidR="00530CB8" w:rsidRPr="009E0F4C" w:rsidRDefault="00530CB8" w:rsidP="00D13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Учебная деятельность</w:t>
            </w:r>
          </w:p>
        </w:tc>
      </w:tr>
      <w:tr w:rsidR="00530CB8" w:rsidRPr="00424F6E">
        <w:trPr>
          <w:trHeight w:val="318"/>
        </w:trPr>
        <w:tc>
          <w:tcPr>
            <w:tcW w:w="9923" w:type="dxa"/>
            <w:gridSpan w:val="4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Мероприятия муниципального уровня</w:t>
            </w:r>
          </w:p>
        </w:tc>
      </w:tr>
      <w:tr w:rsidR="00530CB8" w:rsidRPr="00424F6E">
        <w:trPr>
          <w:trHeight w:val="318"/>
        </w:trPr>
        <w:tc>
          <w:tcPr>
            <w:tcW w:w="3970" w:type="dxa"/>
          </w:tcPr>
          <w:p w:rsidR="00530CB8" w:rsidRPr="009E0F4C" w:rsidRDefault="00530CB8" w:rsidP="00D13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всероссийской олимпиады школьников по русскому языку 4 класс</w:t>
            </w:r>
          </w:p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27.03.2017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Плотникова Варвара  4 класс,</w:t>
            </w:r>
          </w:p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учитель-Савченко М.В.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530CB8" w:rsidRPr="00424F6E">
        <w:tc>
          <w:tcPr>
            <w:tcW w:w="3970" w:type="dxa"/>
          </w:tcPr>
          <w:p w:rsidR="00530CB8" w:rsidRPr="009E0F4C" w:rsidRDefault="00530CB8" w:rsidP="00D13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всероссийской олимпиады школьников по географии</w:t>
            </w:r>
          </w:p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25.11.2016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Моисеева  Елена  9 класс</w:t>
            </w:r>
          </w:p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 xml:space="preserve"> учитель-Горячева В.Н.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530CB8" w:rsidRPr="00424F6E">
        <w:trPr>
          <w:trHeight w:val="318"/>
        </w:trPr>
        <w:tc>
          <w:tcPr>
            <w:tcW w:w="3970" w:type="dxa"/>
          </w:tcPr>
          <w:p w:rsidR="00530CB8" w:rsidRPr="009E0F4C" w:rsidRDefault="00530CB8" w:rsidP="00D13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Районный конкурс кроссвордов</w:t>
            </w:r>
          </w:p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13.12.2016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Плотникова Варвара 4 класс,</w:t>
            </w:r>
          </w:p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учитель-Савченко М.В.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530CB8" w:rsidRPr="00424F6E">
        <w:trPr>
          <w:trHeight w:val="303"/>
        </w:trPr>
        <w:tc>
          <w:tcPr>
            <w:tcW w:w="3970" w:type="dxa"/>
          </w:tcPr>
          <w:p w:rsidR="00530CB8" w:rsidRPr="009E0F4C" w:rsidRDefault="00530CB8" w:rsidP="00D13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Районный конкурс чтецов «Память сердца»</w:t>
            </w:r>
          </w:p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13.12.2016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Плотникова Варвара 4 класс,</w:t>
            </w:r>
          </w:p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учитель-Савченко М.В.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530CB8" w:rsidRPr="00424F6E">
        <w:trPr>
          <w:trHeight w:val="303"/>
        </w:trPr>
        <w:tc>
          <w:tcPr>
            <w:tcW w:w="3970" w:type="dxa"/>
          </w:tcPr>
          <w:p w:rsidR="00530CB8" w:rsidRPr="009E0F4C" w:rsidRDefault="00530CB8" w:rsidP="00D13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Районный конкурс чтецов «Память сердца»</w:t>
            </w:r>
          </w:p>
          <w:p w:rsidR="00530CB8" w:rsidRPr="009E0F4C" w:rsidRDefault="00530CB8" w:rsidP="00D13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13.12.2016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БобоеваТахмина</w:t>
            </w:r>
          </w:p>
          <w:p w:rsidR="00530CB8" w:rsidRPr="009E0F4C" w:rsidRDefault="00530CB8" w:rsidP="00D13A5C">
            <w:pPr>
              <w:spacing w:after="0" w:line="240" w:lineRule="auto"/>
              <w:rPr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5 класс, учитель – Сластен А. И.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530CB8" w:rsidRPr="00424F6E">
        <w:trPr>
          <w:trHeight w:val="318"/>
        </w:trPr>
        <w:tc>
          <w:tcPr>
            <w:tcW w:w="9923" w:type="dxa"/>
            <w:gridSpan w:val="4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Мероприятия регионального уровня</w:t>
            </w:r>
          </w:p>
        </w:tc>
      </w:tr>
      <w:tr w:rsidR="00530CB8" w:rsidRPr="00424F6E">
        <w:trPr>
          <w:trHeight w:val="318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ФГОСТест по биологии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Котиков Александр 7 класс, учитель- Николаева М. С.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530CB8" w:rsidRPr="00424F6E">
        <w:trPr>
          <w:trHeight w:val="318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ФГОСТест  по биологии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Мякишев Михаил 5 класс, учитель- Николаева М. С.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2-е место</w:t>
            </w:r>
          </w:p>
        </w:tc>
      </w:tr>
      <w:tr w:rsidR="00530CB8" w:rsidRPr="00424F6E">
        <w:trPr>
          <w:trHeight w:val="318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ФГОСТест  по английскому языку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10.2016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Хорев Станислав 5 класс, учитель-Мамедгасанова А. А.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2-е место</w:t>
            </w:r>
          </w:p>
        </w:tc>
      </w:tr>
      <w:tr w:rsidR="00530CB8" w:rsidRPr="00424F6E">
        <w:trPr>
          <w:trHeight w:val="318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ФГОСТест по английскому языку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10.2016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Морозова Олеся  8 класс, учитель-Мамедгасанова А.А.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530CB8" w:rsidRPr="00424F6E">
        <w:trPr>
          <w:trHeight w:val="318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ФГОСТест  по английскому языку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10.2016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Абрамов Тимур  4 класс, учитель-Мамедгасанова А. А.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2-е место</w:t>
            </w:r>
          </w:p>
        </w:tc>
      </w:tr>
      <w:tr w:rsidR="00530CB8" w:rsidRPr="00424F6E">
        <w:trPr>
          <w:trHeight w:val="318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ФГОСТест  по математике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12.2016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 xml:space="preserve">Дубкова Валерия 6кл., учитель- Самойлова Н.А.           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2-е место</w:t>
            </w:r>
          </w:p>
        </w:tc>
      </w:tr>
      <w:tr w:rsidR="00530CB8" w:rsidRPr="00424F6E">
        <w:trPr>
          <w:trHeight w:val="318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ФГОСТ английский язык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27.03.2017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 xml:space="preserve">Хорев Станислав  5 класс, учитель –Мамедгасанова А. А. 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530CB8" w:rsidRPr="00424F6E">
        <w:trPr>
          <w:trHeight w:val="318"/>
        </w:trPr>
        <w:tc>
          <w:tcPr>
            <w:tcW w:w="9923" w:type="dxa"/>
            <w:gridSpan w:val="4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Мероприятия всероссийского уровня</w:t>
            </w:r>
          </w:p>
        </w:tc>
      </w:tr>
      <w:tr w:rsidR="00530CB8" w:rsidRPr="00424F6E">
        <w:trPr>
          <w:trHeight w:val="318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 xml:space="preserve">           ФГОСТ английский язык             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27.03.2017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Мамедгасанова А. А.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1 место – 2 чел,</w:t>
            </w:r>
          </w:p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2 место- 2 чел.</w:t>
            </w:r>
          </w:p>
        </w:tc>
      </w:tr>
      <w:tr w:rsidR="00530CB8" w:rsidRPr="00424F6E">
        <w:trPr>
          <w:trHeight w:val="303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 xml:space="preserve">Конкурс-игра «Золотое Руно </w:t>
            </w:r>
            <w:r w:rsidRPr="009E0F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февраль 2017 г.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33 чел.</w:t>
            </w:r>
          </w:p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Исайкина О.В.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2 чел. – 3 место в регионе</w:t>
            </w:r>
          </w:p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8 чел. – 1 место в районе</w:t>
            </w:r>
          </w:p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4 чел. – 2 место в районе</w:t>
            </w:r>
          </w:p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3 чел. – 3 место в районе</w:t>
            </w:r>
          </w:p>
        </w:tc>
      </w:tr>
      <w:tr w:rsidR="00530CB8" w:rsidRPr="00424F6E">
        <w:trPr>
          <w:trHeight w:val="303"/>
        </w:trPr>
        <w:tc>
          <w:tcPr>
            <w:tcW w:w="9923" w:type="dxa"/>
            <w:gridSpan w:val="4"/>
          </w:tcPr>
          <w:p w:rsidR="00530CB8" w:rsidRPr="009E0F4C" w:rsidRDefault="00530CB8" w:rsidP="00D13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30CB8" w:rsidRPr="009E0F4C" w:rsidRDefault="00530CB8" w:rsidP="00D13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Внеурочная деятельность</w:t>
            </w:r>
          </w:p>
        </w:tc>
      </w:tr>
      <w:tr w:rsidR="00530CB8" w:rsidRPr="00424F6E">
        <w:trPr>
          <w:trHeight w:val="318"/>
        </w:trPr>
        <w:tc>
          <w:tcPr>
            <w:tcW w:w="9923" w:type="dxa"/>
            <w:gridSpan w:val="4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Мероприятия муниципального уровня</w:t>
            </w:r>
          </w:p>
        </w:tc>
      </w:tr>
      <w:tr w:rsidR="00530CB8" w:rsidRPr="00424F6E">
        <w:trPr>
          <w:trHeight w:val="145"/>
        </w:trPr>
        <w:tc>
          <w:tcPr>
            <w:tcW w:w="3970" w:type="dxa"/>
          </w:tcPr>
          <w:p w:rsidR="00530CB8" w:rsidRPr="009E0F4C" w:rsidRDefault="00530CB8" w:rsidP="00D13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Легкоатлетический кросс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Команда 14 чел., Андреев Е.С.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место</w:t>
            </w:r>
          </w:p>
        </w:tc>
      </w:tr>
      <w:tr w:rsidR="00530CB8" w:rsidRPr="00424F6E">
        <w:trPr>
          <w:trHeight w:val="145"/>
        </w:trPr>
        <w:tc>
          <w:tcPr>
            <w:tcW w:w="3970" w:type="dxa"/>
          </w:tcPr>
          <w:p w:rsidR="00530CB8" w:rsidRPr="009E0F4C" w:rsidRDefault="00530CB8" w:rsidP="00D13A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Футбол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Команда  8  чел., Андреев Е. С.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место</w:t>
            </w:r>
          </w:p>
        </w:tc>
      </w:tr>
      <w:tr w:rsidR="00530CB8" w:rsidRPr="00424F6E">
        <w:trPr>
          <w:trHeight w:val="145"/>
        </w:trPr>
        <w:tc>
          <w:tcPr>
            <w:tcW w:w="3970" w:type="dxa"/>
          </w:tcPr>
          <w:p w:rsidR="00530CB8" w:rsidRPr="009E0F4C" w:rsidRDefault="00530CB8" w:rsidP="00D13A5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Соревнования «Чудо-шашки»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09.12.2016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Команда 3 чел. Андреев Е.С.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530CB8" w:rsidRPr="00424F6E">
        <w:trPr>
          <w:trHeight w:val="145"/>
        </w:trPr>
        <w:tc>
          <w:tcPr>
            <w:tcW w:w="3970" w:type="dxa"/>
          </w:tcPr>
          <w:p w:rsidR="00530CB8" w:rsidRPr="009E0F4C" w:rsidRDefault="00530CB8" w:rsidP="00D13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Соревнования «Чудо-шашки»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09.12.2016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Андреев Е.С.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2 место – 2 чел.,3 место – 1 чел.</w:t>
            </w:r>
          </w:p>
        </w:tc>
      </w:tr>
      <w:tr w:rsidR="00530CB8" w:rsidRPr="00424F6E">
        <w:trPr>
          <w:trHeight w:val="145"/>
        </w:trPr>
        <w:tc>
          <w:tcPr>
            <w:tcW w:w="3970" w:type="dxa"/>
          </w:tcPr>
          <w:p w:rsidR="00530CB8" w:rsidRPr="009E0F4C" w:rsidRDefault="00530CB8" w:rsidP="00D13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«Аппликация» 2 место средняя группа раздел «Текстиль»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23.12.2016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3 чел., учитель – Милюткина Н. А.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1,2,3 места</w:t>
            </w:r>
          </w:p>
        </w:tc>
      </w:tr>
      <w:tr w:rsidR="00530CB8" w:rsidRPr="00424F6E">
        <w:trPr>
          <w:trHeight w:val="145"/>
        </w:trPr>
        <w:tc>
          <w:tcPr>
            <w:tcW w:w="3970" w:type="dxa"/>
          </w:tcPr>
          <w:p w:rsidR="00530CB8" w:rsidRPr="009E0F4C" w:rsidRDefault="00530CB8" w:rsidP="00D13A5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Конкурс «Компьютерный класс» фотоколлаж</w:t>
            </w:r>
          </w:p>
          <w:p w:rsidR="00530CB8" w:rsidRPr="009E0F4C" w:rsidRDefault="00530CB8" w:rsidP="00D13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20.01.2017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Петренко Любовь 9 класс, учителя- Исайкина О. В.  Андреев Е. С.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530CB8" w:rsidRPr="00424F6E">
        <w:trPr>
          <w:trHeight w:val="145"/>
        </w:trPr>
        <w:tc>
          <w:tcPr>
            <w:tcW w:w="3970" w:type="dxa"/>
          </w:tcPr>
          <w:p w:rsidR="00530CB8" w:rsidRPr="009E0F4C" w:rsidRDefault="00530CB8" w:rsidP="00D13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детского рисунка «Рождественская сказка» 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2017г.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Плотникова Варвара 4 класс, учитель – Савченко М. В.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530CB8" w:rsidRPr="00424F6E">
        <w:trPr>
          <w:trHeight w:val="145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Соревнования по силовой подготовке на первенство Калининского района среди девушек 2002-2003 г.г.р.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26.01.2017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Матвиенко Василина8 класс, учитель – Андреев Е. С.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место</w:t>
            </w:r>
          </w:p>
        </w:tc>
      </w:tr>
      <w:tr w:rsidR="00530CB8" w:rsidRPr="00424F6E">
        <w:trPr>
          <w:trHeight w:val="145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Лыжные гонки первенство Калининского района среди обучающихся 1999-2001 гг.р.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21.02.2017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Команда, учитель – Андреев Е. С.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1 место  - 2 команды, 2 место – 1 команда</w:t>
            </w:r>
          </w:p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CB8" w:rsidRPr="00424F6E">
        <w:trPr>
          <w:trHeight w:val="145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Конкурс прикладного творчества «Пластичные материалы»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07.03.2017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Акулов Ярослав 3 класс, учитель – Чарушкина С. Н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2 место – 1 чел., 3 место – 2 чел.</w:t>
            </w:r>
          </w:p>
        </w:tc>
      </w:tr>
      <w:tr w:rsidR="00530CB8" w:rsidRPr="00424F6E">
        <w:trPr>
          <w:trHeight w:val="145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Конкурс прикладного творчества «Пластичные материалы» Номинация «Пластилиновые картины»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07.03.2017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Иосифова Алина 1 класс, учитель – Прокофьева М. Ю.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530CB8" w:rsidRPr="00424F6E">
        <w:trPr>
          <w:trHeight w:val="145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 xml:space="preserve">Смотр строя и песни. 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15 мая 2017 г.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команда13 чел. Андреев Е.С., Андреева Е.С.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Грамота УО в номинации «Воля к победе»</w:t>
            </w:r>
          </w:p>
        </w:tc>
      </w:tr>
      <w:tr w:rsidR="00530CB8" w:rsidRPr="00424F6E">
        <w:trPr>
          <w:trHeight w:val="145"/>
        </w:trPr>
        <w:tc>
          <w:tcPr>
            <w:tcW w:w="9923" w:type="dxa"/>
            <w:gridSpan w:val="4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Мероприятия регионального уровня</w:t>
            </w:r>
          </w:p>
        </w:tc>
      </w:tr>
      <w:tr w:rsidR="00530CB8" w:rsidRPr="00424F6E">
        <w:trPr>
          <w:trHeight w:val="145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 xml:space="preserve"> «Обучающий видеоролик»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16.03.2017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Андреев Е. С.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</w:t>
            </w:r>
          </w:p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CB8" w:rsidRPr="00424F6E">
        <w:trPr>
          <w:trHeight w:val="145"/>
        </w:trPr>
        <w:tc>
          <w:tcPr>
            <w:tcW w:w="3970" w:type="dxa"/>
          </w:tcPr>
          <w:p w:rsidR="00530CB8" w:rsidRPr="009E0F4C" w:rsidRDefault="00530CB8" w:rsidP="00D13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 xml:space="preserve">Страничка на сайте  школы «Год экологии» </w:t>
            </w:r>
          </w:p>
        </w:tc>
        <w:tc>
          <w:tcPr>
            <w:tcW w:w="1842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16.03.2017</w:t>
            </w:r>
          </w:p>
        </w:tc>
        <w:tc>
          <w:tcPr>
            <w:tcW w:w="1985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Андреев Е. С.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0CB8" w:rsidRDefault="00530CB8" w:rsidP="00D13A5C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181910"/>
          <w:sz w:val="20"/>
          <w:szCs w:val="20"/>
        </w:rPr>
      </w:pPr>
    </w:p>
    <w:p w:rsidR="00530CB8" w:rsidRPr="00D13A5C" w:rsidRDefault="00530CB8" w:rsidP="00D13A5C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181910"/>
          <w:sz w:val="20"/>
          <w:szCs w:val="20"/>
        </w:rPr>
      </w:pPr>
    </w:p>
    <w:p w:rsidR="00530CB8" w:rsidRPr="009E0F4C" w:rsidRDefault="00530CB8" w:rsidP="00D13A5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0F4C">
        <w:rPr>
          <w:rFonts w:ascii="Times New Roman" w:hAnsi="Times New Roman" w:cs="Times New Roman"/>
          <w:b/>
          <w:bCs/>
          <w:sz w:val="24"/>
          <w:szCs w:val="24"/>
        </w:rPr>
        <w:t xml:space="preserve">Участие МОУ «Щербининская ООШ» в мероприятиях различного уровня </w:t>
      </w:r>
    </w:p>
    <w:p w:rsidR="00530CB8" w:rsidRPr="009E0F4C" w:rsidRDefault="00530CB8" w:rsidP="00D13A5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0F4C">
        <w:rPr>
          <w:rFonts w:ascii="Times New Roman" w:hAnsi="Times New Roman" w:cs="Times New Roman"/>
          <w:b/>
          <w:bCs/>
          <w:sz w:val="24"/>
          <w:szCs w:val="24"/>
        </w:rPr>
        <w:t>в 2016-2017 уч. году</w:t>
      </w:r>
    </w:p>
    <w:p w:rsidR="00530CB8" w:rsidRPr="009E0F4C" w:rsidRDefault="00530CB8" w:rsidP="00D13A5C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70"/>
        <w:gridCol w:w="2126"/>
        <w:gridCol w:w="3260"/>
      </w:tblGrid>
      <w:tr w:rsidR="00530CB8" w:rsidRPr="00424F6E">
        <w:trPr>
          <w:trHeight w:val="636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 (место проведения)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3260" w:type="dxa"/>
          </w:tcPr>
          <w:p w:rsidR="00530CB8" w:rsidRPr="009E0F4C" w:rsidRDefault="00530CB8" w:rsidP="00D13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Участники (обучающиеся – кол-во, учителя – ФИО)</w:t>
            </w:r>
          </w:p>
        </w:tc>
      </w:tr>
      <w:tr w:rsidR="00530CB8" w:rsidRPr="00424F6E">
        <w:trPr>
          <w:trHeight w:val="318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Международная игра-конкурс «Русский медвежонок»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12 .11.2016</w:t>
            </w:r>
          </w:p>
        </w:tc>
        <w:tc>
          <w:tcPr>
            <w:tcW w:w="326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46 чел.</w:t>
            </w:r>
          </w:p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Сластен А. И.</w:t>
            </w:r>
          </w:p>
        </w:tc>
      </w:tr>
      <w:tr w:rsidR="00530CB8" w:rsidRPr="00424F6E">
        <w:trPr>
          <w:trHeight w:val="318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Весенний перезвон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24 апреля 2017 г.</w:t>
            </w:r>
          </w:p>
        </w:tc>
        <w:tc>
          <w:tcPr>
            <w:tcW w:w="326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12 чел., Андреев Е.С.,</w:t>
            </w:r>
          </w:p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Исайкина О.В., Чарушкина С, Н.</w:t>
            </w:r>
          </w:p>
        </w:tc>
      </w:tr>
      <w:tr w:rsidR="00530CB8" w:rsidRPr="00424F6E">
        <w:trPr>
          <w:trHeight w:val="145"/>
        </w:trPr>
        <w:tc>
          <w:tcPr>
            <w:tcW w:w="3970" w:type="dxa"/>
          </w:tcPr>
          <w:p w:rsidR="00530CB8" w:rsidRPr="009E0F4C" w:rsidRDefault="00530CB8" w:rsidP="00D13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Теннис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Ноябрь 2016 г.</w:t>
            </w:r>
          </w:p>
        </w:tc>
        <w:tc>
          <w:tcPr>
            <w:tcW w:w="326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3 чел., Андреев Е.С.</w:t>
            </w:r>
          </w:p>
        </w:tc>
      </w:tr>
      <w:tr w:rsidR="00530CB8" w:rsidRPr="00424F6E">
        <w:trPr>
          <w:trHeight w:val="145"/>
        </w:trPr>
        <w:tc>
          <w:tcPr>
            <w:tcW w:w="3970" w:type="dxa"/>
          </w:tcPr>
          <w:p w:rsidR="00530CB8" w:rsidRPr="009E0F4C" w:rsidRDefault="00530CB8" w:rsidP="00D13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Архангельский бивак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 xml:space="preserve"> ноябрь 2016 г.</w:t>
            </w:r>
          </w:p>
        </w:tc>
        <w:tc>
          <w:tcPr>
            <w:tcW w:w="326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Андреева Е.Н.</w:t>
            </w:r>
          </w:p>
        </w:tc>
      </w:tr>
      <w:tr w:rsidR="00530CB8" w:rsidRPr="00424F6E">
        <w:trPr>
          <w:trHeight w:val="145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«Лыжня России»</w:t>
            </w:r>
          </w:p>
        </w:tc>
        <w:tc>
          <w:tcPr>
            <w:tcW w:w="2126" w:type="dxa"/>
          </w:tcPr>
          <w:p w:rsidR="00530CB8" w:rsidRPr="00450511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511">
              <w:rPr>
                <w:rFonts w:ascii="Times New Roman" w:hAnsi="Times New Roman" w:cs="Times New Roman"/>
                <w:sz w:val="24"/>
                <w:szCs w:val="24"/>
              </w:rPr>
              <w:t>21 февраля 2017 г.</w:t>
            </w:r>
          </w:p>
        </w:tc>
        <w:tc>
          <w:tcPr>
            <w:tcW w:w="3260" w:type="dxa"/>
          </w:tcPr>
          <w:p w:rsidR="00530CB8" w:rsidRPr="00450511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511">
              <w:rPr>
                <w:rFonts w:ascii="Times New Roman" w:hAnsi="Times New Roman" w:cs="Times New Roman"/>
                <w:sz w:val="24"/>
                <w:szCs w:val="24"/>
              </w:rPr>
              <w:t>15 чел., Савченко М.В.</w:t>
            </w:r>
          </w:p>
        </w:tc>
      </w:tr>
      <w:tr w:rsidR="00530CB8" w:rsidRPr="00424F6E">
        <w:trPr>
          <w:trHeight w:val="145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Краеведческо – патриотическое мероприятие  «Живи и помни»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15. 03.2017г.</w:t>
            </w:r>
          </w:p>
        </w:tc>
        <w:tc>
          <w:tcPr>
            <w:tcW w:w="326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6 чел. Исайкина О.В.</w:t>
            </w:r>
          </w:p>
        </w:tc>
      </w:tr>
      <w:tr w:rsidR="00530CB8" w:rsidRPr="00424F6E">
        <w:trPr>
          <w:trHeight w:val="145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Соревнования по шашкам</w:t>
            </w:r>
          </w:p>
        </w:tc>
        <w:tc>
          <w:tcPr>
            <w:tcW w:w="2126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511">
              <w:rPr>
                <w:rFonts w:ascii="Times New Roman" w:hAnsi="Times New Roman" w:cs="Times New Roman"/>
                <w:sz w:val="24"/>
                <w:szCs w:val="24"/>
              </w:rPr>
              <w:t>29-31 марта 2017г</w:t>
            </w:r>
          </w:p>
        </w:tc>
        <w:tc>
          <w:tcPr>
            <w:tcW w:w="3260" w:type="dxa"/>
          </w:tcPr>
          <w:p w:rsidR="00530CB8" w:rsidRPr="009E0F4C" w:rsidRDefault="00530CB8" w:rsidP="009E0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Андреева Е.С.</w:t>
            </w:r>
          </w:p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CB8" w:rsidRPr="00424F6E">
        <w:trPr>
          <w:trHeight w:val="145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Георгиевский поход</w:t>
            </w:r>
          </w:p>
        </w:tc>
        <w:tc>
          <w:tcPr>
            <w:tcW w:w="2126" w:type="dxa"/>
          </w:tcPr>
          <w:p w:rsidR="00530CB8" w:rsidRPr="009E0F4C" w:rsidRDefault="00530CB8" w:rsidP="009E0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6-9 мая 2017 г.</w:t>
            </w:r>
          </w:p>
        </w:tc>
        <w:tc>
          <w:tcPr>
            <w:tcW w:w="326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Команда 6 чел.. учитель – Андреева Е. Н.</w:t>
            </w:r>
          </w:p>
        </w:tc>
      </w:tr>
      <w:tr w:rsidR="00530CB8" w:rsidRPr="00424F6E">
        <w:trPr>
          <w:trHeight w:val="145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Смотр строя и песни.</w:t>
            </w:r>
          </w:p>
        </w:tc>
        <w:tc>
          <w:tcPr>
            <w:tcW w:w="2126" w:type="dxa"/>
          </w:tcPr>
          <w:p w:rsidR="00530CB8" w:rsidRPr="009E0F4C" w:rsidRDefault="00530CB8" w:rsidP="009E0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15 мая 2017 г.</w:t>
            </w:r>
          </w:p>
        </w:tc>
        <w:tc>
          <w:tcPr>
            <w:tcW w:w="326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оманда13 чел. Андреев Е.С., Андреева Е.С.</w:t>
            </w:r>
          </w:p>
        </w:tc>
      </w:tr>
      <w:tr w:rsidR="00530CB8" w:rsidRPr="00424F6E">
        <w:trPr>
          <w:trHeight w:val="145"/>
        </w:trPr>
        <w:tc>
          <w:tcPr>
            <w:tcW w:w="3970" w:type="dxa"/>
          </w:tcPr>
          <w:p w:rsidR="00530CB8" w:rsidRPr="009E0F4C" w:rsidRDefault="00530CB8" w:rsidP="00D13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Георгиевский стан</w:t>
            </w:r>
          </w:p>
        </w:tc>
        <w:tc>
          <w:tcPr>
            <w:tcW w:w="2126" w:type="dxa"/>
          </w:tcPr>
          <w:p w:rsidR="00530CB8" w:rsidRPr="009E0F4C" w:rsidRDefault="00530CB8" w:rsidP="009E0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26-30 июня 2017</w:t>
            </w:r>
          </w:p>
        </w:tc>
        <w:tc>
          <w:tcPr>
            <w:tcW w:w="3260" w:type="dxa"/>
          </w:tcPr>
          <w:p w:rsidR="00530CB8" w:rsidRPr="009E0F4C" w:rsidRDefault="00530CB8" w:rsidP="00D13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F4C">
              <w:rPr>
                <w:rFonts w:ascii="Times New Roman" w:hAnsi="Times New Roman" w:cs="Times New Roman"/>
                <w:sz w:val="24"/>
                <w:szCs w:val="24"/>
              </w:rPr>
              <w:t>Команда 6 чел.. учитель – Андреева Е. Н.</w:t>
            </w:r>
          </w:p>
        </w:tc>
      </w:tr>
    </w:tbl>
    <w:p w:rsidR="00530CB8" w:rsidRPr="009E0F4C" w:rsidRDefault="00530CB8" w:rsidP="00D13A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0CB8" w:rsidRPr="009E0F4C" w:rsidRDefault="00530CB8" w:rsidP="00F95DD2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530CB8" w:rsidRDefault="00530CB8" w:rsidP="00F95DD2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530CB8" w:rsidRDefault="00530CB8" w:rsidP="00F95DD2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530CB8" w:rsidRDefault="00530CB8" w:rsidP="00E553D3">
      <w:pPr>
        <w:pStyle w:val="ListParagraph"/>
        <w:numPr>
          <w:ilvl w:val="0"/>
          <w:numId w:val="2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73B">
        <w:rPr>
          <w:rFonts w:ascii="Times New Roman" w:hAnsi="Times New Roman" w:cs="Times New Roman"/>
          <w:sz w:val="28"/>
          <w:szCs w:val="28"/>
        </w:rPr>
        <w:t>Финансово-экономическая деятельность учреждения</w:t>
      </w:r>
    </w:p>
    <w:tbl>
      <w:tblPr>
        <w:tblW w:w="105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7371"/>
        <w:gridCol w:w="2268"/>
      </w:tblGrid>
      <w:tr w:rsidR="00530CB8" w:rsidRPr="00801C51">
        <w:tc>
          <w:tcPr>
            <w:tcW w:w="959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371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Значение (руб.)</w:t>
            </w:r>
          </w:p>
        </w:tc>
      </w:tr>
      <w:tr w:rsidR="00530CB8" w:rsidRPr="00801C51">
        <w:tc>
          <w:tcPr>
            <w:tcW w:w="959" w:type="dxa"/>
          </w:tcPr>
          <w:p w:rsidR="00530CB8" w:rsidRPr="00801C51" w:rsidRDefault="00530CB8" w:rsidP="00424F6E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Годовой бюджет учреждения (2017 г.)</w:t>
            </w:r>
          </w:p>
        </w:tc>
        <w:tc>
          <w:tcPr>
            <w:tcW w:w="2268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13 406 723, 31</w:t>
            </w:r>
          </w:p>
        </w:tc>
      </w:tr>
      <w:tr w:rsidR="00530CB8" w:rsidRPr="00801C51">
        <w:tc>
          <w:tcPr>
            <w:tcW w:w="959" w:type="dxa"/>
          </w:tcPr>
          <w:p w:rsidR="00530CB8" w:rsidRPr="00801C51" w:rsidRDefault="00530CB8" w:rsidP="00424F6E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ФОТ учреждения (всего)</w:t>
            </w:r>
          </w:p>
        </w:tc>
        <w:tc>
          <w:tcPr>
            <w:tcW w:w="2268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7 781 510</w:t>
            </w:r>
          </w:p>
        </w:tc>
      </w:tr>
      <w:tr w:rsidR="00530CB8" w:rsidRPr="00801C51">
        <w:tc>
          <w:tcPr>
            <w:tcW w:w="959" w:type="dxa"/>
          </w:tcPr>
          <w:p w:rsidR="00530CB8" w:rsidRPr="00801C51" w:rsidRDefault="00530CB8" w:rsidP="00424F6E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Учебные расходы</w:t>
            </w:r>
          </w:p>
        </w:tc>
        <w:tc>
          <w:tcPr>
            <w:tcW w:w="2268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359 300</w:t>
            </w:r>
          </w:p>
        </w:tc>
      </w:tr>
      <w:tr w:rsidR="00530CB8" w:rsidRPr="00801C51">
        <w:tc>
          <w:tcPr>
            <w:tcW w:w="959" w:type="dxa"/>
          </w:tcPr>
          <w:p w:rsidR="00530CB8" w:rsidRPr="00801C51" w:rsidRDefault="00530CB8" w:rsidP="00424F6E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Расходы на теплоэнергию</w:t>
            </w:r>
          </w:p>
        </w:tc>
        <w:tc>
          <w:tcPr>
            <w:tcW w:w="2268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299 000</w:t>
            </w:r>
          </w:p>
        </w:tc>
      </w:tr>
      <w:tr w:rsidR="00530CB8" w:rsidRPr="00801C51">
        <w:tc>
          <w:tcPr>
            <w:tcW w:w="959" w:type="dxa"/>
          </w:tcPr>
          <w:p w:rsidR="00530CB8" w:rsidRPr="00801C51" w:rsidRDefault="00530CB8" w:rsidP="00424F6E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Расходы на электроэнергию</w:t>
            </w:r>
          </w:p>
        </w:tc>
        <w:tc>
          <w:tcPr>
            <w:tcW w:w="2268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151 000</w:t>
            </w:r>
          </w:p>
        </w:tc>
      </w:tr>
      <w:tr w:rsidR="00530CB8" w:rsidRPr="00801C51">
        <w:tc>
          <w:tcPr>
            <w:tcW w:w="959" w:type="dxa"/>
          </w:tcPr>
          <w:p w:rsidR="00530CB8" w:rsidRPr="00801C51" w:rsidRDefault="00530CB8" w:rsidP="00424F6E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Расходы на водопотребление и водоотведение</w:t>
            </w:r>
          </w:p>
        </w:tc>
        <w:tc>
          <w:tcPr>
            <w:tcW w:w="2268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</w:tr>
      <w:tr w:rsidR="00530CB8" w:rsidRPr="00801C51">
        <w:tc>
          <w:tcPr>
            <w:tcW w:w="959" w:type="dxa"/>
          </w:tcPr>
          <w:p w:rsidR="00530CB8" w:rsidRPr="00801C51" w:rsidRDefault="00530CB8" w:rsidP="00424F6E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Расходы на Интернет и телефон</w:t>
            </w:r>
          </w:p>
        </w:tc>
        <w:tc>
          <w:tcPr>
            <w:tcW w:w="2268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28 000</w:t>
            </w:r>
          </w:p>
        </w:tc>
      </w:tr>
      <w:tr w:rsidR="00530CB8" w:rsidRPr="00801C51">
        <w:tc>
          <w:tcPr>
            <w:tcW w:w="959" w:type="dxa"/>
          </w:tcPr>
          <w:p w:rsidR="00530CB8" w:rsidRPr="00801C51" w:rsidRDefault="00530CB8" w:rsidP="00424F6E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Расходы на содержание транспортного средства, бензин, запчасти</w:t>
            </w:r>
          </w:p>
        </w:tc>
        <w:tc>
          <w:tcPr>
            <w:tcW w:w="2268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291 000</w:t>
            </w:r>
          </w:p>
        </w:tc>
      </w:tr>
      <w:tr w:rsidR="00530CB8" w:rsidRPr="00801C51">
        <w:tc>
          <w:tcPr>
            <w:tcW w:w="959" w:type="dxa"/>
          </w:tcPr>
          <w:p w:rsidR="00530CB8" w:rsidRPr="00801C51" w:rsidRDefault="00530CB8" w:rsidP="00424F6E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Комплексная безопасность образовательных организаций</w:t>
            </w:r>
          </w:p>
        </w:tc>
        <w:tc>
          <w:tcPr>
            <w:tcW w:w="2268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36 300</w:t>
            </w:r>
          </w:p>
        </w:tc>
      </w:tr>
      <w:tr w:rsidR="00530CB8" w:rsidRPr="00801C51">
        <w:tc>
          <w:tcPr>
            <w:tcW w:w="959" w:type="dxa"/>
          </w:tcPr>
          <w:p w:rsidR="00530CB8" w:rsidRPr="00801C51" w:rsidRDefault="00530CB8" w:rsidP="00424F6E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Расходы на хозяйственные нужды</w:t>
            </w:r>
          </w:p>
        </w:tc>
        <w:tc>
          <w:tcPr>
            <w:tcW w:w="2268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70 000</w:t>
            </w:r>
          </w:p>
        </w:tc>
      </w:tr>
      <w:tr w:rsidR="00530CB8" w:rsidRPr="00801C51">
        <w:tc>
          <w:tcPr>
            <w:tcW w:w="959" w:type="dxa"/>
          </w:tcPr>
          <w:p w:rsidR="00530CB8" w:rsidRPr="00801C51" w:rsidRDefault="00530CB8" w:rsidP="00424F6E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Вывоз мусора</w:t>
            </w:r>
          </w:p>
        </w:tc>
        <w:tc>
          <w:tcPr>
            <w:tcW w:w="2268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35 400</w:t>
            </w:r>
          </w:p>
        </w:tc>
      </w:tr>
      <w:tr w:rsidR="00530CB8" w:rsidRPr="00801C51">
        <w:tc>
          <w:tcPr>
            <w:tcW w:w="959" w:type="dxa"/>
          </w:tcPr>
          <w:p w:rsidR="00530CB8" w:rsidRPr="00801C51" w:rsidRDefault="00530CB8" w:rsidP="00424F6E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Средства на приобретение краски</w:t>
            </w:r>
          </w:p>
        </w:tc>
        <w:tc>
          <w:tcPr>
            <w:tcW w:w="2268" w:type="dxa"/>
          </w:tcPr>
          <w:p w:rsidR="00530CB8" w:rsidRPr="00801C51" w:rsidRDefault="00530CB8" w:rsidP="00424F6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10 000</w:t>
            </w:r>
          </w:p>
        </w:tc>
      </w:tr>
    </w:tbl>
    <w:p w:rsidR="00530CB8" w:rsidRPr="00DC243B" w:rsidRDefault="00530CB8" w:rsidP="00F95DD2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</w:p>
    <w:p w:rsidR="00530CB8" w:rsidRDefault="00530CB8" w:rsidP="00F95DD2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530CB8" w:rsidRPr="00801C51" w:rsidRDefault="00530CB8" w:rsidP="00E553D3">
      <w:pPr>
        <w:pStyle w:val="ListParagraph"/>
        <w:numPr>
          <w:ilvl w:val="0"/>
          <w:numId w:val="2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1C51">
        <w:rPr>
          <w:rFonts w:ascii="Times New Roman" w:hAnsi="Times New Roman" w:cs="Times New Roman"/>
          <w:sz w:val="28"/>
          <w:szCs w:val="28"/>
        </w:rPr>
        <w:t>Основные направления и план дальнейшего развития ОО</w:t>
      </w:r>
    </w:p>
    <w:p w:rsidR="00530CB8" w:rsidRPr="00801C51" w:rsidRDefault="00530CB8" w:rsidP="004D66ED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801C51">
        <w:rPr>
          <w:rFonts w:ascii="Times New Roman" w:hAnsi="Times New Roman" w:cs="Times New Roman"/>
          <w:sz w:val="24"/>
          <w:szCs w:val="24"/>
        </w:rPr>
        <w:t xml:space="preserve">Формирование у обучающихся потребности в обучении и саморазвитии, раскрытие творческого потенциала ученика, развитие культуры, нравственности учащихся; охрана здоровья. </w:t>
      </w:r>
    </w:p>
    <w:p w:rsidR="00530CB8" w:rsidRPr="00801C51" w:rsidRDefault="00530CB8" w:rsidP="004D66ED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801C51">
        <w:rPr>
          <w:rFonts w:ascii="Times New Roman" w:hAnsi="Times New Roman" w:cs="Times New Roman"/>
          <w:sz w:val="24"/>
          <w:szCs w:val="24"/>
        </w:rPr>
        <w:t xml:space="preserve">Повышение качества образовательной подготовки обучающихся. </w:t>
      </w:r>
    </w:p>
    <w:p w:rsidR="00530CB8" w:rsidRPr="00801C51" w:rsidRDefault="00530CB8" w:rsidP="004D66ED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801C51">
        <w:rPr>
          <w:rFonts w:ascii="Times New Roman" w:hAnsi="Times New Roman" w:cs="Times New Roman"/>
          <w:sz w:val="24"/>
          <w:szCs w:val="24"/>
        </w:rPr>
        <w:t>Повышение уровня профессиональной компетенции педагогов.</w:t>
      </w:r>
    </w:p>
    <w:p w:rsidR="00530CB8" w:rsidRPr="00801C51" w:rsidRDefault="00530CB8" w:rsidP="004D66ED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801C51">
        <w:rPr>
          <w:rFonts w:ascii="Times New Roman" w:hAnsi="Times New Roman" w:cs="Times New Roman"/>
          <w:sz w:val="24"/>
          <w:szCs w:val="24"/>
        </w:rPr>
        <w:t xml:space="preserve">Совершенствование работы школы по вопросам сохранения и укрепления здоровья обучающихся. </w:t>
      </w:r>
    </w:p>
    <w:p w:rsidR="00530CB8" w:rsidRPr="00801C51" w:rsidRDefault="00530CB8" w:rsidP="004D66ED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801C51">
        <w:rPr>
          <w:rFonts w:ascii="Times New Roman" w:hAnsi="Times New Roman" w:cs="Times New Roman"/>
          <w:sz w:val="24"/>
          <w:szCs w:val="24"/>
        </w:rPr>
        <w:t xml:space="preserve">Использование в работе прогрессивных методик обучения. </w:t>
      </w:r>
    </w:p>
    <w:p w:rsidR="00530CB8" w:rsidRPr="00801C51" w:rsidRDefault="00530CB8" w:rsidP="004D66ED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801C51">
        <w:rPr>
          <w:rFonts w:ascii="Times New Roman" w:hAnsi="Times New Roman" w:cs="Times New Roman"/>
          <w:sz w:val="24"/>
          <w:szCs w:val="24"/>
        </w:rPr>
        <w:t xml:space="preserve">Совершенствование материально-технической базы качественного образования в условиях безопасности и комфортности. </w:t>
      </w:r>
    </w:p>
    <w:sectPr w:rsidR="00530CB8" w:rsidRPr="00801C51" w:rsidSect="00FF0BEE">
      <w:pgSz w:w="11906" w:h="16838"/>
      <w:pgMar w:top="567" w:right="849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 CYR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E4D46"/>
    <w:multiLevelType w:val="multilevel"/>
    <w:tmpl w:val="ED36EEC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FBC46C6"/>
    <w:multiLevelType w:val="hybridMultilevel"/>
    <w:tmpl w:val="C9AAFD4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">
    <w:nsid w:val="14605E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B2B7E03"/>
    <w:multiLevelType w:val="hybridMultilevel"/>
    <w:tmpl w:val="03E60DB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">
    <w:nsid w:val="1C0D4D91"/>
    <w:multiLevelType w:val="multilevel"/>
    <w:tmpl w:val="62A6F83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C406ED7"/>
    <w:multiLevelType w:val="hybridMultilevel"/>
    <w:tmpl w:val="A92C6E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C830E5D"/>
    <w:multiLevelType w:val="hybridMultilevel"/>
    <w:tmpl w:val="7D6C3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D672625"/>
    <w:multiLevelType w:val="multilevel"/>
    <w:tmpl w:val="D90C6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26A950E9"/>
    <w:multiLevelType w:val="multilevel"/>
    <w:tmpl w:val="5AA86B7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9CB000D"/>
    <w:multiLevelType w:val="hybridMultilevel"/>
    <w:tmpl w:val="767C0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0C53D1"/>
    <w:multiLevelType w:val="multilevel"/>
    <w:tmpl w:val="453680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B021400"/>
    <w:multiLevelType w:val="hybridMultilevel"/>
    <w:tmpl w:val="1480D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F16927"/>
    <w:multiLevelType w:val="hybridMultilevel"/>
    <w:tmpl w:val="A5202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DFB2BDF"/>
    <w:multiLevelType w:val="hybridMultilevel"/>
    <w:tmpl w:val="8CDC3D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4">
    <w:nsid w:val="33D53A67"/>
    <w:multiLevelType w:val="hybridMultilevel"/>
    <w:tmpl w:val="93186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A022AFC"/>
    <w:multiLevelType w:val="hybridMultilevel"/>
    <w:tmpl w:val="8B2A4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1866EA"/>
    <w:multiLevelType w:val="multilevel"/>
    <w:tmpl w:val="C58AFA9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>
    <w:nsid w:val="42266860"/>
    <w:multiLevelType w:val="hybridMultilevel"/>
    <w:tmpl w:val="FAB6C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870339"/>
    <w:multiLevelType w:val="hybridMultilevel"/>
    <w:tmpl w:val="7CC65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B883D2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629F3531"/>
    <w:multiLevelType w:val="multilevel"/>
    <w:tmpl w:val="C23AC61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1">
    <w:nsid w:val="66691E14"/>
    <w:multiLevelType w:val="hybridMultilevel"/>
    <w:tmpl w:val="26026A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03D12BB"/>
    <w:multiLevelType w:val="multilevel"/>
    <w:tmpl w:val="72129F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3">
    <w:nsid w:val="764D31C9"/>
    <w:multiLevelType w:val="multilevel"/>
    <w:tmpl w:val="4C5237E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bCs/>
      </w:rPr>
    </w:lvl>
  </w:abstractNum>
  <w:abstractNum w:abstractNumId="24">
    <w:nsid w:val="79337EF8"/>
    <w:multiLevelType w:val="hybridMultilevel"/>
    <w:tmpl w:val="80B89E6A"/>
    <w:lvl w:ilvl="0" w:tplc="AD0C47E2">
      <w:start w:val="1"/>
      <w:numFmt w:val="bullet"/>
      <w:lvlText w:val=""/>
      <w:lvlJc w:val="left"/>
      <w:pPr>
        <w:tabs>
          <w:tab w:val="num" w:pos="1520"/>
        </w:tabs>
        <w:ind w:left="15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5">
    <w:nsid w:val="79B01D8F"/>
    <w:multiLevelType w:val="multilevel"/>
    <w:tmpl w:val="720EF44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3"/>
  </w:num>
  <w:num w:numId="5">
    <w:abstractNumId w:val="19"/>
  </w:num>
  <w:num w:numId="6">
    <w:abstractNumId w:val="4"/>
  </w:num>
  <w:num w:numId="7">
    <w:abstractNumId w:val="22"/>
  </w:num>
  <w:num w:numId="8">
    <w:abstractNumId w:val="7"/>
  </w:num>
  <w:num w:numId="9">
    <w:abstractNumId w:val="14"/>
  </w:num>
  <w:num w:numId="10">
    <w:abstractNumId w:val="23"/>
  </w:num>
  <w:num w:numId="11">
    <w:abstractNumId w:val="20"/>
  </w:num>
  <w:num w:numId="12">
    <w:abstractNumId w:val="8"/>
  </w:num>
  <w:num w:numId="13">
    <w:abstractNumId w:val="17"/>
  </w:num>
  <w:num w:numId="14">
    <w:abstractNumId w:val="6"/>
  </w:num>
  <w:num w:numId="15">
    <w:abstractNumId w:val="18"/>
  </w:num>
  <w:num w:numId="16">
    <w:abstractNumId w:val="9"/>
  </w:num>
  <w:num w:numId="17">
    <w:abstractNumId w:val="12"/>
  </w:num>
  <w:num w:numId="18">
    <w:abstractNumId w:val="13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0"/>
  </w:num>
  <w:num w:numId="22">
    <w:abstractNumId w:val="11"/>
  </w:num>
  <w:num w:numId="23">
    <w:abstractNumId w:val="25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611A"/>
    <w:rsid w:val="00073FE4"/>
    <w:rsid w:val="000B53D8"/>
    <w:rsid w:val="000B673B"/>
    <w:rsid w:val="000C5424"/>
    <w:rsid w:val="000E1D0D"/>
    <w:rsid w:val="000E4CA1"/>
    <w:rsid w:val="00132A4B"/>
    <w:rsid w:val="001425B8"/>
    <w:rsid w:val="00145627"/>
    <w:rsid w:val="00150458"/>
    <w:rsid w:val="0016210E"/>
    <w:rsid w:val="00174F8B"/>
    <w:rsid w:val="0018295C"/>
    <w:rsid w:val="00187E74"/>
    <w:rsid w:val="00192111"/>
    <w:rsid w:val="001935AE"/>
    <w:rsid w:val="00195407"/>
    <w:rsid w:val="001A5D1A"/>
    <w:rsid w:val="001A6E76"/>
    <w:rsid w:val="001C422A"/>
    <w:rsid w:val="001C611A"/>
    <w:rsid w:val="001D4B18"/>
    <w:rsid w:val="00207F6A"/>
    <w:rsid w:val="00212834"/>
    <w:rsid w:val="00252E77"/>
    <w:rsid w:val="00253129"/>
    <w:rsid w:val="00261DAA"/>
    <w:rsid w:val="002C30BF"/>
    <w:rsid w:val="002D3881"/>
    <w:rsid w:val="002E010E"/>
    <w:rsid w:val="00303AC4"/>
    <w:rsid w:val="0030511D"/>
    <w:rsid w:val="003108C2"/>
    <w:rsid w:val="00321326"/>
    <w:rsid w:val="00322156"/>
    <w:rsid w:val="00326675"/>
    <w:rsid w:val="00344C6A"/>
    <w:rsid w:val="003456C4"/>
    <w:rsid w:val="00351FD7"/>
    <w:rsid w:val="00382582"/>
    <w:rsid w:val="00385363"/>
    <w:rsid w:val="003B14FB"/>
    <w:rsid w:val="003C049E"/>
    <w:rsid w:val="003D747B"/>
    <w:rsid w:val="003E298F"/>
    <w:rsid w:val="003F47D8"/>
    <w:rsid w:val="00405F46"/>
    <w:rsid w:val="00414F76"/>
    <w:rsid w:val="0042159B"/>
    <w:rsid w:val="00424F6E"/>
    <w:rsid w:val="00425254"/>
    <w:rsid w:val="00442C85"/>
    <w:rsid w:val="00450511"/>
    <w:rsid w:val="0046645C"/>
    <w:rsid w:val="00466808"/>
    <w:rsid w:val="00477FD9"/>
    <w:rsid w:val="004D66ED"/>
    <w:rsid w:val="004D74F1"/>
    <w:rsid w:val="004E06C4"/>
    <w:rsid w:val="004E406D"/>
    <w:rsid w:val="004E77E6"/>
    <w:rsid w:val="004F3563"/>
    <w:rsid w:val="00512211"/>
    <w:rsid w:val="005262E9"/>
    <w:rsid w:val="00530CB8"/>
    <w:rsid w:val="00550816"/>
    <w:rsid w:val="00552540"/>
    <w:rsid w:val="00552D70"/>
    <w:rsid w:val="00573F7D"/>
    <w:rsid w:val="005A0585"/>
    <w:rsid w:val="005B437F"/>
    <w:rsid w:val="005D553F"/>
    <w:rsid w:val="005E5FD6"/>
    <w:rsid w:val="005F41F3"/>
    <w:rsid w:val="006121E4"/>
    <w:rsid w:val="0061255E"/>
    <w:rsid w:val="006231DA"/>
    <w:rsid w:val="00640707"/>
    <w:rsid w:val="006434EC"/>
    <w:rsid w:val="00645C5D"/>
    <w:rsid w:val="006634B1"/>
    <w:rsid w:val="0067792E"/>
    <w:rsid w:val="006A3A23"/>
    <w:rsid w:val="006A6D01"/>
    <w:rsid w:val="006A74D1"/>
    <w:rsid w:val="006B78EA"/>
    <w:rsid w:val="006D1FA4"/>
    <w:rsid w:val="006F40B9"/>
    <w:rsid w:val="00701C59"/>
    <w:rsid w:val="007136E2"/>
    <w:rsid w:val="00714E61"/>
    <w:rsid w:val="007157F5"/>
    <w:rsid w:val="007350C7"/>
    <w:rsid w:val="007609F6"/>
    <w:rsid w:val="00767CE8"/>
    <w:rsid w:val="00773728"/>
    <w:rsid w:val="00780306"/>
    <w:rsid w:val="00781099"/>
    <w:rsid w:val="00783216"/>
    <w:rsid w:val="007957B9"/>
    <w:rsid w:val="007B4698"/>
    <w:rsid w:val="007B7134"/>
    <w:rsid w:val="007E3F01"/>
    <w:rsid w:val="007F28B5"/>
    <w:rsid w:val="007F7671"/>
    <w:rsid w:val="00801C51"/>
    <w:rsid w:val="00801CDE"/>
    <w:rsid w:val="00803869"/>
    <w:rsid w:val="0082799F"/>
    <w:rsid w:val="00827EA7"/>
    <w:rsid w:val="00832085"/>
    <w:rsid w:val="00871F94"/>
    <w:rsid w:val="0087236D"/>
    <w:rsid w:val="00877C22"/>
    <w:rsid w:val="00881BCB"/>
    <w:rsid w:val="00892409"/>
    <w:rsid w:val="008A026D"/>
    <w:rsid w:val="008A0EF6"/>
    <w:rsid w:val="008B04BD"/>
    <w:rsid w:val="008B272C"/>
    <w:rsid w:val="008B473C"/>
    <w:rsid w:val="008B6C4C"/>
    <w:rsid w:val="008D40EB"/>
    <w:rsid w:val="008E61F4"/>
    <w:rsid w:val="008F5BF7"/>
    <w:rsid w:val="0091773F"/>
    <w:rsid w:val="00927C59"/>
    <w:rsid w:val="00952A63"/>
    <w:rsid w:val="009758D6"/>
    <w:rsid w:val="009A2D4D"/>
    <w:rsid w:val="009B2D06"/>
    <w:rsid w:val="009D03B0"/>
    <w:rsid w:val="009E0F4C"/>
    <w:rsid w:val="009E23A0"/>
    <w:rsid w:val="00A22393"/>
    <w:rsid w:val="00A22748"/>
    <w:rsid w:val="00A26E5D"/>
    <w:rsid w:val="00A32E90"/>
    <w:rsid w:val="00A361A9"/>
    <w:rsid w:val="00A5644F"/>
    <w:rsid w:val="00AA18A7"/>
    <w:rsid w:val="00AA5F62"/>
    <w:rsid w:val="00AA6093"/>
    <w:rsid w:val="00AB5B7F"/>
    <w:rsid w:val="00AD1856"/>
    <w:rsid w:val="00AD5EC1"/>
    <w:rsid w:val="00AE1CEB"/>
    <w:rsid w:val="00AE33E7"/>
    <w:rsid w:val="00AE4953"/>
    <w:rsid w:val="00AF1AEA"/>
    <w:rsid w:val="00AF3D17"/>
    <w:rsid w:val="00AF6521"/>
    <w:rsid w:val="00B32F00"/>
    <w:rsid w:val="00B92BA1"/>
    <w:rsid w:val="00B92CBA"/>
    <w:rsid w:val="00BA48BC"/>
    <w:rsid w:val="00BA55D2"/>
    <w:rsid w:val="00BD2098"/>
    <w:rsid w:val="00BF1285"/>
    <w:rsid w:val="00C03F85"/>
    <w:rsid w:val="00C05354"/>
    <w:rsid w:val="00C07E90"/>
    <w:rsid w:val="00C14978"/>
    <w:rsid w:val="00C14E1F"/>
    <w:rsid w:val="00C2020F"/>
    <w:rsid w:val="00C322E0"/>
    <w:rsid w:val="00C9045D"/>
    <w:rsid w:val="00CB24FE"/>
    <w:rsid w:val="00CB458E"/>
    <w:rsid w:val="00CC6E53"/>
    <w:rsid w:val="00CD1192"/>
    <w:rsid w:val="00D13A5C"/>
    <w:rsid w:val="00D13C7D"/>
    <w:rsid w:val="00D26A50"/>
    <w:rsid w:val="00D3531D"/>
    <w:rsid w:val="00D36152"/>
    <w:rsid w:val="00D54E94"/>
    <w:rsid w:val="00D73831"/>
    <w:rsid w:val="00D91FB6"/>
    <w:rsid w:val="00DA2405"/>
    <w:rsid w:val="00DB0551"/>
    <w:rsid w:val="00DC1883"/>
    <w:rsid w:val="00DC243B"/>
    <w:rsid w:val="00DC4991"/>
    <w:rsid w:val="00DD0F33"/>
    <w:rsid w:val="00DD1D76"/>
    <w:rsid w:val="00DE4BB0"/>
    <w:rsid w:val="00DE614F"/>
    <w:rsid w:val="00E17D25"/>
    <w:rsid w:val="00E25317"/>
    <w:rsid w:val="00E52BFC"/>
    <w:rsid w:val="00E553D3"/>
    <w:rsid w:val="00E666B5"/>
    <w:rsid w:val="00E711F8"/>
    <w:rsid w:val="00EA125C"/>
    <w:rsid w:val="00EB025D"/>
    <w:rsid w:val="00EB19F4"/>
    <w:rsid w:val="00EC051E"/>
    <w:rsid w:val="00EF7C9A"/>
    <w:rsid w:val="00F04284"/>
    <w:rsid w:val="00F05C52"/>
    <w:rsid w:val="00F076FC"/>
    <w:rsid w:val="00F36C08"/>
    <w:rsid w:val="00F41CC8"/>
    <w:rsid w:val="00F84307"/>
    <w:rsid w:val="00F93A33"/>
    <w:rsid w:val="00F95DD2"/>
    <w:rsid w:val="00FB7EAE"/>
    <w:rsid w:val="00FC2E46"/>
    <w:rsid w:val="00FC7BCA"/>
    <w:rsid w:val="00FD1177"/>
    <w:rsid w:val="00FD6659"/>
    <w:rsid w:val="00FE042A"/>
    <w:rsid w:val="00FF0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E61"/>
    <w:pPr>
      <w:spacing w:after="200" w:line="276" w:lineRule="auto"/>
    </w:pPr>
    <w:rPr>
      <w:rFonts w:cs="Calibri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52540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rsid w:val="00701C59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52540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01C59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BodyText2">
    <w:name w:val="Body Text 2"/>
    <w:basedOn w:val="Normal"/>
    <w:link w:val="BodyText2Char"/>
    <w:uiPriority w:val="99"/>
    <w:rsid w:val="001C611A"/>
    <w:pPr>
      <w:autoSpaceDE w:val="0"/>
      <w:autoSpaceDN w:val="0"/>
      <w:adjustRightInd w:val="0"/>
      <w:spacing w:after="0" w:line="240" w:lineRule="auto"/>
      <w:jc w:val="center"/>
    </w:pPr>
    <w:rPr>
      <w:rFonts w:ascii="Courier New CYR" w:hAnsi="Courier New CYR" w:cs="Courier New CYR"/>
      <w:b/>
      <w:bCs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1C611A"/>
    <w:rPr>
      <w:rFonts w:ascii="Courier New CYR" w:hAnsi="Courier New CYR" w:cs="Courier New CYR"/>
      <w:b/>
      <w:bCs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1C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611A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Normal"/>
    <w:uiPriority w:val="99"/>
    <w:rsid w:val="00701C59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701C59"/>
  </w:style>
  <w:style w:type="paragraph" w:customStyle="1" w:styleId="Default">
    <w:name w:val="Default"/>
    <w:uiPriority w:val="99"/>
    <w:rsid w:val="000C542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0C5424"/>
    <w:pPr>
      <w:ind w:left="720"/>
    </w:pPr>
  </w:style>
  <w:style w:type="table" w:styleId="TableGrid">
    <w:name w:val="Table Grid"/>
    <w:basedOn w:val="TableNormal"/>
    <w:uiPriority w:val="99"/>
    <w:rsid w:val="000C5424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382582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Strong">
    <w:name w:val="Strong"/>
    <w:basedOn w:val="DefaultParagraphFont"/>
    <w:uiPriority w:val="99"/>
    <w:qFormat/>
    <w:rsid w:val="00382582"/>
    <w:rPr>
      <w:b/>
      <w:bCs/>
    </w:rPr>
  </w:style>
  <w:style w:type="paragraph" w:styleId="NoSpacing">
    <w:name w:val="No Spacing"/>
    <w:uiPriority w:val="99"/>
    <w:qFormat/>
    <w:rsid w:val="00261DAA"/>
    <w:rPr>
      <w:rFonts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99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9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991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her-bin@yandex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213</TotalTime>
  <Pages>30</Pages>
  <Words>7974</Words>
  <Characters>-32766</Characters>
  <Application>Microsoft Office Outlook</Application>
  <DocSecurity>0</DocSecurity>
  <Lines>0</Lines>
  <Paragraphs>0</Paragraphs>
  <ScaleCrop>false</ScaleCrop>
  <Company>Школа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Андреева Е.Н.</cp:lastModifiedBy>
  <cp:revision>15</cp:revision>
  <dcterms:created xsi:type="dcterms:W3CDTF">2017-08-02T07:09:00Z</dcterms:created>
  <dcterms:modified xsi:type="dcterms:W3CDTF">2017-09-04T11:10:00Z</dcterms:modified>
</cp:coreProperties>
</file>