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E72" w:rsidRPr="005D2D80" w:rsidRDefault="00E54E72" w:rsidP="00827316">
      <w:pPr>
        <w:rPr>
          <w:rFonts w:ascii="Times New Roman" w:hAnsi="Times New Roman"/>
          <w:sz w:val="28"/>
          <w:szCs w:val="28"/>
        </w:rPr>
      </w:pPr>
      <w:r w:rsidRPr="005D2D80">
        <w:rPr>
          <w:rFonts w:ascii="Times New Roman" w:hAnsi="Times New Roman"/>
          <w:sz w:val="28"/>
          <w:szCs w:val="28"/>
        </w:rPr>
        <w:t>Сохранение жизни и здоровья детей – важнейшая задача взрослых. Работа по обучению детей навыкам безопасного поведения на улицах и дорогах начинается с детского сада.</w:t>
      </w:r>
    </w:p>
    <w:p w:rsidR="00E54E72" w:rsidRPr="005D2D80" w:rsidRDefault="00E54E72" w:rsidP="00827316">
      <w:pPr>
        <w:rPr>
          <w:rFonts w:ascii="Times New Roman" w:hAnsi="Times New Roman"/>
          <w:sz w:val="28"/>
          <w:szCs w:val="28"/>
        </w:rPr>
      </w:pPr>
      <w:r w:rsidRPr="005D2D80">
        <w:rPr>
          <w:rFonts w:ascii="Times New Roman" w:hAnsi="Times New Roman"/>
          <w:sz w:val="28"/>
          <w:szCs w:val="28"/>
        </w:rPr>
        <w:t>В октябре текущего года, в рамках мероприятия «Неделя   безопасности » направлен</w:t>
      </w:r>
      <w:r>
        <w:rPr>
          <w:rFonts w:ascii="Times New Roman" w:hAnsi="Times New Roman"/>
          <w:sz w:val="28"/>
          <w:szCs w:val="28"/>
        </w:rPr>
        <w:t xml:space="preserve">о на дополнительные меры </w:t>
      </w:r>
      <w:r w:rsidRPr="005D2D80">
        <w:rPr>
          <w:rFonts w:ascii="Times New Roman" w:hAnsi="Times New Roman"/>
          <w:sz w:val="28"/>
          <w:szCs w:val="28"/>
        </w:rPr>
        <w:t xml:space="preserve"> профилактике детского дорожно-транспортного травматизма, сотрудник</w:t>
      </w:r>
      <w:r>
        <w:rPr>
          <w:rFonts w:ascii="Times New Roman" w:hAnsi="Times New Roman"/>
          <w:sz w:val="28"/>
          <w:szCs w:val="28"/>
        </w:rPr>
        <w:t xml:space="preserve"> ГИБДД О</w:t>
      </w:r>
      <w:r w:rsidRPr="005D2D80">
        <w:rPr>
          <w:rFonts w:ascii="Times New Roman" w:hAnsi="Times New Roman"/>
          <w:sz w:val="28"/>
          <w:szCs w:val="28"/>
        </w:rPr>
        <w:t xml:space="preserve">МВД России </w:t>
      </w:r>
      <w:r>
        <w:rPr>
          <w:rFonts w:ascii="Times New Roman" w:hAnsi="Times New Roman"/>
          <w:sz w:val="28"/>
          <w:szCs w:val="28"/>
        </w:rPr>
        <w:t>по «Починковскому  району</w:t>
      </w:r>
      <w:r w:rsidRPr="005D2D8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Комаров Сергей Вячеславович</w:t>
      </w:r>
      <w:bookmarkStart w:id="0" w:name="_GoBack"/>
      <w:bookmarkEnd w:id="0"/>
      <w:r w:rsidRPr="005D2D80">
        <w:rPr>
          <w:rFonts w:ascii="Times New Roman" w:hAnsi="Times New Roman"/>
          <w:sz w:val="28"/>
          <w:szCs w:val="28"/>
        </w:rPr>
        <w:t xml:space="preserve"> познакомил воспитанников Тагаевского детского сада  с.Тагаева с профессией инспектора ГИБДД.</w:t>
      </w:r>
    </w:p>
    <w:p w:rsidR="00E54E72" w:rsidRPr="005D2D80" w:rsidRDefault="00E54E72" w:rsidP="00827316">
      <w:pPr>
        <w:rPr>
          <w:rFonts w:ascii="Times New Roman" w:hAnsi="Times New Roman"/>
          <w:sz w:val="28"/>
          <w:szCs w:val="28"/>
        </w:rPr>
      </w:pPr>
      <w:r w:rsidRPr="005D2D80">
        <w:rPr>
          <w:rFonts w:ascii="Times New Roman" w:hAnsi="Times New Roman"/>
          <w:sz w:val="28"/>
          <w:szCs w:val="28"/>
        </w:rPr>
        <w:t>Дети  с волнением ожидали предстоящей встречи с сотрудником  Госавтоинспе</w:t>
      </w:r>
      <w:r>
        <w:rPr>
          <w:rFonts w:ascii="Times New Roman" w:hAnsi="Times New Roman"/>
          <w:sz w:val="28"/>
          <w:szCs w:val="28"/>
        </w:rPr>
        <w:t xml:space="preserve">кции. Инспектор ГИБДД </w:t>
      </w:r>
      <w:r w:rsidRPr="005D2D80">
        <w:rPr>
          <w:rFonts w:ascii="Times New Roman" w:hAnsi="Times New Roman"/>
          <w:sz w:val="28"/>
          <w:szCs w:val="28"/>
        </w:rPr>
        <w:t>Каморов</w:t>
      </w:r>
      <w:r>
        <w:rPr>
          <w:rFonts w:ascii="Times New Roman" w:hAnsi="Times New Roman"/>
          <w:sz w:val="28"/>
          <w:szCs w:val="28"/>
        </w:rPr>
        <w:t xml:space="preserve"> Сергей Вячеславович</w:t>
      </w:r>
      <w:r w:rsidRPr="005D2D80">
        <w:rPr>
          <w:rFonts w:ascii="Times New Roman" w:hAnsi="Times New Roman"/>
          <w:sz w:val="28"/>
          <w:szCs w:val="28"/>
        </w:rPr>
        <w:t xml:space="preserve"> провел беседу с воспитанниками детского сада об особенностях работы сотрудников ГИБДД. Дети узнали о том, как инспекторы обеспечивают безопасность дорожного движения, проводят профилактические беседы и акции с водителями и пешеходами, а также учат детей в детских садах и школах правилам безопасного поведения на дороге. Малыши посмотрели серию обучающих мультфильмов по ПДД: «Безопасность на дороге: «Переход», «Светофор».</w:t>
      </w:r>
    </w:p>
    <w:p w:rsidR="00E54E72" w:rsidRPr="005D2D80" w:rsidRDefault="00E54E72" w:rsidP="00827316">
      <w:pPr>
        <w:rPr>
          <w:rFonts w:ascii="Times New Roman" w:hAnsi="Times New Roman"/>
          <w:sz w:val="28"/>
          <w:szCs w:val="28"/>
        </w:rPr>
      </w:pPr>
      <w:r w:rsidRPr="005D2D80">
        <w:rPr>
          <w:rFonts w:ascii="Times New Roman" w:hAnsi="Times New Roman"/>
          <w:sz w:val="28"/>
          <w:szCs w:val="28"/>
        </w:rPr>
        <w:t xml:space="preserve"> Во врем</w:t>
      </w:r>
      <w:r>
        <w:rPr>
          <w:rFonts w:ascii="Times New Roman" w:hAnsi="Times New Roman"/>
          <w:sz w:val="28"/>
          <w:szCs w:val="28"/>
        </w:rPr>
        <w:t>я</w:t>
      </w:r>
      <w:r w:rsidRPr="005D2D80">
        <w:rPr>
          <w:rFonts w:ascii="Times New Roman" w:hAnsi="Times New Roman"/>
          <w:sz w:val="28"/>
          <w:szCs w:val="28"/>
        </w:rPr>
        <w:t xml:space="preserve"> беседы инспектору ГИБДД поступил звонок, его вызвали на место происшествия. Дети сказали большое спасибо и пообещали сотруднику ГИБДД, что они не будут нарушать правила дорожного движения и будут следить за своими родителями, чтобы и они не нарушали. Не остался без внимания и патрульный автомобиль инспектора ДПС. После профилактической беседы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D80">
        <w:rPr>
          <w:rFonts w:ascii="Times New Roman" w:hAnsi="Times New Roman"/>
          <w:sz w:val="28"/>
          <w:szCs w:val="28"/>
        </w:rPr>
        <w:t>показал детям в действии специальные звуковые и световые устройства, которыми оборудован патрульный автомобиль. Дошкольники во время беседы открыли для себя много нового и интересного в службе Госавтоинспекции.</w:t>
      </w:r>
    </w:p>
    <w:p w:rsidR="00E54E72" w:rsidRPr="005D2D80" w:rsidRDefault="00E54E72" w:rsidP="00827316">
      <w:pPr>
        <w:rPr>
          <w:rFonts w:ascii="Times New Roman" w:hAnsi="Times New Roman"/>
          <w:sz w:val="28"/>
          <w:szCs w:val="28"/>
        </w:rPr>
      </w:pPr>
      <w:r w:rsidRPr="005D2D80">
        <w:rPr>
          <w:rFonts w:ascii="Times New Roman" w:hAnsi="Times New Roman"/>
          <w:sz w:val="28"/>
          <w:szCs w:val="28"/>
        </w:rPr>
        <w:t xml:space="preserve">Вырастить смену дисциплинированных участников дорожного движения, уважительно относящихся к </w:t>
      </w:r>
      <w:r>
        <w:rPr>
          <w:rFonts w:ascii="Times New Roman" w:hAnsi="Times New Roman"/>
          <w:sz w:val="28"/>
          <w:szCs w:val="28"/>
        </w:rPr>
        <w:t>сотруднику</w:t>
      </w:r>
      <w:r w:rsidRPr="005D2D80">
        <w:rPr>
          <w:rFonts w:ascii="Times New Roman" w:hAnsi="Times New Roman"/>
          <w:sz w:val="28"/>
          <w:szCs w:val="28"/>
        </w:rPr>
        <w:t xml:space="preserve"> ГИБДД, как к представителю Закона, не так-то просто. Живое общение с настоящим инспектором запоминается лучше, чем обычное занятие по ПДД. Инспекторы ГИБДД еще раз напомнил детям о необходимости соблюдать правила безопасного поведения на дороге.</w:t>
      </w:r>
    </w:p>
    <w:p w:rsidR="00E54E72" w:rsidRPr="005D2D80" w:rsidRDefault="00E54E72" w:rsidP="00827316">
      <w:pPr>
        <w:rPr>
          <w:rFonts w:ascii="Times New Roman" w:hAnsi="Times New Roman"/>
          <w:sz w:val="28"/>
          <w:szCs w:val="28"/>
        </w:rPr>
      </w:pPr>
      <w:r w:rsidRPr="005D2D80">
        <w:rPr>
          <w:rFonts w:ascii="Times New Roman" w:hAnsi="Times New Roman"/>
          <w:sz w:val="28"/>
          <w:szCs w:val="28"/>
        </w:rPr>
        <w:t>Возможно, именно кто-то из этих ребят выберет профессию сотрудника ГИБДД – нелегкую, но очень интересную, нужную и почетную.</w:t>
      </w:r>
    </w:p>
    <w:sectPr w:rsidR="00E54E72" w:rsidRPr="005D2D80" w:rsidSect="000F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7316"/>
    <w:rsid w:val="00002C7D"/>
    <w:rsid w:val="00011A22"/>
    <w:rsid w:val="00014498"/>
    <w:rsid w:val="00027CCF"/>
    <w:rsid w:val="0003735E"/>
    <w:rsid w:val="00045C17"/>
    <w:rsid w:val="00093DB2"/>
    <w:rsid w:val="00095ABF"/>
    <w:rsid w:val="00096B21"/>
    <w:rsid w:val="000E4F1E"/>
    <w:rsid w:val="000F12B8"/>
    <w:rsid w:val="000F4FA5"/>
    <w:rsid w:val="00100F5D"/>
    <w:rsid w:val="001139A0"/>
    <w:rsid w:val="00114AD6"/>
    <w:rsid w:val="00142603"/>
    <w:rsid w:val="0014426F"/>
    <w:rsid w:val="001456CF"/>
    <w:rsid w:val="00187F5D"/>
    <w:rsid w:val="001A3F71"/>
    <w:rsid w:val="001A6804"/>
    <w:rsid w:val="001B4B3B"/>
    <w:rsid w:val="001C68CD"/>
    <w:rsid w:val="0026098A"/>
    <w:rsid w:val="00267774"/>
    <w:rsid w:val="00282664"/>
    <w:rsid w:val="00284D32"/>
    <w:rsid w:val="002930BC"/>
    <w:rsid w:val="002B7FF7"/>
    <w:rsid w:val="002C7221"/>
    <w:rsid w:val="002D092C"/>
    <w:rsid w:val="002D32C7"/>
    <w:rsid w:val="002F48A6"/>
    <w:rsid w:val="00345F88"/>
    <w:rsid w:val="00346BB2"/>
    <w:rsid w:val="00380CE8"/>
    <w:rsid w:val="00395BC4"/>
    <w:rsid w:val="003A1454"/>
    <w:rsid w:val="003A1B55"/>
    <w:rsid w:val="003B7AD9"/>
    <w:rsid w:val="003E584D"/>
    <w:rsid w:val="003F6C61"/>
    <w:rsid w:val="00402FFE"/>
    <w:rsid w:val="00412A18"/>
    <w:rsid w:val="004130EA"/>
    <w:rsid w:val="00426AB5"/>
    <w:rsid w:val="004274E2"/>
    <w:rsid w:val="00427651"/>
    <w:rsid w:val="004300A0"/>
    <w:rsid w:val="004303F1"/>
    <w:rsid w:val="00440FA3"/>
    <w:rsid w:val="0044207A"/>
    <w:rsid w:val="00443018"/>
    <w:rsid w:val="00483AEE"/>
    <w:rsid w:val="00484CA7"/>
    <w:rsid w:val="004963DE"/>
    <w:rsid w:val="00497F29"/>
    <w:rsid w:val="004A09EF"/>
    <w:rsid w:val="004C1180"/>
    <w:rsid w:val="004E2044"/>
    <w:rsid w:val="004F0AC1"/>
    <w:rsid w:val="005067E4"/>
    <w:rsid w:val="00595129"/>
    <w:rsid w:val="005A1F7C"/>
    <w:rsid w:val="005D2D80"/>
    <w:rsid w:val="005F0830"/>
    <w:rsid w:val="005F54C9"/>
    <w:rsid w:val="00603EDC"/>
    <w:rsid w:val="00634102"/>
    <w:rsid w:val="00654FAF"/>
    <w:rsid w:val="00655733"/>
    <w:rsid w:val="00657C4F"/>
    <w:rsid w:val="00661F52"/>
    <w:rsid w:val="00664791"/>
    <w:rsid w:val="006B691D"/>
    <w:rsid w:val="006C5B6C"/>
    <w:rsid w:val="006D4933"/>
    <w:rsid w:val="006D64D6"/>
    <w:rsid w:val="006E410F"/>
    <w:rsid w:val="007043B4"/>
    <w:rsid w:val="007115ED"/>
    <w:rsid w:val="007149C7"/>
    <w:rsid w:val="00720CC2"/>
    <w:rsid w:val="0072660E"/>
    <w:rsid w:val="00740819"/>
    <w:rsid w:val="007444D0"/>
    <w:rsid w:val="0075417E"/>
    <w:rsid w:val="00766006"/>
    <w:rsid w:val="00790957"/>
    <w:rsid w:val="00791FA7"/>
    <w:rsid w:val="007A4C78"/>
    <w:rsid w:val="007B624F"/>
    <w:rsid w:val="007E590D"/>
    <w:rsid w:val="007E5CA0"/>
    <w:rsid w:val="00800B48"/>
    <w:rsid w:val="00804AFA"/>
    <w:rsid w:val="00813445"/>
    <w:rsid w:val="00827316"/>
    <w:rsid w:val="00827712"/>
    <w:rsid w:val="008671FA"/>
    <w:rsid w:val="008A1901"/>
    <w:rsid w:val="008C7B84"/>
    <w:rsid w:val="009609E8"/>
    <w:rsid w:val="00961E2C"/>
    <w:rsid w:val="00975E90"/>
    <w:rsid w:val="009D4426"/>
    <w:rsid w:val="00A21157"/>
    <w:rsid w:val="00A26CBE"/>
    <w:rsid w:val="00A27328"/>
    <w:rsid w:val="00A35E4C"/>
    <w:rsid w:val="00A37371"/>
    <w:rsid w:val="00A403AD"/>
    <w:rsid w:val="00A427EE"/>
    <w:rsid w:val="00A42CE4"/>
    <w:rsid w:val="00A44C30"/>
    <w:rsid w:val="00A4731C"/>
    <w:rsid w:val="00A91CE0"/>
    <w:rsid w:val="00A938B8"/>
    <w:rsid w:val="00AE364F"/>
    <w:rsid w:val="00AE4DAF"/>
    <w:rsid w:val="00AE5468"/>
    <w:rsid w:val="00AF42B7"/>
    <w:rsid w:val="00AF653E"/>
    <w:rsid w:val="00B33C6B"/>
    <w:rsid w:val="00B346C4"/>
    <w:rsid w:val="00B45412"/>
    <w:rsid w:val="00B47FA4"/>
    <w:rsid w:val="00B56CB3"/>
    <w:rsid w:val="00B6211E"/>
    <w:rsid w:val="00B6438B"/>
    <w:rsid w:val="00B83E26"/>
    <w:rsid w:val="00B83F51"/>
    <w:rsid w:val="00BA00D5"/>
    <w:rsid w:val="00BC2773"/>
    <w:rsid w:val="00C11B4B"/>
    <w:rsid w:val="00C152F1"/>
    <w:rsid w:val="00C6205B"/>
    <w:rsid w:val="00C706F5"/>
    <w:rsid w:val="00C8658A"/>
    <w:rsid w:val="00C877C1"/>
    <w:rsid w:val="00CA6EA0"/>
    <w:rsid w:val="00CD7120"/>
    <w:rsid w:val="00CE61EF"/>
    <w:rsid w:val="00CF671E"/>
    <w:rsid w:val="00D11B34"/>
    <w:rsid w:val="00D33F28"/>
    <w:rsid w:val="00D667CC"/>
    <w:rsid w:val="00D74EC4"/>
    <w:rsid w:val="00DA1344"/>
    <w:rsid w:val="00DD19E7"/>
    <w:rsid w:val="00DD7207"/>
    <w:rsid w:val="00E00234"/>
    <w:rsid w:val="00E02292"/>
    <w:rsid w:val="00E12123"/>
    <w:rsid w:val="00E166A6"/>
    <w:rsid w:val="00E32E2B"/>
    <w:rsid w:val="00E54E72"/>
    <w:rsid w:val="00E65627"/>
    <w:rsid w:val="00E671B4"/>
    <w:rsid w:val="00E83505"/>
    <w:rsid w:val="00EA3488"/>
    <w:rsid w:val="00EB6FD4"/>
    <w:rsid w:val="00EB7501"/>
    <w:rsid w:val="00EC1780"/>
    <w:rsid w:val="00EC2D77"/>
    <w:rsid w:val="00EE046A"/>
    <w:rsid w:val="00F46D3A"/>
    <w:rsid w:val="00F7067F"/>
    <w:rsid w:val="00F823F9"/>
    <w:rsid w:val="00F872A2"/>
    <w:rsid w:val="00F90A5C"/>
    <w:rsid w:val="00F971FD"/>
    <w:rsid w:val="00FA04FF"/>
    <w:rsid w:val="00FA1596"/>
    <w:rsid w:val="00FB5A28"/>
    <w:rsid w:val="00FC6A52"/>
    <w:rsid w:val="00FC6F31"/>
    <w:rsid w:val="00FD4C5E"/>
    <w:rsid w:val="00FE16B7"/>
    <w:rsid w:val="00FE1B0D"/>
    <w:rsid w:val="00FF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FA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270</TotalTime>
  <Pages>1</Pages>
  <Words>312</Words>
  <Characters>1780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4</cp:revision>
  <dcterms:created xsi:type="dcterms:W3CDTF">2016-11-02T09:53:00Z</dcterms:created>
  <dcterms:modified xsi:type="dcterms:W3CDTF">2016-11-05T19:00:00Z</dcterms:modified>
</cp:coreProperties>
</file>