
<file path=[Content_Types].xml><?xml version="1.0" encoding="utf-8"?>
<Types xmlns="http://schemas.openxmlformats.org/package/2006/content-types"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BC8" w:rsidRDefault="004E6BC8" w:rsidP="009B5438">
      <w:pPr>
        <w:pStyle w:val="21"/>
        <w:spacing w:line="240" w:lineRule="auto"/>
        <w:jc w:val="both"/>
        <w:rPr>
          <w:rFonts w:ascii="Arial" w:eastAsia="Times New Roman" w:hAnsi="Arial" w:cs="Arial"/>
          <w:b/>
          <w:bCs/>
          <w:iCs/>
          <w:color w:val="auto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b/>
          <w:bCs/>
          <w:iCs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1949450</wp:posOffset>
                </wp:positionH>
                <wp:positionV relativeFrom="paragraph">
                  <wp:posOffset>3810</wp:posOffset>
                </wp:positionV>
                <wp:extent cx="4817110" cy="270510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7110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5A0" w:rsidRPr="001F6174" w:rsidRDefault="00F115A0" w:rsidP="00F115A0">
                            <w:pPr>
                              <w:pStyle w:val="21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</w:pPr>
                            <w:r w:rsidRPr="001F61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 xml:space="preserve">Что такое работа в </w:t>
                            </w:r>
                            <w:r w:rsidR="00A8388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ПАО «Россети»</w:t>
                            </w:r>
                            <w:r w:rsidRPr="001F61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?</w:t>
                            </w:r>
                          </w:p>
                          <w:p w:rsidR="00F115A0" w:rsidRPr="001F6174" w:rsidRDefault="00F115A0" w:rsidP="001F6174">
                            <w:pPr>
                              <w:pStyle w:val="21"/>
                              <w:spacing w:line="240" w:lineRule="auto"/>
                              <w:ind w:firstLine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1F6174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Прежде всего, это выполнение задач, имеющих стратегическую важность для страны. </w:t>
                            </w:r>
                          </w:p>
                          <w:p w:rsidR="001F6174" w:rsidRPr="001F6174" w:rsidRDefault="00F115A0" w:rsidP="001F6174">
                            <w:pPr>
                              <w:pStyle w:val="21"/>
                              <w:spacing w:line="240" w:lineRule="auto"/>
                              <w:ind w:firstLine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1F6174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ПАО «</w:t>
                            </w:r>
                            <w:r w:rsidR="00A8388A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Россети</w:t>
                            </w:r>
                            <w:r w:rsidRPr="001F6174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» – это основа, прочный каркас экономики государства. От надежной работы компании зависит стабильное электроснабжение регионов России. Но не только значимостью этих задач можно гордиться. Наш коллектив объединяет 22 тысячи сотрудников, работающих в различных подразделениях и регионах. Все мы разные, но у нас есть одно общее – приверженность своему делу и отрасли. </w:t>
                            </w:r>
                          </w:p>
                          <w:p w:rsidR="00F115A0" w:rsidRPr="001F6174" w:rsidRDefault="00F115A0" w:rsidP="001F6174">
                            <w:pPr>
                              <w:pStyle w:val="21"/>
                              <w:spacing w:line="240" w:lineRule="auto"/>
                              <w:ind w:firstLine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1F6174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В компании немало трудовых династий, в которых верность делу и профессии передается из поколения к поколению. </w:t>
                            </w:r>
                          </w:p>
                          <w:p w:rsidR="004E6BC8" w:rsidRPr="00980D8E" w:rsidRDefault="00F115A0" w:rsidP="00980D8E">
                            <w:pPr>
                              <w:pStyle w:val="21"/>
                              <w:spacing w:line="240" w:lineRule="auto"/>
                              <w:ind w:firstLine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1F6174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У </w:t>
                            </w:r>
                            <w:r w:rsidR="00A8388A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нас</w:t>
                            </w:r>
                            <w:r w:rsidRPr="001F6174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сложилась устойчивая репутация социально ответственной компании, которая заботится о сотрудниках, открывает новые возможности для каждого, кто хочет добросовестно выполнять свои трудовые обязанности, повышать свое мастерство, расти и развиваться в команде единомышленников.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left:0;text-align:left;margin-left:153.5pt;margin-top:.3pt;width:379.3pt;height:21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" filled="f" stroked="f" strokeweight="1pt">
                <v:textbox>
                  <w:txbxContent>
                    <w:p w:rsidR="00F115A0" w:rsidRPr="001F6174" w:rsidRDefault="00F115A0" w:rsidP="00F115A0">
                      <w:pPr>
                        <w:pStyle w:val="21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auto"/>
                          <w:sz w:val="22"/>
                          <w:szCs w:val="22"/>
                          <w:u w:val="single"/>
                          <w:shd w:val="clear" w:color="auto" w:fill="FFFFFF"/>
                        </w:rPr>
                      </w:pPr>
                      <w:r w:rsidRPr="001F6174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auto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 xml:space="preserve">Что такое работа в </w:t>
                      </w:r>
                      <w:r w:rsidR="00A8388A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auto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ПАО «Россети»</w:t>
                      </w:r>
                      <w:r w:rsidRPr="001F6174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auto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?</w:t>
                      </w:r>
                    </w:p>
                    <w:p w:rsidR="00F115A0" w:rsidRPr="001F6174" w:rsidRDefault="00F115A0" w:rsidP="001F6174">
                      <w:pPr>
                        <w:pStyle w:val="21"/>
                        <w:spacing w:line="240" w:lineRule="auto"/>
                        <w:ind w:firstLine="426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1F6174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Прежде всего, это выполнение задач, имеющих стратегическую важность для страны. </w:t>
                      </w:r>
                    </w:p>
                    <w:p w:rsidR="001F6174" w:rsidRPr="001F6174" w:rsidRDefault="00F115A0" w:rsidP="001F6174">
                      <w:pPr>
                        <w:pStyle w:val="21"/>
                        <w:spacing w:line="240" w:lineRule="auto"/>
                        <w:ind w:firstLine="426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1F6174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ПАО «</w:t>
                      </w:r>
                      <w:r w:rsidR="00A8388A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Россети</w:t>
                      </w:r>
                      <w:r w:rsidRPr="001F6174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» – это основа, прочный каркас экономики государства. От надежной работы компании зависит стабильное электроснабжение регионов России. Но не только значимостью этих задач можно гордиться. Наш коллектив объединяет 22 тысячи сотрудников, работающих в различных подразделениях и регионах. Все мы разные, но у нас есть одно общее – приверженность своему делу и отрасли. </w:t>
                      </w:r>
                    </w:p>
                    <w:p w:rsidR="00F115A0" w:rsidRPr="001F6174" w:rsidRDefault="00F115A0" w:rsidP="001F6174">
                      <w:pPr>
                        <w:pStyle w:val="21"/>
                        <w:spacing w:line="240" w:lineRule="auto"/>
                        <w:ind w:firstLine="426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1F6174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В компании немало трудовых династий, в которых верность делу и профессии передается из поколения к поколению. </w:t>
                      </w:r>
                    </w:p>
                    <w:p w:rsidR="004E6BC8" w:rsidRPr="00980D8E" w:rsidRDefault="00F115A0" w:rsidP="00980D8E">
                      <w:pPr>
                        <w:pStyle w:val="21"/>
                        <w:spacing w:line="240" w:lineRule="auto"/>
                        <w:ind w:firstLine="426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1F6174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У </w:t>
                      </w:r>
                      <w:r w:rsidR="00A8388A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нас</w:t>
                      </w:r>
                      <w:r w:rsidRPr="001F6174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сложилась устойчивая репутация социально ответственной компании, которая заботится о сотрудниках, открывает новые возможности для каждого, кто хочет добросовестно выполнять свои трудовые обязанности, повышать свое мастерство, расти и развиваться в команде единомышленников.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E6BC8" w:rsidRDefault="00A8388A" w:rsidP="009B5438">
      <w:pPr>
        <w:pStyle w:val="21"/>
        <w:spacing w:line="240" w:lineRule="auto"/>
        <w:jc w:val="both"/>
        <w:rPr>
          <w:rFonts w:ascii="Arial" w:eastAsia="Times New Roman" w:hAnsi="Arial" w:cs="Arial"/>
          <w:b/>
          <w:bCs/>
          <w:iCs/>
          <w:color w:val="auto"/>
          <w:sz w:val="24"/>
          <w:szCs w:val="24"/>
          <w:shd w:val="clear" w:color="auto" w:fill="FFFFFF"/>
        </w:rPr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860096E" wp14:editId="07568A8B">
                <wp:simplePos x="0" y="0"/>
                <wp:positionH relativeFrom="margin">
                  <wp:posOffset>116840</wp:posOffset>
                </wp:positionH>
                <wp:positionV relativeFrom="paragraph">
                  <wp:posOffset>162560</wp:posOffset>
                </wp:positionV>
                <wp:extent cx="1540510" cy="377190"/>
                <wp:effectExtent l="0" t="0" r="2540" b="3810"/>
                <wp:wrapSquare wrapText="bothSides"/>
                <wp:docPr id="327" name="Group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0510" cy="377190"/>
                          <a:chOff x="0" y="0"/>
                          <a:chExt cx="1540820" cy="377216"/>
                        </a:xfrm>
                      </wpg:grpSpPr>
                      <wps:wsp>
                        <wps:cNvPr id="19" name="Shape 19"/>
                        <wps:cNvSpPr/>
                        <wps:spPr>
                          <a:xfrm>
                            <a:off x="446723" y="272473"/>
                            <a:ext cx="69553" cy="8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3" h="87584">
                                <a:moveTo>
                                  <a:pt x="0" y="0"/>
                                </a:moveTo>
                                <a:lnTo>
                                  <a:pt x="13735" y="0"/>
                                </a:lnTo>
                                <a:lnTo>
                                  <a:pt x="26081" y="28689"/>
                                </a:lnTo>
                                <a:lnTo>
                                  <a:pt x="34648" y="49834"/>
                                </a:lnTo>
                                <a:lnTo>
                                  <a:pt x="35151" y="49834"/>
                                </a:lnTo>
                                <a:lnTo>
                                  <a:pt x="43593" y="28565"/>
                                </a:lnTo>
                                <a:lnTo>
                                  <a:pt x="55692" y="0"/>
                                </a:lnTo>
                                <a:lnTo>
                                  <a:pt x="69553" y="0"/>
                                </a:lnTo>
                                <a:lnTo>
                                  <a:pt x="69553" y="87584"/>
                                </a:lnTo>
                                <a:lnTo>
                                  <a:pt x="55188" y="87584"/>
                                </a:lnTo>
                                <a:lnTo>
                                  <a:pt x="55188" y="36367"/>
                                </a:lnTo>
                                <a:lnTo>
                                  <a:pt x="54686" y="36367"/>
                                </a:lnTo>
                                <a:lnTo>
                                  <a:pt x="48257" y="52724"/>
                                </a:lnTo>
                                <a:lnTo>
                                  <a:pt x="39943" y="71854"/>
                                </a:lnTo>
                                <a:lnTo>
                                  <a:pt x="29737" y="71854"/>
                                </a:lnTo>
                                <a:lnTo>
                                  <a:pt x="21168" y="52098"/>
                                </a:lnTo>
                                <a:lnTo>
                                  <a:pt x="14867" y="36239"/>
                                </a:lnTo>
                                <a:lnTo>
                                  <a:pt x="14362" y="36367"/>
                                </a:lnTo>
                                <a:lnTo>
                                  <a:pt x="14362" y="87584"/>
                                </a:lnTo>
                                <a:lnTo>
                                  <a:pt x="0" y="87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28421" y="271845"/>
                            <a:ext cx="52664" cy="8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64" h="88968">
                                <a:moveTo>
                                  <a:pt x="26457" y="0"/>
                                </a:moveTo>
                                <a:cubicBezTo>
                                  <a:pt x="31666" y="0"/>
                                  <a:pt x="35949" y="816"/>
                                  <a:pt x="39310" y="2454"/>
                                </a:cubicBezTo>
                                <a:cubicBezTo>
                                  <a:pt x="42668" y="4090"/>
                                  <a:pt x="45337" y="6228"/>
                                  <a:pt x="47310" y="8869"/>
                                </a:cubicBezTo>
                                <a:cubicBezTo>
                                  <a:pt x="49284" y="11514"/>
                                  <a:pt x="50672" y="14514"/>
                                  <a:pt x="51469" y="17869"/>
                                </a:cubicBezTo>
                                <a:cubicBezTo>
                                  <a:pt x="52266" y="21225"/>
                                  <a:pt x="52664" y="24582"/>
                                  <a:pt x="52664" y="27935"/>
                                </a:cubicBezTo>
                                <a:lnTo>
                                  <a:pt x="52664" y="60779"/>
                                </a:lnTo>
                                <a:cubicBezTo>
                                  <a:pt x="52664" y="64723"/>
                                  <a:pt x="52142" y="68395"/>
                                  <a:pt x="51091" y="71791"/>
                                </a:cubicBezTo>
                                <a:cubicBezTo>
                                  <a:pt x="50040" y="75189"/>
                                  <a:pt x="48426" y="78170"/>
                                  <a:pt x="46239" y="80725"/>
                                </a:cubicBezTo>
                                <a:cubicBezTo>
                                  <a:pt x="44055" y="83282"/>
                                  <a:pt x="41263" y="85297"/>
                                  <a:pt x="37863" y="86764"/>
                                </a:cubicBezTo>
                                <a:cubicBezTo>
                                  <a:pt x="34460" y="88231"/>
                                  <a:pt x="30447" y="88968"/>
                                  <a:pt x="25829" y="88968"/>
                                </a:cubicBezTo>
                                <a:cubicBezTo>
                                  <a:pt x="19026" y="88968"/>
                                  <a:pt x="13353" y="87210"/>
                                  <a:pt x="8821" y="83697"/>
                                </a:cubicBezTo>
                                <a:cubicBezTo>
                                  <a:pt x="4283" y="80184"/>
                                  <a:pt x="1340" y="75270"/>
                                  <a:pt x="0" y="68957"/>
                                </a:cubicBezTo>
                                <a:lnTo>
                                  <a:pt x="13861" y="64679"/>
                                </a:lnTo>
                                <a:cubicBezTo>
                                  <a:pt x="14445" y="67952"/>
                                  <a:pt x="15814" y="70553"/>
                                  <a:pt x="17955" y="72483"/>
                                </a:cubicBezTo>
                                <a:cubicBezTo>
                                  <a:pt x="20098" y="74413"/>
                                  <a:pt x="22721" y="75379"/>
                                  <a:pt x="25829" y="75379"/>
                                </a:cubicBezTo>
                                <a:cubicBezTo>
                                  <a:pt x="28180" y="75379"/>
                                  <a:pt x="30152" y="74959"/>
                                  <a:pt x="31751" y="74123"/>
                                </a:cubicBezTo>
                                <a:cubicBezTo>
                                  <a:pt x="33345" y="73292"/>
                                  <a:pt x="34605" y="72181"/>
                                  <a:pt x="35531" y="70806"/>
                                </a:cubicBezTo>
                                <a:cubicBezTo>
                                  <a:pt x="36453" y="69431"/>
                                  <a:pt x="37127" y="67843"/>
                                  <a:pt x="37549" y="66050"/>
                                </a:cubicBezTo>
                                <a:cubicBezTo>
                                  <a:pt x="37967" y="64253"/>
                                  <a:pt x="38176" y="62437"/>
                                  <a:pt x="38176" y="60598"/>
                                </a:cubicBezTo>
                                <a:lnTo>
                                  <a:pt x="38176" y="49956"/>
                                </a:lnTo>
                                <a:lnTo>
                                  <a:pt x="15875" y="49956"/>
                                </a:lnTo>
                                <a:lnTo>
                                  <a:pt x="15875" y="36869"/>
                                </a:lnTo>
                                <a:lnTo>
                                  <a:pt x="38176" y="36869"/>
                                </a:lnTo>
                                <a:lnTo>
                                  <a:pt x="38176" y="27308"/>
                                </a:lnTo>
                                <a:cubicBezTo>
                                  <a:pt x="38176" y="25629"/>
                                  <a:pt x="38028" y="23971"/>
                                  <a:pt x="37737" y="22334"/>
                                </a:cubicBezTo>
                                <a:cubicBezTo>
                                  <a:pt x="37439" y="20697"/>
                                  <a:pt x="36851" y="19235"/>
                                  <a:pt x="35969" y="17932"/>
                                </a:cubicBezTo>
                                <a:cubicBezTo>
                                  <a:pt x="35089" y="16633"/>
                                  <a:pt x="33872" y="15584"/>
                                  <a:pt x="32320" y="14784"/>
                                </a:cubicBezTo>
                                <a:cubicBezTo>
                                  <a:pt x="30760" y="13987"/>
                                  <a:pt x="28769" y="13590"/>
                                  <a:pt x="26333" y="13590"/>
                                </a:cubicBezTo>
                                <a:cubicBezTo>
                                  <a:pt x="24484" y="13590"/>
                                  <a:pt x="22845" y="13904"/>
                                  <a:pt x="21417" y="14535"/>
                                </a:cubicBezTo>
                                <a:cubicBezTo>
                                  <a:pt x="19988" y="15161"/>
                                  <a:pt x="18752" y="15981"/>
                                  <a:pt x="17701" y="16986"/>
                                </a:cubicBezTo>
                                <a:cubicBezTo>
                                  <a:pt x="16650" y="17995"/>
                                  <a:pt x="15789" y="19150"/>
                                  <a:pt x="15120" y="20450"/>
                                </a:cubicBezTo>
                                <a:cubicBezTo>
                                  <a:pt x="14445" y="21751"/>
                                  <a:pt x="13985" y="23070"/>
                                  <a:pt x="13732" y="24414"/>
                                </a:cubicBezTo>
                                <a:lnTo>
                                  <a:pt x="124" y="20007"/>
                                </a:lnTo>
                                <a:cubicBezTo>
                                  <a:pt x="797" y="17155"/>
                                  <a:pt x="1844" y="14514"/>
                                  <a:pt x="3276" y="12082"/>
                                </a:cubicBezTo>
                                <a:cubicBezTo>
                                  <a:pt x="4702" y="9648"/>
                                  <a:pt x="6529" y="7531"/>
                                  <a:pt x="8756" y="5726"/>
                                </a:cubicBezTo>
                                <a:cubicBezTo>
                                  <a:pt x="10982" y="3925"/>
                                  <a:pt x="13563" y="2517"/>
                                  <a:pt x="16507" y="1511"/>
                                </a:cubicBezTo>
                                <a:cubicBezTo>
                                  <a:pt x="19445" y="502"/>
                                  <a:pt x="22762" y="0"/>
                                  <a:pt x="264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94793" y="271845"/>
                            <a:ext cx="52918" cy="8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8" h="88968">
                                <a:moveTo>
                                  <a:pt x="26965" y="0"/>
                                </a:moveTo>
                                <a:cubicBezTo>
                                  <a:pt x="34021" y="0"/>
                                  <a:pt x="39755" y="1845"/>
                                  <a:pt x="44162" y="5536"/>
                                </a:cubicBezTo>
                                <a:cubicBezTo>
                                  <a:pt x="48572" y="9226"/>
                                  <a:pt x="51490" y="13842"/>
                                  <a:pt x="52918" y="19379"/>
                                </a:cubicBezTo>
                                <a:lnTo>
                                  <a:pt x="39186" y="23910"/>
                                </a:lnTo>
                                <a:cubicBezTo>
                                  <a:pt x="38933" y="22652"/>
                                  <a:pt x="38515" y="21434"/>
                                  <a:pt x="37926" y="20259"/>
                                </a:cubicBezTo>
                                <a:cubicBezTo>
                                  <a:pt x="37339" y="19087"/>
                                  <a:pt x="36542" y="18016"/>
                                  <a:pt x="35532" y="17051"/>
                                </a:cubicBezTo>
                                <a:cubicBezTo>
                                  <a:pt x="34525" y="16087"/>
                                  <a:pt x="33305" y="15310"/>
                                  <a:pt x="31876" y="14723"/>
                                </a:cubicBezTo>
                                <a:cubicBezTo>
                                  <a:pt x="30447" y="14136"/>
                                  <a:pt x="28812" y="13842"/>
                                  <a:pt x="26965" y="13842"/>
                                </a:cubicBezTo>
                                <a:cubicBezTo>
                                  <a:pt x="24779" y="13842"/>
                                  <a:pt x="22910" y="14222"/>
                                  <a:pt x="21357" y="14973"/>
                                </a:cubicBezTo>
                                <a:cubicBezTo>
                                  <a:pt x="19804" y="15728"/>
                                  <a:pt x="18522" y="16718"/>
                                  <a:pt x="17512" y="17932"/>
                                </a:cubicBezTo>
                                <a:cubicBezTo>
                                  <a:pt x="16506" y="19150"/>
                                  <a:pt x="15749" y="20514"/>
                                  <a:pt x="15246" y="22020"/>
                                </a:cubicBezTo>
                                <a:cubicBezTo>
                                  <a:pt x="14743" y="23532"/>
                                  <a:pt x="14489" y="25039"/>
                                  <a:pt x="14489" y="26551"/>
                                </a:cubicBezTo>
                                <a:lnTo>
                                  <a:pt x="14489" y="61406"/>
                                </a:lnTo>
                                <a:cubicBezTo>
                                  <a:pt x="14489" y="63255"/>
                                  <a:pt x="14743" y="65018"/>
                                  <a:pt x="15246" y="66694"/>
                                </a:cubicBezTo>
                                <a:cubicBezTo>
                                  <a:pt x="15749" y="68374"/>
                                  <a:pt x="16527" y="69837"/>
                                  <a:pt x="17577" y="71097"/>
                                </a:cubicBezTo>
                                <a:cubicBezTo>
                                  <a:pt x="18627" y="72354"/>
                                  <a:pt x="19928" y="73344"/>
                                  <a:pt x="21481" y="74056"/>
                                </a:cubicBezTo>
                                <a:cubicBezTo>
                                  <a:pt x="23037" y="74767"/>
                                  <a:pt x="24863" y="75124"/>
                                  <a:pt x="26965" y="75124"/>
                                </a:cubicBezTo>
                                <a:cubicBezTo>
                                  <a:pt x="30074" y="75124"/>
                                  <a:pt x="32718" y="74243"/>
                                  <a:pt x="34903" y="72483"/>
                                </a:cubicBezTo>
                                <a:cubicBezTo>
                                  <a:pt x="37085" y="70723"/>
                                  <a:pt x="38472" y="68289"/>
                                  <a:pt x="39059" y="65183"/>
                                </a:cubicBezTo>
                                <a:lnTo>
                                  <a:pt x="52795" y="69588"/>
                                </a:lnTo>
                                <a:cubicBezTo>
                                  <a:pt x="51365" y="75711"/>
                                  <a:pt x="48341" y="80471"/>
                                  <a:pt x="43724" y="83870"/>
                                </a:cubicBezTo>
                                <a:cubicBezTo>
                                  <a:pt x="39104" y="87267"/>
                                  <a:pt x="33514" y="88968"/>
                                  <a:pt x="26965" y="88968"/>
                                </a:cubicBezTo>
                                <a:cubicBezTo>
                                  <a:pt x="22428" y="88968"/>
                                  <a:pt x="18478" y="88253"/>
                                  <a:pt x="15121" y="86830"/>
                                </a:cubicBezTo>
                                <a:cubicBezTo>
                                  <a:pt x="11760" y="85403"/>
                                  <a:pt x="8945" y="83431"/>
                                  <a:pt x="6679" y="80915"/>
                                </a:cubicBezTo>
                                <a:cubicBezTo>
                                  <a:pt x="4408" y="78398"/>
                                  <a:pt x="2731" y="75439"/>
                                  <a:pt x="1638" y="72042"/>
                                </a:cubicBezTo>
                                <a:cubicBezTo>
                                  <a:pt x="543" y="68643"/>
                                  <a:pt x="0" y="64978"/>
                                  <a:pt x="0" y="61032"/>
                                </a:cubicBezTo>
                                <a:lnTo>
                                  <a:pt x="0" y="27056"/>
                                </a:lnTo>
                                <a:cubicBezTo>
                                  <a:pt x="0" y="23617"/>
                                  <a:pt x="543" y="20259"/>
                                  <a:pt x="1638" y="16986"/>
                                </a:cubicBezTo>
                                <a:cubicBezTo>
                                  <a:pt x="2731" y="13714"/>
                                  <a:pt x="4388" y="10823"/>
                                  <a:pt x="6614" y="8308"/>
                                </a:cubicBezTo>
                                <a:cubicBezTo>
                                  <a:pt x="8841" y="5789"/>
                                  <a:pt x="11634" y="3775"/>
                                  <a:pt x="14997" y="2264"/>
                                </a:cubicBezTo>
                                <a:cubicBezTo>
                                  <a:pt x="18353" y="757"/>
                                  <a:pt x="22344" y="0"/>
                                  <a:pt x="269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88657" y="271845"/>
                            <a:ext cx="52919" cy="8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9" h="88968">
                                <a:moveTo>
                                  <a:pt x="26964" y="0"/>
                                </a:moveTo>
                                <a:cubicBezTo>
                                  <a:pt x="34023" y="0"/>
                                  <a:pt x="39755" y="1845"/>
                                  <a:pt x="44162" y="5536"/>
                                </a:cubicBezTo>
                                <a:cubicBezTo>
                                  <a:pt x="48571" y="9226"/>
                                  <a:pt x="51490" y="13842"/>
                                  <a:pt x="52919" y="19379"/>
                                </a:cubicBezTo>
                                <a:lnTo>
                                  <a:pt x="39186" y="23910"/>
                                </a:lnTo>
                                <a:cubicBezTo>
                                  <a:pt x="38932" y="22652"/>
                                  <a:pt x="38515" y="21434"/>
                                  <a:pt x="37926" y="20259"/>
                                </a:cubicBezTo>
                                <a:cubicBezTo>
                                  <a:pt x="37338" y="19087"/>
                                  <a:pt x="36542" y="18016"/>
                                  <a:pt x="35531" y="17051"/>
                                </a:cubicBezTo>
                                <a:cubicBezTo>
                                  <a:pt x="34525" y="16087"/>
                                  <a:pt x="33304" y="15310"/>
                                  <a:pt x="31876" y="14723"/>
                                </a:cubicBezTo>
                                <a:cubicBezTo>
                                  <a:pt x="30448" y="14136"/>
                                  <a:pt x="28812" y="13842"/>
                                  <a:pt x="26964" y="13842"/>
                                </a:cubicBezTo>
                                <a:cubicBezTo>
                                  <a:pt x="24779" y="13842"/>
                                  <a:pt x="22910" y="14222"/>
                                  <a:pt x="21357" y="14973"/>
                                </a:cubicBezTo>
                                <a:cubicBezTo>
                                  <a:pt x="19804" y="15728"/>
                                  <a:pt x="18522" y="16718"/>
                                  <a:pt x="17512" y="17932"/>
                                </a:cubicBezTo>
                                <a:cubicBezTo>
                                  <a:pt x="16506" y="19150"/>
                                  <a:pt x="15749" y="20514"/>
                                  <a:pt x="15247" y="22020"/>
                                </a:cubicBezTo>
                                <a:cubicBezTo>
                                  <a:pt x="14743" y="23532"/>
                                  <a:pt x="14489" y="25039"/>
                                  <a:pt x="14489" y="26551"/>
                                </a:cubicBezTo>
                                <a:lnTo>
                                  <a:pt x="14489" y="61406"/>
                                </a:lnTo>
                                <a:cubicBezTo>
                                  <a:pt x="14489" y="63255"/>
                                  <a:pt x="14743" y="65018"/>
                                  <a:pt x="15247" y="66694"/>
                                </a:cubicBezTo>
                                <a:cubicBezTo>
                                  <a:pt x="15749" y="68374"/>
                                  <a:pt x="16527" y="69837"/>
                                  <a:pt x="17578" y="71097"/>
                                </a:cubicBezTo>
                                <a:cubicBezTo>
                                  <a:pt x="18627" y="72354"/>
                                  <a:pt x="19928" y="73344"/>
                                  <a:pt x="21481" y="74056"/>
                                </a:cubicBezTo>
                                <a:cubicBezTo>
                                  <a:pt x="23037" y="74767"/>
                                  <a:pt x="24863" y="75124"/>
                                  <a:pt x="26964" y="75124"/>
                                </a:cubicBezTo>
                                <a:cubicBezTo>
                                  <a:pt x="30074" y="75124"/>
                                  <a:pt x="32718" y="74243"/>
                                  <a:pt x="34903" y="72483"/>
                                </a:cubicBezTo>
                                <a:cubicBezTo>
                                  <a:pt x="37085" y="70723"/>
                                  <a:pt x="38472" y="68289"/>
                                  <a:pt x="39059" y="65183"/>
                                </a:cubicBezTo>
                                <a:lnTo>
                                  <a:pt x="52795" y="69588"/>
                                </a:lnTo>
                                <a:cubicBezTo>
                                  <a:pt x="51366" y="75711"/>
                                  <a:pt x="48340" y="80471"/>
                                  <a:pt x="43724" y="83870"/>
                                </a:cubicBezTo>
                                <a:cubicBezTo>
                                  <a:pt x="39104" y="87267"/>
                                  <a:pt x="33515" y="88968"/>
                                  <a:pt x="26964" y="88968"/>
                                </a:cubicBezTo>
                                <a:cubicBezTo>
                                  <a:pt x="22428" y="88968"/>
                                  <a:pt x="18479" y="88253"/>
                                  <a:pt x="15121" y="86830"/>
                                </a:cubicBezTo>
                                <a:cubicBezTo>
                                  <a:pt x="11761" y="85403"/>
                                  <a:pt x="8945" y="83431"/>
                                  <a:pt x="6679" y="80915"/>
                                </a:cubicBezTo>
                                <a:cubicBezTo>
                                  <a:pt x="4408" y="78398"/>
                                  <a:pt x="2731" y="75439"/>
                                  <a:pt x="1638" y="72042"/>
                                </a:cubicBezTo>
                                <a:cubicBezTo>
                                  <a:pt x="543" y="68643"/>
                                  <a:pt x="0" y="64978"/>
                                  <a:pt x="0" y="61032"/>
                                </a:cubicBezTo>
                                <a:lnTo>
                                  <a:pt x="0" y="27056"/>
                                </a:lnTo>
                                <a:cubicBezTo>
                                  <a:pt x="0" y="23617"/>
                                  <a:pt x="543" y="20259"/>
                                  <a:pt x="1638" y="16986"/>
                                </a:cubicBezTo>
                                <a:cubicBezTo>
                                  <a:pt x="2731" y="13714"/>
                                  <a:pt x="4388" y="10823"/>
                                  <a:pt x="6614" y="8308"/>
                                </a:cubicBezTo>
                                <a:cubicBezTo>
                                  <a:pt x="8841" y="5789"/>
                                  <a:pt x="11634" y="3775"/>
                                  <a:pt x="14997" y="2264"/>
                                </a:cubicBezTo>
                                <a:cubicBezTo>
                                  <a:pt x="18353" y="757"/>
                                  <a:pt x="22344" y="0"/>
                                  <a:pt x="26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754036" y="272472"/>
                            <a:ext cx="48759" cy="87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9" h="87585">
                                <a:moveTo>
                                  <a:pt x="0" y="0"/>
                                </a:moveTo>
                                <a:lnTo>
                                  <a:pt x="48759" y="0"/>
                                </a:lnTo>
                                <a:lnTo>
                                  <a:pt x="48759" y="13340"/>
                                </a:lnTo>
                                <a:lnTo>
                                  <a:pt x="14362" y="13340"/>
                                </a:lnTo>
                                <a:lnTo>
                                  <a:pt x="14362" y="36749"/>
                                </a:lnTo>
                                <a:lnTo>
                                  <a:pt x="43972" y="36749"/>
                                </a:lnTo>
                                <a:lnTo>
                                  <a:pt x="43972" y="49835"/>
                                </a:lnTo>
                                <a:lnTo>
                                  <a:pt x="14362" y="49835"/>
                                </a:lnTo>
                                <a:lnTo>
                                  <a:pt x="14362" y="73995"/>
                                </a:lnTo>
                                <a:lnTo>
                                  <a:pt x="48759" y="73995"/>
                                </a:lnTo>
                                <a:lnTo>
                                  <a:pt x="48759" y="87585"/>
                                </a:lnTo>
                                <a:lnTo>
                                  <a:pt x="0" y="87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815196" y="272472"/>
                            <a:ext cx="26647" cy="8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47" h="87584">
                                <a:moveTo>
                                  <a:pt x="0" y="0"/>
                                </a:moveTo>
                                <a:lnTo>
                                  <a:pt x="26647" y="0"/>
                                </a:lnTo>
                                <a:lnTo>
                                  <a:pt x="26647" y="13398"/>
                                </a:lnTo>
                                <a:lnTo>
                                  <a:pt x="25703" y="13085"/>
                                </a:lnTo>
                                <a:lnTo>
                                  <a:pt x="14362" y="13085"/>
                                </a:lnTo>
                                <a:lnTo>
                                  <a:pt x="14362" y="35991"/>
                                </a:lnTo>
                                <a:lnTo>
                                  <a:pt x="25828" y="35991"/>
                                </a:lnTo>
                                <a:lnTo>
                                  <a:pt x="26647" y="35699"/>
                                </a:lnTo>
                                <a:lnTo>
                                  <a:pt x="26647" y="48449"/>
                                </a:lnTo>
                                <a:lnTo>
                                  <a:pt x="14362" y="48449"/>
                                </a:lnTo>
                                <a:lnTo>
                                  <a:pt x="14362" y="73995"/>
                                </a:lnTo>
                                <a:lnTo>
                                  <a:pt x="26647" y="73995"/>
                                </a:lnTo>
                                <a:lnTo>
                                  <a:pt x="26647" y="87584"/>
                                </a:lnTo>
                                <a:lnTo>
                                  <a:pt x="0" y="87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841843" y="272472"/>
                            <a:ext cx="26395" cy="8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" h="87584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cubicBezTo>
                                  <a:pt x="8504" y="0"/>
                                  <a:pt x="14741" y="2138"/>
                                  <a:pt x="18900" y="6419"/>
                                </a:cubicBezTo>
                                <a:cubicBezTo>
                                  <a:pt x="23059" y="10698"/>
                                  <a:pt x="25135" y="16529"/>
                                  <a:pt x="25135" y="23909"/>
                                </a:cubicBezTo>
                                <a:cubicBezTo>
                                  <a:pt x="25135" y="27601"/>
                                  <a:pt x="24357" y="31002"/>
                                  <a:pt x="22804" y="34101"/>
                                </a:cubicBezTo>
                                <a:cubicBezTo>
                                  <a:pt x="21250" y="37206"/>
                                  <a:pt x="18461" y="39684"/>
                                  <a:pt x="14426" y="41529"/>
                                </a:cubicBezTo>
                                <a:lnTo>
                                  <a:pt x="14426" y="42156"/>
                                </a:lnTo>
                                <a:cubicBezTo>
                                  <a:pt x="16524" y="42832"/>
                                  <a:pt x="18331" y="43815"/>
                                  <a:pt x="19845" y="45116"/>
                                </a:cubicBezTo>
                                <a:cubicBezTo>
                                  <a:pt x="21356" y="46417"/>
                                  <a:pt x="22595" y="47946"/>
                                  <a:pt x="23561" y="49707"/>
                                </a:cubicBezTo>
                                <a:cubicBezTo>
                                  <a:pt x="24529" y="51466"/>
                                  <a:pt x="25239" y="53376"/>
                                  <a:pt x="25703" y="55431"/>
                                </a:cubicBezTo>
                                <a:cubicBezTo>
                                  <a:pt x="26167" y="57489"/>
                                  <a:pt x="26395" y="59565"/>
                                  <a:pt x="26395" y="61662"/>
                                </a:cubicBezTo>
                                <a:cubicBezTo>
                                  <a:pt x="26395" y="70050"/>
                                  <a:pt x="24148" y="76468"/>
                                  <a:pt x="19656" y="80915"/>
                                </a:cubicBezTo>
                                <a:cubicBezTo>
                                  <a:pt x="15159" y="85361"/>
                                  <a:pt x="9132" y="87584"/>
                                  <a:pt x="1577" y="87584"/>
                                </a:cubicBezTo>
                                <a:lnTo>
                                  <a:pt x="0" y="87584"/>
                                </a:lnTo>
                                <a:lnTo>
                                  <a:pt x="0" y="73995"/>
                                </a:lnTo>
                                <a:lnTo>
                                  <a:pt x="441" y="73995"/>
                                </a:lnTo>
                                <a:cubicBezTo>
                                  <a:pt x="2707" y="73995"/>
                                  <a:pt x="4601" y="73658"/>
                                  <a:pt x="6110" y="72982"/>
                                </a:cubicBezTo>
                                <a:cubicBezTo>
                                  <a:pt x="7623" y="72311"/>
                                  <a:pt x="8839" y="71361"/>
                                  <a:pt x="9764" y="70140"/>
                                </a:cubicBezTo>
                                <a:cubicBezTo>
                                  <a:pt x="10687" y="68917"/>
                                  <a:pt x="11339" y="67502"/>
                                  <a:pt x="11717" y="65902"/>
                                </a:cubicBezTo>
                                <a:cubicBezTo>
                                  <a:pt x="12095" y="64300"/>
                                  <a:pt x="12284" y="62612"/>
                                  <a:pt x="12284" y="60844"/>
                                </a:cubicBezTo>
                                <a:cubicBezTo>
                                  <a:pt x="12284" y="57133"/>
                                  <a:pt x="11359" y="54142"/>
                                  <a:pt x="9512" y="51866"/>
                                </a:cubicBezTo>
                                <a:cubicBezTo>
                                  <a:pt x="7664" y="49586"/>
                                  <a:pt x="4601" y="48449"/>
                                  <a:pt x="318" y="48449"/>
                                </a:cubicBezTo>
                                <a:lnTo>
                                  <a:pt x="0" y="48449"/>
                                </a:lnTo>
                                <a:lnTo>
                                  <a:pt x="0" y="35699"/>
                                </a:lnTo>
                                <a:lnTo>
                                  <a:pt x="8191" y="32784"/>
                                </a:lnTo>
                                <a:cubicBezTo>
                                  <a:pt x="10079" y="30645"/>
                                  <a:pt x="11024" y="27854"/>
                                  <a:pt x="11024" y="24413"/>
                                </a:cubicBezTo>
                                <a:cubicBezTo>
                                  <a:pt x="11024" y="20890"/>
                                  <a:pt x="10079" y="18121"/>
                                  <a:pt x="8191" y="16111"/>
                                </a:cubicBezTo>
                                <a:lnTo>
                                  <a:pt x="0" y="13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881908" y="272472"/>
                            <a:ext cx="48761" cy="87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1" h="87585">
                                <a:moveTo>
                                  <a:pt x="0" y="0"/>
                                </a:moveTo>
                                <a:lnTo>
                                  <a:pt x="48761" y="0"/>
                                </a:lnTo>
                                <a:lnTo>
                                  <a:pt x="48761" y="13340"/>
                                </a:lnTo>
                                <a:lnTo>
                                  <a:pt x="14364" y="13340"/>
                                </a:lnTo>
                                <a:lnTo>
                                  <a:pt x="14364" y="36749"/>
                                </a:lnTo>
                                <a:lnTo>
                                  <a:pt x="43973" y="36749"/>
                                </a:lnTo>
                                <a:lnTo>
                                  <a:pt x="43973" y="49835"/>
                                </a:lnTo>
                                <a:lnTo>
                                  <a:pt x="14364" y="49835"/>
                                </a:lnTo>
                                <a:lnTo>
                                  <a:pt x="14364" y="73995"/>
                                </a:lnTo>
                                <a:lnTo>
                                  <a:pt x="48761" y="73995"/>
                                </a:lnTo>
                                <a:lnTo>
                                  <a:pt x="48761" y="87585"/>
                                </a:lnTo>
                                <a:lnTo>
                                  <a:pt x="0" y="87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943067" y="272471"/>
                            <a:ext cx="26713" cy="87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3" h="87585">
                                <a:moveTo>
                                  <a:pt x="0" y="0"/>
                                </a:moveTo>
                                <a:lnTo>
                                  <a:pt x="26458" y="0"/>
                                </a:lnTo>
                                <a:lnTo>
                                  <a:pt x="26713" y="37"/>
                                </a:lnTo>
                                <a:lnTo>
                                  <a:pt x="26713" y="13477"/>
                                </a:lnTo>
                                <a:lnTo>
                                  <a:pt x="26333" y="13340"/>
                                </a:lnTo>
                                <a:lnTo>
                                  <a:pt x="14366" y="13340"/>
                                </a:lnTo>
                                <a:lnTo>
                                  <a:pt x="14366" y="40395"/>
                                </a:lnTo>
                                <a:lnTo>
                                  <a:pt x="26458" y="40395"/>
                                </a:lnTo>
                                <a:lnTo>
                                  <a:pt x="26713" y="40296"/>
                                </a:lnTo>
                                <a:lnTo>
                                  <a:pt x="26713" y="53986"/>
                                </a:lnTo>
                                <a:lnTo>
                                  <a:pt x="14366" y="53986"/>
                                </a:lnTo>
                                <a:lnTo>
                                  <a:pt x="14366" y="87585"/>
                                </a:lnTo>
                                <a:lnTo>
                                  <a:pt x="0" y="87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969780" y="272508"/>
                            <a:ext cx="26585" cy="53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5" h="53948">
                                <a:moveTo>
                                  <a:pt x="0" y="0"/>
                                </a:moveTo>
                                <a:lnTo>
                                  <a:pt x="10837" y="1599"/>
                                </a:lnTo>
                                <a:cubicBezTo>
                                  <a:pt x="14109" y="2692"/>
                                  <a:pt x="16923" y="4350"/>
                                  <a:pt x="19278" y="6574"/>
                                </a:cubicBezTo>
                                <a:cubicBezTo>
                                  <a:pt x="21629" y="8797"/>
                                  <a:pt x="23432" y="11607"/>
                                  <a:pt x="24693" y="15004"/>
                                </a:cubicBezTo>
                                <a:cubicBezTo>
                                  <a:pt x="25953" y="18403"/>
                                  <a:pt x="26585" y="22406"/>
                                  <a:pt x="26585" y="27023"/>
                                </a:cubicBezTo>
                                <a:cubicBezTo>
                                  <a:pt x="26585" y="30792"/>
                                  <a:pt x="26038" y="34318"/>
                                  <a:pt x="24946" y="37592"/>
                                </a:cubicBezTo>
                                <a:cubicBezTo>
                                  <a:pt x="23855" y="40862"/>
                                  <a:pt x="22238" y="43714"/>
                                  <a:pt x="20095" y="46148"/>
                                </a:cubicBezTo>
                                <a:cubicBezTo>
                                  <a:pt x="17954" y="48580"/>
                                  <a:pt x="15244" y="50490"/>
                                  <a:pt x="11967" y="51872"/>
                                </a:cubicBezTo>
                                <a:cubicBezTo>
                                  <a:pt x="8696" y="53258"/>
                                  <a:pt x="4870" y="53948"/>
                                  <a:pt x="503" y="53948"/>
                                </a:cubicBezTo>
                                <a:lnTo>
                                  <a:pt x="0" y="53948"/>
                                </a:lnTo>
                                <a:lnTo>
                                  <a:pt x="0" y="40258"/>
                                </a:lnTo>
                                <a:lnTo>
                                  <a:pt x="9258" y="36663"/>
                                </a:lnTo>
                                <a:cubicBezTo>
                                  <a:pt x="11315" y="34199"/>
                                  <a:pt x="12347" y="30881"/>
                                  <a:pt x="12347" y="26705"/>
                                </a:cubicBezTo>
                                <a:cubicBezTo>
                                  <a:pt x="12347" y="22367"/>
                                  <a:pt x="11295" y="19046"/>
                                  <a:pt x="9197" y="16749"/>
                                </a:cubicBezTo>
                                <a:lnTo>
                                  <a:pt x="0" y="13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007138" y="271896"/>
                            <a:ext cx="26713" cy="88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3" h="88870">
                                <a:moveTo>
                                  <a:pt x="26713" y="0"/>
                                </a:moveTo>
                                <a:lnTo>
                                  <a:pt x="26713" y="13847"/>
                                </a:lnTo>
                                <a:lnTo>
                                  <a:pt x="20855" y="15115"/>
                                </a:lnTo>
                                <a:cubicBezTo>
                                  <a:pt x="19216" y="15999"/>
                                  <a:pt x="17910" y="17093"/>
                                  <a:pt x="16950" y="18396"/>
                                </a:cubicBezTo>
                                <a:cubicBezTo>
                                  <a:pt x="15982" y="19699"/>
                                  <a:pt x="15285" y="21106"/>
                                  <a:pt x="14866" y="22621"/>
                                </a:cubicBezTo>
                                <a:cubicBezTo>
                                  <a:pt x="14449" y="24133"/>
                                  <a:pt x="14239" y="25560"/>
                                  <a:pt x="14239" y="26909"/>
                                </a:cubicBezTo>
                                <a:lnTo>
                                  <a:pt x="14364" y="60447"/>
                                </a:lnTo>
                                <a:cubicBezTo>
                                  <a:pt x="14364" y="64653"/>
                                  <a:pt x="15329" y="68179"/>
                                  <a:pt x="17263" y="71037"/>
                                </a:cubicBezTo>
                                <a:lnTo>
                                  <a:pt x="26713" y="75163"/>
                                </a:lnTo>
                                <a:lnTo>
                                  <a:pt x="26713" y="88870"/>
                                </a:lnTo>
                                <a:lnTo>
                                  <a:pt x="14619" y="86589"/>
                                </a:lnTo>
                                <a:cubicBezTo>
                                  <a:pt x="11171" y="85038"/>
                                  <a:pt x="8379" y="82939"/>
                                  <a:pt x="6236" y="80297"/>
                                </a:cubicBezTo>
                                <a:cubicBezTo>
                                  <a:pt x="4095" y="77657"/>
                                  <a:pt x="2520" y="74593"/>
                                  <a:pt x="1514" y="71109"/>
                                </a:cubicBezTo>
                                <a:cubicBezTo>
                                  <a:pt x="504" y="67628"/>
                                  <a:pt x="0" y="63958"/>
                                  <a:pt x="0" y="60097"/>
                                </a:cubicBezTo>
                                <a:lnTo>
                                  <a:pt x="0" y="27004"/>
                                </a:lnTo>
                                <a:cubicBezTo>
                                  <a:pt x="0" y="23900"/>
                                  <a:pt x="482" y="20756"/>
                                  <a:pt x="1450" y="17567"/>
                                </a:cubicBezTo>
                                <a:cubicBezTo>
                                  <a:pt x="2415" y="14380"/>
                                  <a:pt x="3969" y="11485"/>
                                  <a:pt x="6111" y="8883"/>
                                </a:cubicBezTo>
                                <a:cubicBezTo>
                                  <a:pt x="8252" y="6286"/>
                                  <a:pt x="11027" y="4147"/>
                                  <a:pt x="14428" y="2466"/>
                                </a:cubicBezTo>
                                <a:lnTo>
                                  <a:pt x="26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033850" y="271845"/>
                            <a:ext cx="27088" cy="8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8" h="88968">
                                <a:moveTo>
                                  <a:pt x="252" y="0"/>
                                </a:moveTo>
                                <a:cubicBezTo>
                                  <a:pt x="4869" y="0"/>
                                  <a:pt x="8862" y="796"/>
                                  <a:pt x="12221" y="2393"/>
                                </a:cubicBezTo>
                                <a:cubicBezTo>
                                  <a:pt x="15581" y="3985"/>
                                  <a:pt x="18375" y="6063"/>
                                  <a:pt x="20601" y="8621"/>
                                </a:cubicBezTo>
                                <a:cubicBezTo>
                                  <a:pt x="22823" y="11181"/>
                                  <a:pt x="24461" y="14072"/>
                                  <a:pt x="25512" y="17301"/>
                                </a:cubicBezTo>
                                <a:cubicBezTo>
                                  <a:pt x="26564" y="20533"/>
                                  <a:pt x="27088" y="23782"/>
                                  <a:pt x="27088" y="27054"/>
                                </a:cubicBezTo>
                                <a:lnTo>
                                  <a:pt x="27088" y="61660"/>
                                </a:lnTo>
                                <a:cubicBezTo>
                                  <a:pt x="27088" y="65857"/>
                                  <a:pt x="26439" y="69633"/>
                                  <a:pt x="25135" y="72986"/>
                                </a:cubicBezTo>
                                <a:cubicBezTo>
                                  <a:pt x="23835" y="76343"/>
                                  <a:pt x="21986" y="79214"/>
                                  <a:pt x="19591" y="81606"/>
                                </a:cubicBezTo>
                                <a:cubicBezTo>
                                  <a:pt x="17201" y="83998"/>
                                  <a:pt x="14362" y="85820"/>
                                  <a:pt x="11089" y="87078"/>
                                </a:cubicBezTo>
                                <a:cubicBezTo>
                                  <a:pt x="7811" y="88337"/>
                                  <a:pt x="4198" y="88968"/>
                                  <a:pt x="252" y="88968"/>
                                </a:cubicBezTo>
                                <a:lnTo>
                                  <a:pt x="0" y="88920"/>
                                </a:lnTo>
                                <a:lnTo>
                                  <a:pt x="0" y="75213"/>
                                </a:lnTo>
                                <a:lnTo>
                                  <a:pt x="376" y="75378"/>
                                </a:lnTo>
                                <a:cubicBezTo>
                                  <a:pt x="3653" y="75378"/>
                                  <a:pt x="6488" y="74265"/>
                                  <a:pt x="8882" y="72037"/>
                                </a:cubicBezTo>
                                <a:cubicBezTo>
                                  <a:pt x="11279" y="69810"/>
                                  <a:pt x="12473" y="66762"/>
                                  <a:pt x="12473" y="62894"/>
                                </a:cubicBezTo>
                                <a:lnTo>
                                  <a:pt x="12473" y="26829"/>
                                </a:lnTo>
                                <a:cubicBezTo>
                                  <a:pt x="12473" y="25736"/>
                                  <a:pt x="12286" y="24458"/>
                                  <a:pt x="11907" y="22986"/>
                                </a:cubicBezTo>
                                <a:cubicBezTo>
                                  <a:pt x="11527" y="21515"/>
                                  <a:pt x="10876" y="20103"/>
                                  <a:pt x="9955" y="18759"/>
                                </a:cubicBezTo>
                                <a:cubicBezTo>
                                  <a:pt x="9027" y="17414"/>
                                  <a:pt x="7788" y="16259"/>
                                  <a:pt x="6238" y="15295"/>
                                </a:cubicBezTo>
                                <a:cubicBezTo>
                                  <a:pt x="4679" y="14325"/>
                                  <a:pt x="2687" y="13843"/>
                                  <a:pt x="252" y="13843"/>
                                </a:cubicBezTo>
                                <a:lnTo>
                                  <a:pt x="0" y="13898"/>
                                </a:lnTo>
                                <a:lnTo>
                                  <a:pt x="0" y="51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1074890" y="320797"/>
                            <a:ext cx="37544" cy="12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4" h="12454">
                                <a:moveTo>
                                  <a:pt x="0" y="0"/>
                                </a:moveTo>
                                <a:lnTo>
                                  <a:pt x="37544" y="0"/>
                                </a:lnTo>
                                <a:lnTo>
                                  <a:pt x="37544" y="12454"/>
                                </a:lnTo>
                                <a:lnTo>
                                  <a:pt x="0" y="124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121306" y="271721"/>
                            <a:ext cx="53925" cy="8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25" h="89093">
                                <a:moveTo>
                                  <a:pt x="27844" y="0"/>
                                </a:moveTo>
                                <a:cubicBezTo>
                                  <a:pt x="35992" y="0"/>
                                  <a:pt x="42252" y="1971"/>
                                  <a:pt x="46620" y="5914"/>
                                </a:cubicBezTo>
                                <a:cubicBezTo>
                                  <a:pt x="50988" y="9859"/>
                                  <a:pt x="53169" y="15646"/>
                                  <a:pt x="53169" y="23279"/>
                                </a:cubicBezTo>
                                <a:cubicBezTo>
                                  <a:pt x="53169" y="24706"/>
                                  <a:pt x="53024" y="26342"/>
                                  <a:pt x="52730" y="28184"/>
                                </a:cubicBezTo>
                                <a:cubicBezTo>
                                  <a:pt x="52437" y="30034"/>
                                  <a:pt x="51928" y="31856"/>
                                  <a:pt x="51217" y="33660"/>
                                </a:cubicBezTo>
                                <a:cubicBezTo>
                                  <a:pt x="50504" y="35466"/>
                                  <a:pt x="49493" y="37143"/>
                                  <a:pt x="48193" y="38694"/>
                                </a:cubicBezTo>
                                <a:cubicBezTo>
                                  <a:pt x="46889" y="40248"/>
                                  <a:pt x="45235" y="41444"/>
                                  <a:pt x="43218" y="42281"/>
                                </a:cubicBezTo>
                                <a:lnTo>
                                  <a:pt x="43218" y="42784"/>
                                </a:lnTo>
                                <a:cubicBezTo>
                                  <a:pt x="45314" y="43624"/>
                                  <a:pt x="47058" y="44777"/>
                                  <a:pt x="48447" y="46245"/>
                                </a:cubicBezTo>
                                <a:cubicBezTo>
                                  <a:pt x="49832" y="47712"/>
                                  <a:pt x="50943" y="49369"/>
                                  <a:pt x="51785" y="51214"/>
                                </a:cubicBezTo>
                                <a:cubicBezTo>
                                  <a:pt x="52622" y="53059"/>
                                  <a:pt x="53188" y="54969"/>
                                  <a:pt x="53488" y="56941"/>
                                </a:cubicBezTo>
                                <a:cubicBezTo>
                                  <a:pt x="53781" y="58913"/>
                                  <a:pt x="53925" y="60819"/>
                                  <a:pt x="53925" y="62665"/>
                                </a:cubicBezTo>
                                <a:cubicBezTo>
                                  <a:pt x="53925" y="67028"/>
                                  <a:pt x="53274" y="70847"/>
                                  <a:pt x="51972" y="74115"/>
                                </a:cubicBezTo>
                                <a:cubicBezTo>
                                  <a:pt x="50669" y="77388"/>
                                  <a:pt x="48825" y="80138"/>
                                  <a:pt x="46431" y="82357"/>
                                </a:cubicBezTo>
                                <a:cubicBezTo>
                                  <a:pt x="44035" y="84581"/>
                                  <a:pt x="41181" y="86262"/>
                                  <a:pt x="37863" y="87391"/>
                                </a:cubicBezTo>
                                <a:cubicBezTo>
                                  <a:pt x="34543" y="88525"/>
                                  <a:pt x="30871" y="89093"/>
                                  <a:pt x="26838" y="89093"/>
                                </a:cubicBezTo>
                                <a:cubicBezTo>
                                  <a:pt x="19611" y="89093"/>
                                  <a:pt x="13629" y="87315"/>
                                  <a:pt x="8882" y="83758"/>
                                </a:cubicBezTo>
                                <a:cubicBezTo>
                                  <a:pt x="4136" y="80203"/>
                                  <a:pt x="1178" y="75185"/>
                                  <a:pt x="0" y="68704"/>
                                </a:cubicBezTo>
                                <a:cubicBezTo>
                                  <a:pt x="755" y="68455"/>
                                  <a:pt x="1740" y="68141"/>
                                  <a:pt x="2959" y="67765"/>
                                </a:cubicBezTo>
                                <a:cubicBezTo>
                                  <a:pt x="4175" y="67385"/>
                                  <a:pt x="5460" y="66967"/>
                                  <a:pt x="6806" y="66505"/>
                                </a:cubicBezTo>
                                <a:cubicBezTo>
                                  <a:pt x="8144" y="66042"/>
                                  <a:pt x="9430" y="65604"/>
                                  <a:pt x="10645" y="65182"/>
                                </a:cubicBezTo>
                                <a:cubicBezTo>
                                  <a:pt x="11861" y="64764"/>
                                  <a:pt x="12851" y="64426"/>
                                  <a:pt x="13608" y="64178"/>
                                </a:cubicBezTo>
                                <a:cubicBezTo>
                                  <a:pt x="14280" y="67784"/>
                                  <a:pt x="15831" y="70573"/>
                                  <a:pt x="18271" y="72544"/>
                                </a:cubicBezTo>
                                <a:cubicBezTo>
                                  <a:pt x="20706" y="74518"/>
                                  <a:pt x="23604" y="75503"/>
                                  <a:pt x="26961" y="75503"/>
                                </a:cubicBezTo>
                                <a:cubicBezTo>
                                  <a:pt x="30742" y="75503"/>
                                  <a:pt x="33706" y="74293"/>
                                  <a:pt x="35845" y="71868"/>
                                </a:cubicBezTo>
                                <a:cubicBezTo>
                                  <a:pt x="37988" y="69449"/>
                                  <a:pt x="39059" y="66191"/>
                                  <a:pt x="39059" y="62098"/>
                                </a:cubicBezTo>
                                <a:cubicBezTo>
                                  <a:pt x="39059" y="60266"/>
                                  <a:pt x="38870" y="58552"/>
                                  <a:pt x="38491" y="56964"/>
                                </a:cubicBezTo>
                                <a:cubicBezTo>
                                  <a:pt x="38114" y="55380"/>
                                  <a:pt x="37462" y="53982"/>
                                  <a:pt x="36538" y="52772"/>
                                </a:cubicBezTo>
                                <a:cubicBezTo>
                                  <a:pt x="35613" y="51560"/>
                                  <a:pt x="34397" y="50601"/>
                                  <a:pt x="32883" y="49887"/>
                                </a:cubicBezTo>
                                <a:cubicBezTo>
                                  <a:pt x="31374" y="49181"/>
                                  <a:pt x="29482" y="48821"/>
                                  <a:pt x="27216" y="48821"/>
                                </a:cubicBezTo>
                                <a:lnTo>
                                  <a:pt x="20410" y="48821"/>
                                </a:lnTo>
                                <a:lnTo>
                                  <a:pt x="20410" y="36615"/>
                                </a:lnTo>
                                <a:lnTo>
                                  <a:pt x="27339" y="36615"/>
                                </a:lnTo>
                                <a:cubicBezTo>
                                  <a:pt x="30871" y="36615"/>
                                  <a:pt x="33641" y="35562"/>
                                  <a:pt x="35657" y="33455"/>
                                </a:cubicBezTo>
                                <a:cubicBezTo>
                                  <a:pt x="37675" y="31344"/>
                                  <a:pt x="38681" y="28310"/>
                                  <a:pt x="38681" y="24345"/>
                                </a:cubicBezTo>
                                <a:cubicBezTo>
                                  <a:pt x="38681" y="21141"/>
                                  <a:pt x="37714" y="18548"/>
                                  <a:pt x="35783" y="16564"/>
                                </a:cubicBezTo>
                                <a:cubicBezTo>
                                  <a:pt x="33850" y="14584"/>
                                  <a:pt x="31121" y="13590"/>
                                  <a:pt x="27594" y="13590"/>
                                </a:cubicBezTo>
                                <a:cubicBezTo>
                                  <a:pt x="24147" y="13590"/>
                                  <a:pt x="21314" y="14595"/>
                                  <a:pt x="19087" y="16609"/>
                                </a:cubicBezTo>
                                <a:cubicBezTo>
                                  <a:pt x="16861" y="18623"/>
                                  <a:pt x="15328" y="21225"/>
                                  <a:pt x="14489" y="24411"/>
                                </a:cubicBezTo>
                                <a:lnTo>
                                  <a:pt x="1261" y="19629"/>
                                </a:lnTo>
                                <a:cubicBezTo>
                                  <a:pt x="2686" y="13609"/>
                                  <a:pt x="5690" y="8830"/>
                                  <a:pt x="10267" y="5299"/>
                                </a:cubicBezTo>
                                <a:cubicBezTo>
                                  <a:pt x="14845" y="1765"/>
                                  <a:pt x="20706" y="0"/>
                                  <a:pt x="27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182467" y="272473"/>
                            <a:ext cx="32254" cy="87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4" h="87585">
                                <a:moveTo>
                                  <a:pt x="25325" y="0"/>
                                </a:moveTo>
                                <a:lnTo>
                                  <a:pt x="32254" y="0"/>
                                </a:lnTo>
                                <a:lnTo>
                                  <a:pt x="32254" y="19886"/>
                                </a:lnTo>
                                <a:lnTo>
                                  <a:pt x="32004" y="19886"/>
                                </a:lnTo>
                                <a:lnTo>
                                  <a:pt x="27845" y="38255"/>
                                </a:lnTo>
                                <a:lnTo>
                                  <a:pt x="23309" y="55874"/>
                                </a:lnTo>
                                <a:lnTo>
                                  <a:pt x="32254" y="55874"/>
                                </a:lnTo>
                                <a:lnTo>
                                  <a:pt x="32254" y="68708"/>
                                </a:lnTo>
                                <a:lnTo>
                                  <a:pt x="20160" y="68708"/>
                                </a:lnTo>
                                <a:cubicBezTo>
                                  <a:pt x="19988" y="69464"/>
                                  <a:pt x="19653" y="70723"/>
                                  <a:pt x="19150" y="72482"/>
                                </a:cubicBezTo>
                                <a:cubicBezTo>
                                  <a:pt x="18646" y="74245"/>
                                  <a:pt x="18120" y="76133"/>
                                  <a:pt x="17574" y="78148"/>
                                </a:cubicBezTo>
                                <a:cubicBezTo>
                                  <a:pt x="17028" y="80158"/>
                                  <a:pt x="16523" y="82047"/>
                                  <a:pt x="16063" y="83809"/>
                                </a:cubicBezTo>
                                <a:cubicBezTo>
                                  <a:pt x="15600" y="85570"/>
                                  <a:pt x="15246" y="86828"/>
                                  <a:pt x="14992" y="87585"/>
                                </a:cubicBezTo>
                                <a:lnTo>
                                  <a:pt x="0" y="87585"/>
                                </a:lnTo>
                                <a:lnTo>
                                  <a:pt x="25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214721" y="272473"/>
                            <a:ext cx="32382" cy="87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2" h="87585">
                                <a:moveTo>
                                  <a:pt x="0" y="0"/>
                                </a:moveTo>
                                <a:lnTo>
                                  <a:pt x="6932" y="0"/>
                                </a:lnTo>
                                <a:lnTo>
                                  <a:pt x="32382" y="87585"/>
                                </a:lnTo>
                                <a:lnTo>
                                  <a:pt x="17138" y="87585"/>
                                </a:lnTo>
                                <a:lnTo>
                                  <a:pt x="12223" y="68708"/>
                                </a:lnTo>
                                <a:lnTo>
                                  <a:pt x="0" y="68708"/>
                                </a:lnTo>
                                <a:lnTo>
                                  <a:pt x="0" y="55874"/>
                                </a:lnTo>
                                <a:lnTo>
                                  <a:pt x="8945" y="55874"/>
                                </a:lnTo>
                                <a:lnTo>
                                  <a:pt x="4537" y="38380"/>
                                </a:lnTo>
                                <a:cubicBezTo>
                                  <a:pt x="4368" y="37629"/>
                                  <a:pt x="4092" y="36370"/>
                                  <a:pt x="3715" y="34605"/>
                                </a:cubicBezTo>
                                <a:cubicBezTo>
                                  <a:pt x="3341" y="32844"/>
                                  <a:pt x="2919" y="31002"/>
                                  <a:pt x="2454" y="29069"/>
                                </a:cubicBezTo>
                                <a:cubicBezTo>
                                  <a:pt x="1997" y="27143"/>
                                  <a:pt x="1553" y="25318"/>
                                  <a:pt x="1134" y="23597"/>
                                </a:cubicBezTo>
                                <a:cubicBezTo>
                                  <a:pt x="712" y="21876"/>
                                  <a:pt x="463" y="20636"/>
                                  <a:pt x="378" y="19886"/>
                                </a:cubicBezTo>
                                <a:lnTo>
                                  <a:pt x="0" y="198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258504" y="272472"/>
                            <a:ext cx="52540" cy="87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40" h="87585">
                                <a:moveTo>
                                  <a:pt x="0" y="0"/>
                                </a:moveTo>
                                <a:lnTo>
                                  <a:pt x="52540" y="0"/>
                                </a:lnTo>
                                <a:lnTo>
                                  <a:pt x="52540" y="87585"/>
                                </a:lnTo>
                                <a:lnTo>
                                  <a:pt x="38176" y="87585"/>
                                </a:lnTo>
                                <a:lnTo>
                                  <a:pt x="38176" y="13216"/>
                                </a:lnTo>
                                <a:lnTo>
                                  <a:pt x="14364" y="13216"/>
                                </a:lnTo>
                                <a:lnTo>
                                  <a:pt x="14364" y="87585"/>
                                </a:lnTo>
                                <a:lnTo>
                                  <a:pt x="0" y="87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322449" y="272473"/>
                            <a:ext cx="32254" cy="87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4" h="87585">
                                <a:moveTo>
                                  <a:pt x="25325" y="0"/>
                                </a:moveTo>
                                <a:lnTo>
                                  <a:pt x="32254" y="0"/>
                                </a:lnTo>
                                <a:lnTo>
                                  <a:pt x="32254" y="19886"/>
                                </a:lnTo>
                                <a:lnTo>
                                  <a:pt x="32005" y="19886"/>
                                </a:lnTo>
                                <a:lnTo>
                                  <a:pt x="27845" y="38255"/>
                                </a:lnTo>
                                <a:lnTo>
                                  <a:pt x="23309" y="55874"/>
                                </a:lnTo>
                                <a:lnTo>
                                  <a:pt x="32254" y="55874"/>
                                </a:lnTo>
                                <a:lnTo>
                                  <a:pt x="32254" y="68708"/>
                                </a:lnTo>
                                <a:lnTo>
                                  <a:pt x="20162" y="68708"/>
                                </a:lnTo>
                                <a:cubicBezTo>
                                  <a:pt x="19988" y="69464"/>
                                  <a:pt x="19654" y="70723"/>
                                  <a:pt x="19152" y="72482"/>
                                </a:cubicBezTo>
                                <a:cubicBezTo>
                                  <a:pt x="18646" y="74245"/>
                                  <a:pt x="18120" y="76133"/>
                                  <a:pt x="17577" y="78148"/>
                                </a:cubicBezTo>
                                <a:cubicBezTo>
                                  <a:pt x="17028" y="80158"/>
                                  <a:pt x="16526" y="82047"/>
                                  <a:pt x="16063" y="83809"/>
                                </a:cubicBezTo>
                                <a:cubicBezTo>
                                  <a:pt x="15600" y="85570"/>
                                  <a:pt x="15246" y="86828"/>
                                  <a:pt x="14992" y="87585"/>
                                </a:cubicBezTo>
                                <a:lnTo>
                                  <a:pt x="0" y="87585"/>
                                </a:lnTo>
                                <a:lnTo>
                                  <a:pt x="25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354703" y="272473"/>
                            <a:ext cx="32383" cy="87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3" h="87585">
                                <a:moveTo>
                                  <a:pt x="0" y="0"/>
                                </a:moveTo>
                                <a:lnTo>
                                  <a:pt x="6933" y="0"/>
                                </a:lnTo>
                                <a:lnTo>
                                  <a:pt x="32383" y="87585"/>
                                </a:lnTo>
                                <a:lnTo>
                                  <a:pt x="17137" y="87585"/>
                                </a:lnTo>
                                <a:lnTo>
                                  <a:pt x="12222" y="68708"/>
                                </a:lnTo>
                                <a:lnTo>
                                  <a:pt x="0" y="68708"/>
                                </a:lnTo>
                                <a:lnTo>
                                  <a:pt x="0" y="55874"/>
                                </a:lnTo>
                                <a:lnTo>
                                  <a:pt x="8946" y="55874"/>
                                </a:lnTo>
                                <a:lnTo>
                                  <a:pt x="4536" y="38380"/>
                                </a:lnTo>
                                <a:cubicBezTo>
                                  <a:pt x="4367" y="37629"/>
                                  <a:pt x="4095" y="36370"/>
                                  <a:pt x="3716" y="34605"/>
                                </a:cubicBezTo>
                                <a:cubicBezTo>
                                  <a:pt x="3342" y="32844"/>
                                  <a:pt x="2919" y="31002"/>
                                  <a:pt x="2455" y="29069"/>
                                </a:cubicBezTo>
                                <a:cubicBezTo>
                                  <a:pt x="1997" y="27143"/>
                                  <a:pt x="1554" y="25318"/>
                                  <a:pt x="1135" y="23597"/>
                                </a:cubicBezTo>
                                <a:cubicBezTo>
                                  <a:pt x="713" y="21876"/>
                                  <a:pt x="463" y="20636"/>
                                  <a:pt x="378" y="19886"/>
                                </a:cubicBezTo>
                                <a:lnTo>
                                  <a:pt x="0" y="198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395410" y="272475"/>
                            <a:ext cx="36475" cy="104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75" h="104741">
                                <a:moveTo>
                                  <a:pt x="16380" y="0"/>
                                </a:moveTo>
                                <a:lnTo>
                                  <a:pt x="36475" y="0"/>
                                </a:lnTo>
                                <a:lnTo>
                                  <a:pt x="36475" y="13087"/>
                                </a:lnTo>
                                <a:lnTo>
                                  <a:pt x="28980" y="13087"/>
                                </a:lnTo>
                                <a:lnTo>
                                  <a:pt x="27970" y="39388"/>
                                </a:lnTo>
                                <a:cubicBezTo>
                                  <a:pt x="27801" y="43164"/>
                                  <a:pt x="27635" y="46810"/>
                                  <a:pt x="27466" y="50335"/>
                                </a:cubicBezTo>
                                <a:cubicBezTo>
                                  <a:pt x="27297" y="53858"/>
                                  <a:pt x="27027" y="57130"/>
                                  <a:pt x="26649" y="60149"/>
                                </a:cubicBezTo>
                                <a:cubicBezTo>
                                  <a:pt x="26270" y="63168"/>
                                  <a:pt x="25743" y="65919"/>
                                  <a:pt x="25075" y="68391"/>
                                </a:cubicBezTo>
                                <a:cubicBezTo>
                                  <a:pt x="24399" y="70867"/>
                                  <a:pt x="23477" y="72981"/>
                                  <a:pt x="22301" y="74748"/>
                                </a:cubicBezTo>
                                <a:lnTo>
                                  <a:pt x="36475" y="74748"/>
                                </a:lnTo>
                                <a:lnTo>
                                  <a:pt x="36475" y="87581"/>
                                </a:lnTo>
                                <a:lnTo>
                                  <a:pt x="12475" y="87581"/>
                                </a:lnTo>
                                <a:lnTo>
                                  <a:pt x="12475" y="104741"/>
                                </a:lnTo>
                                <a:lnTo>
                                  <a:pt x="0" y="104741"/>
                                </a:lnTo>
                                <a:lnTo>
                                  <a:pt x="0" y="75753"/>
                                </a:lnTo>
                                <a:cubicBezTo>
                                  <a:pt x="1091" y="75584"/>
                                  <a:pt x="2142" y="75395"/>
                                  <a:pt x="3152" y="75186"/>
                                </a:cubicBezTo>
                                <a:cubicBezTo>
                                  <a:pt x="4158" y="74977"/>
                                  <a:pt x="5209" y="74748"/>
                                  <a:pt x="6300" y="74494"/>
                                </a:cubicBezTo>
                                <a:cubicBezTo>
                                  <a:pt x="8148" y="72903"/>
                                  <a:pt x="9597" y="71057"/>
                                  <a:pt x="10649" y="68959"/>
                                </a:cubicBezTo>
                                <a:cubicBezTo>
                                  <a:pt x="11699" y="66862"/>
                                  <a:pt x="12535" y="64283"/>
                                  <a:pt x="13167" y="61219"/>
                                </a:cubicBezTo>
                                <a:cubicBezTo>
                                  <a:pt x="13795" y="58159"/>
                                  <a:pt x="14238" y="54549"/>
                                  <a:pt x="14488" y="50397"/>
                                </a:cubicBezTo>
                                <a:cubicBezTo>
                                  <a:pt x="14742" y="46247"/>
                                  <a:pt x="14951" y="41358"/>
                                  <a:pt x="15120" y="35738"/>
                                </a:cubicBezTo>
                                <a:lnTo>
                                  <a:pt x="163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431884" y="272475"/>
                            <a:ext cx="35340" cy="104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0" h="104741">
                                <a:moveTo>
                                  <a:pt x="0" y="0"/>
                                </a:moveTo>
                                <a:lnTo>
                                  <a:pt x="28284" y="0"/>
                                </a:lnTo>
                                <a:cubicBezTo>
                                  <a:pt x="28284" y="12504"/>
                                  <a:pt x="28304" y="24959"/>
                                  <a:pt x="28347" y="37375"/>
                                </a:cubicBezTo>
                                <a:cubicBezTo>
                                  <a:pt x="28388" y="49790"/>
                                  <a:pt x="28412" y="62249"/>
                                  <a:pt x="28412" y="74748"/>
                                </a:cubicBezTo>
                                <a:lnTo>
                                  <a:pt x="35340" y="74748"/>
                                </a:lnTo>
                                <a:lnTo>
                                  <a:pt x="35340" y="104741"/>
                                </a:lnTo>
                                <a:lnTo>
                                  <a:pt x="22869" y="104741"/>
                                </a:lnTo>
                                <a:lnTo>
                                  <a:pt x="22869" y="87581"/>
                                </a:lnTo>
                                <a:lnTo>
                                  <a:pt x="0" y="87581"/>
                                </a:lnTo>
                                <a:lnTo>
                                  <a:pt x="0" y="74748"/>
                                </a:lnTo>
                                <a:lnTo>
                                  <a:pt x="14174" y="74748"/>
                                </a:lnTo>
                                <a:lnTo>
                                  <a:pt x="14174" y="13087"/>
                                </a:lnTo>
                                <a:lnTo>
                                  <a:pt x="0" y="13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476184" y="272473"/>
                            <a:ext cx="32254" cy="87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4" h="87585">
                                <a:moveTo>
                                  <a:pt x="25325" y="0"/>
                                </a:moveTo>
                                <a:lnTo>
                                  <a:pt x="32254" y="0"/>
                                </a:lnTo>
                                <a:lnTo>
                                  <a:pt x="32254" y="19886"/>
                                </a:lnTo>
                                <a:lnTo>
                                  <a:pt x="32004" y="19886"/>
                                </a:lnTo>
                                <a:lnTo>
                                  <a:pt x="27845" y="38255"/>
                                </a:lnTo>
                                <a:lnTo>
                                  <a:pt x="23309" y="55874"/>
                                </a:lnTo>
                                <a:lnTo>
                                  <a:pt x="32254" y="55874"/>
                                </a:lnTo>
                                <a:lnTo>
                                  <a:pt x="32254" y="68708"/>
                                </a:lnTo>
                                <a:lnTo>
                                  <a:pt x="20160" y="68708"/>
                                </a:lnTo>
                                <a:cubicBezTo>
                                  <a:pt x="19988" y="69464"/>
                                  <a:pt x="19654" y="70723"/>
                                  <a:pt x="19150" y="72482"/>
                                </a:cubicBezTo>
                                <a:cubicBezTo>
                                  <a:pt x="18645" y="74245"/>
                                  <a:pt x="18120" y="76133"/>
                                  <a:pt x="17575" y="78148"/>
                                </a:cubicBezTo>
                                <a:cubicBezTo>
                                  <a:pt x="17028" y="80158"/>
                                  <a:pt x="16525" y="82047"/>
                                  <a:pt x="16063" y="83809"/>
                                </a:cubicBezTo>
                                <a:cubicBezTo>
                                  <a:pt x="15600" y="85570"/>
                                  <a:pt x="15246" y="86828"/>
                                  <a:pt x="14991" y="87585"/>
                                </a:cubicBezTo>
                                <a:lnTo>
                                  <a:pt x="0" y="87585"/>
                                </a:lnTo>
                                <a:lnTo>
                                  <a:pt x="25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508438" y="272473"/>
                            <a:ext cx="32382" cy="87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2" h="87585">
                                <a:moveTo>
                                  <a:pt x="0" y="0"/>
                                </a:moveTo>
                                <a:lnTo>
                                  <a:pt x="6932" y="0"/>
                                </a:lnTo>
                                <a:lnTo>
                                  <a:pt x="32382" y="87585"/>
                                </a:lnTo>
                                <a:lnTo>
                                  <a:pt x="17138" y="87585"/>
                                </a:lnTo>
                                <a:lnTo>
                                  <a:pt x="12223" y="68708"/>
                                </a:lnTo>
                                <a:lnTo>
                                  <a:pt x="0" y="68708"/>
                                </a:lnTo>
                                <a:lnTo>
                                  <a:pt x="0" y="55874"/>
                                </a:lnTo>
                                <a:lnTo>
                                  <a:pt x="8945" y="55874"/>
                                </a:lnTo>
                                <a:lnTo>
                                  <a:pt x="4537" y="38380"/>
                                </a:lnTo>
                                <a:cubicBezTo>
                                  <a:pt x="4368" y="37629"/>
                                  <a:pt x="4094" y="36370"/>
                                  <a:pt x="3715" y="34605"/>
                                </a:cubicBezTo>
                                <a:cubicBezTo>
                                  <a:pt x="3341" y="32844"/>
                                  <a:pt x="2919" y="31002"/>
                                  <a:pt x="2454" y="29069"/>
                                </a:cubicBezTo>
                                <a:cubicBezTo>
                                  <a:pt x="1997" y="27143"/>
                                  <a:pt x="1553" y="25318"/>
                                  <a:pt x="1134" y="23597"/>
                                </a:cubicBezTo>
                                <a:cubicBezTo>
                                  <a:pt x="712" y="21876"/>
                                  <a:pt x="463" y="20636"/>
                                  <a:pt x="378" y="19886"/>
                                </a:cubicBezTo>
                                <a:lnTo>
                                  <a:pt x="0" y="198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46723" y="67781"/>
                            <a:ext cx="44512" cy="138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2" h="138169">
                                <a:moveTo>
                                  <a:pt x="0" y="0"/>
                                </a:moveTo>
                                <a:lnTo>
                                  <a:pt x="43888" y="0"/>
                                </a:lnTo>
                                <a:lnTo>
                                  <a:pt x="44512" y="89"/>
                                </a:lnTo>
                                <a:lnTo>
                                  <a:pt x="44512" y="26782"/>
                                </a:lnTo>
                                <a:lnTo>
                                  <a:pt x="43888" y="26578"/>
                                </a:lnTo>
                                <a:lnTo>
                                  <a:pt x="28792" y="26578"/>
                                </a:lnTo>
                                <a:lnTo>
                                  <a:pt x="28792" y="60923"/>
                                </a:lnTo>
                                <a:lnTo>
                                  <a:pt x="44129" y="60923"/>
                                </a:lnTo>
                                <a:lnTo>
                                  <a:pt x="44512" y="60789"/>
                                </a:lnTo>
                                <a:lnTo>
                                  <a:pt x="44512" y="87756"/>
                                </a:lnTo>
                                <a:lnTo>
                                  <a:pt x="28792" y="87756"/>
                                </a:lnTo>
                                <a:lnTo>
                                  <a:pt x="28792" y="138169"/>
                                </a:lnTo>
                                <a:lnTo>
                                  <a:pt x="0" y="138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91235" y="67870"/>
                            <a:ext cx="43939" cy="87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39" h="87667">
                                <a:moveTo>
                                  <a:pt x="0" y="0"/>
                                </a:moveTo>
                                <a:lnTo>
                                  <a:pt x="17393" y="2492"/>
                                </a:lnTo>
                                <a:cubicBezTo>
                                  <a:pt x="22886" y="4204"/>
                                  <a:pt x="27623" y="6853"/>
                                  <a:pt x="31485" y="10432"/>
                                </a:cubicBezTo>
                                <a:cubicBezTo>
                                  <a:pt x="35403" y="14011"/>
                                  <a:pt x="38500" y="18514"/>
                                  <a:pt x="40662" y="24018"/>
                                </a:cubicBezTo>
                                <a:cubicBezTo>
                                  <a:pt x="42831" y="29558"/>
                                  <a:pt x="43939" y="36052"/>
                                  <a:pt x="43939" y="43610"/>
                                </a:cubicBezTo>
                                <a:cubicBezTo>
                                  <a:pt x="43939" y="50192"/>
                                  <a:pt x="42921" y="56221"/>
                                  <a:pt x="40972" y="61602"/>
                                </a:cubicBezTo>
                                <a:cubicBezTo>
                                  <a:pt x="38968" y="67052"/>
                                  <a:pt x="36070" y="71722"/>
                                  <a:pt x="32443" y="75589"/>
                                </a:cubicBezTo>
                                <a:cubicBezTo>
                                  <a:pt x="28711" y="79393"/>
                                  <a:pt x="24147" y="82351"/>
                                  <a:pt x="18880" y="84461"/>
                                </a:cubicBezTo>
                                <a:cubicBezTo>
                                  <a:pt x="13579" y="86611"/>
                                  <a:pt x="7616" y="87667"/>
                                  <a:pt x="1001" y="87667"/>
                                </a:cubicBezTo>
                                <a:lnTo>
                                  <a:pt x="0" y="87667"/>
                                </a:lnTo>
                                <a:lnTo>
                                  <a:pt x="0" y="60699"/>
                                </a:lnTo>
                                <a:lnTo>
                                  <a:pt x="10852" y="56887"/>
                                </a:lnTo>
                                <a:cubicBezTo>
                                  <a:pt x="14096" y="54197"/>
                                  <a:pt x="15720" y="49693"/>
                                  <a:pt x="15720" y="43211"/>
                                </a:cubicBezTo>
                                <a:cubicBezTo>
                                  <a:pt x="15720" y="37241"/>
                                  <a:pt x="14225" y="32968"/>
                                  <a:pt x="11350" y="30403"/>
                                </a:cubicBezTo>
                                <a:lnTo>
                                  <a:pt x="0" y="266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56378" y="66870"/>
                            <a:ext cx="44181" cy="14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1" h="140202">
                                <a:moveTo>
                                  <a:pt x="44181" y="0"/>
                                </a:moveTo>
                                <a:lnTo>
                                  <a:pt x="44181" y="27781"/>
                                </a:lnTo>
                                <a:lnTo>
                                  <a:pt x="37259" y="29223"/>
                                </a:lnTo>
                                <a:cubicBezTo>
                                  <a:pt x="35255" y="30224"/>
                                  <a:pt x="33631" y="31466"/>
                                  <a:pt x="32371" y="32962"/>
                                </a:cubicBezTo>
                                <a:cubicBezTo>
                                  <a:pt x="31118" y="34494"/>
                                  <a:pt x="30203" y="36139"/>
                                  <a:pt x="29556" y="37941"/>
                                </a:cubicBezTo>
                                <a:cubicBezTo>
                                  <a:pt x="28977" y="39718"/>
                                  <a:pt x="28688" y="41411"/>
                                  <a:pt x="28688" y="42988"/>
                                </a:cubicBezTo>
                                <a:lnTo>
                                  <a:pt x="28688" y="94215"/>
                                </a:lnTo>
                                <a:cubicBezTo>
                                  <a:pt x="28688" y="99540"/>
                                  <a:pt x="29900" y="103899"/>
                                  <a:pt x="32371" y="107347"/>
                                </a:cubicBezTo>
                                <a:lnTo>
                                  <a:pt x="44181" y="112301"/>
                                </a:lnTo>
                                <a:lnTo>
                                  <a:pt x="44181" y="140202"/>
                                </a:lnTo>
                                <a:lnTo>
                                  <a:pt x="24228" y="136498"/>
                                </a:lnTo>
                                <a:cubicBezTo>
                                  <a:pt x="18588" y="133988"/>
                                  <a:pt x="14016" y="130583"/>
                                  <a:pt x="10383" y="126293"/>
                                </a:cubicBezTo>
                                <a:cubicBezTo>
                                  <a:pt x="6844" y="121990"/>
                                  <a:pt x="4241" y="117020"/>
                                  <a:pt x="2534" y="111294"/>
                                </a:cubicBezTo>
                                <a:cubicBezTo>
                                  <a:pt x="888" y="105636"/>
                                  <a:pt x="0" y="99696"/>
                                  <a:pt x="0" y="93404"/>
                                </a:cubicBezTo>
                                <a:lnTo>
                                  <a:pt x="0" y="44213"/>
                                </a:lnTo>
                                <a:cubicBezTo>
                                  <a:pt x="0" y="39051"/>
                                  <a:pt x="888" y="33803"/>
                                  <a:pt x="2424" y="28620"/>
                                </a:cubicBezTo>
                                <a:cubicBezTo>
                                  <a:pt x="4008" y="23373"/>
                                  <a:pt x="6637" y="18658"/>
                                  <a:pt x="10252" y="14424"/>
                                </a:cubicBezTo>
                                <a:cubicBezTo>
                                  <a:pt x="13790" y="10175"/>
                                  <a:pt x="18403" y="6674"/>
                                  <a:pt x="24035" y="3961"/>
                                </a:cubicBezTo>
                                <a:lnTo>
                                  <a:pt x="44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00559" y="66784"/>
                            <a:ext cx="44560" cy="140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60" h="140369">
                                <a:moveTo>
                                  <a:pt x="438" y="0"/>
                                </a:moveTo>
                                <a:cubicBezTo>
                                  <a:pt x="7960" y="0"/>
                                  <a:pt x="14510" y="1286"/>
                                  <a:pt x="20099" y="3890"/>
                                </a:cubicBezTo>
                                <a:cubicBezTo>
                                  <a:pt x="25689" y="6470"/>
                                  <a:pt x="30254" y="9849"/>
                                  <a:pt x="33820" y="13988"/>
                                </a:cubicBezTo>
                                <a:cubicBezTo>
                                  <a:pt x="37434" y="18146"/>
                                  <a:pt x="40064" y="22914"/>
                                  <a:pt x="41882" y="28196"/>
                                </a:cubicBezTo>
                                <a:cubicBezTo>
                                  <a:pt x="43650" y="33512"/>
                                  <a:pt x="44560" y="38851"/>
                                  <a:pt x="44560" y="44299"/>
                                </a:cubicBezTo>
                                <a:lnTo>
                                  <a:pt x="44560" y="95713"/>
                                </a:lnTo>
                                <a:cubicBezTo>
                                  <a:pt x="44560" y="102584"/>
                                  <a:pt x="43436" y="108769"/>
                                  <a:pt x="41241" y="114236"/>
                                </a:cubicBezTo>
                                <a:cubicBezTo>
                                  <a:pt x="39080" y="119766"/>
                                  <a:pt x="36078" y="124466"/>
                                  <a:pt x="32093" y="128381"/>
                                </a:cubicBezTo>
                                <a:cubicBezTo>
                                  <a:pt x="28250" y="132295"/>
                                  <a:pt x="23597" y="135251"/>
                                  <a:pt x="18220" y="137299"/>
                                </a:cubicBezTo>
                                <a:cubicBezTo>
                                  <a:pt x="12829" y="139342"/>
                                  <a:pt x="6916" y="140369"/>
                                  <a:pt x="438" y="140369"/>
                                </a:cubicBezTo>
                                <a:lnTo>
                                  <a:pt x="0" y="140288"/>
                                </a:lnTo>
                                <a:lnTo>
                                  <a:pt x="0" y="112387"/>
                                </a:lnTo>
                                <a:lnTo>
                                  <a:pt x="438" y="112571"/>
                                </a:lnTo>
                                <a:cubicBezTo>
                                  <a:pt x="4492" y="112571"/>
                                  <a:pt x="8058" y="111235"/>
                                  <a:pt x="11040" y="108589"/>
                                </a:cubicBezTo>
                                <a:cubicBezTo>
                                  <a:pt x="14048" y="105922"/>
                                  <a:pt x="15493" y="102328"/>
                                  <a:pt x="15493" y="97680"/>
                                </a:cubicBezTo>
                                <a:lnTo>
                                  <a:pt x="15493" y="43074"/>
                                </a:lnTo>
                                <a:cubicBezTo>
                                  <a:pt x="15493" y="41786"/>
                                  <a:pt x="15301" y="40229"/>
                                  <a:pt x="14832" y="38539"/>
                                </a:cubicBezTo>
                                <a:cubicBezTo>
                                  <a:pt x="14365" y="36823"/>
                                  <a:pt x="13483" y="35157"/>
                                  <a:pt x="12361" y="33536"/>
                                </a:cubicBezTo>
                                <a:cubicBezTo>
                                  <a:pt x="11157" y="31944"/>
                                  <a:pt x="9615" y="30642"/>
                                  <a:pt x="7666" y="29464"/>
                                </a:cubicBezTo>
                                <a:cubicBezTo>
                                  <a:pt x="5752" y="28399"/>
                                  <a:pt x="3308" y="27776"/>
                                  <a:pt x="438" y="27776"/>
                                </a:cubicBezTo>
                                <a:lnTo>
                                  <a:pt x="0" y="27867"/>
                                </a:lnTo>
                                <a:lnTo>
                                  <a:pt x="0" y="86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72876" y="66807"/>
                            <a:ext cx="87956" cy="14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56" h="140366">
                                <a:moveTo>
                                  <a:pt x="44446" y="0"/>
                                </a:moveTo>
                                <a:cubicBezTo>
                                  <a:pt x="50780" y="0"/>
                                  <a:pt x="56452" y="921"/>
                                  <a:pt x="61491" y="2857"/>
                                </a:cubicBezTo>
                                <a:cubicBezTo>
                                  <a:pt x="66518" y="4758"/>
                                  <a:pt x="70855" y="7315"/>
                                  <a:pt x="74393" y="10539"/>
                                </a:cubicBezTo>
                                <a:cubicBezTo>
                                  <a:pt x="77959" y="13698"/>
                                  <a:pt x="80863" y="17344"/>
                                  <a:pt x="83198" y="21501"/>
                                </a:cubicBezTo>
                                <a:cubicBezTo>
                                  <a:pt x="85380" y="25706"/>
                                  <a:pt x="87041" y="30040"/>
                                  <a:pt x="87956" y="34512"/>
                                </a:cubicBezTo>
                                <a:lnTo>
                                  <a:pt x="60699" y="42651"/>
                                </a:lnTo>
                                <a:cubicBezTo>
                                  <a:pt x="60418" y="41384"/>
                                  <a:pt x="59998" y="39780"/>
                                  <a:pt x="59442" y="38003"/>
                                </a:cubicBezTo>
                                <a:cubicBezTo>
                                  <a:pt x="58786" y="36201"/>
                                  <a:pt x="57815" y="34579"/>
                                  <a:pt x="56500" y="33112"/>
                                </a:cubicBezTo>
                                <a:cubicBezTo>
                                  <a:pt x="55200" y="31712"/>
                                  <a:pt x="53521" y="30419"/>
                                  <a:pt x="51565" y="29331"/>
                                </a:cubicBezTo>
                                <a:cubicBezTo>
                                  <a:pt x="49568" y="28307"/>
                                  <a:pt x="47173" y="27774"/>
                                  <a:pt x="44446" y="27774"/>
                                </a:cubicBezTo>
                                <a:cubicBezTo>
                                  <a:pt x="41458" y="27774"/>
                                  <a:pt x="39014" y="28261"/>
                                  <a:pt x="37004" y="29263"/>
                                </a:cubicBezTo>
                                <a:cubicBezTo>
                                  <a:pt x="35082" y="30265"/>
                                  <a:pt x="33487" y="31529"/>
                                  <a:pt x="32310" y="33024"/>
                                </a:cubicBezTo>
                                <a:cubicBezTo>
                                  <a:pt x="31076" y="34556"/>
                                  <a:pt x="30222" y="36201"/>
                                  <a:pt x="29713" y="38003"/>
                                </a:cubicBezTo>
                                <a:cubicBezTo>
                                  <a:pt x="29114" y="39780"/>
                                  <a:pt x="28882" y="41473"/>
                                  <a:pt x="28882" y="43050"/>
                                </a:cubicBezTo>
                                <a:lnTo>
                                  <a:pt x="28882" y="94288"/>
                                </a:lnTo>
                                <a:cubicBezTo>
                                  <a:pt x="28882" y="99603"/>
                                  <a:pt x="30051" y="103961"/>
                                  <a:pt x="32357" y="107410"/>
                                </a:cubicBezTo>
                                <a:cubicBezTo>
                                  <a:pt x="34699" y="110878"/>
                                  <a:pt x="38663" y="112547"/>
                                  <a:pt x="44446" y="112547"/>
                                </a:cubicBezTo>
                                <a:cubicBezTo>
                                  <a:pt x="48328" y="112547"/>
                                  <a:pt x="51895" y="111233"/>
                                  <a:pt x="54924" y="108675"/>
                                </a:cubicBezTo>
                                <a:cubicBezTo>
                                  <a:pt x="57994" y="106074"/>
                                  <a:pt x="59765" y="102561"/>
                                  <a:pt x="60321" y="98046"/>
                                </a:cubicBezTo>
                                <a:lnTo>
                                  <a:pt x="87763" y="106006"/>
                                </a:lnTo>
                                <a:cubicBezTo>
                                  <a:pt x="85759" y="116715"/>
                                  <a:pt x="80816" y="125122"/>
                                  <a:pt x="73024" y="131228"/>
                                </a:cubicBezTo>
                                <a:cubicBezTo>
                                  <a:pt x="65223" y="137299"/>
                                  <a:pt x="55668" y="140366"/>
                                  <a:pt x="44446" y="140366"/>
                                </a:cubicBezTo>
                                <a:cubicBezTo>
                                  <a:pt x="36473" y="140366"/>
                                  <a:pt x="29624" y="139099"/>
                                  <a:pt x="24033" y="136542"/>
                                </a:cubicBezTo>
                                <a:cubicBezTo>
                                  <a:pt x="18422" y="134050"/>
                                  <a:pt x="13796" y="130646"/>
                                  <a:pt x="10299" y="126356"/>
                                </a:cubicBezTo>
                                <a:cubicBezTo>
                                  <a:pt x="6802" y="122041"/>
                                  <a:pt x="4221" y="117060"/>
                                  <a:pt x="2561" y="111357"/>
                                </a:cubicBezTo>
                                <a:cubicBezTo>
                                  <a:pt x="888" y="105674"/>
                                  <a:pt x="0" y="99759"/>
                                  <a:pt x="0" y="93486"/>
                                </a:cubicBezTo>
                                <a:lnTo>
                                  <a:pt x="0" y="44275"/>
                                </a:lnTo>
                                <a:cubicBezTo>
                                  <a:pt x="0" y="39113"/>
                                  <a:pt x="833" y="33865"/>
                                  <a:pt x="2450" y="28697"/>
                                </a:cubicBezTo>
                                <a:cubicBezTo>
                                  <a:pt x="4006" y="23436"/>
                                  <a:pt x="6609" y="18720"/>
                                  <a:pt x="10108" y="14475"/>
                                </a:cubicBezTo>
                                <a:cubicBezTo>
                                  <a:pt x="13647" y="10238"/>
                                  <a:pt x="18188" y="6756"/>
                                  <a:pt x="23801" y="4023"/>
                                </a:cubicBezTo>
                                <a:cubicBezTo>
                                  <a:pt x="29459" y="1309"/>
                                  <a:pt x="36302" y="0"/>
                                  <a:pt x="44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785092" y="66807"/>
                            <a:ext cx="87833" cy="14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33" h="140366">
                                <a:moveTo>
                                  <a:pt x="44323" y="0"/>
                                </a:moveTo>
                                <a:cubicBezTo>
                                  <a:pt x="50627" y="0"/>
                                  <a:pt x="56342" y="920"/>
                                  <a:pt x="61423" y="2857"/>
                                </a:cubicBezTo>
                                <a:cubicBezTo>
                                  <a:pt x="66393" y="4758"/>
                                  <a:pt x="70717" y="7314"/>
                                  <a:pt x="74305" y="10539"/>
                                </a:cubicBezTo>
                                <a:cubicBezTo>
                                  <a:pt x="77884" y="13696"/>
                                  <a:pt x="80851" y="17343"/>
                                  <a:pt x="83054" y="21501"/>
                                </a:cubicBezTo>
                                <a:cubicBezTo>
                                  <a:pt x="85331" y="25706"/>
                                  <a:pt x="86895" y="30042"/>
                                  <a:pt x="87833" y="34512"/>
                                </a:cubicBezTo>
                                <a:lnTo>
                                  <a:pt x="60596" y="42649"/>
                                </a:lnTo>
                                <a:cubicBezTo>
                                  <a:pt x="60321" y="41384"/>
                                  <a:pt x="59859" y="39780"/>
                                  <a:pt x="59294" y="38002"/>
                                </a:cubicBezTo>
                                <a:cubicBezTo>
                                  <a:pt x="58738" y="36201"/>
                                  <a:pt x="57760" y="34579"/>
                                  <a:pt x="56433" y="33114"/>
                                </a:cubicBezTo>
                                <a:cubicBezTo>
                                  <a:pt x="55089" y="31711"/>
                                  <a:pt x="53451" y="30419"/>
                                  <a:pt x="51453" y="29331"/>
                                </a:cubicBezTo>
                                <a:cubicBezTo>
                                  <a:pt x="49431" y="28307"/>
                                  <a:pt x="47089" y="27774"/>
                                  <a:pt x="44323" y="27774"/>
                                </a:cubicBezTo>
                                <a:cubicBezTo>
                                  <a:pt x="41417" y="27774"/>
                                  <a:pt x="38938" y="28261"/>
                                  <a:pt x="36941" y="29263"/>
                                </a:cubicBezTo>
                                <a:cubicBezTo>
                                  <a:pt x="34979" y="30265"/>
                                  <a:pt x="33377" y="31529"/>
                                  <a:pt x="32165" y="33022"/>
                                </a:cubicBezTo>
                                <a:cubicBezTo>
                                  <a:pt x="31028" y="34556"/>
                                  <a:pt x="30168" y="36201"/>
                                  <a:pt x="29603" y="38002"/>
                                </a:cubicBezTo>
                                <a:cubicBezTo>
                                  <a:pt x="29066" y="39780"/>
                                  <a:pt x="28791" y="41473"/>
                                  <a:pt x="28791" y="43050"/>
                                </a:cubicBezTo>
                                <a:lnTo>
                                  <a:pt x="28791" y="94288"/>
                                </a:lnTo>
                                <a:cubicBezTo>
                                  <a:pt x="28791" y="99602"/>
                                  <a:pt x="29947" y="103959"/>
                                  <a:pt x="32280" y="107410"/>
                                </a:cubicBezTo>
                                <a:cubicBezTo>
                                  <a:pt x="34587" y="110877"/>
                                  <a:pt x="38594" y="112546"/>
                                  <a:pt x="44323" y="112546"/>
                                </a:cubicBezTo>
                                <a:cubicBezTo>
                                  <a:pt x="48301" y="112546"/>
                                  <a:pt x="51799" y="111233"/>
                                  <a:pt x="54828" y="108676"/>
                                </a:cubicBezTo>
                                <a:cubicBezTo>
                                  <a:pt x="57858" y="106076"/>
                                  <a:pt x="59716" y="102560"/>
                                  <a:pt x="60232" y="98045"/>
                                </a:cubicBezTo>
                                <a:lnTo>
                                  <a:pt x="87618" y="106005"/>
                                </a:lnTo>
                                <a:cubicBezTo>
                                  <a:pt x="85616" y="116715"/>
                                  <a:pt x="80726" y="125122"/>
                                  <a:pt x="72920" y="131228"/>
                                </a:cubicBezTo>
                                <a:cubicBezTo>
                                  <a:pt x="65093" y="137300"/>
                                  <a:pt x="55571" y="140366"/>
                                  <a:pt x="44323" y="140366"/>
                                </a:cubicBezTo>
                                <a:cubicBezTo>
                                  <a:pt x="36337" y="140366"/>
                                  <a:pt x="29534" y="139101"/>
                                  <a:pt x="23944" y="136543"/>
                                </a:cubicBezTo>
                                <a:cubicBezTo>
                                  <a:pt x="18333" y="134049"/>
                                  <a:pt x="13714" y="130647"/>
                                  <a:pt x="10203" y="126356"/>
                                </a:cubicBezTo>
                                <a:cubicBezTo>
                                  <a:pt x="6651" y="122041"/>
                                  <a:pt x="4090" y="117060"/>
                                  <a:pt x="2464" y="111357"/>
                                </a:cubicBezTo>
                                <a:cubicBezTo>
                                  <a:pt x="784" y="105674"/>
                                  <a:pt x="0" y="99759"/>
                                  <a:pt x="0" y="93485"/>
                                </a:cubicBezTo>
                                <a:lnTo>
                                  <a:pt x="0" y="44274"/>
                                </a:lnTo>
                                <a:cubicBezTo>
                                  <a:pt x="0" y="39112"/>
                                  <a:pt x="784" y="33865"/>
                                  <a:pt x="2355" y="28696"/>
                                </a:cubicBezTo>
                                <a:cubicBezTo>
                                  <a:pt x="3958" y="23437"/>
                                  <a:pt x="6520" y="18719"/>
                                  <a:pt x="10016" y="14475"/>
                                </a:cubicBezTo>
                                <a:cubicBezTo>
                                  <a:pt x="13513" y="10238"/>
                                  <a:pt x="18079" y="6758"/>
                                  <a:pt x="23753" y="4023"/>
                                </a:cubicBezTo>
                                <a:cubicBezTo>
                                  <a:pt x="29369" y="1309"/>
                                  <a:pt x="36212" y="0"/>
                                  <a:pt x="44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900385" y="67782"/>
                            <a:ext cx="80485" cy="13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85" h="138168">
                                <a:moveTo>
                                  <a:pt x="0" y="0"/>
                                </a:moveTo>
                                <a:lnTo>
                                  <a:pt x="80485" y="0"/>
                                </a:lnTo>
                                <a:lnTo>
                                  <a:pt x="80485" y="26610"/>
                                </a:lnTo>
                                <a:lnTo>
                                  <a:pt x="28805" y="26610"/>
                                </a:lnTo>
                                <a:lnTo>
                                  <a:pt x="28805" y="55175"/>
                                </a:lnTo>
                                <a:lnTo>
                                  <a:pt x="73312" y="55175"/>
                                </a:lnTo>
                                <a:lnTo>
                                  <a:pt x="73312" y="81616"/>
                                </a:lnTo>
                                <a:lnTo>
                                  <a:pt x="28805" y="81616"/>
                                </a:lnTo>
                                <a:lnTo>
                                  <a:pt x="28805" y="110994"/>
                                </a:lnTo>
                                <a:lnTo>
                                  <a:pt x="80485" y="110994"/>
                                </a:lnTo>
                                <a:lnTo>
                                  <a:pt x="80485" y="138168"/>
                                </a:lnTo>
                                <a:lnTo>
                                  <a:pt x="0" y="138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996760" y="67781"/>
                            <a:ext cx="87853" cy="138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53" h="138169">
                                <a:moveTo>
                                  <a:pt x="0" y="0"/>
                                </a:moveTo>
                                <a:lnTo>
                                  <a:pt x="87853" y="0"/>
                                </a:lnTo>
                                <a:lnTo>
                                  <a:pt x="87853" y="26196"/>
                                </a:lnTo>
                                <a:lnTo>
                                  <a:pt x="58269" y="26196"/>
                                </a:lnTo>
                                <a:lnTo>
                                  <a:pt x="58269" y="138169"/>
                                </a:lnTo>
                                <a:lnTo>
                                  <a:pt x="29624" y="138169"/>
                                </a:lnTo>
                                <a:lnTo>
                                  <a:pt x="29624" y="26196"/>
                                </a:lnTo>
                                <a:lnTo>
                                  <a:pt x="0" y="26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108088" y="67781"/>
                            <a:ext cx="94627" cy="138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" h="138169">
                                <a:moveTo>
                                  <a:pt x="0" y="0"/>
                                </a:moveTo>
                                <a:lnTo>
                                  <a:pt x="28646" y="0"/>
                                </a:lnTo>
                                <a:lnTo>
                                  <a:pt x="28646" y="80216"/>
                                </a:lnTo>
                                <a:lnTo>
                                  <a:pt x="29053" y="80216"/>
                                </a:lnTo>
                                <a:lnTo>
                                  <a:pt x="68598" y="0"/>
                                </a:lnTo>
                                <a:lnTo>
                                  <a:pt x="94627" y="0"/>
                                </a:lnTo>
                                <a:lnTo>
                                  <a:pt x="94627" y="138169"/>
                                </a:lnTo>
                                <a:lnTo>
                                  <a:pt x="65801" y="138169"/>
                                </a:lnTo>
                                <a:lnTo>
                                  <a:pt x="65801" y="62959"/>
                                </a:lnTo>
                                <a:lnTo>
                                  <a:pt x="65615" y="62959"/>
                                </a:lnTo>
                                <a:lnTo>
                                  <a:pt x="27036" y="138169"/>
                                </a:lnTo>
                                <a:lnTo>
                                  <a:pt x="0" y="138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17060" y="113479"/>
                            <a:ext cx="142422" cy="26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22" h="263736">
                                <a:moveTo>
                                  <a:pt x="110078" y="0"/>
                                </a:moveTo>
                                <a:cubicBezTo>
                                  <a:pt x="111682" y="422"/>
                                  <a:pt x="113351" y="670"/>
                                  <a:pt x="115093" y="745"/>
                                </a:cubicBezTo>
                                <a:lnTo>
                                  <a:pt x="142422" y="250095"/>
                                </a:lnTo>
                                <a:cubicBezTo>
                                  <a:pt x="120616" y="258892"/>
                                  <a:pt x="96879" y="263736"/>
                                  <a:pt x="71974" y="263736"/>
                                </a:cubicBezTo>
                                <a:cubicBezTo>
                                  <a:pt x="46422" y="263736"/>
                                  <a:pt x="22167" y="258670"/>
                                  <a:pt x="0" y="249598"/>
                                </a:cubicBezTo>
                                <a:lnTo>
                                  <a:pt x="110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7810" y="106062"/>
                            <a:ext cx="210759" cy="24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759" h="247351">
                                <a:moveTo>
                                  <a:pt x="206962" y="0"/>
                                </a:moveTo>
                                <a:cubicBezTo>
                                  <a:pt x="208085" y="1293"/>
                                  <a:pt x="209415" y="2460"/>
                                  <a:pt x="210759" y="3442"/>
                                </a:cubicBezTo>
                                <a:lnTo>
                                  <a:pt x="89307" y="247351"/>
                                </a:lnTo>
                                <a:cubicBezTo>
                                  <a:pt x="46673" y="223583"/>
                                  <a:pt x="14182" y="183839"/>
                                  <a:pt x="0" y="136182"/>
                                </a:cubicBezTo>
                                <a:lnTo>
                                  <a:pt x="206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41581" y="110028"/>
                            <a:ext cx="128681" cy="24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1" h="243708">
                                <a:moveTo>
                                  <a:pt x="6111" y="0"/>
                                </a:moveTo>
                                <a:lnTo>
                                  <a:pt x="128681" y="131716"/>
                                </a:lnTo>
                                <a:cubicBezTo>
                                  <a:pt x="114573" y="179849"/>
                                  <a:pt x="81791" y="219855"/>
                                  <a:pt x="38750" y="243708"/>
                                </a:cubicBezTo>
                                <a:lnTo>
                                  <a:pt x="0" y="2882"/>
                                </a:lnTo>
                                <a:cubicBezTo>
                                  <a:pt x="2155" y="2209"/>
                                  <a:pt x="4270" y="1240"/>
                                  <a:pt x="61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8190" y="0"/>
                            <a:ext cx="169270" cy="8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70" h="81725">
                                <a:moveTo>
                                  <a:pt x="129713" y="0"/>
                                </a:moveTo>
                                <a:lnTo>
                                  <a:pt x="169270" y="69051"/>
                                </a:lnTo>
                                <a:cubicBezTo>
                                  <a:pt x="165252" y="72307"/>
                                  <a:pt x="162291" y="76679"/>
                                  <a:pt x="160822" y="81725"/>
                                </a:cubicBezTo>
                                <a:lnTo>
                                  <a:pt x="0" y="62491"/>
                                </a:lnTo>
                                <a:cubicBezTo>
                                  <a:pt x="32331" y="26461"/>
                                  <a:pt x="78259" y="2957"/>
                                  <a:pt x="1297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54645" y="79685"/>
                            <a:ext cx="123355" cy="13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55" h="138056">
                                <a:moveTo>
                                  <a:pt x="88796" y="0"/>
                                </a:moveTo>
                                <a:cubicBezTo>
                                  <a:pt x="110516" y="30712"/>
                                  <a:pt x="123355" y="68211"/>
                                  <a:pt x="123355" y="108721"/>
                                </a:cubicBezTo>
                                <a:cubicBezTo>
                                  <a:pt x="123355" y="118749"/>
                                  <a:pt x="122543" y="128537"/>
                                  <a:pt x="121088" y="138056"/>
                                </a:cubicBezTo>
                                <a:lnTo>
                                  <a:pt x="0" y="23431"/>
                                </a:lnTo>
                                <a:cubicBezTo>
                                  <a:pt x="2575" y="19657"/>
                                  <a:pt x="4127" y="15085"/>
                                  <a:pt x="4339" y="10150"/>
                                </a:cubicBezTo>
                                <a:lnTo>
                                  <a:pt x="8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82396"/>
                            <a:ext cx="209649" cy="13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49" h="137135">
                                <a:moveTo>
                                  <a:pt x="32604" y="0"/>
                                </a:moveTo>
                                <a:lnTo>
                                  <a:pt x="208240" y="9182"/>
                                </a:lnTo>
                                <a:cubicBezTo>
                                  <a:pt x="208457" y="11392"/>
                                  <a:pt x="208890" y="13591"/>
                                  <a:pt x="209649" y="15577"/>
                                </a:cubicBezTo>
                                <a:lnTo>
                                  <a:pt x="2596" y="137135"/>
                                </a:lnTo>
                                <a:cubicBezTo>
                                  <a:pt x="880" y="127047"/>
                                  <a:pt x="0" y="116610"/>
                                  <a:pt x="0" y="106025"/>
                                </a:cubicBezTo>
                                <a:cubicBezTo>
                                  <a:pt x="0" y="66691"/>
                                  <a:pt x="12015" y="30214"/>
                                  <a:pt x="32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01002" y="47"/>
                            <a:ext cx="128231" cy="7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31" h="78968">
                                <a:moveTo>
                                  <a:pt x="0" y="0"/>
                                </a:moveTo>
                                <a:cubicBezTo>
                                  <a:pt x="50805" y="3181"/>
                                  <a:pt x="96186" y="26362"/>
                                  <a:pt x="128231" y="61822"/>
                                </a:cubicBezTo>
                                <a:lnTo>
                                  <a:pt x="56106" y="78968"/>
                                </a:lnTo>
                                <a:cubicBezTo>
                                  <a:pt x="52287" y="69898"/>
                                  <a:pt x="43466" y="63487"/>
                                  <a:pt x="33054" y="63214"/>
                                </a:cubicBezTo>
                                <a:cubicBezTo>
                                  <a:pt x="30813" y="63188"/>
                                  <a:pt x="28685" y="63537"/>
                                  <a:pt x="26661" y="639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5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0B31C" id="Group 327" o:spid="_x0000_s1026" style="position:absolute;margin-left:9.2pt;margin-top:12.8pt;width:121.3pt;height:29.7pt;z-index:251672576;mso-position-horizontal-relative:margin" coordsize="15408,3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">
                <v:shape id="Shape 19" o:spid="_x0000_s1027" style="position:absolute;left:4467;top:2724;width:695;height:876;visibility:visible;mso-wrap-style:square;v-text-anchor:top" coordsize="69553,8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" path="m,l13735,,26081,28689r8567,21145l35151,49834,43593,28565,55692,,69553,r,87584l55188,87584r,-51217l54686,36367,48257,52724,39943,71854r-10206,l21168,52098,14867,36239r-505,128l14362,87584,,87584,,xe" fillcolor="#1a5285" stroked="f" strokeweight="0">
                  <v:stroke miterlimit="83231f" joinstyle="miter"/>
                  <v:path arrowok="t" textboxrect="0,0,69553,87584"/>
                </v:shape>
                <v:shape id="Shape 20" o:spid="_x0000_s1028" style="position:absolute;left:5284;top:2718;width:526;height:890;visibility:visible;mso-wrap-style:square;v-text-anchor:top" coordsize="52664,8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" path="m26457,v5209,,9492,816,12853,2454c42668,4090,45337,6228,47310,8869v1974,2645,3362,5645,4159,9000c52266,21225,52664,24582,52664,27935r,32844c52664,64723,52142,68395,51091,71791v-1051,3398,-2665,6379,-4852,8934c44055,83282,41263,85297,37863,86764v-3403,1467,-7416,2204,-12034,2204c19026,88968,13353,87210,8821,83697,4283,80184,1340,75270,,68957l13861,64679v584,3273,1953,5874,4094,7804c20098,74413,22721,75379,25829,75379v2351,,4323,-420,5922,-1256c33345,73292,34605,72181,35531,70806v922,-1375,1596,-2963,2018,-4756c37967,64253,38176,62437,38176,60598r,-10642l15875,49956r,-13087l38176,36869r,-9561c38176,25629,38028,23971,37737,22334v-298,-1637,-886,-3099,-1768,-4402c35089,16633,33872,15584,32320,14784v-1560,-797,-3551,-1194,-5987,-1194c24484,13590,22845,13904,21417,14535v-1429,626,-2665,1446,-3716,2451c16650,17995,15789,19150,15120,20450v-675,1301,-1135,2620,-1388,3964l124,20007c797,17155,1844,14514,3276,12082,4702,9648,6529,7531,8756,5726,10982,3925,13563,2517,16507,1511,19445,502,22762,,26457,xe" fillcolor="#1a5285" stroked="f" strokeweight="0">
                  <v:stroke miterlimit="83231f" joinstyle="miter"/>
                  <v:path arrowok="t" textboxrect="0,0,52664,88968"/>
                </v:shape>
                <v:shape id="Shape 21" o:spid="_x0000_s1029" style="position:absolute;left:5947;top:2718;width:530;height:890;visibility:visible;mso-wrap-style:square;v-text-anchor:top" coordsize="52918,8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" path="m26965,v7056,,12790,1845,17197,5536c48572,9226,51490,13842,52918,19379l39186,23910v-253,-1258,-671,-2476,-1260,-3651c37339,19087,36542,18016,35532,17051v-1007,-964,-2227,-1741,-3656,-2328c30447,14136,28812,13842,26965,13842v-2186,,-4055,380,-5608,1131c19804,15728,18522,16718,17512,17932v-1006,1218,-1763,2582,-2266,4088c14743,23532,14489,25039,14489,26551r,34855c14489,63255,14743,65018,15246,66694v503,1680,1281,3143,2331,4403c18627,72354,19928,73344,21481,74056v1556,711,3382,1068,5484,1068c30074,75124,32718,74243,34903,72483v2182,-1760,3569,-4194,4156,-7300l52795,69588v-1430,6123,-4454,10883,-9071,14282c39104,87267,33514,88968,26965,88968v-4537,,-8487,-715,-11844,-2138c11760,85403,8945,83431,6679,80915,4408,78398,2731,75439,1638,72042,543,68643,,64978,,61032l,27056c,23617,543,20259,1638,16986,2731,13714,4388,10823,6614,8308,8841,5789,11634,3775,14997,2264,18353,757,22344,,26965,xe" fillcolor="#1a5285" stroked="f" strokeweight="0">
                  <v:stroke miterlimit="83231f" joinstyle="miter"/>
                  <v:path arrowok="t" textboxrect="0,0,52918,88968"/>
                </v:shape>
                <v:shape id="Shape 22" o:spid="_x0000_s1030" style="position:absolute;left:6886;top:2718;width:529;height:890;visibility:visible;mso-wrap-style:square;v-text-anchor:top" coordsize="52919,8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" path="m26964,v7059,,12791,1845,17198,5536c48571,9226,51490,13842,52919,19379l39186,23910v-254,-1258,-671,-2476,-1260,-3651c37338,19087,36542,18016,35531,17051v-1006,-964,-2227,-1741,-3655,-2328c30448,14136,28812,13842,26964,13842v-2185,,-4054,380,-5607,1131c19804,15728,18522,16718,17512,17932v-1006,1218,-1763,2582,-2265,4088c14743,23532,14489,25039,14489,26551r,34855c14489,63255,14743,65018,15247,66694v502,1680,1280,3143,2331,4403c18627,72354,19928,73344,21481,74056v1556,711,3382,1068,5483,1068c30074,75124,32718,74243,34903,72483v2182,-1760,3569,-4194,4156,-7300l52795,69588v-1429,6123,-4455,10883,-9071,14282c39104,87267,33515,88968,26964,88968v-4536,,-8485,-715,-11843,-2138c11761,85403,8945,83431,6679,80915,4408,78398,2731,75439,1638,72042,543,68643,,64978,,61032l,27056c,23617,543,20259,1638,16986,2731,13714,4388,10823,6614,8308,8841,5789,11634,3775,14997,2264,18353,757,22344,,26964,xe" fillcolor="#1a5285" stroked="f" strokeweight="0">
                  <v:stroke miterlimit="83231f" joinstyle="miter"/>
                  <v:path arrowok="t" textboxrect="0,0,52919,88968"/>
                </v:shape>
                <v:shape id="Shape 23" o:spid="_x0000_s1031" style="position:absolute;left:7540;top:2724;width:487;height:876;visibility:visible;mso-wrap-style:square;v-text-anchor:top" coordsize="48759,8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" path="m,l48759,r,13340l14362,13340r,23409l43972,36749r,13086l14362,49835r,24160l48759,73995r,13590l,87585,,xe" fillcolor="#1a5285" stroked="f" strokeweight="0">
                  <v:stroke miterlimit="83231f" joinstyle="miter"/>
                  <v:path arrowok="t" textboxrect="0,0,48759,87585"/>
                </v:shape>
                <v:shape id="Shape 24" o:spid="_x0000_s1032" style="position:absolute;left:8151;top:2724;width:267;height:876;visibility:visible;mso-wrap-style:square;v-text-anchor:top" coordsize="26647,8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" path="m,l26647,r,13398l25703,13085r-11341,l14362,35991r11466,l26647,35699r,12750l14362,48449r,25546l26647,73995r,13589l,87584,,xe" fillcolor="#1a5285" stroked="f" strokeweight="0">
                  <v:stroke miterlimit="83231f" joinstyle="miter"/>
                  <v:path arrowok="t" textboxrect="0,0,26647,87584"/>
                </v:shape>
                <v:shape id="Shape 25" o:spid="_x0000_s1033" style="position:absolute;left:8418;top:2724;width:264;height:876;visibility:visible;mso-wrap-style:square;v-text-anchor:top" coordsize="26395,8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" path="m,l187,c8504,,14741,2138,18900,6419v4159,4279,6235,10110,6235,17490c25135,27601,24357,31002,22804,34101v-1554,3105,-4343,5583,-8378,7428l14426,42156v2098,676,3905,1659,5419,2960c21356,46417,22595,47946,23561,49707v968,1759,1678,3669,2142,5724c26167,57489,26395,59565,26395,61662v,8388,-2247,14806,-6739,19253c15159,85361,9132,87584,1577,87584l,87584,,73995r441,c2707,73995,4601,73658,6110,72982v1513,-671,2729,-1621,3654,-2842c10687,68917,11339,67502,11717,65902v378,-1602,567,-3290,567,-5058c12284,57133,11359,54142,9512,51866,7664,49586,4601,48449,318,48449r-318,l,35699,8191,32784v1888,-2139,2833,-4930,2833,-8371c11024,20890,10079,18121,8191,16111l,13398,,xe" fillcolor="#1a5285" stroked="f" strokeweight="0">
                  <v:stroke miterlimit="83231f" joinstyle="miter"/>
                  <v:path arrowok="t" textboxrect="0,0,26395,87584"/>
                </v:shape>
                <v:shape id="Shape 26" o:spid="_x0000_s1034" style="position:absolute;left:8819;top:2724;width:487;height:876;visibility:visible;mso-wrap-style:square;v-text-anchor:top" coordsize="48761,8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" path="m,l48761,r,13340l14364,13340r,23409l43973,36749r,13086l14364,49835r,24160l48761,73995r,13590l,87585,,xe" fillcolor="#1a5285" stroked="f" strokeweight="0">
                  <v:stroke miterlimit="83231f" joinstyle="miter"/>
                  <v:path arrowok="t" textboxrect="0,0,48761,87585"/>
                </v:shape>
                <v:shape id="Shape 27" o:spid="_x0000_s1035" style="position:absolute;left:9430;top:2724;width:267;height:876;visibility:visible;mso-wrap-style:square;v-text-anchor:top" coordsize="26713,8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" path="m,l26458,r255,37l26713,13477r-380,-137l14366,13340r,27055l26458,40395r255,-99l26713,53986r-12347,l14366,87585,,87585,,xe" fillcolor="#1a5285" stroked="f" strokeweight="0">
                  <v:stroke miterlimit="83231f" joinstyle="miter"/>
                  <v:path arrowok="t" textboxrect="0,0,26713,87585"/>
                </v:shape>
                <v:shape id="Shape 28" o:spid="_x0000_s1036" style="position:absolute;left:9697;top:2725;width:266;height:539;visibility:visible;mso-wrap-style:square;v-text-anchor:top" coordsize="26585,5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" path="m,l10837,1599v3272,1093,6086,2751,8441,4975c21629,8797,23432,11607,24693,15004v1260,3399,1892,7402,1892,12019c26585,30792,26038,34318,24946,37592v-1091,3270,-2708,6122,-4851,8556c17954,48580,15244,50490,11967,51872,8696,53258,4870,53948,503,53948r-503,l,40258,9258,36663v2057,-2464,3089,-5782,3089,-9958c12347,22367,11295,19046,9197,16749l,13440,,xe" fillcolor="#1a5285" stroked="f" strokeweight="0">
                  <v:stroke miterlimit="83231f" joinstyle="miter"/>
                  <v:path arrowok="t" textboxrect="0,0,26585,53948"/>
                </v:shape>
                <v:shape id="Shape 29" o:spid="_x0000_s1037" style="position:absolute;left:10071;top:2718;width:267;height:889;visibility:visible;mso-wrap-style:square;v-text-anchor:top" coordsize="26713,8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" path="m26713,r,13847l20855,15115v-1639,884,-2945,1978,-3905,3281c15982,19699,15285,21106,14866,22621v-417,1512,-627,2939,-627,4288l14364,60447v,4206,965,7732,2899,10590l26713,75163r,13707l14619,86589c11171,85038,8379,82939,6236,80297,4095,77657,2520,74593,1514,71109,504,67628,,63958,,60097l,27004c,23900,482,20756,1450,17567,2415,14380,3969,11485,6111,8883,8252,6286,11027,4147,14428,2466l26713,xe" fillcolor="#1a5285" stroked="f" strokeweight="0">
                  <v:stroke miterlimit="83231f" joinstyle="miter"/>
                  <v:path arrowok="t" textboxrect="0,0,26713,88870"/>
                </v:shape>
                <v:shape id="Shape 30" o:spid="_x0000_s1038" style="position:absolute;left:10338;top:2718;width:271;height:890;visibility:visible;mso-wrap-style:square;v-text-anchor:top" coordsize="27088,8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" path="m252,c4869,,8862,796,12221,2393v3360,1592,6154,3670,8380,6228c22823,11181,24461,14072,25512,17301v1052,3232,1576,6481,1576,9753l27088,61660v,4197,-649,7973,-1953,11326c23835,76343,21986,79214,19591,81606v-2390,2392,-5229,4214,-8502,5472c7811,88337,4198,88968,252,88968l,88920,,75213r376,165c3653,75378,6488,74265,8882,72037v2397,-2227,3591,-5275,3591,-9143l12473,26829v,-1093,-187,-2371,-566,-3843c11527,21515,10876,20103,9955,18759,9027,17414,7788,16259,6238,15295,4679,14325,2687,13843,252,13843l,13898,,51,252,xe" fillcolor="#1a5285" stroked="f" strokeweight="0">
                  <v:stroke miterlimit="83231f" joinstyle="miter"/>
                  <v:path arrowok="t" textboxrect="0,0,27088,88968"/>
                </v:shape>
                <v:shape id="Shape 389" o:spid="_x0000_s1039" style="position:absolute;left:10748;top:3207;width:376;height:125;visibility:visible;mso-wrap-style:square;v-text-anchor:top" coordsize="37544,1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" path="m,l37544,r,12454l,12454,,e" fillcolor="#1a5285" stroked="f" strokeweight="0">
                  <v:stroke miterlimit="83231f" joinstyle="miter"/>
                  <v:path arrowok="t" textboxrect="0,0,37544,12454"/>
                </v:shape>
                <v:shape id="Shape 32" o:spid="_x0000_s1040" style="position:absolute;left:11213;top:2717;width:539;height:891;visibility:visible;mso-wrap-style:square;v-text-anchor:top" coordsize="53925,8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" path="m27844,v8148,,14408,1971,18776,5914c50988,9859,53169,15646,53169,23279v,1427,-145,3063,-439,4905c52437,30034,51928,31856,51217,33660v-713,1806,-1724,3483,-3024,5034c46889,40248,45235,41444,43218,42281r,503c45314,43624,47058,44777,48447,46245v1385,1467,2496,3124,3338,4969c52622,53059,53188,54969,53488,56941v293,1972,437,3878,437,5724c53925,67028,53274,70847,51972,74115v-1303,3273,-3147,6023,-5541,8242c44035,84581,41181,86262,37863,87391v-3320,1134,-6992,1702,-11025,1702c19611,89093,13629,87315,8882,83758,4136,80203,1178,75185,,68704v755,-249,1740,-563,2959,-939c4175,67385,5460,66967,6806,66505v1338,-463,2624,-901,3839,-1323c11861,64764,12851,64426,13608,64178v672,3606,2223,6395,4663,8366c20706,74518,23604,75503,26961,75503v3781,,6745,-1210,8884,-3635c37988,69449,39059,66191,39059,62098v,-1832,-189,-3546,-568,-5134c38114,55380,37462,53982,36538,52772v-925,-1212,-2141,-2171,-3655,-2885c31374,49181,29482,48821,27216,48821r-6806,l20410,36615r6929,c30871,36615,33641,35562,35657,33455v2018,-2111,3024,-5145,3024,-9110c38681,21141,37714,18548,35783,16564,33850,14584,31121,13590,27594,13590v-3447,,-6280,1005,-8507,3019c16861,18623,15328,21225,14489,24411l1261,19629c2686,13609,5690,8830,10267,5299,14845,1765,20706,,27844,xe" fillcolor="#1a5285" stroked="f" strokeweight="0">
                  <v:stroke miterlimit="83231f" joinstyle="miter"/>
                  <v:path arrowok="t" textboxrect="0,0,53925,89093"/>
                </v:shape>
                <v:shape id="Shape 33" o:spid="_x0000_s1041" style="position:absolute;left:11824;top:2724;width:323;height:876;visibility:visible;mso-wrap-style:square;v-text-anchor:top" coordsize="32254,8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" path="m25325,r6929,l32254,19886r-250,l27845,38255,23309,55874r8945,l32254,68708r-12094,c19988,69464,19653,70723,19150,72482v-504,1763,-1030,3651,-1576,5666c17028,80158,16523,82047,16063,83809v-463,1761,-817,3019,-1071,3776l,87585,25325,xe" fillcolor="#1a5285" stroked="f" strokeweight="0">
                  <v:stroke miterlimit="83231f" joinstyle="miter"/>
                  <v:path arrowok="t" textboxrect="0,0,32254,87585"/>
                </v:shape>
                <v:shape id="Shape 34" o:spid="_x0000_s1042" style="position:absolute;left:12147;top:2724;width:324;height:876;visibility:visible;mso-wrap-style:square;v-text-anchor:top" coordsize="32382,8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" path="m,l6932,,32382,87585r-15244,l12223,68708,,68708,,55874r8945,l4537,38380v-169,-751,-445,-2010,-822,-3775c3341,32844,2919,31002,2454,29069,1997,27143,1553,25318,1134,23597,712,21876,463,20636,378,19886r-378,l,xe" fillcolor="#1a5285" stroked="f" strokeweight="0">
                  <v:stroke miterlimit="83231f" joinstyle="miter"/>
                  <v:path arrowok="t" textboxrect="0,0,32382,87585"/>
                </v:shape>
                <v:shape id="Shape 35" o:spid="_x0000_s1043" style="position:absolute;left:12585;top:2724;width:525;height:876;visibility:visible;mso-wrap-style:square;v-text-anchor:top" coordsize="52540,8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" path="m,l52540,r,87585l38176,87585r,-74369l14364,13216r,74369l,87585,,xe" fillcolor="#1a5285" stroked="f" strokeweight="0">
                  <v:stroke miterlimit="83231f" joinstyle="miter"/>
                  <v:path arrowok="t" textboxrect="0,0,52540,87585"/>
                </v:shape>
                <v:shape id="Shape 36" o:spid="_x0000_s1044" style="position:absolute;left:13224;top:2724;width:323;height:876;visibility:visible;mso-wrap-style:square;v-text-anchor:top" coordsize="32254,8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" path="m25325,r6929,l32254,19886r-249,l27845,38255,23309,55874r8945,l32254,68708r-12092,c19988,69464,19654,70723,19152,72482v-506,1763,-1032,3651,-1575,5666c17028,80158,16526,82047,16063,83809v-463,1761,-817,3019,-1071,3776l,87585,25325,xe" fillcolor="#1a5285" stroked="f" strokeweight="0">
                  <v:stroke miterlimit="83231f" joinstyle="miter"/>
                  <v:path arrowok="t" textboxrect="0,0,32254,87585"/>
                </v:shape>
                <v:shape id="Shape 37" o:spid="_x0000_s1045" style="position:absolute;left:13547;top:2724;width:323;height:876;visibility:visible;mso-wrap-style:square;v-text-anchor:top" coordsize="32383,8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" path="m,l6933,,32383,87585r-15246,l12222,68708,,68708,,55874r8946,l4536,38380v-169,-751,-441,-2010,-820,-3775c3342,32844,2919,31002,2455,29069,1997,27143,1554,25318,1135,23597,713,21876,463,20636,378,19886r-378,l,xe" fillcolor="#1a5285" stroked="f" strokeweight="0">
                  <v:stroke miterlimit="83231f" joinstyle="miter"/>
                  <v:path arrowok="t" textboxrect="0,0,32383,87585"/>
                </v:shape>
                <v:shape id="Shape 38" o:spid="_x0000_s1046" style="position:absolute;left:13954;top:2724;width:364;height:1048;visibility:visible;mso-wrap-style:square;v-text-anchor:top" coordsize="36475,10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" path="m16380,l36475,r,13087l28980,13087,27970,39388v-169,3776,-335,7422,-504,10947c27297,53858,27027,57130,26649,60149v-379,3019,-906,5770,-1574,8242c24399,70867,23477,72981,22301,74748r14174,l36475,87581r-24000,l12475,104741,,104741,,75753v1091,-169,2142,-358,3152,-567c4158,74977,5209,74748,6300,74494v1848,-1591,3297,-3437,4349,-5535c11699,66862,12535,64283,13167,61219v628,-3060,1071,-6670,1321,-10822c14742,46247,14951,41358,15120,35738l16380,xe" fillcolor="#1a5285" stroked="f" strokeweight="0">
                  <v:stroke miterlimit="83231f" joinstyle="miter"/>
                  <v:path arrowok="t" textboxrect="0,0,36475,104741"/>
                </v:shape>
                <v:shape id="Shape 39" o:spid="_x0000_s1047" style="position:absolute;left:14318;top:2724;width:354;height:1048;visibility:visible;mso-wrap-style:square;v-text-anchor:top" coordsize="35340,10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" path="m,l28284,v,12504,20,24959,63,37375c28388,49790,28412,62249,28412,74748r6928,l35340,104741r-12471,l22869,87581,,87581,,74748r14174,l14174,13087,,13087,,xe" fillcolor="#1a5285" stroked="f" strokeweight="0">
                  <v:stroke miterlimit="83231f" joinstyle="miter"/>
                  <v:path arrowok="t" textboxrect="0,0,35340,104741"/>
                </v:shape>
                <v:shape id="Shape 40" o:spid="_x0000_s1048" style="position:absolute;left:14761;top:2724;width:323;height:876;visibility:visible;mso-wrap-style:square;v-text-anchor:top" coordsize="32254,8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" path="m25325,r6929,l32254,19886r-250,l27845,38255,23309,55874r8945,l32254,68708r-12094,c19988,69464,19654,70723,19150,72482v-505,1763,-1030,3651,-1575,5666c17028,80158,16525,82047,16063,83809v-463,1761,-817,3019,-1072,3776l,87585,25325,xe" fillcolor="#1a5285" stroked="f" strokeweight="0">
                  <v:stroke miterlimit="83231f" joinstyle="miter"/>
                  <v:path arrowok="t" textboxrect="0,0,32254,87585"/>
                </v:shape>
                <v:shape id="Shape 41" o:spid="_x0000_s1049" style="position:absolute;left:15084;top:2724;width:324;height:876;visibility:visible;mso-wrap-style:square;v-text-anchor:top" coordsize="32382,8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" path="m,l6932,,32382,87585r-15244,l12223,68708,,68708,,55874r8945,l4537,38380v-169,-751,-443,-2010,-822,-3775c3341,32844,2919,31002,2454,29069,1997,27143,1553,25318,1134,23597,712,21876,463,20636,378,19886r-378,l,xe" fillcolor="#1a5285" stroked="f" strokeweight="0">
                  <v:stroke miterlimit="83231f" joinstyle="miter"/>
                  <v:path arrowok="t" textboxrect="0,0,32382,87585"/>
                </v:shape>
                <v:shape id="Shape 42" o:spid="_x0000_s1050" style="position:absolute;left:4467;top:677;width:445;height:1382;visibility:visible;mso-wrap-style:square;v-text-anchor:top" coordsize="44512,138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" path="m,l43888,r624,89l44512,26782r-624,-204l28792,26578r,34345l44129,60923r383,-134l44512,87756r-15720,l28792,138169,,138169,,xe" fillcolor="#1a5285" stroked="f" strokeweight="0">
                  <v:stroke miterlimit="83231f" joinstyle="miter"/>
                  <v:path arrowok="t" textboxrect="0,0,44512,138169"/>
                </v:shape>
                <v:shape id="Shape 43" o:spid="_x0000_s1051" style="position:absolute;left:4912;top:678;width:439;height:877;visibility:visible;mso-wrap-style:square;v-text-anchor:top" coordsize="43939,87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" path="m,l17393,2492v5493,1712,10230,4361,14092,7940c35403,14011,38500,18514,40662,24018v2169,5540,3277,12034,3277,19592c43939,50192,42921,56221,40972,61602v-2004,5450,-4902,10120,-8529,13987c28711,79393,24147,82351,18880,84461,13579,86611,7616,87667,1001,87667l,87667,,60699,10852,56887v3244,-2690,4868,-7194,4868,-13676c15720,37241,14225,32968,11350,30403l,26693,,xe" fillcolor="#1a5285" stroked="f" strokeweight="0">
                  <v:stroke miterlimit="83231f" joinstyle="miter"/>
                  <v:path arrowok="t" textboxrect="0,0,43939,87667"/>
                </v:shape>
                <v:shape id="Shape 44" o:spid="_x0000_s1052" style="position:absolute;left:5563;top:668;width:442;height:1402;visibility:visible;mso-wrap-style:square;v-text-anchor:top" coordsize="44181,140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" path="m44181,r,27781l37259,29223v-2004,1001,-3628,2243,-4888,3739c31118,34494,30203,36139,29556,37941v-579,1777,-868,3470,-868,5047l28688,94215v,5325,1212,9684,3683,13132l44181,112301r,27901l24228,136498c18588,133988,14016,130583,10383,126293,6844,121990,4241,117020,2534,111294,888,105636,,99696,,93404l,44213c,39051,888,33803,2424,28620,4008,23373,6637,18658,10252,14424,13790,10175,18403,6674,24035,3961l44181,xe" fillcolor="#1a5285" stroked="f" strokeweight="0">
                  <v:stroke miterlimit="83231f" joinstyle="miter"/>
                  <v:path arrowok="t" textboxrect="0,0,44181,140202"/>
                </v:shape>
                <v:shape id="Shape 45" o:spid="_x0000_s1053" style="position:absolute;left:6005;top:667;width:446;height:1404;visibility:visible;mso-wrap-style:square;v-text-anchor:top" coordsize="44560,140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" path="m438,c7960,,14510,1286,20099,3890v5590,2580,10155,5959,13721,10098c37434,18146,40064,22914,41882,28196v1768,5316,2678,10655,2678,16103l44560,95713v,6871,-1124,13056,-3319,18523c39080,119766,36078,124466,32093,128381v-3843,3914,-8496,6870,-13873,8918c12829,139342,6916,140369,438,140369l,140288,,112387r438,184c4492,112571,8058,111235,11040,108589v3008,-2667,4453,-6261,4453,-10909l15493,43074v,-1288,-192,-2845,-661,-4535c14365,36823,13483,35157,12361,33536,11157,31944,9615,30642,7666,29464,5752,28399,3308,27776,438,27776l,27867,,86,438,xe" fillcolor="#1a5285" stroked="f" strokeweight="0">
                  <v:stroke miterlimit="83231f" joinstyle="miter"/>
                  <v:path arrowok="t" textboxrect="0,0,44560,140369"/>
                </v:shape>
                <v:shape id="Shape 46" o:spid="_x0000_s1054" style="position:absolute;left:6728;top:668;width:880;height:1403;visibility:visible;mso-wrap-style:square;v-text-anchor:top" coordsize="87956,14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" path="m44446,v6334,,12006,921,17045,2857c66518,4758,70855,7315,74393,10539v3566,3159,6470,6805,8805,10962c85380,25706,87041,30040,87956,34512l60699,42651v-281,-1267,-701,-2871,-1257,-4648c58786,36201,57815,34579,56500,33112,55200,31712,53521,30419,51565,29331,49568,28307,47173,27774,44446,27774v-2988,,-5432,487,-7442,1489c35082,30265,33487,31529,32310,33024v-1234,1532,-2088,3177,-2597,4979c29114,39780,28882,41473,28882,43050r,51238c28882,99603,30051,103961,32357,107410v2342,3468,6306,5137,12089,5137c48328,112547,51895,111233,54924,108675v3070,-2601,4841,-6114,5397,-10629l87763,106006v-2004,10709,-6947,19116,-14739,25222c65223,137299,55668,140366,44446,140366v-7973,,-14822,-1267,-20413,-3824c18422,134050,13796,130646,10299,126356,6802,122041,4221,117060,2561,111357,888,105674,,99759,,93486l,44275c,39113,833,33865,2450,28697,4006,23436,6609,18720,10108,14475,13647,10238,18188,6756,23801,4023,29459,1309,36302,,44446,xe" fillcolor="#1a5285" stroked="f" strokeweight="0">
                  <v:stroke miterlimit="83231f" joinstyle="miter"/>
                  <v:path arrowok="t" textboxrect="0,0,87956,140366"/>
                </v:shape>
                <v:shape id="Shape 47" o:spid="_x0000_s1055" style="position:absolute;left:7850;top:668;width:879;height:1403;visibility:visible;mso-wrap-style:square;v-text-anchor:top" coordsize="87833,14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" path="m44323,v6304,,12019,920,17100,2857c66393,4758,70717,7314,74305,10539v3579,3157,6546,6804,8749,10962c85331,25706,86895,30042,87833,34512l60596,42649v-275,-1265,-737,-2869,-1302,-4647c58738,36201,57760,34579,56433,33114,55089,31711,53451,30419,51453,29331,49431,28307,47089,27774,44323,27774v-2906,,-5385,487,-7382,1489c34979,30265,33377,31529,32165,33022v-1137,1534,-1997,3179,-2562,4980c29066,39780,28791,41473,28791,43050r,51238c28791,99602,29947,103959,32280,107410v2307,3467,6314,5136,12043,5136c48301,112546,51799,111233,54828,108676v3030,-2600,4888,-6116,5404,-10631l87618,106005v-2002,10710,-6892,19117,-14698,25223c65093,137300,55571,140366,44323,140366v-7986,,-14789,-1265,-20379,-3823c18333,134049,13714,130647,10203,126356,6651,122041,4090,117060,2464,111357,784,105674,,99759,,93485l,44274c,39112,784,33865,2355,28696,3958,23437,6520,18719,10016,14475,13513,10238,18079,6758,23753,4023,29369,1309,36212,,44323,xe" fillcolor="#1a5285" stroked="f" strokeweight="0">
                  <v:stroke miterlimit="83231f" joinstyle="miter"/>
                  <v:path arrowok="t" textboxrect="0,0,87833,140366"/>
                </v:shape>
                <v:shape id="Shape 48" o:spid="_x0000_s1056" style="position:absolute;left:9003;top:677;width:805;height:1382;visibility:visible;mso-wrap-style:square;v-text-anchor:top" coordsize="80485,13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" path="m,l80485,r,26610l28805,26610r,28565l73312,55175r,26441l28805,81616r,29378l80485,110994r,27174l,138168,,xe" fillcolor="#1a5285" stroked="f" strokeweight="0">
                  <v:stroke miterlimit="83231f" joinstyle="miter"/>
                  <v:path arrowok="t" textboxrect="0,0,80485,138168"/>
                </v:shape>
                <v:shape id="Shape 49" o:spid="_x0000_s1057" style="position:absolute;left:9967;top:677;width:879;height:1382;visibility:visible;mso-wrap-style:square;v-text-anchor:top" coordsize="87853,138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" path="m,l87853,r,26196l58269,26196r,111973l29624,138169r,-111973l,26196,,xe" fillcolor="#1a5285" stroked="f" strokeweight="0">
                  <v:stroke miterlimit="83231f" joinstyle="miter"/>
                  <v:path arrowok="t" textboxrect="0,0,87853,138169"/>
                </v:shape>
                <v:shape id="Shape 50" o:spid="_x0000_s1058" style="position:absolute;left:11080;top:677;width:947;height:1382;visibility:visible;mso-wrap-style:square;v-text-anchor:top" coordsize="94627,138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" path="m,l28646,r,80216l29053,80216,68598,,94627,r,138169l65801,138169r,-75210l65615,62959,27036,138169,,138169,,xe" fillcolor="#1a5285" stroked="f" strokeweight="0">
                  <v:stroke miterlimit="83231f" joinstyle="miter"/>
                  <v:path arrowok="t" textboxrect="0,0,94627,138169"/>
                </v:shape>
                <v:shape id="Shape 51" o:spid="_x0000_s1059" style="position:absolute;left:1170;top:1134;width:1424;height:2638;visibility:visible;mso-wrap-style:square;v-text-anchor:top" coordsize="142422,26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" path="m110078,v1604,422,3273,670,5015,745l142422,250095v-21806,8797,-45543,13641,-70448,13641c46422,263736,22167,258670,,249598l110078,xe" fillcolor="#1a5285" stroked="f" strokeweight="0">
                  <v:stroke miterlimit="83231f" joinstyle="miter"/>
                  <v:path arrowok="t" textboxrect="0,0,142422,263736"/>
                </v:shape>
                <v:shape id="Shape 52" o:spid="_x0000_s1060" style="position:absolute;left:78;top:1060;width:2107;height:2474;visibility:visible;mso-wrap-style:square;v-text-anchor:top" coordsize="210759,24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" path="m206962,v1123,1293,2453,2460,3797,3442l89307,247351c46673,223583,14182,183839,,136182l206962,xe" fillcolor="#1a5285" stroked="f" strokeweight="0">
                  <v:stroke miterlimit="83231f" joinstyle="miter"/>
                  <v:path arrowok="t" textboxrect="0,0,210759,247351"/>
                </v:shape>
                <v:shape id="Shape 53" o:spid="_x0000_s1061" style="position:absolute;left:2415;top:1100;width:1287;height:2437;visibility:visible;mso-wrap-style:square;v-text-anchor:top" coordsize="128681,24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" path="m6111,l128681,131716c114573,179849,81791,219855,38750,243708l,2882c2155,2209,4270,1240,6111,xe" fillcolor="#1a5285" stroked="f" strokeweight="0">
                  <v:stroke miterlimit="83231f" joinstyle="miter"/>
                  <v:path arrowok="t" textboxrect="0,0,128681,243708"/>
                </v:shape>
                <v:shape id="Shape 54" o:spid="_x0000_s1062" style="position:absolute;left:481;width:1693;height:817;visibility:visible;mso-wrap-style:square;v-text-anchor:top" coordsize="169270,8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" path="m129713,r39557,69051c165252,72307,162291,76679,160822,81725l,62491c32331,26461,78259,2957,129713,xe" fillcolor="#1a5285" stroked="f" strokeweight="0">
                  <v:stroke miterlimit="83231f" joinstyle="miter"/>
                  <v:path arrowok="t" textboxrect="0,0,169270,81725"/>
                </v:shape>
                <v:shape id="Shape 55" o:spid="_x0000_s1063" style="position:absolute;left:2546;top:796;width:1234;height:1381;visibility:visible;mso-wrap-style:square;v-text-anchor:top" coordsize="123355,13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" path="m88796,v21720,30712,34559,68211,34559,108721c123355,118749,122543,128537,121088,138056l,23431c2575,19657,4127,15085,4339,10150l88796,xe" fillcolor="#1a5285" stroked="f" strokeweight="0">
                  <v:stroke miterlimit="83231f" joinstyle="miter"/>
                  <v:path arrowok="t" textboxrect="0,0,123355,138056"/>
                </v:shape>
                <v:shape id="Shape 56" o:spid="_x0000_s1064" style="position:absolute;top:823;width:2096;height:1372;visibility:visible;mso-wrap-style:square;v-text-anchor:top" coordsize="209649,13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" path="m32604,l208240,9182v217,2210,650,4409,1409,6395l2596,137135c880,127047,,116610,,106025,,66691,12015,30214,32604,xe" fillcolor="#1a5285" stroked="f" strokeweight="0">
                  <v:stroke miterlimit="83231f" joinstyle="miter"/>
                  <v:path arrowok="t" textboxrect="0,0,209649,137135"/>
                </v:shape>
                <v:shape id="Shape 57" o:spid="_x0000_s1065" style="position:absolute;left:2010;width:1282;height:790;visibility:visible;mso-wrap-style:square;v-text-anchor:top" coordsize="128231,7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" path="m,c50805,3181,96186,26362,128231,61822l56106,78968c52287,69898,43466,63487,33054,63214v-2241,-26,-4369,323,-6393,771l,xe" fillcolor="#1a5285" stroked="f" strokeweight="0">
                  <v:stroke miterlimit="83231f" joinstyle="miter"/>
                  <v:path arrowok="t" textboxrect="0,0,128231,78968"/>
                </v:shape>
                <w10:wrap type="square" anchorx="margin"/>
              </v:group>
            </w:pict>
          </mc:Fallback>
        </mc:AlternateContent>
      </w:r>
    </w:p>
    <w:p w:rsidR="004E6BC8" w:rsidRDefault="004E6BC8" w:rsidP="009B5438">
      <w:pPr>
        <w:pStyle w:val="21"/>
        <w:spacing w:line="240" w:lineRule="auto"/>
        <w:jc w:val="both"/>
        <w:rPr>
          <w:rFonts w:ascii="Arial" w:eastAsia="Times New Roman" w:hAnsi="Arial" w:cs="Arial"/>
          <w:b/>
          <w:bCs/>
          <w:iCs/>
          <w:color w:val="auto"/>
          <w:sz w:val="24"/>
          <w:szCs w:val="24"/>
          <w:shd w:val="clear" w:color="auto" w:fill="FFFFFF"/>
        </w:rPr>
      </w:pPr>
    </w:p>
    <w:p w:rsidR="004E6BC8" w:rsidRDefault="004E6BC8" w:rsidP="009B5438">
      <w:pPr>
        <w:pStyle w:val="21"/>
        <w:spacing w:line="240" w:lineRule="auto"/>
        <w:jc w:val="both"/>
        <w:rPr>
          <w:rFonts w:ascii="Arial" w:eastAsia="Times New Roman" w:hAnsi="Arial" w:cs="Arial"/>
          <w:b/>
          <w:bCs/>
          <w:iCs/>
          <w:color w:val="auto"/>
          <w:sz w:val="24"/>
          <w:szCs w:val="24"/>
          <w:shd w:val="clear" w:color="auto" w:fill="FFFFFF"/>
        </w:rPr>
      </w:pPr>
    </w:p>
    <w:p w:rsidR="004E6BC8" w:rsidRDefault="004E6BC8" w:rsidP="009B5438">
      <w:pPr>
        <w:pStyle w:val="21"/>
        <w:spacing w:line="240" w:lineRule="auto"/>
        <w:jc w:val="both"/>
        <w:rPr>
          <w:rFonts w:ascii="Arial" w:eastAsia="Times New Roman" w:hAnsi="Arial" w:cs="Arial"/>
          <w:b/>
          <w:bCs/>
          <w:iCs/>
          <w:color w:val="auto"/>
          <w:sz w:val="24"/>
          <w:szCs w:val="24"/>
          <w:shd w:val="clear" w:color="auto" w:fill="FFFFFF"/>
        </w:rPr>
      </w:pPr>
    </w:p>
    <w:p w:rsidR="004E6BC8" w:rsidRDefault="004E6BC8" w:rsidP="009B5438">
      <w:pPr>
        <w:pStyle w:val="21"/>
        <w:spacing w:line="240" w:lineRule="auto"/>
        <w:jc w:val="both"/>
        <w:rPr>
          <w:rFonts w:ascii="Arial" w:eastAsia="Times New Roman" w:hAnsi="Arial" w:cs="Arial"/>
          <w:b/>
          <w:bCs/>
          <w:iCs/>
          <w:color w:val="auto"/>
          <w:sz w:val="24"/>
          <w:szCs w:val="24"/>
          <w:shd w:val="clear" w:color="auto" w:fill="FFFFFF"/>
        </w:rPr>
      </w:pPr>
    </w:p>
    <w:p w:rsidR="004E6BC8" w:rsidRDefault="00E23EF2" w:rsidP="009B5438">
      <w:pPr>
        <w:pStyle w:val="21"/>
        <w:spacing w:line="240" w:lineRule="auto"/>
        <w:jc w:val="both"/>
        <w:rPr>
          <w:rFonts w:ascii="Arial" w:eastAsia="Times New Roman" w:hAnsi="Arial" w:cs="Arial"/>
          <w:b/>
          <w:bCs/>
          <w:iCs/>
          <w:color w:val="auto"/>
          <w:sz w:val="24"/>
          <w:szCs w:val="24"/>
          <w:shd w:val="clear" w:color="auto" w:fill="FFFFFF"/>
        </w:rPr>
      </w:pPr>
      <w:bookmarkStart w:id="0" w:name="_GoBack"/>
      <w:r w:rsidRPr="0098354C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E038B99" wp14:editId="390F3723">
            <wp:simplePos x="0" y="0"/>
            <wp:positionH relativeFrom="margin">
              <wp:posOffset>895350</wp:posOffset>
            </wp:positionH>
            <wp:positionV relativeFrom="paragraph">
              <wp:posOffset>6350</wp:posOffset>
            </wp:positionV>
            <wp:extent cx="876300" cy="603885"/>
            <wp:effectExtent l="0" t="0" r="0" b="5715"/>
            <wp:wrapThrough wrapText="bothSides">
              <wp:wrapPolygon edited="0">
                <wp:start x="0" y="0"/>
                <wp:lineTo x="0" y="21123"/>
                <wp:lineTo x="21130" y="21123"/>
                <wp:lineTo x="21130" y="0"/>
                <wp:lineTo x="0" y="0"/>
              </wp:wrapPolygon>
            </wp:wrapThrough>
            <wp:docPr id="6" name="Рисунок 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 6"/>
                    <pic:cNvPicPr/>
                  </pic:nvPicPr>
                  <pic:blipFill rotWithShape="1">
                    <a:blip r:embed="rId10"/>
                    <a:srcRect l="3109" t="2790" r="18417" b="1546"/>
                    <a:stretch/>
                  </pic:blipFill>
                  <pic:spPr bwMode="auto">
                    <a:xfrm>
                      <a:off x="0" y="0"/>
                      <a:ext cx="876300" cy="60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9633CB8" wp14:editId="08AEE437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901065" cy="609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57"/>
                    <a:stretch/>
                  </pic:blipFill>
                  <pic:spPr bwMode="auto">
                    <a:xfrm>
                      <a:off x="0" y="0"/>
                      <a:ext cx="90106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BC8" w:rsidRDefault="004E6BC8" w:rsidP="009B5438">
      <w:pPr>
        <w:pStyle w:val="21"/>
        <w:spacing w:line="240" w:lineRule="auto"/>
        <w:jc w:val="both"/>
        <w:rPr>
          <w:rFonts w:ascii="Arial" w:eastAsia="Times New Roman" w:hAnsi="Arial" w:cs="Arial"/>
          <w:b/>
          <w:bCs/>
          <w:iCs/>
          <w:color w:val="auto"/>
          <w:sz w:val="24"/>
          <w:szCs w:val="24"/>
          <w:shd w:val="clear" w:color="auto" w:fill="FFFFFF"/>
        </w:rPr>
      </w:pPr>
    </w:p>
    <w:p w:rsidR="004E6BC8" w:rsidRDefault="004E6BC8" w:rsidP="009B5438">
      <w:pPr>
        <w:pStyle w:val="21"/>
        <w:spacing w:line="240" w:lineRule="auto"/>
        <w:jc w:val="both"/>
        <w:rPr>
          <w:rFonts w:ascii="Arial" w:eastAsia="Times New Roman" w:hAnsi="Arial" w:cs="Arial"/>
          <w:b/>
          <w:bCs/>
          <w:iCs/>
          <w:color w:val="auto"/>
          <w:sz w:val="24"/>
          <w:szCs w:val="24"/>
          <w:shd w:val="clear" w:color="auto" w:fill="FFFFFF"/>
        </w:rPr>
      </w:pPr>
    </w:p>
    <w:p w:rsidR="004E6BC8" w:rsidRDefault="00D36F6D" w:rsidP="009B5438">
      <w:pPr>
        <w:pStyle w:val="21"/>
        <w:spacing w:line="240" w:lineRule="auto"/>
        <w:jc w:val="both"/>
        <w:rPr>
          <w:rFonts w:ascii="Arial" w:eastAsia="Times New Roman" w:hAnsi="Arial" w:cs="Arial"/>
          <w:b/>
          <w:bCs/>
          <w:iCs/>
          <w:color w:val="auto"/>
          <w:sz w:val="24"/>
          <w:szCs w:val="24"/>
          <w:shd w:val="clear" w:color="auto" w:fill="FFFFFF"/>
        </w:rPr>
      </w:pPr>
      <w:r w:rsidRPr="0098354C"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1716AE10" wp14:editId="5C205DBF">
            <wp:simplePos x="0" y="0"/>
            <wp:positionH relativeFrom="margin">
              <wp:posOffset>865589</wp:posOffset>
            </wp:positionH>
            <wp:positionV relativeFrom="paragraph">
              <wp:posOffset>43913</wp:posOffset>
            </wp:positionV>
            <wp:extent cx="906984" cy="662195"/>
            <wp:effectExtent l="0" t="0" r="7620" b="5080"/>
            <wp:wrapNone/>
            <wp:docPr id="8" name="Рисунок 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 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9" t="1" r="340" b="6962"/>
                    <a:stretch/>
                  </pic:blipFill>
                  <pic:spPr bwMode="auto">
                    <a:xfrm>
                      <a:off x="0" y="0"/>
                      <a:ext cx="906984" cy="66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BD49E12" wp14:editId="06C10557">
            <wp:simplePos x="0" y="0"/>
            <wp:positionH relativeFrom="margin">
              <wp:align>left</wp:align>
            </wp:positionH>
            <wp:positionV relativeFrom="paragraph">
              <wp:posOffset>83394</wp:posOffset>
            </wp:positionV>
            <wp:extent cx="896032" cy="622896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742" t="15596" b="1525"/>
                    <a:stretch/>
                  </pic:blipFill>
                  <pic:spPr bwMode="auto">
                    <a:xfrm>
                      <a:off x="0" y="0"/>
                      <a:ext cx="896620" cy="623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3F0" w:rsidRPr="009B5438" w:rsidRDefault="003503F0" w:rsidP="00BF5B89">
      <w:pPr>
        <w:pStyle w:val="21"/>
        <w:spacing w:line="240" w:lineRule="auto"/>
        <w:rPr>
          <w:rFonts w:ascii="Arial" w:eastAsia="Times New Roman" w:hAnsi="Arial" w:cs="Arial"/>
          <w:bCs/>
          <w:iCs/>
          <w:color w:val="auto"/>
          <w:sz w:val="24"/>
          <w:szCs w:val="24"/>
          <w:shd w:val="clear" w:color="auto" w:fill="FFFFFF"/>
        </w:rPr>
      </w:pPr>
    </w:p>
    <w:p w:rsidR="003503F0" w:rsidRDefault="003503F0" w:rsidP="00BF5B89">
      <w:pPr>
        <w:pStyle w:val="21"/>
        <w:spacing w:line="240" w:lineRule="auto"/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shd w:val="clear" w:color="auto" w:fill="FFFFFF"/>
        </w:rPr>
      </w:pPr>
    </w:p>
    <w:p w:rsidR="003503F0" w:rsidRDefault="003503F0" w:rsidP="00BF5B89">
      <w:pPr>
        <w:pStyle w:val="21"/>
        <w:spacing w:line="240" w:lineRule="auto"/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shd w:val="clear" w:color="auto" w:fill="FFFFFF"/>
        </w:rPr>
      </w:pPr>
    </w:p>
    <w:p w:rsidR="003503F0" w:rsidRDefault="003503F0" w:rsidP="00BF5B89">
      <w:pPr>
        <w:pStyle w:val="21"/>
        <w:spacing w:line="240" w:lineRule="auto"/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shd w:val="clear" w:color="auto" w:fill="FFFFFF"/>
        </w:rPr>
      </w:pPr>
    </w:p>
    <w:p w:rsidR="003503F0" w:rsidRDefault="003503F0" w:rsidP="00BF5B89">
      <w:pPr>
        <w:pStyle w:val="21"/>
        <w:spacing w:line="240" w:lineRule="auto"/>
        <w:rPr>
          <w:rFonts w:ascii="Arial" w:eastAsia="Times New Roman" w:hAnsi="Arial" w:cs="Arial"/>
          <w:b/>
          <w:bCs/>
          <w:i/>
          <w:iCs/>
          <w:color w:val="444444"/>
          <w:sz w:val="24"/>
          <w:szCs w:val="24"/>
          <w:shd w:val="clear" w:color="auto" w:fill="FFFFFF"/>
        </w:rPr>
      </w:pPr>
    </w:p>
    <w:p w:rsidR="00A35219" w:rsidRPr="00687E36" w:rsidRDefault="00F115A0" w:rsidP="00687E36">
      <w:pPr>
        <w:pStyle w:val="21"/>
        <w:jc w:val="center"/>
        <w:rPr>
          <w:b/>
          <w:bCs/>
          <w:sz w:val="72"/>
          <w:szCs w:val="72"/>
          <w:u w:val="single"/>
        </w:rPr>
      </w:pPr>
      <w:r>
        <w:rPr>
          <w:b/>
          <w:bCs/>
          <w:sz w:val="72"/>
          <w:szCs w:val="72"/>
          <w:u w:val="single"/>
        </w:rPr>
        <w:t>В</w:t>
      </w:r>
      <w:r w:rsidR="00C16DD9" w:rsidRPr="00C21DD0">
        <w:rPr>
          <w:b/>
          <w:bCs/>
          <w:sz w:val="72"/>
          <w:szCs w:val="72"/>
          <w:u w:val="single"/>
        </w:rPr>
        <w:t>акансии</w:t>
      </w:r>
    </w:p>
    <w:p w:rsidR="00FD41CF" w:rsidRPr="0098354C" w:rsidRDefault="00E23EF2">
      <w:r w:rsidRPr="0098354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291893C">
            <wp:simplePos x="0" y="0"/>
            <wp:positionH relativeFrom="margin">
              <wp:posOffset>2262505</wp:posOffset>
            </wp:positionH>
            <wp:positionV relativeFrom="paragraph">
              <wp:posOffset>7620</wp:posOffset>
            </wp:positionV>
            <wp:extent cx="2104390" cy="1211580"/>
            <wp:effectExtent l="0" t="0" r="0" b="7620"/>
            <wp:wrapThrough wrapText="bothSides">
              <wp:wrapPolygon edited="0">
                <wp:start x="0" y="0"/>
                <wp:lineTo x="0" y="21396"/>
                <wp:lineTo x="21313" y="21396"/>
                <wp:lineTo x="21313" y="0"/>
                <wp:lineTo x="0" y="0"/>
              </wp:wrapPolygon>
            </wp:wrapThrough>
            <wp:docPr id="2" name="Рисунок 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 3"/>
                    <pic:cNvPicPr/>
                  </pic:nvPicPr>
                  <pic:blipFill rotWithShape="1">
                    <a:blip r:embed="rId14"/>
                    <a:srcRect t="1548" r="12631"/>
                    <a:stretch/>
                  </pic:blipFill>
                  <pic:spPr bwMode="auto">
                    <a:xfrm>
                      <a:off x="0" y="0"/>
                      <a:ext cx="2104390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D8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4DD81FA" wp14:editId="513E6580">
            <wp:simplePos x="0" y="0"/>
            <wp:positionH relativeFrom="margin">
              <wp:posOffset>4713605</wp:posOffset>
            </wp:positionH>
            <wp:positionV relativeFrom="paragraph">
              <wp:posOffset>7620</wp:posOffset>
            </wp:positionV>
            <wp:extent cx="2032000" cy="1219200"/>
            <wp:effectExtent l="0" t="0" r="6350" b="0"/>
            <wp:wrapThrough wrapText="bothSides">
              <wp:wrapPolygon edited="0">
                <wp:start x="0" y="0"/>
                <wp:lineTo x="0" y="21263"/>
                <wp:lineTo x="21465" y="21263"/>
                <wp:lineTo x="2146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5"/>
                    <a:srcRect l="3324" r="11524" b="2490"/>
                    <a:stretch/>
                  </pic:blipFill>
                  <pic:spPr bwMode="auto">
                    <a:xfrm>
                      <a:off x="0" y="0"/>
                      <a:ext cx="20320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41B" w:rsidRPr="0098354C">
        <w:rPr>
          <w:noProof/>
          <w:lang w:eastAsia="ru-RU"/>
        </w:rPr>
        <w:drawing>
          <wp:inline distT="0" distB="0" distL="0" distR="0" wp14:anchorId="50A9814C" wp14:editId="11D228C3">
            <wp:extent cx="1973426" cy="1217833"/>
            <wp:effectExtent l="0" t="0" r="8255" b="1905"/>
            <wp:docPr id="3" name="Рисунок 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 3"/>
                    <pic:cNvPicPr/>
                  </pic:nvPicPr>
                  <pic:blipFill rotWithShape="1">
                    <a:blip r:embed="rId16"/>
                    <a:srcRect r="11536"/>
                    <a:stretch/>
                  </pic:blipFill>
                  <pic:spPr bwMode="auto">
                    <a:xfrm>
                      <a:off x="0" y="0"/>
                      <a:ext cx="1973763" cy="1218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10627" w:type="dxa"/>
        <w:tblLook w:val="04A0" w:firstRow="1" w:lastRow="0" w:firstColumn="1" w:lastColumn="0" w:noHBand="0" w:noVBand="1"/>
      </w:tblPr>
      <w:tblGrid>
        <w:gridCol w:w="2689"/>
        <w:gridCol w:w="4394"/>
        <w:gridCol w:w="3544"/>
      </w:tblGrid>
      <w:tr w:rsidR="000D0A79" w:rsidRPr="00F115A0" w:rsidTr="001E6959">
        <w:tc>
          <w:tcPr>
            <w:tcW w:w="2689" w:type="dxa"/>
          </w:tcPr>
          <w:p w:rsidR="00FD41CF" w:rsidRPr="00F115A0" w:rsidRDefault="001E6959" w:rsidP="007A2460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</w:rPr>
              <w:t>Вакансия</w:t>
            </w:r>
          </w:p>
        </w:tc>
        <w:tc>
          <w:tcPr>
            <w:tcW w:w="4394" w:type="dxa"/>
          </w:tcPr>
          <w:p w:rsidR="00FD41CF" w:rsidRPr="00F115A0" w:rsidRDefault="001E6959" w:rsidP="007A2460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</w:rPr>
              <w:t>Место расположения вакансии</w:t>
            </w:r>
          </w:p>
        </w:tc>
        <w:tc>
          <w:tcPr>
            <w:tcW w:w="3544" w:type="dxa"/>
          </w:tcPr>
          <w:p w:rsidR="00FD41CF" w:rsidRPr="00F115A0" w:rsidRDefault="00A74B27" w:rsidP="007A2460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</w:rPr>
            </w:pPr>
            <w:r w:rsidRPr="00F115A0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</w:rPr>
              <w:t>Условия</w:t>
            </w:r>
          </w:p>
        </w:tc>
      </w:tr>
      <w:tr w:rsidR="00980D8E" w:rsidRPr="00F115A0" w:rsidTr="001E6959">
        <w:tc>
          <w:tcPr>
            <w:tcW w:w="2689" w:type="dxa"/>
          </w:tcPr>
          <w:p w:rsidR="00980D8E" w:rsidRPr="00F115A0" w:rsidRDefault="00980D8E" w:rsidP="000E427F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Инженер РЗА и АСУ</w:t>
            </w:r>
            <w:r w:rsidR="00A8388A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 </w:t>
            </w: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ТП</w:t>
            </w:r>
          </w:p>
        </w:tc>
        <w:tc>
          <w:tcPr>
            <w:tcW w:w="4394" w:type="dxa"/>
          </w:tcPr>
          <w:p w:rsidR="00980D8E" w:rsidRPr="00F115A0" w:rsidRDefault="00980D8E" w:rsidP="000E427F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г. Петрозаводск, г. Выборг, Мурманская область, г. Тихвин, г. Сясьстрой</w:t>
            </w:r>
          </w:p>
        </w:tc>
        <w:tc>
          <w:tcPr>
            <w:tcW w:w="3544" w:type="dxa"/>
            <w:vMerge w:val="restart"/>
          </w:tcPr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  <w:u w:val="single"/>
              </w:rPr>
              <w:t>Образование</w:t>
            </w: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 – среднее специальное/высшее профессиональное</w:t>
            </w:r>
            <w:r w:rsidR="001E6959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.</w:t>
            </w:r>
          </w:p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  <w:u w:val="single"/>
              </w:rPr>
            </w:pP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  <w:u w:val="single"/>
              </w:rPr>
              <w:t>Доход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  <w:u w:val="single"/>
              </w:rPr>
              <w:t xml:space="preserve"> – </w:t>
            </w: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  <w:u w:val="single"/>
              </w:rPr>
              <w:t>от 40 000 руб</w:t>
            </w: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.</w:t>
            </w:r>
          </w:p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  <w:u w:val="single"/>
              </w:rPr>
            </w:pP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  <w:u w:val="single"/>
              </w:rPr>
              <w:t xml:space="preserve">Полный соц. </w:t>
            </w:r>
            <w:r w:rsidR="001E6959">
              <w:rPr>
                <w:rFonts w:ascii="Times New Roman" w:hAnsi="Times New Roman" w:cs="Times New Roman"/>
                <w:color w:val="auto"/>
                <w:sz w:val="24"/>
                <w:szCs w:val="28"/>
                <w:u w:val="single"/>
              </w:rPr>
              <w:t>п</w:t>
            </w: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  <w:u w:val="single"/>
              </w:rPr>
              <w:t>акет</w:t>
            </w:r>
            <w:r w:rsidR="001E6959">
              <w:rPr>
                <w:rFonts w:ascii="Times New Roman" w:hAnsi="Times New Roman" w:cs="Times New Roman"/>
                <w:color w:val="auto"/>
                <w:sz w:val="24"/>
                <w:szCs w:val="28"/>
                <w:u w:val="single"/>
              </w:rPr>
              <w:t>.</w:t>
            </w:r>
          </w:p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  <w:u w:val="single"/>
              </w:rPr>
            </w:pP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  <w:u w:val="single"/>
              </w:rPr>
              <w:t>Компенсация аренды жилья</w:t>
            </w:r>
            <w:r w:rsidR="001E6959">
              <w:rPr>
                <w:rFonts w:ascii="Times New Roman" w:hAnsi="Times New Roman" w:cs="Times New Roman"/>
                <w:color w:val="auto"/>
                <w:sz w:val="24"/>
                <w:szCs w:val="28"/>
                <w:u w:val="single"/>
              </w:rPr>
              <w:t>.</w:t>
            </w:r>
          </w:p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  <w:u w:val="single"/>
              </w:rPr>
            </w:pP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  <w:u w:val="single"/>
              </w:rPr>
              <w:t>Дополнительное страхование от несчастных случаев</w:t>
            </w:r>
            <w:r w:rsidR="001E6959">
              <w:rPr>
                <w:rFonts w:ascii="Times New Roman" w:hAnsi="Times New Roman" w:cs="Times New Roman"/>
                <w:color w:val="auto"/>
                <w:sz w:val="24"/>
                <w:szCs w:val="28"/>
                <w:u w:val="single"/>
              </w:rPr>
              <w:t>.</w:t>
            </w:r>
          </w:p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Профессиональное обучение, постоянное повышение квалификации</w:t>
            </w:r>
            <w:r w:rsidR="001E6959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.</w:t>
            </w:r>
          </w:p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  <w:u w:val="single"/>
              </w:rPr>
            </w:pP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  <w:u w:val="single"/>
              </w:rPr>
              <w:t>Негосударственное пенсионное обеспечение</w:t>
            </w:r>
            <w:r w:rsidR="001E6959">
              <w:rPr>
                <w:rFonts w:ascii="Times New Roman" w:hAnsi="Times New Roman" w:cs="Times New Roman"/>
                <w:color w:val="auto"/>
                <w:sz w:val="24"/>
                <w:szCs w:val="28"/>
                <w:u w:val="single"/>
              </w:rPr>
              <w:t>.</w:t>
            </w:r>
          </w:p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Корпоративные и спортивные мероприятия</w:t>
            </w:r>
            <w:r w:rsidR="001E6959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.</w:t>
            </w:r>
          </w:p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Оплачиваемая практика для студентов с возможностью трудоустройства после окончания учебного заведения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.</w:t>
            </w:r>
          </w:p>
        </w:tc>
      </w:tr>
      <w:tr w:rsidR="00980D8E" w:rsidRPr="00F115A0" w:rsidTr="001E6959">
        <w:tc>
          <w:tcPr>
            <w:tcW w:w="2689" w:type="dxa"/>
          </w:tcPr>
          <w:p w:rsidR="00980D8E" w:rsidRPr="00F115A0" w:rsidRDefault="00980D8E" w:rsidP="001E6959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Мастер по ремонту ВЛ</w:t>
            </w:r>
          </w:p>
        </w:tc>
        <w:tc>
          <w:tcPr>
            <w:tcW w:w="4394" w:type="dxa"/>
          </w:tcPr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г. Выборг, Мурманская область, г. Сясьстрой, г. Тихвин </w:t>
            </w:r>
          </w:p>
        </w:tc>
        <w:tc>
          <w:tcPr>
            <w:tcW w:w="3544" w:type="dxa"/>
            <w:vMerge/>
          </w:tcPr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</w:p>
        </w:tc>
      </w:tr>
      <w:tr w:rsidR="00980D8E" w:rsidRPr="00F115A0" w:rsidTr="001E6959">
        <w:tc>
          <w:tcPr>
            <w:tcW w:w="2689" w:type="dxa"/>
          </w:tcPr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Электромонтер по ремонту ВЛ</w:t>
            </w:r>
          </w:p>
        </w:tc>
        <w:tc>
          <w:tcPr>
            <w:tcW w:w="4394" w:type="dxa"/>
          </w:tcPr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г. Петрозаводск, г. Выборг, Мурманская область</w:t>
            </w:r>
          </w:p>
        </w:tc>
        <w:tc>
          <w:tcPr>
            <w:tcW w:w="3544" w:type="dxa"/>
            <w:vMerge/>
          </w:tcPr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</w:p>
        </w:tc>
      </w:tr>
      <w:tr w:rsidR="00980D8E" w:rsidRPr="00F115A0" w:rsidTr="001E6959">
        <w:tc>
          <w:tcPr>
            <w:tcW w:w="2689" w:type="dxa"/>
          </w:tcPr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Электромонтер по обслуживанию подстанций</w:t>
            </w:r>
          </w:p>
        </w:tc>
        <w:tc>
          <w:tcPr>
            <w:tcW w:w="4394" w:type="dxa"/>
          </w:tcPr>
          <w:p w:rsidR="00980D8E" w:rsidRDefault="00980D8E" w:rsidP="00F115A0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г. Петрозаводск, </w:t>
            </w: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г. Сегежа, Мурманская область, г. Выборг, </w:t>
            </w:r>
          </w:p>
          <w:p w:rsidR="00980D8E" w:rsidRPr="00F115A0" w:rsidRDefault="00980D8E" w:rsidP="00F115A0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г. Сясьстрой, г. Тихвин</w:t>
            </w:r>
          </w:p>
        </w:tc>
        <w:tc>
          <w:tcPr>
            <w:tcW w:w="3544" w:type="dxa"/>
            <w:vMerge/>
          </w:tcPr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</w:p>
        </w:tc>
      </w:tr>
      <w:tr w:rsidR="00980D8E" w:rsidRPr="00F115A0" w:rsidTr="001E6959">
        <w:tc>
          <w:tcPr>
            <w:tcW w:w="2689" w:type="dxa"/>
          </w:tcPr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Электрослесарь по ремонту ОРУ</w:t>
            </w:r>
          </w:p>
        </w:tc>
        <w:tc>
          <w:tcPr>
            <w:tcW w:w="4394" w:type="dxa"/>
          </w:tcPr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F115A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г. Выборг, Мурманская область, г. Сясьстрой, г. Тихвин </w:t>
            </w:r>
          </w:p>
        </w:tc>
        <w:tc>
          <w:tcPr>
            <w:tcW w:w="3544" w:type="dxa"/>
            <w:vMerge/>
          </w:tcPr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</w:p>
        </w:tc>
      </w:tr>
      <w:tr w:rsidR="00980D8E" w:rsidRPr="00F115A0" w:rsidTr="001E6959">
        <w:tc>
          <w:tcPr>
            <w:tcW w:w="2689" w:type="dxa"/>
          </w:tcPr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Слесарь – ремонтник</w:t>
            </w:r>
          </w:p>
        </w:tc>
        <w:tc>
          <w:tcPr>
            <w:tcW w:w="4394" w:type="dxa"/>
          </w:tcPr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г. Выборг</w:t>
            </w:r>
          </w:p>
        </w:tc>
        <w:tc>
          <w:tcPr>
            <w:tcW w:w="3544" w:type="dxa"/>
            <w:vMerge/>
          </w:tcPr>
          <w:p w:rsidR="00980D8E" w:rsidRPr="00F115A0" w:rsidRDefault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</w:p>
        </w:tc>
      </w:tr>
      <w:tr w:rsidR="00980D8E" w:rsidRPr="00F115A0" w:rsidTr="001E6959">
        <w:tc>
          <w:tcPr>
            <w:tcW w:w="2689" w:type="dxa"/>
          </w:tcPr>
          <w:p w:rsidR="00980D8E" w:rsidRDefault="00980D8E" w:rsidP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980D8E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Рабочий по комплексному обслуживанию и ремонту зданий</w:t>
            </w:r>
          </w:p>
        </w:tc>
        <w:tc>
          <w:tcPr>
            <w:tcW w:w="4394" w:type="dxa"/>
          </w:tcPr>
          <w:p w:rsidR="00980D8E" w:rsidRPr="00F115A0" w:rsidRDefault="00980D8E" w:rsidP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г. Петрозаводск, г. Выборг</w:t>
            </w:r>
          </w:p>
        </w:tc>
        <w:tc>
          <w:tcPr>
            <w:tcW w:w="3544" w:type="dxa"/>
            <w:vMerge/>
          </w:tcPr>
          <w:p w:rsidR="00980D8E" w:rsidRPr="00F115A0" w:rsidRDefault="00980D8E" w:rsidP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</w:p>
        </w:tc>
      </w:tr>
      <w:tr w:rsidR="00980D8E" w:rsidRPr="00F115A0" w:rsidTr="001E6959">
        <w:tc>
          <w:tcPr>
            <w:tcW w:w="2689" w:type="dxa"/>
          </w:tcPr>
          <w:p w:rsidR="00980D8E" w:rsidRPr="00980D8E" w:rsidRDefault="00980D8E" w:rsidP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Тракторист</w:t>
            </w:r>
          </w:p>
        </w:tc>
        <w:tc>
          <w:tcPr>
            <w:tcW w:w="4394" w:type="dxa"/>
          </w:tcPr>
          <w:p w:rsidR="00980D8E" w:rsidRPr="00F115A0" w:rsidRDefault="00980D8E" w:rsidP="00677BE0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г. Петрозаводск</w:t>
            </w:r>
          </w:p>
        </w:tc>
        <w:tc>
          <w:tcPr>
            <w:tcW w:w="3544" w:type="dxa"/>
            <w:vMerge/>
          </w:tcPr>
          <w:p w:rsidR="00980D8E" w:rsidRPr="00F115A0" w:rsidRDefault="00980D8E" w:rsidP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</w:p>
        </w:tc>
      </w:tr>
      <w:tr w:rsidR="00980D8E" w:rsidRPr="00F115A0" w:rsidTr="001E6959">
        <w:tc>
          <w:tcPr>
            <w:tcW w:w="2689" w:type="dxa"/>
          </w:tcPr>
          <w:p w:rsidR="00980D8E" w:rsidRDefault="00980D8E" w:rsidP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Водитель</w:t>
            </w:r>
          </w:p>
        </w:tc>
        <w:tc>
          <w:tcPr>
            <w:tcW w:w="4394" w:type="dxa"/>
          </w:tcPr>
          <w:p w:rsidR="00980D8E" w:rsidRPr="00F115A0" w:rsidRDefault="00980D8E" w:rsidP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г. Выборг</w:t>
            </w:r>
            <w:r w:rsidR="00677BE0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, г. Сясьстрой</w:t>
            </w:r>
          </w:p>
        </w:tc>
        <w:tc>
          <w:tcPr>
            <w:tcW w:w="3544" w:type="dxa"/>
            <w:vMerge/>
          </w:tcPr>
          <w:p w:rsidR="00980D8E" w:rsidRPr="00F115A0" w:rsidRDefault="00980D8E" w:rsidP="00980D8E">
            <w:pPr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</w:p>
        </w:tc>
      </w:tr>
    </w:tbl>
    <w:p w:rsidR="000D0A79" w:rsidRPr="00F115A0" w:rsidRDefault="000D0A79" w:rsidP="00F115A0">
      <w:pPr>
        <w:pStyle w:val="21"/>
        <w:jc w:val="center"/>
        <w:rPr>
          <w:b/>
          <w:sz w:val="72"/>
          <w:szCs w:val="72"/>
          <w:u w:val="single"/>
        </w:rPr>
      </w:pPr>
      <w:r w:rsidRPr="00F115A0">
        <w:rPr>
          <w:b/>
          <w:sz w:val="72"/>
          <w:szCs w:val="72"/>
          <w:u w:val="single"/>
        </w:rPr>
        <w:t>Наши контакты:</w:t>
      </w:r>
    </w:p>
    <w:tbl>
      <w:tblPr>
        <w:tblStyle w:val="a6"/>
        <w:tblW w:w="10627" w:type="dxa"/>
        <w:tblLook w:val="04A0" w:firstRow="1" w:lastRow="0" w:firstColumn="1" w:lastColumn="0" w:noHBand="0" w:noVBand="1"/>
      </w:tblPr>
      <w:tblGrid>
        <w:gridCol w:w="3823"/>
        <w:gridCol w:w="6804"/>
      </w:tblGrid>
      <w:tr w:rsidR="000D0A79" w:rsidTr="001F6174">
        <w:tc>
          <w:tcPr>
            <w:tcW w:w="3823" w:type="dxa"/>
          </w:tcPr>
          <w:p w:rsidR="000D0A79" w:rsidRPr="000D0A79" w:rsidRDefault="000D0A79" w:rsidP="000D0A79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4"/>
              </w:rPr>
            </w:pPr>
            <w:r w:rsidRPr="000D0A79">
              <w:rPr>
                <w:rFonts w:ascii="Times New Roman" w:hAnsi="Times New Roman" w:cs="Times New Roman"/>
                <w:b/>
                <w:color w:val="auto"/>
                <w:sz w:val="28"/>
                <w:szCs w:val="24"/>
              </w:rPr>
              <w:t>Адрес</w:t>
            </w:r>
          </w:p>
        </w:tc>
        <w:tc>
          <w:tcPr>
            <w:tcW w:w="6804" w:type="dxa"/>
          </w:tcPr>
          <w:p w:rsidR="000D0A79" w:rsidRPr="000D0A79" w:rsidRDefault="000D0A79" w:rsidP="000D0A79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4"/>
              </w:rPr>
            </w:pPr>
            <w:r w:rsidRPr="000D0A79">
              <w:rPr>
                <w:rFonts w:ascii="Times New Roman" w:hAnsi="Times New Roman" w:cs="Times New Roman"/>
                <w:b/>
                <w:color w:val="auto"/>
                <w:sz w:val="28"/>
                <w:szCs w:val="24"/>
              </w:rPr>
              <w:t xml:space="preserve">г. Петрозаводск, проспект А. Невского,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4"/>
              </w:rPr>
              <w:t xml:space="preserve">д. </w:t>
            </w:r>
            <w:r w:rsidRPr="000D0A79">
              <w:rPr>
                <w:rFonts w:ascii="Times New Roman" w:hAnsi="Times New Roman" w:cs="Times New Roman"/>
                <w:b/>
                <w:color w:val="auto"/>
                <w:sz w:val="28"/>
                <w:szCs w:val="24"/>
              </w:rPr>
              <w:t xml:space="preserve">53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4"/>
              </w:rPr>
              <w:t>«А»</w:t>
            </w:r>
          </w:p>
        </w:tc>
      </w:tr>
      <w:tr w:rsidR="000D0A79" w:rsidTr="001F6174">
        <w:tc>
          <w:tcPr>
            <w:tcW w:w="3823" w:type="dxa"/>
          </w:tcPr>
          <w:p w:rsidR="000D0A79" w:rsidRPr="000D0A79" w:rsidRDefault="000D0A79" w:rsidP="000D0A79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4"/>
              </w:rPr>
            </w:pPr>
            <w:r w:rsidRPr="000D0A79">
              <w:rPr>
                <w:rFonts w:ascii="Times New Roman" w:hAnsi="Times New Roman" w:cs="Times New Roman"/>
                <w:b/>
                <w:color w:val="auto"/>
                <w:sz w:val="28"/>
                <w:szCs w:val="24"/>
              </w:rPr>
              <w:t>Телефон отдела кадров</w:t>
            </w:r>
          </w:p>
        </w:tc>
        <w:tc>
          <w:tcPr>
            <w:tcW w:w="6804" w:type="dxa"/>
          </w:tcPr>
          <w:p w:rsidR="000D0A79" w:rsidRPr="000D0A79" w:rsidRDefault="000D0A79" w:rsidP="000D0A79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4"/>
              </w:rPr>
            </w:pPr>
            <w:r w:rsidRPr="000D0A79">
              <w:rPr>
                <w:rFonts w:ascii="Times New Roman" w:hAnsi="Times New Roman" w:cs="Times New Roman"/>
                <w:b/>
                <w:color w:val="auto"/>
                <w:sz w:val="28"/>
                <w:szCs w:val="24"/>
              </w:rPr>
              <w:t>(8142)71-60-70</w:t>
            </w:r>
          </w:p>
        </w:tc>
      </w:tr>
      <w:tr w:rsidR="000D0A79" w:rsidTr="001F6174">
        <w:tc>
          <w:tcPr>
            <w:tcW w:w="3823" w:type="dxa"/>
          </w:tcPr>
          <w:p w:rsidR="000D0A79" w:rsidRPr="000D0A79" w:rsidRDefault="000D0A79" w:rsidP="000D0A79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4"/>
              </w:rPr>
            </w:pPr>
            <w:r w:rsidRPr="000D0A79">
              <w:rPr>
                <w:rFonts w:ascii="Times New Roman" w:hAnsi="Times New Roman" w:cs="Times New Roman"/>
                <w:b/>
                <w:color w:val="auto"/>
                <w:sz w:val="28"/>
                <w:szCs w:val="24"/>
                <w:lang w:val="en-US"/>
              </w:rPr>
              <w:t>E</w:t>
            </w:r>
            <w:r w:rsidRPr="000D0A79">
              <w:rPr>
                <w:rFonts w:ascii="Times New Roman" w:hAnsi="Times New Roman" w:cs="Times New Roman"/>
                <w:b/>
                <w:color w:val="auto"/>
                <w:sz w:val="28"/>
                <w:szCs w:val="24"/>
              </w:rPr>
              <w:t>-</w:t>
            </w:r>
            <w:r w:rsidRPr="000D0A79">
              <w:rPr>
                <w:rFonts w:ascii="Times New Roman" w:hAnsi="Times New Roman" w:cs="Times New Roman"/>
                <w:b/>
                <w:color w:val="auto"/>
                <w:sz w:val="28"/>
                <w:szCs w:val="24"/>
                <w:lang w:val="en-US"/>
              </w:rPr>
              <w:t>mail</w:t>
            </w:r>
            <w:r w:rsidRPr="000D0A79">
              <w:rPr>
                <w:rFonts w:ascii="Times New Roman" w:hAnsi="Times New Roman" w:cs="Times New Roman"/>
                <w:b/>
                <w:color w:val="auto"/>
                <w:sz w:val="28"/>
                <w:szCs w:val="24"/>
              </w:rPr>
              <w:t xml:space="preserve"> для отправки резюме</w:t>
            </w:r>
          </w:p>
        </w:tc>
        <w:tc>
          <w:tcPr>
            <w:tcW w:w="6804" w:type="dxa"/>
          </w:tcPr>
          <w:p w:rsidR="000D0A79" w:rsidRPr="000D0A79" w:rsidRDefault="000D0A79" w:rsidP="000D0A79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4"/>
              </w:rPr>
            </w:pPr>
            <w:r w:rsidRPr="000D0A79">
              <w:rPr>
                <w:rFonts w:ascii="Times New Roman" w:hAnsi="Times New Roman" w:cs="Times New Roman"/>
                <w:b/>
                <w:color w:val="auto"/>
                <w:sz w:val="28"/>
                <w:szCs w:val="24"/>
              </w:rPr>
              <w:t>Platanaya-NN@fskees.ru</w:t>
            </w:r>
          </w:p>
        </w:tc>
      </w:tr>
    </w:tbl>
    <w:p w:rsidR="000D0A79" w:rsidRPr="000D0A79" w:rsidRDefault="000D0A79" w:rsidP="00980D8E">
      <w:pPr>
        <w:rPr>
          <w:b/>
          <w:sz w:val="72"/>
          <w:szCs w:val="72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sectPr w:rsidR="000D0A79" w:rsidRPr="000D0A79" w:rsidSect="001F6174">
      <w:pgSz w:w="11906" w:h="16838" w:code="9"/>
      <w:pgMar w:top="284" w:right="566" w:bottom="426" w:left="720" w:header="45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B89" w:rsidRDefault="004A2B89">
      <w:pPr>
        <w:spacing w:after="0" w:line="240" w:lineRule="auto"/>
      </w:pPr>
      <w:r>
        <w:separator/>
      </w:r>
    </w:p>
  </w:endnote>
  <w:endnote w:type="continuationSeparator" w:id="0">
    <w:p w:rsidR="004A2B89" w:rsidRDefault="004A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B89" w:rsidRDefault="004A2B89">
      <w:pPr>
        <w:spacing w:after="0" w:line="240" w:lineRule="auto"/>
      </w:pPr>
      <w:r>
        <w:separator/>
      </w:r>
    </w:p>
  </w:footnote>
  <w:footnote w:type="continuationSeparator" w:id="0">
    <w:p w:rsidR="004A2B89" w:rsidRDefault="004A2B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CCC118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EE905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5564E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A2006D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3020B7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C64EC1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BF230F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568EA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5439A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5DA9C3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46171D9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85A647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FCF7B5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F99"/>
    <w:rsid w:val="000217DB"/>
    <w:rsid w:val="000331A8"/>
    <w:rsid w:val="000342F5"/>
    <w:rsid w:val="000D0A79"/>
    <w:rsid w:val="000D2473"/>
    <w:rsid w:val="00186B0C"/>
    <w:rsid w:val="001B6E13"/>
    <w:rsid w:val="001E0783"/>
    <w:rsid w:val="001E6959"/>
    <w:rsid w:val="001F6174"/>
    <w:rsid w:val="00203E94"/>
    <w:rsid w:val="002517A5"/>
    <w:rsid w:val="002A5064"/>
    <w:rsid w:val="002B4559"/>
    <w:rsid w:val="002C6259"/>
    <w:rsid w:val="002F22FF"/>
    <w:rsid w:val="002F7A22"/>
    <w:rsid w:val="0034732E"/>
    <w:rsid w:val="003503F0"/>
    <w:rsid w:val="00360A70"/>
    <w:rsid w:val="003870B6"/>
    <w:rsid w:val="003F5560"/>
    <w:rsid w:val="00404167"/>
    <w:rsid w:val="004070E4"/>
    <w:rsid w:val="004463AB"/>
    <w:rsid w:val="00467E65"/>
    <w:rsid w:val="004A2004"/>
    <w:rsid w:val="004A2B89"/>
    <w:rsid w:val="004B6B4C"/>
    <w:rsid w:val="004D24B1"/>
    <w:rsid w:val="004E6BC8"/>
    <w:rsid w:val="00517E59"/>
    <w:rsid w:val="0052441B"/>
    <w:rsid w:val="00527144"/>
    <w:rsid w:val="00553D4F"/>
    <w:rsid w:val="005572E0"/>
    <w:rsid w:val="005763B5"/>
    <w:rsid w:val="00584B1C"/>
    <w:rsid w:val="005A757E"/>
    <w:rsid w:val="005C001E"/>
    <w:rsid w:val="006000EB"/>
    <w:rsid w:val="00622F2B"/>
    <w:rsid w:val="00626934"/>
    <w:rsid w:val="00640B09"/>
    <w:rsid w:val="0067521A"/>
    <w:rsid w:val="00677BE0"/>
    <w:rsid w:val="00682FDA"/>
    <w:rsid w:val="00687E36"/>
    <w:rsid w:val="0071488B"/>
    <w:rsid w:val="00751789"/>
    <w:rsid w:val="00786397"/>
    <w:rsid w:val="00794B00"/>
    <w:rsid w:val="007A2460"/>
    <w:rsid w:val="007A3867"/>
    <w:rsid w:val="007A4016"/>
    <w:rsid w:val="008479C3"/>
    <w:rsid w:val="0085532E"/>
    <w:rsid w:val="00856BC1"/>
    <w:rsid w:val="00896431"/>
    <w:rsid w:val="008971FD"/>
    <w:rsid w:val="008B3473"/>
    <w:rsid w:val="008B6600"/>
    <w:rsid w:val="008D13C6"/>
    <w:rsid w:val="00941A39"/>
    <w:rsid w:val="00947F99"/>
    <w:rsid w:val="00980D8E"/>
    <w:rsid w:val="0098354C"/>
    <w:rsid w:val="009B5438"/>
    <w:rsid w:val="009C0B86"/>
    <w:rsid w:val="009E21A0"/>
    <w:rsid w:val="00A00992"/>
    <w:rsid w:val="00A35219"/>
    <w:rsid w:val="00A74B27"/>
    <w:rsid w:val="00A8388A"/>
    <w:rsid w:val="00A96512"/>
    <w:rsid w:val="00AA25C5"/>
    <w:rsid w:val="00AD3604"/>
    <w:rsid w:val="00AD3A1C"/>
    <w:rsid w:val="00AF7B9D"/>
    <w:rsid w:val="00B07695"/>
    <w:rsid w:val="00B27D75"/>
    <w:rsid w:val="00BA5D61"/>
    <w:rsid w:val="00BC6355"/>
    <w:rsid w:val="00BE7964"/>
    <w:rsid w:val="00BF5B89"/>
    <w:rsid w:val="00C030C8"/>
    <w:rsid w:val="00C16DD9"/>
    <w:rsid w:val="00C21DD0"/>
    <w:rsid w:val="00C364A5"/>
    <w:rsid w:val="00C36E0C"/>
    <w:rsid w:val="00C4129B"/>
    <w:rsid w:val="00C57200"/>
    <w:rsid w:val="00C9464A"/>
    <w:rsid w:val="00D36F6D"/>
    <w:rsid w:val="00D5036A"/>
    <w:rsid w:val="00DC6695"/>
    <w:rsid w:val="00DD001D"/>
    <w:rsid w:val="00DE7CD6"/>
    <w:rsid w:val="00DF4CDD"/>
    <w:rsid w:val="00E151C0"/>
    <w:rsid w:val="00E23EF2"/>
    <w:rsid w:val="00E5629A"/>
    <w:rsid w:val="00E70E63"/>
    <w:rsid w:val="00E8611A"/>
    <w:rsid w:val="00EB120A"/>
    <w:rsid w:val="00ED76EB"/>
    <w:rsid w:val="00EF190B"/>
    <w:rsid w:val="00F115A0"/>
    <w:rsid w:val="00F16087"/>
    <w:rsid w:val="00F23854"/>
    <w:rsid w:val="00F31965"/>
    <w:rsid w:val="00F64D39"/>
    <w:rsid w:val="00F6643C"/>
    <w:rsid w:val="00F66F2E"/>
    <w:rsid w:val="00F70AB9"/>
    <w:rsid w:val="00FC5967"/>
    <w:rsid w:val="00FD41CF"/>
    <w:rsid w:val="00FD5508"/>
    <w:rsid w:val="00FD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6505A9"/>
  <w15:chartTrackingRefBased/>
  <w15:docId w15:val="{A09EA1C5-F863-0B40-AC3D-7B5ED0AED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sz w:val="22"/>
        <w:szCs w:val="22"/>
        <w:lang w:val="ru-RU" w:eastAsia="en-US" w:bidi="ar-SA"/>
      </w:rPr>
    </w:rPrDefault>
    <w:pPrDefault>
      <w:pPr>
        <w:spacing w:after="18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584B1C"/>
    <w:rPr>
      <w:rFonts w:ascii="Corbel" w:hAnsi="Corbel"/>
    </w:rPr>
  </w:style>
  <w:style w:type="paragraph" w:styleId="1">
    <w:name w:val="heading 1"/>
    <w:basedOn w:val="a2"/>
    <w:link w:val="10"/>
    <w:uiPriority w:val="3"/>
    <w:qFormat/>
    <w:rsid w:val="00584B1C"/>
    <w:pPr>
      <w:keepNext/>
      <w:keepLines/>
      <w:pBdr>
        <w:top w:val="single" w:sz="4" w:space="31" w:color="4472C4" w:themeColor="accent1"/>
        <w:bottom w:val="single" w:sz="4" w:space="31" w:color="4472C4" w:themeColor="accent1"/>
      </w:pBdr>
      <w:shd w:val="clear" w:color="auto" w:fill="4472C4" w:themeFill="accent1"/>
      <w:spacing w:after="320" w:line="240" w:lineRule="auto"/>
      <w:ind w:left="29" w:right="43"/>
      <w:contextualSpacing/>
      <w:jc w:val="center"/>
      <w:outlineLvl w:val="0"/>
    </w:pPr>
    <w:rPr>
      <w:rFonts w:eastAsiaTheme="majorEastAsia" w:cstheme="majorBidi"/>
      <w:color w:val="FFFFFF" w:themeColor="background1"/>
      <w:sz w:val="52"/>
      <w:szCs w:val="32"/>
    </w:rPr>
  </w:style>
  <w:style w:type="paragraph" w:styleId="21">
    <w:name w:val="heading 2"/>
    <w:basedOn w:val="a2"/>
    <w:link w:val="22"/>
    <w:uiPriority w:val="9"/>
    <w:unhideWhenUsed/>
    <w:qFormat/>
    <w:rsid w:val="00584B1C"/>
    <w:pPr>
      <w:keepNext/>
      <w:keepLines/>
      <w:spacing w:after="60" w:line="288" w:lineRule="auto"/>
      <w:contextualSpacing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31">
    <w:name w:val="heading 3"/>
    <w:basedOn w:val="a2"/>
    <w:link w:val="32"/>
    <w:uiPriority w:val="9"/>
    <w:unhideWhenUsed/>
    <w:qFormat/>
    <w:rsid w:val="00584B1C"/>
    <w:pPr>
      <w:keepNext/>
      <w:keepLines/>
      <w:spacing w:before="40" w:after="0"/>
      <w:contextualSpacing/>
      <w:outlineLvl w:val="2"/>
    </w:pPr>
    <w:rPr>
      <w:rFonts w:eastAsiaTheme="majorEastAsia" w:cstheme="majorBidi"/>
      <w:color w:val="1F3763" w:themeColor="accent1" w:themeShade="7F"/>
      <w:szCs w:val="24"/>
    </w:rPr>
  </w:style>
  <w:style w:type="paragraph" w:styleId="41">
    <w:name w:val="heading 4"/>
    <w:basedOn w:val="a2"/>
    <w:link w:val="42"/>
    <w:uiPriority w:val="9"/>
    <w:semiHidden/>
    <w:unhideWhenUsed/>
    <w:qFormat/>
    <w:rsid w:val="00584B1C"/>
    <w:pPr>
      <w:keepNext/>
      <w:keepLines/>
      <w:spacing w:before="40" w:after="0"/>
      <w:contextualSpacing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584B1C"/>
    <w:pPr>
      <w:keepNext/>
      <w:keepLines/>
      <w:spacing w:before="40" w:after="0"/>
      <w:contextualSpacing/>
      <w:jc w:val="center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584B1C"/>
    <w:pPr>
      <w:keepNext/>
      <w:keepLines/>
      <w:spacing w:before="40" w:after="0"/>
      <w:contextualSpacing/>
      <w:jc w:val="center"/>
      <w:outlineLvl w:val="5"/>
    </w:pPr>
    <w:rPr>
      <w:rFonts w:eastAsiaTheme="majorEastAsia" w:cstheme="majorBidi"/>
      <w:color w:val="1F3763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584B1C"/>
    <w:pPr>
      <w:keepNext/>
      <w:keepLines/>
      <w:spacing w:before="40" w:after="0"/>
      <w:contextualSpacing/>
      <w:jc w:val="center"/>
      <w:outlineLvl w:val="6"/>
    </w:pPr>
    <w:rPr>
      <w:rFonts w:eastAsiaTheme="majorEastAsia" w:cstheme="majorBidi"/>
      <w:i/>
      <w:iCs/>
      <w:color w:val="1F3763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584B1C"/>
    <w:pPr>
      <w:keepNext/>
      <w:keepLines/>
      <w:spacing w:before="40" w:after="0"/>
      <w:contextualSpacing/>
      <w:jc w:val="center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584B1C"/>
    <w:pPr>
      <w:keepNext/>
      <w:keepLines/>
      <w:spacing w:before="40" w:after="0"/>
      <w:contextualSpacing/>
      <w:jc w:val="center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584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2"/>
    <w:link w:val="a8"/>
    <w:uiPriority w:val="1"/>
    <w:qFormat/>
    <w:rsid w:val="00584B1C"/>
    <w:pPr>
      <w:spacing w:after="0" w:line="240" w:lineRule="auto"/>
      <w:ind w:left="72" w:right="72"/>
      <w:contextualSpacing/>
      <w:jc w:val="center"/>
    </w:pPr>
    <w:rPr>
      <w:rFonts w:eastAsiaTheme="majorEastAsia" w:cstheme="majorBidi"/>
      <w:color w:val="FFFFFF" w:themeColor="background1"/>
      <w:kern w:val="28"/>
      <w:sz w:val="96"/>
      <w:szCs w:val="56"/>
    </w:rPr>
  </w:style>
  <w:style w:type="character" w:customStyle="1" w:styleId="a8">
    <w:name w:val="Заголовок Знак"/>
    <w:basedOn w:val="a3"/>
    <w:link w:val="a7"/>
    <w:uiPriority w:val="1"/>
    <w:rsid w:val="00584B1C"/>
    <w:rPr>
      <w:rFonts w:ascii="Corbel" w:eastAsiaTheme="majorEastAsia" w:hAnsi="Corbel" w:cstheme="majorBidi"/>
      <w:color w:val="FFFFFF" w:themeColor="background1"/>
      <w:kern w:val="28"/>
      <w:sz w:val="96"/>
      <w:szCs w:val="56"/>
    </w:rPr>
  </w:style>
  <w:style w:type="paragraph" w:styleId="a9">
    <w:name w:val="Subtitle"/>
    <w:basedOn w:val="a2"/>
    <w:link w:val="aa"/>
    <w:uiPriority w:val="2"/>
    <w:qFormat/>
    <w:rsid w:val="00584B1C"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aa">
    <w:name w:val="Подзаголовок Знак"/>
    <w:basedOn w:val="a3"/>
    <w:link w:val="a9"/>
    <w:uiPriority w:val="2"/>
    <w:rsid w:val="00584B1C"/>
    <w:rPr>
      <w:rFonts w:ascii="Corbel" w:eastAsiaTheme="minorEastAsia" w:hAnsi="Corbel"/>
      <w:color w:val="FFFFFF" w:themeColor="background1"/>
      <w:spacing w:val="15"/>
      <w:sz w:val="52"/>
    </w:rPr>
  </w:style>
  <w:style w:type="character" w:customStyle="1" w:styleId="10">
    <w:name w:val="Заголовок 1 Знак"/>
    <w:basedOn w:val="a3"/>
    <w:link w:val="1"/>
    <w:uiPriority w:val="3"/>
    <w:rsid w:val="00584B1C"/>
    <w:rPr>
      <w:rFonts w:ascii="Corbel" w:eastAsiaTheme="majorEastAsia" w:hAnsi="Corbel" w:cstheme="majorBidi"/>
      <w:color w:val="FFFFFF" w:themeColor="background1"/>
      <w:sz w:val="52"/>
      <w:szCs w:val="32"/>
      <w:shd w:val="clear" w:color="auto" w:fill="4472C4" w:themeFill="accent1"/>
    </w:rPr>
  </w:style>
  <w:style w:type="paragraph" w:styleId="ab">
    <w:name w:val="Block Text"/>
    <w:basedOn w:val="a2"/>
    <w:uiPriority w:val="3"/>
    <w:unhideWhenUsed/>
    <w:qFormat/>
    <w:rsid w:val="00584B1C"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ac">
    <w:name w:val="Placeholder Text"/>
    <w:basedOn w:val="a3"/>
    <w:uiPriority w:val="99"/>
    <w:semiHidden/>
    <w:rsid w:val="00584B1C"/>
    <w:rPr>
      <w:rFonts w:ascii="Corbel" w:hAnsi="Corbel"/>
      <w:color w:val="808080"/>
    </w:rPr>
  </w:style>
  <w:style w:type="paragraph" w:styleId="ad">
    <w:name w:val="header"/>
    <w:basedOn w:val="a2"/>
    <w:link w:val="ae"/>
    <w:uiPriority w:val="99"/>
    <w:unhideWhenUsed/>
    <w:rsid w:val="00584B1C"/>
    <w:pPr>
      <w:spacing w:after="0" w:line="240" w:lineRule="auto"/>
      <w:jc w:val="center"/>
    </w:pPr>
  </w:style>
  <w:style w:type="character" w:customStyle="1" w:styleId="ae">
    <w:name w:val="Верхний колонтитул Знак"/>
    <w:basedOn w:val="a3"/>
    <w:link w:val="ad"/>
    <w:uiPriority w:val="99"/>
    <w:rsid w:val="00584B1C"/>
    <w:rPr>
      <w:rFonts w:ascii="Corbel" w:hAnsi="Corbel"/>
    </w:rPr>
  </w:style>
  <w:style w:type="paragraph" w:styleId="af">
    <w:name w:val="footer"/>
    <w:basedOn w:val="a2"/>
    <w:link w:val="af0"/>
    <w:uiPriority w:val="99"/>
    <w:unhideWhenUsed/>
    <w:rsid w:val="00584B1C"/>
    <w:pPr>
      <w:spacing w:after="0" w:line="240" w:lineRule="auto"/>
      <w:jc w:val="center"/>
    </w:pPr>
  </w:style>
  <w:style w:type="character" w:customStyle="1" w:styleId="af0">
    <w:name w:val="Нижний колонтитул Знак"/>
    <w:basedOn w:val="a3"/>
    <w:link w:val="af"/>
    <w:uiPriority w:val="99"/>
    <w:rsid w:val="00584B1C"/>
    <w:rPr>
      <w:rFonts w:ascii="Corbel" w:hAnsi="Corbel"/>
    </w:rPr>
  </w:style>
  <w:style w:type="character" w:customStyle="1" w:styleId="52">
    <w:name w:val="Заголовок 5 Знак"/>
    <w:basedOn w:val="a3"/>
    <w:link w:val="51"/>
    <w:uiPriority w:val="9"/>
    <w:semiHidden/>
    <w:rsid w:val="00584B1C"/>
    <w:rPr>
      <w:rFonts w:ascii="Corbel" w:eastAsiaTheme="majorEastAsia" w:hAnsi="Corbel" w:cstheme="majorBidi"/>
      <w:color w:val="2F5496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584B1C"/>
    <w:rPr>
      <w:rFonts w:ascii="Corbel" w:eastAsiaTheme="majorEastAsia" w:hAnsi="Corbel" w:cstheme="majorBidi"/>
      <w:color w:val="1F3763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584B1C"/>
    <w:rPr>
      <w:rFonts w:ascii="Corbel" w:eastAsiaTheme="majorEastAsia" w:hAnsi="Corbel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584B1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584B1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customStyle="1" w:styleId="22">
    <w:name w:val="Заголовок 2 Знак"/>
    <w:basedOn w:val="a3"/>
    <w:link w:val="21"/>
    <w:uiPriority w:val="9"/>
    <w:rsid w:val="00584B1C"/>
    <w:rPr>
      <w:rFonts w:ascii="Corbel" w:eastAsiaTheme="majorEastAsia" w:hAnsi="Corbel" w:cstheme="majorBidi"/>
      <w:color w:val="2F5496" w:themeColor="accent1" w:themeShade="BF"/>
      <w:sz w:val="26"/>
      <w:szCs w:val="26"/>
    </w:rPr>
  </w:style>
  <w:style w:type="character" w:customStyle="1" w:styleId="32">
    <w:name w:val="Заголовок 3 Знак"/>
    <w:basedOn w:val="a3"/>
    <w:link w:val="31"/>
    <w:uiPriority w:val="9"/>
    <w:rsid w:val="00584B1C"/>
    <w:rPr>
      <w:rFonts w:ascii="Corbel" w:eastAsiaTheme="majorEastAsia" w:hAnsi="Corbel" w:cstheme="majorBidi"/>
      <w:color w:val="1F3763" w:themeColor="accent1" w:themeShade="7F"/>
      <w:szCs w:val="24"/>
    </w:rPr>
  </w:style>
  <w:style w:type="character" w:customStyle="1" w:styleId="42">
    <w:name w:val="Заголовок 4 Знак"/>
    <w:basedOn w:val="a3"/>
    <w:link w:val="41"/>
    <w:uiPriority w:val="9"/>
    <w:semiHidden/>
    <w:rsid w:val="00584B1C"/>
    <w:rPr>
      <w:rFonts w:ascii="Corbel" w:eastAsiaTheme="majorEastAsia" w:hAnsi="Corbel" w:cstheme="majorBidi"/>
      <w:i/>
      <w:iCs/>
      <w:color w:val="2F5496" w:themeColor="accent1" w:themeShade="BF"/>
    </w:rPr>
  </w:style>
  <w:style w:type="table" w:styleId="-13">
    <w:name w:val="Grid Table 1 Light Accent 3"/>
    <w:basedOn w:val="a4"/>
    <w:uiPriority w:val="46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tion">
    <w:name w:val="Mention"/>
    <w:basedOn w:val="a3"/>
    <w:uiPriority w:val="99"/>
    <w:semiHidden/>
    <w:unhideWhenUsed/>
    <w:rsid w:val="00584B1C"/>
    <w:rPr>
      <w:rFonts w:ascii="Corbel" w:hAnsi="Corbel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584B1C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584B1C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584B1C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584B1C"/>
    <w:rPr>
      <w:rFonts w:ascii="Corbel" w:hAnsi="Corbel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584B1C"/>
    <w:pPr>
      <w:spacing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584B1C"/>
    <w:rPr>
      <w:rFonts w:ascii="Corbel" w:hAnsi="Corbel"/>
      <w:i/>
      <w:iCs/>
    </w:rPr>
  </w:style>
  <w:style w:type="character" w:styleId="HTML3">
    <w:name w:val="HTML Definition"/>
    <w:basedOn w:val="a3"/>
    <w:uiPriority w:val="99"/>
    <w:semiHidden/>
    <w:unhideWhenUsed/>
    <w:rsid w:val="00584B1C"/>
    <w:rPr>
      <w:rFonts w:ascii="Corbel" w:hAnsi="Corbel"/>
      <w:i/>
      <w:iCs/>
    </w:rPr>
  </w:style>
  <w:style w:type="character" w:styleId="HTML4">
    <w:name w:val="HTML Cite"/>
    <w:basedOn w:val="a3"/>
    <w:uiPriority w:val="99"/>
    <w:semiHidden/>
    <w:unhideWhenUsed/>
    <w:rsid w:val="00584B1C"/>
    <w:rPr>
      <w:rFonts w:ascii="Corbel" w:hAnsi="Corbel"/>
      <w:i/>
      <w:iCs/>
    </w:rPr>
  </w:style>
  <w:style w:type="character" w:styleId="HTML5">
    <w:name w:val="HTML Typewriter"/>
    <w:basedOn w:val="a3"/>
    <w:uiPriority w:val="99"/>
    <w:semiHidden/>
    <w:unhideWhenUsed/>
    <w:rsid w:val="00584B1C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584B1C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584B1C"/>
    <w:rPr>
      <w:rFonts w:ascii="Corbel" w:hAnsi="Corbel"/>
    </w:rPr>
  </w:style>
  <w:style w:type="character" w:styleId="HTML8">
    <w:name w:val="HTML Keyboard"/>
    <w:basedOn w:val="a3"/>
    <w:uiPriority w:val="99"/>
    <w:semiHidden/>
    <w:unhideWhenUsed/>
    <w:rsid w:val="00584B1C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584B1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584B1C"/>
    <w:rPr>
      <w:rFonts w:ascii="Consolas" w:hAnsi="Consolas"/>
      <w:sz w:val="20"/>
      <w:szCs w:val="20"/>
    </w:rPr>
  </w:style>
  <w:style w:type="paragraph" w:styleId="11">
    <w:name w:val="toc 1"/>
    <w:basedOn w:val="a2"/>
    <w:next w:val="a2"/>
    <w:autoRedefine/>
    <w:uiPriority w:val="39"/>
    <w:semiHidden/>
    <w:unhideWhenUsed/>
    <w:rsid w:val="00584B1C"/>
    <w:pPr>
      <w:spacing w:after="100"/>
    </w:pPr>
  </w:style>
  <w:style w:type="paragraph" w:styleId="23">
    <w:name w:val="toc 2"/>
    <w:basedOn w:val="a2"/>
    <w:next w:val="a2"/>
    <w:autoRedefine/>
    <w:uiPriority w:val="39"/>
    <w:semiHidden/>
    <w:unhideWhenUsed/>
    <w:rsid w:val="00584B1C"/>
    <w:pPr>
      <w:spacing w:after="100"/>
      <w:ind w:left="220"/>
    </w:pPr>
  </w:style>
  <w:style w:type="paragraph" w:styleId="33">
    <w:name w:val="toc 3"/>
    <w:basedOn w:val="a2"/>
    <w:next w:val="a2"/>
    <w:autoRedefine/>
    <w:uiPriority w:val="39"/>
    <w:semiHidden/>
    <w:unhideWhenUsed/>
    <w:rsid w:val="00584B1C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unhideWhenUsed/>
    <w:rsid w:val="00584B1C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unhideWhenUsed/>
    <w:rsid w:val="00584B1C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unhideWhenUsed/>
    <w:rsid w:val="00584B1C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unhideWhenUsed/>
    <w:rsid w:val="00584B1C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unhideWhenUsed/>
    <w:rsid w:val="00584B1C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unhideWhenUsed/>
    <w:rsid w:val="00584B1C"/>
    <w:pPr>
      <w:spacing w:after="100"/>
      <w:ind w:left="1760"/>
    </w:pPr>
  </w:style>
  <w:style w:type="paragraph" w:styleId="af1">
    <w:name w:val="TOC Heading"/>
    <w:basedOn w:val="1"/>
    <w:next w:val="a2"/>
    <w:uiPriority w:val="39"/>
    <w:semiHidden/>
    <w:unhideWhenUsed/>
    <w:qFormat/>
    <w:rsid w:val="00584B1C"/>
    <w:pPr>
      <w:pBdr>
        <w:top w:val="none" w:sz="0" w:space="0" w:color="auto"/>
        <w:bottom w:val="none" w:sz="0" w:space="0" w:color="auto"/>
      </w:pBdr>
      <w:shd w:val="clear" w:color="auto" w:fill="auto"/>
      <w:spacing w:before="240" w:after="0" w:line="312" w:lineRule="auto"/>
      <w:ind w:left="0" w:right="0"/>
      <w:contextualSpacing w:val="0"/>
      <w:jc w:val="left"/>
      <w:outlineLvl w:val="9"/>
    </w:pPr>
    <w:rPr>
      <w:color w:val="2F5496" w:themeColor="accent1" w:themeShade="BF"/>
      <w:sz w:val="32"/>
    </w:rPr>
  </w:style>
  <w:style w:type="character" w:styleId="af2">
    <w:name w:val="Subtle Reference"/>
    <w:basedOn w:val="a3"/>
    <w:uiPriority w:val="31"/>
    <w:semiHidden/>
    <w:unhideWhenUsed/>
    <w:qFormat/>
    <w:rsid w:val="00584B1C"/>
    <w:rPr>
      <w:rFonts w:ascii="Corbel" w:hAnsi="Corbel"/>
      <w:smallCaps/>
      <w:color w:val="5A5A5A" w:themeColor="text1" w:themeTint="A5"/>
    </w:rPr>
  </w:style>
  <w:style w:type="character" w:styleId="af3">
    <w:name w:val="Subtle Emphasis"/>
    <w:basedOn w:val="a3"/>
    <w:uiPriority w:val="19"/>
    <w:semiHidden/>
    <w:unhideWhenUsed/>
    <w:qFormat/>
    <w:rsid w:val="00584B1C"/>
    <w:rPr>
      <w:rFonts w:ascii="Corbel" w:hAnsi="Corbel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584B1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584B1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584B1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584B1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584B1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584B1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584B1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584B1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63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584B1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584B1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584B1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584B1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584B1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584B1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584B1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584B1C"/>
  </w:style>
  <w:style w:type="character" w:styleId="af6">
    <w:name w:val="Book Title"/>
    <w:basedOn w:val="a3"/>
    <w:uiPriority w:val="33"/>
    <w:semiHidden/>
    <w:unhideWhenUsed/>
    <w:qFormat/>
    <w:rsid w:val="00584B1C"/>
    <w:rPr>
      <w:rFonts w:ascii="Corbel" w:hAnsi="Corbel"/>
      <w:b/>
      <w:bCs/>
      <w:i/>
      <w:iCs/>
      <w:spacing w:val="5"/>
    </w:rPr>
  </w:style>
  <w:style w:type="character" w:customStyle="1" w:styleId="Hashtag">
    <w:name w:val="Hashtag"/>
    <w:basedOn w:val="a3"/>
    <w:uiPriority w:val="99"/>
    <w:semiHidden/>
    <w:unhideWhenUsed/>
    <w:rsid w:val="00584B1C"/>
    <w:rPr>
      <w:rFonts w:ascii="Corbel" w:hAnsi="Corbel"/>
      <w:color w:val="2B579A"/>
      <w:shd w:val="clear" w:color="auto" w:fill="E1DFDD"/>
    </w:rPr>
  </w:style>
  <w:style w:type="paragraph" w:styleId="af7">
    <w:name w:val="Message Header"/>
    <w:basedOn w:val="a2"/>
    <w:link w:val="af8"/>
    <w:uiPriority w:val="99"/>
    <w:semiHidden/>
    <w:unhideWhenUsed/>
    <w:rsid w:val="00584B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8">
    <w:name w:val="Шапка Знак"/>
    <w:basedOn w:val="a3"/>
    <w:link w:val="af7"/>
    <w:uiPriority w:val="99"/>
    <w:semiHidden/>
    <w:rsid w:val="00584B1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584B1C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584B1C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584B1C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584B1C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584B1C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584B1C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584B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584B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584B1C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584B1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584B1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584B1C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584B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584B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9"/>
    <w:semiHidden/>
    <w:unhideWhenUsed/>
    <w:rsid w:val="00584B1C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584B1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584B1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584B1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584B1C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semiHidden/>
    <w:unhideWhenUsed/>
    <w:qFormat/>
    <w:rsid w:val="00584B1C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584B1C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584B1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584B1C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584B1C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584B1C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584B1C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584B1C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584B1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584B1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584B1C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584B1C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584B1C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584B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584B1C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d">
    <w:name w:val="table of figures"/>
    <w:basedOn w:val="a2"/>
    <w:next w:val="a2"/>
    <w:uiPriority w:val="99"/>
    <w:semiHidden/>
    <w:unhideWhenUsed/>
    <w:rsid w:val="00584B1C"/>
    <w:pPr>
      <w:spacing w:after="0"/>
    </w:pPr>
  </w:style>
  <w:style w:type="paragraph" w:styleId="afe">
    <w:name w:val="macro"/>
    <w:link w:val="aff"/>
    <w:uiPriority w:val="99"/>
    <w:semiHidden/>
    <w:unhideWhenUsed/>
    <w:rsid w:val="00584B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">
    <w:name w:val="Текст макроса Знак"/>
    <w:basedOn w:val="a3"/>
    <w:link w:val="afe"/>
    <w:uiPriority w:val="99"/>
    <w:semiHidden/>
    <w:rsid w:val="00584B1C"/>
    <w:rPr>
      <w:rFonts w:ascii="Consolas" w:hAnsi="Consolas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584B1C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aff0">
    <w:name w:val="endnote reference"/>
    <w:basedOn w:val="a3"/>
    <w:uiPriority w:val="99"/>
    <w:semiHidden/>
    <w:unhideWhenUsed/>
    <w:rsid w:val="00584B1C"/>
    <w:rPr>
      <w:rFonts w:ascii="Corbel" w:hAnsi="Corbel"/>
      <w:vertAlign w:val="superscript"/>
    </w:rPr>
  </w:style>
  <w:style w:type="paragraph" w:styleId="aff1">
    <w:name w:val="endnote text"/>
    <w:basedOn w:val="a2"/>
    <w:link w:val="aff2"/>
    <w:uiPriority w:val="99"/>
    <w:semiHidden/>
    <w:unhideWhenUsed/>
    <w:rsid w:val="00584B1C"/>
    <w:pPr>
      <w:spacing w:after="0" w:line="240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3"/>
    <w:link w:val="aff1"/>
    <w:uiPriority w:val="99"/>
    <w:semiHidden/>
    <w:rsid w:val="00584B1C"/>
    <w:rPr>
      <w:rFonts w:ascii="Corbel" w:hAnsi="Corbel"/>
      <w:sz w:val="20"/>
      <w:szCs w:val="20"/>
    </w:rPr>
  </w:style>
  <w:style w:type="paragraph" w:styleId="aff3">
    <w:name w:val="table of authorities"/>
    <w:basedOn w:val="a2"/>
    <w:next w:val="a2"/>
    <w:uiPriority w:val="99"/>
    <w:semiHidden/>
    <w:unhideWhenUsed/>
    <w:rsid w:val="00584B1C"/>
    <w:pPr>
      <w:spacing w:after="0"/>
      <w:ind w:left="220" w:hanging="220"/>
    </w:pPr>
  </w:style>
  <w:style w:type="paragraph" w:styleId="aff4">
    <w:name w:val="toa heading"/>
    <w:basedOn w:val="a2"/>
    <w:next w:val="a2"/>
    <w:uiPriority w:val="99"/>
    <w:semiHidden/>
    <w:unhideWhenUsed/>
    <w:rsid w:val="00584B1C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semiHidden/>
    <w:unhideWhenUsed/>
    <w:qFormat/>
    <w:rsid w:val="00584B1C"/>
    <w:pPr>
      <w:spacing w:before="200" w:after="160"/>
      <w:ind w:left="864" w:right="864"/>
      <w:jc w:val="center"/>
    </w:pPr>
    <w:rPr>
      <w:i/>
      <w:iCs/>
    </w:rPr>
  </w:style>
  <w:style w:type="character" w:customStyle="1" w:styleId="2c">
    <w:name w:val="Цитата 2 Знак"/>
    <w:basedOn w:val="a3"/>
    <w:link w:val="2b"/>
    <w:uiPriority w:val="29"/>
    <w:semiHidden/>
    <w:rsid w:val="00584B1C"/>
    <w:rPr>
      <w:rFonts w:ascii="Corbel" w:hAnsi="Corbel"/>
      <w:i/>
      <w:iCs/>
    </w:rPr>
  </w:style>
  <w:style w:type="character" w:styleId="aff5">
    <w:name w:val="Emphasis"/>
    <w:basedOn w:val="a3"/>
    <w:uiPriority w:val="20"/>
    <w:semiHidden/>
    <w:unhideWhenUsed/>
    <w:qFormat/>
    <w:rsid w:val="00584B1C"/>
    <w:rPr>
      <w:rFonts w:ascii="Corbel" w:hAnsi="Corbel"/>
      <w:i/>
      <w:iCs/>
    </w:rPr>
  </w:style>
  <w:style w:type="table" w:styleId="aff6">
    <w:name w:val="Colorful List"/>
    <w:basedOn w:val="a4"/>
    <w:uiPriority w:val="72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584B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584B1C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584B1C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7">
    <w:name w:val="Colorful Shading"/>
    <w:basedOn w:val="a4"/>
    <w:uiPriority w:val="71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Grid"/>
    <w:basedOn w:val="a4"/>
    <w:uiPriority w:val="73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9">
    <w:name w:val="annotation text"/>
    <w:basedOn w:val="a2"/>
    <w:link w:val="affa"/>
    <w:uiPriority w:val="99"/>
    <w:semiHidden/>
    <w:unhideWhenUsed/>
    <w:rsid w:val="00584B1C"/>
    <w:pPr>
      <w:spacing w:line="240" w:lineRule="auto"/>
    </w:pPr>
    <w:rPr>
      <w:sz w:val="20"/>
      <w:szCs w:val="20"/>
    </w:rPr>
  </w:style>
  <w:style w:type="character" w:customStyle="1" w:styleId="affa">
    <w:name w:val="Текст примечания Знак"/>
    <w:basedOn w:val="a3"/>
    <w:link w:val="aff9"/>
    <w:uiPriority w:val="99"/>
    <w:semiHidden/>
    <w:rsid w:val="00584B1C"/>
    <w:rPr>
      <w:rFonts w:ascii="Corbel" w:hAnsi="Corbel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584B1C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584B1C"/>
    <w:rPr>
      <w:rFonts w:ascii="Corbel" w:hAnsi="Corbel"/>
      <w:b/>
      <w:bCs/>
      <w:sz w:val="20"/>
      <w:szCs w:val="20"/>
    </w:rPr>
  </w:style>
  <w:style w:type="character" w:styleId="affd">
    <w:name w:val="annotation reference"/>
    <w:basedOn w:val="a3"/>
    <w:uiPriority w:val="99"/>
    <w:semiHidden/>
    <w:unhideWhenUsed/>
    <w:rsid w:val="00584B1C"/>
    <w:rPr>
      <w:rFonts w:ascii="Corbel" w:hAnsi="Corbel"/>
      <w:sz w:val="16"/>
      <w:szCs w:val="16"/>
    </w:rPr>
  </w:style>
  <w:style w:type="paragraph" w:styleId="affe">
    <w:name w:val="Balloon Text"/>
    <w:basedOn w:val="a2"/>
    <w:link w:val="afff"/>
    <w:uiPriority w:val="99"/>
    <w:semiHidden/>
    <w:unhideWhenUsed/>
    <w:rsid w:val="00584B1C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">
    <w:name w:val="Текст выноски Знак"/>
    <w:basedOn w:val="a3"/>
    <w:link w:val="affe"/>
    <w:uiPriority w:val="99"/>
    <w:semiHidden/>
    <w:rsid w:val="00584B1C"/>
    <w:rPr>
      <w:rFonts w:ascii="Microsoft YaHei UI" w:eastAsia="Microsoft YaHei UI" w:hAnsi="Microsoft YaHei UI"/>
      <w:sz w:val="18"/>
      <w:szCs w:val="18"/>
    </w:rPr>
  </w:style>
  <w:style w:type="paragraph" w:styleId="afff0">
    <w:name w:val="envelope address"/>
    <w:basedOn w:val="a2"/>
    <w:uiPriority w:val="99"/>
    <w:semiHidden/>
    <w:unhideWhenUsed/>
    <w:rsid w:val="00584B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1">
    <w:name w:val="Document Map"/>
    <w:basedOn w:val="a2"/>
    <w:link w:val="afff2"/>
    <w:uiPriority w:val="99"/>
    <w:semiHidden/>
    <w:unhideWhenUsed/>
    <w:rsid w:val="00584B1C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2">
    <w:name w:val="Схема документа Знак"/>
    <w:basedOn w:val="a3"/>
    <w:link w:val="afff1"/>
    <w:uiPriority w:val="99"/>
    <w:semiHidden/>
    <w:rsid w:val="00584B1C"/>
    <w:rPr>
      <w:rFonts w:ascii="Microsoft YaHei UI" w:eastAsia="Microsoft YaHei UI" w:hAnsi="Microsoft YaHei UI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584B1C"/>
    <w:pPr>
      <w:numPr>
        <w:numId w:val="13"/>
      </w:numPr>
    </w:pPr>
  </w:style>
  <w:style w:type="table" w:styleId="17">
    <w:name w:val="Plain Table 1"/>
    <w:basedOn w:val="a4"/>
    <w:uiPriority w:val="41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58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58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584B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3">
    <w:name w:val="No Spacing"/>
    <w:uiPriority w:val="99"/>
    <w:semiHidden/>
    <w:unhideWhenUsed/>
    <w:qFormat/>
    <w:rsid w:val="00584B1C"/>
    <w:pPr>
      <w:spacing w:after="0" w:line="240" w:lineRule="auto"/>
    </w:pPr>
    <w:rPr>
      <w:rFonts w:ascii="Corbel" w:hAnsi="Corbel"/>
    </w:rPr>
  </w:style>
  <w:style w:type="paragraph" w:styleId="afff4">
    <w:name w:val="Date"/>
    <w:basedOn w:val="a2"/>
    <w:next w:val="a2"/>
    <w:link w:val="afff5"/>
    <w:uiPriority w:val="99"/>
    <w:semiHidden/>
    <w:unhideWhenUsed/>
    <w:rsid w:val="00584B1C"/>
  </w:style>
  <w:style w:type="character" w:customStyle="1" w:styleId="afff5">
    <w:name w:val="Дата Знак"/>
    <w:basedOn w:val="a3"/>
    <w:link w:val="afff4"/>
    <w:uiPriority w:val="99"/>
    <w:semiHidden/>
    <w:rsid w:val="00584B1C"/>
    <w:rPr>
      <w:rFonts w:ascii="Corbel" w:hAnsi="Corbel"/>
    </w:rPr>
  </w:style>
  <w:style w:type="character" w:styleId="afff6">
    <w:name w:val="Intense Reference"/>
    <w:basedOn w:val="a3"/>
    <w:uiPriority w:val="32"/>
    <w:semiHidden/>
    <w:unhideWhenUsed/>
    <w:qFormat/>
    <w:rsid w:val="00584B1C"/>
    <w:rPr>
      <w:rFonts w:ascii="Corbel" w:hAnsi="Corbel"/>
      <w:b/>
      <w:bCs/>
      <w:smallCaps/>
      <w:color w:val="4472C4" w:themeColor="accent1"/>
      <w:spacing w:val="5"/>
    </w:rPr>
  </w:style>
  <w:style w:type="paragraph" w:styleId="afff7">
    <w:name w:val="Intense Quote"/>
    <w:basedOn w:val="a2"/>
    <w:next w:val="a2"/>
    <w:link w:val="afff8"/>
    <w:uiPriority w:val="30"/>
    <w:semiHidden/>
    <w:unhideWhenUsed/>
    <w:qFormat/>
    <w:rsid w:val="00584B1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ff8">
    <w:name w:val="Выделенная цитата Знак"/>
    <w:basedOn w:val="a3"/>
    <w:link w:val="afff7"/>
    <w:uiPriority w:val="30"/>
    <w:semiHidden/>
    <w:rsid w:val="00584B1C"/>
    <w:rPr>
      <w:rFonts w:ascii="Corbel" w:hAnsi="Corbel"/>
      <w:i/>
      <w:iCs/>
      <w:color w:val="4472C4" w:themeColor="accent1"/>
    </w:rPr>
  </w:style>
  <w:style w:type="character" w:styleId="afff9">
    <w:name w:val="Intense Emphasis"/>
    <w:basedOn w:val="a3"/>
    <w:uiPriority w:val="21"/>
    <w:semiHidden/>
    <w:unhideWhenUsed/>
    <w:qFormat/>
    <w:rsid w:val="00584B1C"/>
    <w:rPr>
      <w:rFonts w:ascii="Corbel" w:hAnsi="Corbel"/>
      <w:i/>
      <w:iCs/>
      <w:color w:val="4472C4" w:themeColor="accent1"/>
    </w:rPr>
  </w:style>
  <w:style w:type="paragraph" w:styleId="afffa">
    <w:name w:val="Normal (Web)"/>
    <w:basedOn w:val="a2"/>
    <w:uiPriority w:val="99"/>
    <w:semiHidden/>
    <w:unhideWhenUsed/>
    <w:rsid w:val="00584B1C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a3"/>
    <w:uiPriority w:val="99"/>
    <w:semiHidden/>
    <w:unhideWhenUsed/>
    <w:rsid w:val="00584B1C"/>
    <w:rPr>
      <w:rFonts w:ascii="Corbel" w:hAnsi="Corbel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584B1C"/>
    <w:rPr>
      <w:rFonts w:ascii="Corbel" w:hAnsi="Corbel"/>
      <w:color w:val="605E5C"/>
      <w:shd w:val="clear" w:color="auto" w:fill="E1DFDD"/>
    </w:rPr>
  </w:style>
  <w:style w:type="paragraph" w:styleId="afffb">
    <w:name w:val="Body Text"/>
    <w:basedOn w:val="a2"/>
    <w:link w:val="afffc"/>
    <w:uiPriority w:val="99"/>
    <w:semiHidden/>
    <w:unhideWhenUsed/>
    <w:qFormat/>
    <w:rsid w:val="00584B1C"/>
    <w:pPr>
      <w:spacing w:after="120"/>
    </w:pPr>
  </w:style>
  <w:style w:type="character" w:customStyle="1" w:styleId="afffc">
    <w:name w:val="Основной текст Знак"/>
    <w:basedOn w:val="a3"/>
    <w:link w:val="afffb"/>
    <w:uiPriority w:val="99"/>
    <w:semiHidden/>
    <w:rsid w:val="00584B1C"/>
    <w:rPr>
      <w:rFonts w:ascii="Corbel" w:hAnsi="Corbel"/>
    </w:rPr>
  </w:style>
  <w:style w:type="paragraph" w:styleId="2f">
    <w:name w:val="Body Text 2"/>
    <w:basedOn w:val="a2"/>
    <w:link w:val="2f0"/>
    <w:uiPriority w:val="99"/>
    <w:semiHidden/>
    <w:unhideWhenUsed/>
    <w:rsid w:val="00584B1C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584B1C"/>
    <w:rPr>
      <w:rFonts w:ascii="Corbel" w:hAnsi="Corbel"/>
    </w:rPr>
  </w:style>
  <w:style w:type="paragraph" w:styleId="3a">
    <w:name w:val="Body Text 3"/>
    <w:basedOn w:val="a2"/>
    <w:link w:val="3b"/>
    <w:uiPriority w:val="99"/>
    <w:semiHidden/>
    <w:unhideWhenUsed/>
    <w:rsid w:val="00584B1C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584B1C"/>
    <w:rPr>
      <w:rFonts w:ascii="Corbel" w:hAnsi="Corbel"/>
      <w:sz w:val="16"/>
      <w:szCs w:val="16"/>
    </w:rPr>
  </w:style>
  <w:style w:type="paragraph" w:styleId="afffd">
    <w:name w:val="Body Text Indent"/>
    <w:basedOn w:val="a2"/>
    <w:link w:val="afffe"/>
    <w:uiPriority w:val="99"/>
    <w:semiHidden/>
    <w:unhideWhenUsed/>
    <w:rsid w:val="00584B1C"/>
    <w:pPr>
      <w:spacing w:after="120"/>
      <w:ind w:left="360"/>
    </w:pPr>
  </w:style>
  <w:style w:type="character" w:customStyle="1" w:styleId="afffe">
    <w:name w:val="Основной текст с отступом Знак"/>
    <w:basedOn w:val="a3"/>
    <w:link w:val="afffd"/>
    <w:uiPriority w:val="99"/>
    <w:semiHidden/>
    <w:rsid w:val="00584B1C"/>
    <w:rPr>
      <w:rFonts w:ascii="Corbel" w:hAnsi="Corbel"/>
    </w:rPr>
  </w:style>
  <w:style w:type="paragraph" w:styleId="2f1">
    <w:name w:val="Body Text Indent 2"/>
    <w:basedOn w:val="a2"/>
    <w:link w:val="2f2"/>
    <w:uiPriority w:val="99"/>
    <w:semiHidden/>
    <w:unhideWhenUsed/>
    <w:rsid w:val="00584B1C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584B1C"/>
    <w:rPr>
      <w:rFonts w:ascii="Corbel" w:hAnsi="Corbel"/>
    </w:rPr>
  </w:style>
  <w:style w:type="paragraph" w:styleId="3c">
    <w:name w:val="Body Text Indent 3"/>
    <w:basedOn w:val="a2"/>
    <w:link w:val="3d"/>
    <w:uiPriority w:val="99"/>
    <w:semiHidden/>
    <w:unhideWhenUsed/>
    <w:rsid w:val="00584B1C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584B1C"/>
    <w:rPr>
      <w:rFonts w:ascii="Corbel" w:hAnsi="Corbel"/>
      <w:sz w:val="16"/>
      <w:szCs w:val="16"/>
    </w:rPr>
  </w:style>
  <w:style w:type="paragraph" w:styleId="affff">
    <w:name w:val="Body Text First Indent"/>
    <w:basedOn w:val="afffb"/>
    <w:link w:val="affff0"/>
    <w:uiPriority w:val="99"/>
    <w:semiHidden/>
    <w:unhideWhenUsed/>
    <w:rsid w:val="00584B1C"/>
    <w:pPr>
      <w:spacing w:after="180"/>
      <w:ind w:firstLine="360"/>
    </w:pPr>
  </w:style>
  <w:style w:type="character" w:customStyle="1" w:styleId="affff0">
    <w:name w:val="Красная строка Знак"/>
    <w:basedOn w:val="afffc"/>
    <w:link w:val="affff"/>
    <w:uiPriority w:val="99"/>
    <w:semiHidden/>
    <w:rsid w:val="00584B1C"/>
    <w:rPr>
      <w:rFonts w:ascii="Corbel" w:hAnsi="Corbel"/>
    </w:rPr>
  </w:style>
  <w:style w:type="paragraph" w:styleId="2f3">
    <w:name w:val="Body Text First Indent 2"/>
    <w:basedOn w:val="afffd"/>
    <w:link w:val="2f4"/>
    <w:uiPriority w:val="99"/>
    <w:semiHidden/>
    <w:unhideWhenUsed/>
    <w:rsid w:val="00584B1C"/>
    <w:pPr>
      <w:spacing w:after="180"/>
      <w:ind w:firstLine="360"/>
    </w:pPr>
  </w:style>
  <w:style w:type="character" w:customStyle="1" w:styleId="2f4">
    <w:name w:val="Красная строка 2 Знак"/>
    <w:basedOn w:val="afffe"/>
    <w:link w:val="2f3"/>
    <w:uiPriority w:val="99"/>
    <w:semiHidden/>
    <w:rsid w:val="00584B1C"/>
    <w:rPr>
      <w:rFonts w:ascii="Corbel" w:hAnsi="Corbel"/>
    </w:rPr>
  </w:style>
  <w:style w:type="paragraph" w:styleId="affff1">
    <w:name w:val="Normal Indent"/>
    <w:basedOn w:val="a2"/>
    <w:uiPriority w:val="99"/>
    <w:semiHidden/>
    <w:unhideWhenUsed/>
    <w:qFormat/>
    <w:rsid w:val="00584B1C"/>
    <w:pPr>
      <w:ind w:left="720"/>
    </w:pPr>
  </w:style>
  <w:style w:type="paragraph" w:styleId="affff2">
    <w:name w:val="Note Heading"/>
    <w:basedOn w:val="a2"/>
    <w:next w:val="a2"/>
    <w:link w:val="affff3"/>
    <w:uiPriority w:val="99"/>
    <w:semiHidden/>
    <w:unhideWhenUsed/>
    <w:rsid w:val="00584B1C"/>
    <w:pPr>
      <w:spacing w:after="0" w:line="240" w:lineRule="auto"/>
    </w:pPr>
  </w:style>
  <w:style w:type="character" w:customStyle="1" w:styleId="affff3">
    <w:name w:val="Заголовок записки Знак"/>
    <w:basedOn w:val="a3"/>
    <w:link w:val="affff2"/>
    <w:uiPriority w:val="99"/>
    <w:semiHidden/>
    <w:rsid w:val="00584B1C"/>
    <w:rPr>
      <w:rFonts w:ascii="Corbel" w:hAnsi="Corbel"/>
    </w:rPr>
  </w:style>
  <w:style w:type="table" w:styleId="affff4">
    <w:name w:val="Table Contemporary"/>
    <w:basedOn w:val="a4"/>
    <w:uiPriority w:val="99"/>
    <w:semiHidden/>
    <w:unhideWhenUsed/>
    <w:rsid w:val="00584B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5">
    <w:name w:val="Light List"/>
    <w:basedOn w:val="a4"/>
    <w:uiPriority w:val="61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6">
    <w:name w:val="Light Shading"/>
    <w:basedOn w:val="a4"/>
    <w:uiPriority w:val="60"/>
    <w:semiHidden/>
    <w:unhideWhenUsed/>
    <w:rsid w:val="00584B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584B1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584B1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584B1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584B1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584B1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584B1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ff7">
    <w:name w:val="Light Grid"/>
    <w:basedOn w:val="a4"/>
    <w:uiPriority w:val="62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4"/>
    <w:uiPriority w:val="62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584B1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8">
    <w:name w:val="Dark List"/>
    <w:basedOn w:val="a4"/>
    <w:uiPriority w:val="70"/>
    <w:semiHidden/>
    <w:unhideWhenUsed/>
    <w:rsid w:val="00584B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4"/>
    <w:uiPriority w:val="70"/>
    <w:semiHidden/>
    <w:unhideWhenUsed/>
    <w:rsid w:val="00584B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584B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584B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584B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584B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584B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-18">
    <w:name w:val="List Table 1 Light"/>
    <w:basedOn w:val="a4"/>
    <w:uiPriority w:val="46"/>
    <w:rsid w:val="0058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58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120">
    <w:name w:val="List Table 1 Light Accent 2"/>
    <w:basedOn w:val="a4"/>
    <w:uiPriority w:val="46"/>
    <w:rsid w:val="0058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130">
    <w:name w:val="List Table 1 Light Accent 3"/>
    <w:basedOn w:val="a4"/>
    <w:uiPriority w:val="46"/>
    <w:rsid w:val="0058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140">
    <w:name w:val="List Table 1 Light Accent 4"/>
    <w:basedOn w:val="a4"/>
    <w:uiPriority w:val="46"/>
    <w:rsid w:val="0058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150">
    <w:name w:val="List Table 1 Light Accent 5"/>
    <w:basedOn w:val="a4"/>
    <w:uiPriority w:val="46"/>
    <w:rsid w:val="0058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160">
    <w:name w:val="List Table 1 Light Accent 6"/>
    <w:basedOn w:val="a4"/>
    <w:uiPriority w:val="46"/>
    <w:rsid w:val="0058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27">
    <w:name w:val="List Table 2"/>
    <w:basedOn w:val="a4"/>
    <w:uiPriority w:val="47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20">
    <w:name w:val="List Table 2 Accent 2"/>
    <w:basedOn w:val="a4"/>
    <w:uiPriority w:val="47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0">
    <w:name w:val="List Table 2 Accent 3"/>
    <w:basedOn w:val="a4"/>
    <w:uiPriority w:val="47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0">
    <w:name w:val="List Table 2 Accent 4"/>
    <w:basedOn w:val="a4"/>
    <w:uiPriority w:val="47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0">
    <w:name w:val="List Table 2 Accent 5"/>
    <w:basedOn w:val="a4"/>
    <w:uiPriority w:val="47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0">
    <w:name w:val="List Table 2 Accent 6"/>
    <w:basedOn w:val="a4"/>
    <w:uiPriority w:val="47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7">
    <w:name w:val="List Table 3"/>
    <w:basedOn w:val="a4"/>
    <w:uiPriority w:val="48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20">
    <w:name w:val="List Table 4 Accent 2"/>
    <w:basedOn w:val="a4"/>
    <w:uiPriority w:val="49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0">
    <w:name w:val="List Table 4 Accent 3"/>
    <w:basedOn w:val="a4"/>
    <w:uiPriority w:val="49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0">
    <w:name w:val="List Table 4 Accent 4"/>
    <w:basedOn w:val="a4"/>
    <w:uiPriority w:val="49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0">
    <w:name w:val="List Table 4 Accent 5"/>
    <w:basedOn w:val="a4"/>
    <w:uiPriority w:val="49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0">
    <w:name w:val="List Table 4 Accent 6"/>
    <w:basedOn w:val="a4"/>
    <w:uiPriority w:val="49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7">
    <w:name w:val="List Table 5 Dark"/>
    <w:basedOn w:val="a4"/>
    <w:uiPriority w:val="50"/>
    <w:rsid w:val="00584B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584B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584B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584B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584B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584B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584B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584B1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20">
    <w:name w:val="List Table 6 Colorful Accent 2"/>
    <w:basedOn w:val="a4"/>
    <w:uiPriority w:val="51"/>
    <w:rsid w:val="00584B1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0">
    <w:name w:val="List Table 6 Colorful Accent 3"/>
    <w:basedOn w:val="a4"/>
    <w:uiPriority w:val="51"/>
    <w:rsid w:val="00584B1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0">
    <w:name w:val="List Table 6 Colorful Accent 4"/>
    <w:basedOn w:val="a4"/>
    <w:uiPriority w:val="51"/>
    <w:rsid w:val="00584B1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0">
    <w:name w:val="List Table 6 Colorful Accent 5"/>
    <w:basedOn w:val="a4"/>
    <w:uiPriority w:val="51"/>
    <w:rsid w:val="00584B1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0">
    <w:name w:val="List Table 6 Colorful Accent 6"/>
    <w:basedOn w:val="a4"/>
    <w:uiPriority w:val="51"/>
    <w:rsid w:val="00584B1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0">
    <w:name w:val="List Table 7 Colorful"/>
    <w:basedOn w:val="a4"/>
    <w:uiPriority w:val="52"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584B1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584B1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584B1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584B1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584B1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584B1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E-mail Signature"/>
    <w:basedOn w:val="a2"/>
    <w:link w:val="affffa"/>
    <w:uiPriority w:val="99"/>
    <w:semiHidden/>
    <w:unhideWhenUsed/>
    <w:rsid w:val="00584B1C"/>
    <w:pPr>
      <w:spacing w:after="0" w:line="240" w:lineRule="auto"/>
    </w:pPr>
  </w:style>
  <w:style w:type="character" w:customStyle="1" w:styleId="affffa">
    <w:name w:val="Электронная подпись Знак"/>
    <w:basedOn w:val="a3"/>
    <w:link w:val="affff9"/>
    <w:uiPriority w:val="99"/>
    <w:semiHidden/>
    <w:rsid w:val="00584B1C"/>
    <w:rPr>
      <w:rFonts w:ascii="Corbel" w:hAnsi="Corbel"/>
    </w:rPr>
  </w:style>
  <w:style w:type="paragraph" w:styleId="affffb">
    <w:name w:val="Salutation"/>
    <w:basedOn w:val="a2"/>
    <w:next w:val="a2"/>
    <w:link w:val="affffc"/>
    <w:uiPriority w:val="99"/>
    <w:semiHidden/>
    <w:unhideWhenUsed/>
    <w:rsid w:val="00584B1C"/>
  </w:style>
  <w:style w:type="character" w:customStyle="1" w:styleId="affffc">
    <w:name w:val="Приветствие Знак"/>
    <w:basedOn w:val="a3"/>
    <w:link w:val="affffb"/>
    <w:uiPriority w:val="99"/>
    <w:semiHidden/>
    <w:rsid w:val="00584B1C"/>
    <w:rPr>
      <w:rFonts w:ascii="Corbel" w:hAnsi="Corbel"/>
    </w:rPr>
  </w:style>
  <w:style w:type="table" w:styleId="18">
    <w:name w:val="Table Columns 1"/>
    <w:basedOn w:val="a4"/>
    <w:uiPriority w:val="99"/>
    <w:semiHidden/>
    <w:unhideWhenUsed/>
    <w:rsid w:val="00584B1C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584B1C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584B1C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584B1C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584B1C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d">
    <w:name w:val="Signature"/>
    <w:basedOn w:val="a2"/>
    <w:link w:val="affffe"/>
    <w:uiPriority w:val="99"/>
    <w:semiHidden/>
    <w:unhideWhenUsed/>
    <w:rsid w:val="00584B1C"/>
    <w:pPr>
      <w:spacing w:after="0" w:line="240" w:lineRule="auto"/>
      <w:ind w:left="4320"/>
    </w:pPr>
  </w:style>
  <w:style w:type="character" w:customStyle="1" w:styleId="affffe">
    <w:name w:val="Подпись Знак"/>
    <w:basedOn w:val="a3"/>
    <w:link w:val="affffd"/>
    <w:uiPriority w:val="99"/>
    <w:semiHidden/>
    <w:rsid w:val="00584B1C"/>
    <w:rPr>
      <w:rFonts w:ascii="Corbel" w:hAnsi="Corbel"/>
    </w:rPr>
  </w:style>
  <w:style w:type="table" w:styleId="19">
    <w:name w:val="Table Simple 1"/>
    <w:basedOn w:val="a4"/>
    <w:uiPriority w:val="99"/>
    <w:semiHidden/>
    <w:unhideWhenUsed/>
    <w:rsid w:val="00584B1C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584B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584B1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4"/>
    <w:uiPriority w:val="99"/>
    <w:semiHidden/>
    <w:unhideWhenUsed/>
    <w:rsid w:val="00584B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584B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2"/>
    <w:next w:val="a2"/>
    <w:autoRedefine/>
    <w:uiPriority w:val="99"/>
    <w:semiHidden/>
    <w:unhideWhenUsed/>
    <w:rsid w:val="00584B1C"/>
    <w:pPr>
      <w:spacing w:after="0" w:line="240" w:lineRule="auto"/>
      <w:ind w:left="220" w:hanging="220"/>
    </w:pPr>
  </w:style>
  <w:style w:type="paragraph" w:styleId="2f8">
    <w:name w:val="index 2"/>
    <w:basedOn w:val="a2"/>
    <w:next w:val="a2"/>
    <w:autoRedefine/>
    <w:uiPriority w:val="99"/>
    <w:semiHidden/>
    <w:unhideWhenUsed/>
    <w:rsid w:val="00584B1C"/>
    <w:pPr>
      <w:spacing w:after="0" w:line="240" w:lineRule="auto"/>
      <w:ind w:left="440" w:hanging="220"/>
    </w:pPr>
  </w:style>
  <w:style w:type="paragraph" w:styleId="3f0">
    <w:name w:val="index 3"/>
    <w:basedOn w:val="a2"/>
    <w:next w:val="a2"/>
    <w:autoRedefine/>
    <w:uiPriority w:val="99"/>
    <w:semiHidden/>
    <w:unhideWhenUsed/>
    <w:rsid w:val="00584B1C"/>
    <w:pPr>
      <w:spacing w:after="0" w:line="240" w:lineRule="auto"/>
      <w:ind w:left="660" w:hanging="220"/>
    </w:pPr>
  </w:style>
  <w:style w:type="paragraph" w:styleId="49">
    <w:name w:val="index 4"/>
    <w:basedOn w:val="a2"/>
    <w:next w:val="a2"/>
    <w:autoRedefine/>
    <w:uiPriority w:val="99"/>
    <w:semiHidden/>
    <w:unhideWhenUsed/>
    <w:rsid w:val="00584B1C"/>
    <w:pPr>
      <w:spacing w:after="0" w:line="240" w:lineRule="auto"/>
      <w:ind w:left="880" w:hanging="220"/>
    </w:pPr>
  </w:style>
  <w:style w:type="paragraph" w:styleId="58">
    <w:name w:val="index 5"/>
    <w:basedOn w:val="a2"/>
    <w:next w:val="a2"/>
    <w:autoRedefine/>
    <w:uiPriority w:val="99"/>
    <w:semiHidden/>
    <w:unhideWhenUsed/>
    <w:rsid w:val="00584B1C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584B1C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584B1C"/>
    <w:pPr>
      <w:spacing w:after="0" w:line="240" w:lineRule="auto"/>
      <w:ind w:left="1540" w:hanging="220"/>
    </w:pPr>
  </w:style>
  <w:style w:type="paragraph" w:styleId="82">
    <w:name w:val="index 8"/>
    <w:basedOn w:val="a2"/>
    <w:next w:val="a2"/>
    <w:autoRedefine/>
    <w:uiPriority w:val="99"/>
    <w:semiHidden/>
    <w:unhideWhenUsed/>
    <w:rsid w:val="00584B1C"/>
    <w:pPr>
      <w:spacing w:after="0" w:line="240" w:lineRule="auto"/>
      <w:ind w:left="1760" w:hanging="220"/>
    </w:pPr>
  </w:style>
  <w:style w:type="paragraph" w:styleId="92">
    <w:name w:val="index 9"/>
    <w:basedOn w:val="a2"/>
    <w:next w:val="a2"/>
    <w:autoRedefine/>
    <w:uiPriority w:val="99"/>
    <w:semiHidden/>
    <w:unhideWhenUsed/>
    <w:rsid w:val="00584B1C"/>
    <w:pPr>
      <w:spacing w:after="0" w:line="240" w:lineRule="auto"/>
      <w:ind w:left="1980" w:hanging="220"/>
    </w:pPr>
  </w:style>
  <w:style w:type="paragraph" w:styleId="afffff">
    <w:name w:val="index heading"/>
    <w:basedOn w:val="a2"/>
    <w:next w:val="1b"/>
    <w:uiPriority w:val="99"/>
    <w:semiHidden/>
    <w:unhideWhenUsed/>
    <w:rsid w:val="00584B1C"/>
    <w:rPr>
      <w:rFonts w:eastAsiaTheme="majorEastAsia" w:cstheme="majorBidi"/>
      <w:b/>
      <w:bCs/>
    </w:rPr>
  </w:style>
  <w:style w:type="paragraph" w:styleId="afffff0">
    <w:name w:val="Plain Text"/>
    <w:basedOn w:val="a2"/>
    <w:link w:val="afffff1"/>
    <w:uiPriority w:val="99"/>
    <w:semiHidden/>
    <w:unhideWhenUsed/>
    <w:rsid w:val="00584B1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1">
    <w:name w:val="Текст Знак"/>
    <w:basedOn w:val="a3"/>
    <w:link w:val="afffff0"/>
    <w:uiPriority w:val="99"/>
    <w:semiHidden/>
    <w:rsid w:val="00584B1C"/>
    <w:rPr>
      <w:rFonts w:ascii="Consolas" w:hAnsi="Consolas"/>
      <w:sz w:val="21"/>
      <w:szCs w:val="21"/>
    </w:rPr>
  </w:style>
  <w:style w:type="paragraph" w:styleId="afffff2">
    <w:name w:val="Closing"/>
    <w:basedOn w:val="a2"/>
    <w:link w:val="afffff3"/>
    <w:uiPriority w:val="99"/>
    <w:semiHidden/>
    <w:unhideWhenUsed/>
    <w:rsid w:val="00584B1C"/>
    <w:pPr>
      <w:spacing w:after="0" w:line="240" w:lineRule="auto"/>
      <w:ind w:left="4320"/>
    </w:pPr>
  </w:style>
  <w:style w:type="character" w:customStyle="1" w:styleId="afffff3">
    <w:name w:val="Прощание Знак"/>
    <w:basedOn w:val="a3"/>
    <w:link w:val="afffff2"/>
    <w:uiPriority w:val="99"/>
    <w:semiHidden/>
    <w:rsid w:val="00584B1C"/>
    <w:rPr>
      <w:rFonts w:ascii="Corbel" w:hAnsi="Corbel"/>
    </w:rPr>
  </w:style>
  <w:style w:type="table" w:styleId="1c">
    <w:name w:val="Table Grid 1"/>
    <w:basedOn w:val="a4"/>
    <w:uiPriority w:val="99"/>
    <w:semiHidden/>
    <w:unhideWhenUsed/>
    <w:rsid w:val="00584B1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584B1C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584B1C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584B1C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584B1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584B1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584B1C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584B1C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4"/>
    <w:uiPriority w:val="40"/>
    <w:rsid w:val="00584B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9">
    <w:name w:val="Grid Table 1 Light"/>
    <w:basedOn w:val="a4"/>
    <w:uiPriority w:val="46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584B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584B1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21">
    <w:name w:val="Grid Table 2 Accent 2"/>
    <w:basedOn w:val="a4"/>
    <w:uiPriority w:val="47"/>
    <w:rsid w:val="00584B1C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1">
    <w:name w:val="Grid Table 2 Accent 3"/>
    <w:basedOn w:val="a4"/>
    <w:uiPriority w:val="47"/>
    <w:rsid w:val="00584B1C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1">
    <w:name w:val="Grid Table 2 Accent 4"/>
    <w:basedOn w:val="a4"/>
    <w:uiPriority w:val="47"/>
    <w:rsid w:val="00584B1C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1">
    <w:name w:val="Grid Table 2 Accent 5"/>
    <w:basedOn w:val="a4"/>
    <w:uiPriority w:val="47"/>
    <w:rsid w:val="00584B1C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1">
    <w:name w:val="Grid Table 2 Accent 6"/>
    <w:basedOn w:val="a4"/>
    <w:uiPriority w:val="47"/>
    <w:rsid w:val="00584B1C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8">
    <w:name w:val="Grid Table 3"/>
    <w:basedOn w:val="a4"/>
    <w:uiPriority w:val="48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48">
    <w:name w:val="Grid Table 4"/>
    <w:basedOn w:val="a4"/>
    <w:uiPriority w:val="49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21">
    <w:name w:val="Grid Table 4 Accent 2"/>
    <w:basedOn w:val="a4"/>
    <w:uiPriority w:val="49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1">
    <w:name w:val="Grid Table 4 Accent 3"/>
    <w:basedOn w:val="a4"/>
    <w:uiPriority w:val="49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1">
    <w:name w:val="Grid Table 4 Accent 4"/>
    <w:basedOn w:val="a4"/>
    <w:uiPriority w:val="49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1">
    <w:name w:val="Grid Table 4 Accent 5"/>
    <w:basedOn w:val="a4"/>
    <w:uiPriority w:val="49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1">
    <w:name w:val="Grid Table 4 Accent 6"/>
    <w:basedOn w:val="a4"/>
    <w:uiPriority w:val="49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8">
    <w:name w:val="Grid Table 5 Dark"/>
    <w:basedOn w:val="a4"/>
    <w:uiPriority w:val="50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-521">
    <w:name w:val="Grid Table 5 Dark Accent 2"/>
    <w:basedOn w:val="a4"/>
    <w:uiPriority w:val="50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-531">
    <w:name w:val="Grid Table 5 Dark Accent 3"/>
    <w:basedOn w:val="a4"/>
    <w:uiPriority w:val="50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-541">
    <w:name w:val="Grid Table 5 Dark Accent 4"/>
    <w:basedOn w:val="a4"/>
    <w:uiPriority w:val="50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-551">
    <w:name w:val="Grid Table 5 Dark Accent 5"/>
    <w:basedOn w:val="a4"/>
    <w:uiPriority w:val="50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-561">
    <w:name w:val="Grid Table 5 Dark Accent 6"/>
    <w:basedOn w:val="a4"/>
    <w:uiPriority w:val="50"/>
    <w:rsid w:val="00584B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68">
    <w:name w:val="Grid Table 6 Colorful"/>
    <w:basedOn w:val="a4"/>
    <w:uiPriority w:val="51"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584B1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21">
    <w:name w:val="Grid Table 6 Colorful Accent 2"/>
    <w:basedOn w:val="a4"/>
    <w:uiPriority w:val="51"/>
    <w:rsid w:val="00584B1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1">
    <w:name w:val="Grid Table 6 Colorful Accent 3"/>
    <w:basedOn w:val="a4"/>
    <w:uiPriority w:val="51"/>
    <w:rsid w:val="00584B1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1">
    <w:name w:val="Grid Table 6 Colorful Accent 4"/>
    <w:basedOn w:val="a4"/>
    <w:uiPriority w:val="51"/>
    <w:rsid w:val="00584B1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1">
    <w:name w:val="Grid Table 6 Colorful Accent 5"/>
    <w:basedOn w:val="a4"/>
    <w:uiPriority w:val="51"/>
    <w:rsid w:val="00584B1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1">
    <w:name w:val="Grid Table 6 Colorful Accent 6"/>
    <w:basedOn w:val="a4"/>
    <w:uiPriority w:val="51"/>
    <w:rsid w:val="00584B1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7">
    <w:name w:val="Grid Table 7 Colorful"/>
    <w:basedOn w:val="a4"/>
    <w:uiPriority w:val="52"/>
    <w:rsid w:val="00584B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584B1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584B1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584B1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584B1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584B1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584B1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1a">
    <w:name w:val="Table Web 1"/>
    <w:basedOn w:val="a4"/>
    <w:uiPriority w:val="99"/>
    <w:semiHidden/>
    <w:unhideWhenUsed/>
    <w:rsid w:val="00584B1C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584B1C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584B1C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5">
    <w:name w:val="footnote reference"/>
    <w:basedOn w:val="a3"/>
    <w:uiPriority w:val="99"/>
    <w:semiHidden/>
    <w:unhideWhenUsed/>
    <w:rsid w:val="00584B1C"/>
    <w:rPr>
      <w:rFonts w:ascii="Corbel" w:hAnsi="Corbel"/>
      <w:vertAlign w:val="superscript"/>
    </w:rPr>
  </w:style>
  <w:style w:type="paragraph" w:styleId="afffff6">
    <w:name w:val="footnote text"/>
    <w:basedOn w:val="a2"/>
    <w:link w:val="afffff7"/>
    <w:uiPriority w:val="99"/>
    <w:semiHidden/>
    <w:unhideWhenUsed/>
    <w:rsid w:val="00584B1C"/>
    <w:pPr>
      <w:spacing w:after="0" w:line="240" w:lineRule="auto"/>
    </w:pPr>
    <w:rPr>
      <w:sz w:val="20"/>
      <w:szCs w:val="20"/>
    </w:rPr>
  </w:style>
  <w:style w:type="character" w:customStyle="1" w:styleId="afffff7">
    <w:name w:val="Текст сноски Знак"/>
    <w:basedOn w:val="a3"/>
    <w:link w:val="afffff6"/>
    <w:uiPriority w:val="99"/>
    <w:semiHidden/>
    <w:rsid w:val="00584B1C"/>
    <w:rPr>
      <w:rFonts w:ascii="Corbel" w:hAnsi="Corbel"/>
      <w:sz w:val="20"/>
      <w:szCs w:val="20"/>
    </w:rPr>
  </w:style>
  <w:style w:type="character" w:styleId="afffff8">
    <w:name w:val="line number"/>
    <w:basedOn w:val="a3"/>
    <w:uiPriority w:val="99"/>
    <w:semiHidden/>
    <w:unhideWhenUsed/>
    <w:rsid w:val="00584B1C"/>
    <w:rPr>
      <w:rFonts w:ascii="Corbel" w:hAnsi="Corbel"/>
    </w:rPr>
  </w:style>
  <w:style w:type="table" w:styleId="1d">
    <w:name w:val="Table 3D effects 1"/>
    <w:basedOn w:val="a4"/>
    <w:uiPriority w:val="99"/>
    <w:semiHidden/>
    <w:unhideWhenUsed/>
    <w:rsid w:val="00584B1C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584B1C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584B1C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Table Theme"/>
    <w:basedOn w:val="a4"/>
    <w:uiPriority w:val="99"/>
    <w:semiHidden/>
    <w:unhideWhenUsed/>
    <w:rsid w:val="00584B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a">
    <w:name w:val="Strong"/>
    <w:basedOn w:val="a3"/>
    <w:uiPriority w:val="22"/>
    <w:semiHidden/>
    <w:unhideWhenUsed/>
    <w:qFormat/>
    <w:rsid w:val="00584B1C"/>
    <w:rPr>
      <w:rFonts w:ascii="Corbel" w:hAnsi="Corbel"/>
      <w:b/>
      <w:bCs/>
    </w:rPr>
  </w:style>
  <w:style w:type="character" w:styleId="afffffb">
    <w:name w:val="FollowedHyperlink"/>
    <w:basedOn w:val="a3"/>
    <w:uiPriority w:val="99"/>
    <w:semiHidden/>
    <w:unhideWhenUsed/>
    <w:rsid w:val="00584B1C"/>
    <w:rPr>
      <w:rFonts w:ascii="Corbel" w:hAnsi="Corbel"/>
      <w:color w:val="954F72" w:themeColor="followedHyperlink"/>
      <w:u w:val="single"/>
    </w:rPr>
  </w:style>
  <w:style w:type="character" w:styleId="afffffc">
    <w:name w:val="Hyperlink"/>
    <w:basedOn w:val="a3"/>
    <w:uiPriority w:val="99"/>
    <w:semiHidden/>
    <w:unhideWhenUsed/>
    <w:rsid w:val="00584B1C"/>
    <w:rPr>
      <w:rFonts w:ascii="Corbel" w:hAnsi="Corbel"/>
      <w:color w:val="0563C1" w:themeColor="hyperlink"/>
      <w:u w:val="single"/>
    </w:rPr>
  </w:style>
  <w:style w:type="character" w:styleId="afffffd">
    <w:name w:val="page number"/>
    <w:basedOn w:val="a3"/>
    <w:uiPriority w:val="99"/>
    <w:semiHidden/>
    <w:unhideWhenUsed/>
    <w:rsid w:val="00584B1C"/>
    <w:rPr>
      <w:rFonts w:ascii="Corbel" w:hAnsi="Corbel"/>
    </w:rPr>
  </w:style>
  <w:style w:type="paragraph" w:styleId="afffffe">
    <w:name w:val="caption"/>
    <w:basedOn w:val="a2"/>
    <w:next w:val="a2"/>
    <w:uiPriority w:val="35"/>
    <w:semiHidden/>
    <w:unhideWhenUsed/>
    <w:qFormat/>
    <w:rsid w:val="00584B1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3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mp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tm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tmp"/><Relationship Id="rId10" Type="http://schemas.openxmlformats.org/officeDocument/2006/relationships/image" Target="media/image1.tm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ova-AA\AppData\Local\Microsoft\Windows\INetCache\%7b721BCC97-647A-8444-A733-2164240933E0%7dtf50002065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AAB0F1E8-D790-4195-98A6-0A532AAFDF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{721BCC97-647A-8444-A733-2164240933E0}tf50002065</Template>
  <TotalTime>61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Симонова</dc:creator>
  <cp:keywords/>
  <dc:description/>
  <cp:lastModifiedBy>Симонова Алёна Анатольевна</cp:lastModifiedBy>
  <cp:revision>8</cp:revision>
  <cp:lastPrinted>2022-08-09T12:07:00Z</cp:lastPrinted>
  <dcterms:created xsi:type="dcterms:W3CDTF">2022-08-01T15:19:00Z</dcterms:created>
  <dcterms:modified xsi:type="dcterms:W3CDTF">2023-02-08T06:33:00Z</dcterms:modified>
</cp:coreProperties>
</file>