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68E" w:rsidRPr="00892454" w:rsidRDefault="0047068E" w:rsidP="00E6603F">
      <w:pPr>
        <w:rPr>
          <w:rFonts w:ascii="Times New Roman" w:hAnsi="Times New Roman" w:cs="Times New Roman"/>
          <w:sz w:val="28"/>
          <w:szCs w:val="28"/>
        </w:rPr>
      </w:pPr>
    </w:p>
    <w:p w:rsidR="0047068E" w:rsidRPr="00892454" w:rsidRDefault="0047068E" w:rsidP="0017651D">
      <w:pPr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КОНСПЕКТ ВИКТОРИНЫ.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>«МОЯ СТРАНА, МОЙ КРАЙ ЛЮБИМЫЙ».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Участники викторины: дети  старшей  группы, родители, воспитатели, музыкальный руководитель, жюри.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>Воспитатели: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92454">
        <w:rPr>
          <w:rFonts w:ascii="Times New Roman" w:hAnsi="Times New Roman" w:cs="Times New Roman"/>
          <w:sz w:val="28"/>
          <w:szCs w:val="28"/>
        </w:rPr>
        <w:t xml:space="preserve"> Елисеева О. Н.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>Баскова Е. П.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 xml:space="preserve">ЦЕЛИ. 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Обобщать представления детей о родном крае, о своей Родине.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Активизировать словарный запас детей по данной теме.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Формировать чувство гордости, любви к своей Родине.</w:t>
      </w:r>
    </w:p>
    <w:p w:rsidR="0047068E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Развивать логическое мышление и память, умение выслушивать ответ товарища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2454">
        <w:rPr>
          <w:rFonts w:ascii="Times New Roman" w:hAnsi="Times New Roman" w:cs="Times New Roman"/>
          <w:sz w:val="28"/>
          <w:szCs w:val="28"/>
        </w:rPr>
        <w:t xml:space="preserve"> не перебивая его. Воспитывать сосредоточенность, чуткость, отзывчивость.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приобщать родителей  к активной,  совместной работе с детьми; к нравственно – правовому воспитанию детей; создать атмосферу взаимовыручки, солидарности, радости от совместной работы; расширять и закреплять знания, о своем родном крае у родителей и детей.</w:t>
      </w:r>
    </w:p>
    <w:p w:rsidR="0047068E" w:rsidRPr="00892454" w:rsidRDefault="0047068E" w:rsidP="0017651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 xml:space="preserve">Предварительная работа:  Беседы, рассказы, чтение о родной стране,  г. Тверь, поселке. Экскурсии по Твери, поселку. Дидактические игры по данной теме. Знакомство с творчеством русских мастеров страны, родного края.  Настольно-печатные игры «Путешествие по России», «Моя страна Россия». Изготовление и обыгрывание Игры «Мы шагаем по поселку». </w:t>
      </w:r>
      <w:r>
        <w:rPr>
          <w:rFonts w:ascii="Times New Roman" w:hAnsi="Times New Roman" w:cs="Times New Roman"/>
          <w:sz w:val="28"/>
          <w:szCs w:val="28"/>
        </w:rPr>
        <w:t>Изготовление лэ</w:t>
      </w:r>
      <w:r w:rsidRPr="00892454">
        <w:rPr>
          <w:rFonts w:ascii="Times New Roman" w:hAnsi="Times New Roman" w:cs="Times New Roman"/>
          <w:sz w:val="28"/>
          <w:szCs w:val="28"/>
        </w:rPr>
        <w:t>пбуков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92454">
        <w:rPr>
          <w:rFonts w:ascii="Times New Roman" w:hAnsi="Times New Roman" w:cs="Times New Roman"/>
          <w:sz w:val="28"/>
          <w:szCs w:val="28"/>
        </w:rPr>
        <w:t xml:space="preserve"> «Россия – Родина моя»,  «Моя малая Родина». Совместная работа родителей, воспитателей и детей по теме «Подборка о России», «Подборка о малой Родине».</w:t>
      </w:r>
    </w:p>
    <w:p w:rsidR="0047068E" w:rsidRPr="00892454" w:rsidRDefault="0047068E" w:rsidP="00E6603F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454">
        <w:rPr>
          <w:rFonts w:ascii="Times New Roman" w:hAnsi="Times New Roman" w:cs="Times New Roman"/>
          <w:sz w:val="28"/>
          <w:szCs w:val="28"/>
        </w:rPr>
        <w:t>эмблемы для участников викторины;  виды городов, страны, поселка;  виды достопримечательн</w:t>
      </w:r>
      <w:r>
        <w:rPr>
          <w:rFonts w:ascii="Times New Roman" w:hAnsi="Times New Roman" w:cs="Times New Roman"/>
          <w:sz w:val="28"/>
          <w:szCs w:val="28"/>
        </w:rPr>
        <w:t>остей страны, поселка,  г. Тверь</w:t>
      </w:r>
      <w:r w:rsidRPr="00892454">
        <w:rPr>
          <w:rFonts w:ascii="Times New Roman" w:hAnsi="Times New Roman" w:cs="Times New Roman"/>
          <w:sz w:val="28"/>
          <w:szCs w:val="28"/>
        </w:rPr>
        <w:t>. Государственные символы страны;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454">
        <w:rPr>
          <w:rFonts w:ascii="Times New Roman" w:hAnsi="Times New Roman" w:cs="Times New Roman"/>
          <w:sz w:val="28"/>
          <w:szCs w:val="28"/>
        </w:rPr>
        <w:t xml:space="preserve"> изображения предметов и их силуэты; разрезные картинки герба;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454">
        <w:rPr>
          <w:rFonts w:ascii="Times New Roman" w:hAnsi="Times New Roman" w:cs="Times New Roman"/>
          <w:sz w:val="28"/>
          <w:szCs w:val="28"/>
        </w:rPr>
        <w:t>конфеты – петушки леденцовые;  медали.</w:t>
      </w:r>
    </w:p>
    <w:p w:rsidR="0047068E" w:rsidRPr="00892454" w:rsidRDefault="0047068E" w:rsidP="00E6603F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Ход викторины.</w:t>
      </w:r>
    </w:p>
    <w:p w:rsidR="0047068E" w:rsidRPr="00892454" w:rsidRDefault="0047068E" w:rsidP="00E6603F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Ведущий.</w:t>
      </w:r>
    </w:p>
    <w:p w:rsidR="0047068E" w:rsidRPr="00892454" w:rsidRDefault="0047068E" w:rsidP="00E6603F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Здравствуйте, друзья! Сегодня мы проводим викторину «Моя страна – мой край любимый».</w:t>
      </w:r>
    </w:p>
    <w:p w:rsidR="0047068E" w:rsidRPr="00892454" w:rsidRDefault="0047068E" w:rsidP="00E6603F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 xml:space="preserve">День необычный сегодня у вас, </w:t>
      </w:r>
    </w:p>
    <w:p w:rsidR="0047068E" w:rsidRPr="00892454" w:rsidRDefault="0047068E" w:rsidP="005847C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Мы искренне рады приветствовать вас!</w:t>
      </w:r>
    </w:p>
    <w:p w:rsidR="0047068E" w:rsidRPr="00892454" w:rsidRDefault="0047068E" w:rsidP="005847C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Здесь для игры собралась детвора</w:t>
      </w:r>
    </w:p>
    <w:p w:rsidR="0047068E" w:rsidRPr="00892454" w:rsidRDefault="0047068E" w:rsidP="005847CE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Ее начинать нам настала пора!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 xml:space="preserve">Встречаются две команды. Команда «Умники» и команда» Знайки». Давайте поприветствуем их!  Знание, смекалка, умение мыслить логично и нестандартно помогут вам выиграть. 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Оценивать выполнение заданий будет жюри в составе трех человек. Позвольте представить их.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Вопросы выслушивать внимательно.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Не подсказывать, не выкрикивать.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Если готовы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2454">
        <w:rPr>
          <w:rFonts w:ascii="Times New Roman" w:hAnsi="Times New Roman" w:cs="Times New Roman"/>
          <w:sz w:val="28"/>
          <w:szCs w:val="28"/>
        </w:rPr>
        <w:t xml:space="preserve"> ответить - поднимайте  руку.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Если участники не знают ответ, право на ответ получают зрители.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Тему нашей викторины вы узнаете, отгадав загадку: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 xml:space="preserve">Здесь родился и живешь, 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>Уезжаешь ты, скучаешь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>Как зовут это место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>Ты знаешь?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  <w:t>(Родина).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Чтобы настроиться на рабочий лад, проведем блиц – опрос.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Вопросы к командам: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Команда «Знайки».                        Команда «Умники».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92454">
        <w:rPr>
          <w:rFonts w:ascii="Times New Roman" w:hAnsi="Times New Roman" w:cs="Times New Roman"/>
          <w:sz w:val="28"/>
          <w:szCs w:val="28"/>
        </w:rPr>
        <w:t xml:space="preserve"> Как называется страна,               Как называется главный город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в которой мы живем?                     нашей страны?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  <w:t>(Россия)                                          (Москва).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2. Как называется место,                Как называется город, около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где мы сейчас живем?                     которого мы живем?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  <w:t>(п. «Заволжский»).                         (г. Тверь).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3. Как называется главная                 Как называется глава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площадь России?                                 нашего государства?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  <w:t>(Красная)                                             (Президент).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1 тур.   «Отгадай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454">
        <w:rPr>
          <w:rFonts w:ascii="Times New Roman" w:hAnsi="Times New Roman" w:cs="Times New Roman"/>
          <w:sz w:val="28"/>
          <w:szCs w:val="28"/>
        </w:rPr>
        <w:t>ка».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1 задание.  Команда «Умники».</w:t>
      </w:r>
    </w:p>
    <w:p w:rsidR="0047068E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Перед вами виды четырех городов. На каком из них вы узнаете г. Тверь?</w:t>
      </w:r>
    </w:p>
    <w:p w:rsidR="0047068E" w:rsidRDefault="0047068E" w:rsidP="00FB4E75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www.kapitantver.ru/images/%D0%B2%D1%81%D0%B5_%D0%BF%D0%BE%D0%B4%D1%80%D1%8F%D0%B4_%D0%B0%D0%B2%D0%B3%D1%83%D1%81%D1%8217/maxresdefault-1024x576.jpg" style="width:722.25pt;height:402pt;visibility:visible">
            <v:imagedata r:id="rId5" o:title=""/>
          </v:shape>
        </w:pict>
      </w:r>
    </w:p>
    <w:p w:rsidR="0047068E" w:rsidRDefault="0047068E" w:rsidP="00FB4E75"/>
    <w:p w:rsidR="0047068E" w:rsidRDefault="0047068E" w:rsidP="00FB4E75">
      <w:r>
        <w:rPr>
          <w:noProof/>
          <w:lang w:eastAsia="ru-RU"/>
        </w:rPr>
        <w:pict>
          <v:shape id="Рисунок 7" o:spid="_x0000_i1026" type="#_x0000_t75" alt="https://cloudstatic.eva.ru/eva/180000-190000/181645/channel/1_24685524800411068.jpg?H" style="width:651pt;height:488.25pt;visibility:visible">
            <v:imagedata r:id="rId6" o:title=""/>
          </v:shape>
        </w:pict>
      </w:r>
    </w:p>
    <w:p w:rsidR="0047068E" w:rsidRDefault="0047068E" w:rsidP="00FB4E75">
      <w:r>
        <w:rPr>
          <w:noProof/>
          <w:lang w:eastAsia="ru-RU"/>
        </w:rPr>
        <w:pict>
          <v:shape id="Рисунок 10" o:spid="_x0000_i1027" type="#_x0000_t75" alt="https://avatars.mds.yandex.net/get-pdb/216365/6f200318-f28e-4c81-9d9f-6be5b4657004/s1200?webp=false" style="width:729pt;height:486pt;visibility:visible">
            <v:imagedata r:id="rId7" o:title=""/>
          </v:shape>
        </w:pict>
      </w:r>
    </w:p>
    <w:p w:rsidR="0047068E" w:rsidRDefault="0047068E" w:rsidP="00FB4E75">
      <w:r>
        <w:rPr>
          <w:noProof/>
          <w:lang w:eastAsia="ru-RU"/>
        </w:rPr>
        <w:pict>
          <v:shape id="Рисунок 13" o:spid="_x0000_i1028" type="#_x0000_t75" alt="https://w-dog.ru/wallpapers/2/7/324164463294131.jpg" style="width:10in;height:441pt;visibility:visible">
            <v:imagedata r:id="rId8" o:title=""/>
          </v:shape>
        </w:pict>
      </w:r>
    </w:p>
    <w:p w:rsidR="0047068E" w:rsidRDefault="0047068E" w:rsidP="00FB4E75">
      <w:r>
        <w:t>Грозный.</w:t>
      </w:r>
    </w:p>
    <w:p w:rsidR="0047068E" w:rsidRDefault="0047068E" w:rsidP="00FB4E75">
      <w:r>
        <w:rPr>
          <w:noProof/>
          <w:lang w:eastAsia="ru-RU"/>
        </w:rPr>
        <w:pict>
          <v:shape id="Рисунок 16" o:spid="_x0000_i1029" type="#_x0000_t75" alt="https://avatars.mds.yandex.net/get-pdb/770122/de2606a8-d4ec-4269-840a-83a214f9b05b/s1200?webp=false" style="width:727.5pt;height:440.25pt;visibility:visible">
            <v:imagedata r:id="rId9" o:title=""/>
          </v:shape>
        </w:pict>
      </w:r>
    </w:p>
    <w:p w:rsidR="0047068E" w:rsidRDefault="0047068E" w:rsidP="00FB4E75">
      <w:r>
        <w:t>Тюмень</w:t>
      </w:r>
    </w:p>
    <w:p w:rsidR="0047068E" w:rsidRDefault="0047068E" w:rsidP="00FB4E75">
      <w:r>
        <w:rPr>
          <w:noProof/>
          <w:lang w:eastAsia="ru-RU"/>
        </w:rPr>
        <w:pict>
          <v:shape id="Рисунок 19" o:spid="_x0000_i1030" type="#_x0000_t75" alt="https://img11.postila.io/data/1c/01/56/9c/1c01569c29b4a8d5c7e54911039167125d0fdda594c289e5df970afdb742b2ad.jpg" style="width:725.25pt;height:419.25pt;visibility:visible">
            <v:imagedata r:id="rId10" o:title=""/>
          </v:shape>
        </w:pict>
      </w:r>
    </w:p>
    <w:p w:rsidR="0047068E" w:rsidRDefault="0047068E" w:rsidP="00FB4E75">
      <w:r>
        <w:t>Псков</w:t>
      </w:r>
    </w:p>
    <w:p w:rsidR="0047068E" w:rsidRDefault="0047068E" w:rsidP="00FB4E75">
      <w:r>
        <w:rPr>
          <w:noProof/>
          <w:lang w:eastAsia="ru-RU"/>
        </w:rPr>
        <w:pict>
          <v:shape id="Рисунок 22" o:spid="_x0000_i1031" type="#_x0000_t75" alt="https://avatars.mds.yandex.net/get-pdb/38069/223c592c-fdb1-4ac3-8a62-173b0c698497/s1200" style="width:729pt;height:413.25pt;visibility:visible">
            <v:imagedata r:id="rId11" o:title=""/>
          </v:shape>
        </w:pict>
      </w:r>
    </w:p>
    <w:p w:rsidR="0047068E" w:rsidRDefault="0047068E" w:rsidP="00FB4E75">
      <w:r>
        <w:t>Казань</w:t>
      </w:r>
    </w:p>
    <w:p w:rsidR="0047068E" w:rsidRDefault="0047068E" w:rsidP="00FB4E75">
      <w:r>
        <w:rPr>
          <w:noProof/>
          <w:lang w:eastAsia="ru-RU"/>
        </w:rPr>
        <w:pict>
          <v:shape id="Рисунок 25" o:spid="_x0000_i1032" type="#_x0000_t75" alt="http://tourweek.ru/upload/iblock/4b5/4b51aee7916b4b597063d7afe5b30dff.jpg" style="width:727.5pt;height:417pt;visibility:visible">
            <v:imagedata r:id="rId12" o:title=""/>
          </v:shape>
        </w:pict>
      </w:r>
    </w:p>
    <w:p w:rsidR="0047068E" w:rsidRDefault="0047068E" w:rsidP="00FB4E75">
      <w:r>
        <w:t>Углич.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Команда «Знайки».</w:t>
      </w:r>
    </w:p>
    <w:p w:rsidR="0047068E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Перед вами виды четырех поселков. На каком из них вы узнаете родной поселок?</w:t>
      </w:r>
    </w:p>
    <w:p w:rsidR="0047068E" w:rsidRDefault="0047068E" w:rsidP="005847CE">
      <w:pPr>
        <w:rPr>
          <w:rFonts w:ascii="Times New Roman" w:hAnsi="Times New Roman" w:cs="Times New Roman"/>
          <w:sz w:val="28"/>
          <w:szCs w:val="28"/>
        </w:rPr>
      </w:pPr>
    </w:p>
    <w:p w:rsidR="0047068E" w:rsidRDefault="0047068E" w:rsidP="00FB4E75"/>
    <w:p w:rsidR="0047068E" w:rsidRDefault="0047068E" w:rsidP="00FB4E75">
      <w:r>
        <w:rPr>
          <w:noProof/>
          <w:lang w:eastAsia="ru-RU"/>
        </w:rPr>
        <w:pict>
          <v:shape id="Рисунок 28" o:spid="_x0000_i1033" type="#_x0000_t75" alt="https://pic.rutube.ru/video/c3/9b/c39bd2593e75aec1d5d04e0a4c483e44.jpg" style="width:686.25pt;height:399.75pt;visibility:visible">
            <v:imagedata r:id="rId13" o:title=""/>
          </v:shape>
        </w:pict>
      </w:r>
    </w:p>
    <w:p w:rsidR="0047068E" w:rsidRDefault="0047068E" w:rsidP="00FB4E75">
      <w:r>
        <w:t>Заволжский</w:t>
      </w:r>
    </w:p>
    <w:p w:rsidR="0047068E" w:rsidRDefault="0047068E" w:rsidP="00FB4E75"/>
    <w:p w:rsidR="0047068E" w:rsidRDefault="0047068E" w:rsidP="00FB4E75">
      <w:r>
        <w:rPr>
          <w:noProof/>
          <w:lang w:eastAsia="ru-RU"/>
        </w:rPr>
        <w:pict>
          <v:shape id="Рисунок 34" o:spid="_x0000_i1034" type="#_x0000_t75" alt="https://www.aversplus.com/upload/resize_cache/iblock/49e/800_800_1/hubsan_snap_19700101_080626.jpg" style="width:684pt;height:418.5pt;visibility:visible">
            <v:imagedata r:id="rId14" o:title=""/>
          </v:shape>
        </w:pict>
      </w:r>
    </w:p>
    <w:p w:rsidR="0047068E" w:rsidRDefault="0047068E" w:rsidP="00FB4E75">
      <w:r>
        <w:t>Редкино</w:t>
      </w:r>
    </w:p>
    <w:p w:rsidR="0047068E" w:rsidRDefault="0047068E" w:rsidP="00FB4E75">
      <w:r>
        <w:rPr>
          <w:noProof/>
          <w:lang w:eastAsia="ru-RU"/>
        </w:rPr>
        <w:pict>
          <v:shape id="Рисунок 37" o:spid="_x0000_i1035" type="#_x0000_t75" alt="http://domvdvine.ru/upload/shop_1/4/3/2/item_432/shop_items_catalog_image432.jpg" style="width:701.25pt;height:431.25pt;visibility:visible">
            <v:imagedata r:id="rId15" o:title=""/>
          </v:shape>
        </w:pict>
      </w:r>
    </w:p>
    <w:p w:rsidR="0047068E" w:rsidRDefault="0047068E" w:rsidP="00FB4E75">
      <w:r>
        <w:t>Жарковский.</w:t>
      </w:r>
    </w:p>
    <w:p w:rsidR="0047068E" w:rsidRDefault="0047068E" w:rsidP="00FB4E75">
      <w:r>
        <w:rPr>
          <w:noProof/>
          <w:lang w:eastAsia="ru-RU"/>
        </w:rPr>
        <w:pict>
          <v:shape id="Рисунок 40" o:spid="_x0000_i1036" type="#_x0000_t75" alt="https://img-fotki.yandex.ru/get/6305/121237152.9f/0_84f8e_fc76f770_XL.jpg" style="width:703.5pt;height:426.75pt;visibility:visible">
            <v:imagedata r:id="rId16" o:title=""/>
          </v:shape>
        </w:pict>
      </w:r>
    </w:p>
    <w:p w:rsidR="0047068E" w:rsidRDefault="0047068E" w:rsidP="00FB4E75">
      <w:r>
        <w:t>Д.Одинцово</w:t>
      </w:r>
    </w:p>
    <w:p w:rsidR="0047068E" w:rsidRDefault="0047068E" w:rsidP="00FB4E75"/>
    <w:p w:rsidR="0047068E" w:rsidRDefault="0047068E" w:rsidP="00FB4E75">
      <w:r>
        <w:rPr>
          <w:noProof/>
          <w:lang w:eastAsia="ru-RU"/>
        </w:rPr>
        <w:pict>
          <v:shape id="Рисунок 43" o:spid="_x0000_i1037" type="#_x0000_t75" alt="https://cs8.pikabu.ru/post_img/2017/06/19/11/og_og_149790164321665254.jpg" style="width:10in;height:376.5pt;visibility:visible">
            <v:imagedata r:id="rId17" o:title=""/>
          </v:shape>
        </w:pict>
      </w:r>
    </w:p>
    <w:p w:rsidR="0047068E" w:rsidRDefault="0047068E" w:rsidP="00FB4E75">
      <w:r>
        <w:t>Новозавидовский.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2 тур. «Назвать пословицу».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Предложить детям назвать, как можно больше пословиц о нашей Родине.</w:t>
      </w:r>
    </w:p>
    <w:p w:rsidR="0047068E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3 тур. «Назови правильно». Командам дается по три иллюстрации, на которых изображены достопримечательности  - поселка,  г. Тверь, мест России.  Участники должны назвать, что изображено.</w:t>
      </w:r>
    </w:p>
    <w:p w:rsidR="0047068E" w:rsidRDefault="0047068E" w:rsidP="006A4C4F">
      <w:r>
        <w:rPr>
          <w:noProof/>
          <w:lang w:eastAsia="ru-RU"/>
        </w:rPr>
        <w:pict>
          <v:shape id="_x0000_i1038" type="#_x0000_t75" alt="http://visittver.ru/wp-content/uploads/2017/08/review27_photo30-1.jpg" style="width:612pt;height:459pt;visibility:visible">
            <v:imagedata r:id="rId18" o:title=""/>
          </v:shape>
        </w:pict>
      </w:r>
    </w:p>
    <w:p w:rsidR="0047068E" w:rsidRDefault="0047068E" w:rsidP="006A4C4F">
      <w:r>
        <w:rPr>
          <w:noProof/>
          <w:lang w:eastAsia="ru-RU"/>
        </w:rPr>
        <w:pict>
          <v:shape id="Рисунок 4" o:spid="_x0000_i1039" type="#_x0000_t75" alt="https://avatars.mds.yandex.net/get-pdb/163339/e1a19821-6888-4cf6-860b-950940f60f0a/s1200?webp=false" style="width:756pt;height:567pt;visibility:visible">
            <v:imagedata r:id="rId19" o:title=""/>
          </v:shape>
        </w:pict>
      </w:r>
    </w:p>
    <w:p w:rsidR="0047068E" w:rsidRDefault="0047068E" w:rsidP="006A4C4F">
      <w:r>
        <w:rPr>
          <w:noProof/>
          <w:lang w:eastAsia="ru-RU"/>
        </w:rPr>
        <w:pict>
          <v:shape id="Рисунок 49" o:spid="_x0000_i1040" type="#_x0000_t75" alt="https://must-see.top/wp-content/uploads/2018/08/istok-volgi-700x468.jpg" style="width:693pt;height:442.5pt;visibility:visible">
            <v:imagedata r:id="rId20" o:title=""/>
          </v:shape>
        </w:pict>
      </w:r>
    </w:p>
    <w:p w:rsidR="0047068E" w:rsidRDefault="0047068E" w:rsidP="006A4C4F"/>
    <w:p w:rsidR="0047068E" w:rsidRDefault="0047068E" w:rsidP="006A4C4F">
      <w:r>
        <w:rPr>
          <w:noProof/>
          <w:lang w:eastAsia="ru-RU"/>
        </w:rPr>
        <w:pict>
          <v:shape id="_x0000_i1041" type="#_x0000_t75" alt="http://www.mittur.ru/work/FILES/2135/pamyatnik-aleksandru-sergeevichu-pushkinu_02.jpg" style="width:753.75pt;height:565.5pt;visibility:visible">
            <v:imagedata r:id="rId21" o:title=""/>
          </v:shape>
        </w:pict>
      </w:r>
    </w:p>
    <w:p w:rsidR="0047068E" w:rsidRDefault="0047068E" w:rsidP="006A4C4F">
      <w:r>
        <w:rPr>
          <w:noProof/>
          <w:lang w:eastAsia="ru-RU"/>
        </w:rPr>
        <w:pict>
          <v:shape id="Рисунок 52" o:spid="_x0000_i1042" type="#_x0000_t75" alt="https://must-see.top/wp-content/uploads/2018/08/nilova-pustyn-700x469.jpg" style="width:677.25pt;height:411.75pt;visibility:visible">
            <v:imagedata r:id="rId22" o:title=""/>
          </v:shape>
        </w:pict>
      </w:r>
    </w:p>
    <w:p w:rsidR="0047068E" w:rsidRDefault="0047068E" w:rsidP="006A4C4F">
      <w:r>
        <w:t>Нилова пустынь</w:t>
      </w:r>
    </w:p>
    <w:p w:rsidR="0047068E" w:rsidRDefault="0047068E" w:rsidP="006A4C4F">
      <w:r>
        <w:rPr>
          <w:noProof/>
          <w:lang w:eastAsia="ru-RU"/>
        </w:rPr>
        <w:pict>
          <v:shape id="Рисунок 55" o:spid="_x0000_i1043" type="#_x0000_t75" alt="https://must-see.top/wp-content/uploads/2018/08/memorialnyj-kompleks-park-mira-v-rzheve-700x475.jpg" style="width:719.25pt;height:417pt;visibility:visible">
            <v:imagedata r:id="rId23" o:title=""/>
          </v:shape>
        </w:pict>
      </w:r>
    </w:p>
    <w:p w:rsidR="0047068E" w:rsidRDefault="0047068E" w:rsidP="006A4C4F">
      <w:r>
        <w:rPr>
          <w:noProof/>
          <w:lang w:eastAsia="ru-RU"/>
        </w:rPr>
        <w:pict>
          <v:shape id="_x0000_i1044" type="#_x0000_t75" alt="https://avatars.mds.yandex.net/get-pdb/225396/ebfe22b8-0411-4c93-b53d-50dcfa442dab/s1200?webp=false" style="width:748.5pt;height:477pt;visibility:visible">
            <v:imagedata r:id="rId24" o:title=""/>
          </v:shape>
        </w:pict>
      </w:r>
    </w:p>
    <w:p w:rsidR="0047068E" w:rsidRDefault="0047068E" w:rsidP="006A4C4F">
      <w:r>
        <w:rPr>
          <w:noProof/>
          <w:lang w:eastAsia="ru-RU"/>
        </w:rPr>
        <w:pict>
          <v:shape id="_x0000_i1045" type="#_x0000_t75" alt="http://nsn.fm/upload/iblock/444/44490e508205c961ad706161a532c4d0.jpg" style="width:453.75pt;height:429pt;visibility:visible">
            <v:imagedata r:id="rId25" o:title=""/>
          </v:shape>
        </w:pict>
      </w:r>
    </w:p>
    <w:p w:rsidR="0047068E" w:rsidRDefault="0047068E" w:rsidP="006A4C4F"/>
    <w:p w:rsidR="0047068E" w:rsidRDefault="0047068E" w:rsidP="005847CE">
      <w:r>
        <w:t>Мемориал  п. Заволжский</w:t>
      </w:r>
    </w:p>
    <w:p w:rsidR="0047068E" w:rsidRDefault="0047068E" w:rsidP="005847CE"/>
    <w:p w:rsidR="0047068E" w:rsidRDefault="0047068E" w:rsidP="005847CE">
      <w:r>
        <w:rPr>
          <w:noProof/>
          <w:lang w:eastAsia="ru-RU"/>
        </w:rPr>
        <w:pict>
          <v:shape id="_x0000_i1046" type="#_x0000_t75" alt="http://fishcom.org/wp-content/uploads/2016/10/Petergofskiy-dvorets.jpg" style="width:751.5pt;height:444pt;visibility:visible">
            <v:imagedata r:id="rId26" o:title=""/>
          </v:shape>
        </w:pict>
      </w:r>
    </w:p>
    <w:p w:rsidR="0047068E" w:rsidRDefault="0047068E" w:rsidP="005847CE">
      <w:pPr>
        <w:rPr>
          <w:rFonts w:ascii="Times New Roman" w:hAnsi="Times New Roman" w:cs="Times New Roman"/>
        </w:rPr>
      </w:pPr>
      <w:r w:rsidRPr="00513AF5">
        <w:rPr>
          <w:rFonts w:ascii="Times New Roman" w:hAnsi="Times New Roman" w:cs="Times New Roman"/>
        </w:rPr>
        <w:t>Петергоф.</w:t>
      </w:r>
    </w:p>
    <w:p w:rsidR="0047068E" w:rsidRDefault="0047068E" w:rsidP="005847CE">
      <w:pPr>
        <w:rPr>
          <w:rFonts w:ascii="Times New Roman" w:hAnsi="Times New Roman" w:cs="Times New Roman"/>
        </w:rPr>
      </w:pPr>
    </w:p>
    <w:p w:rsidR="0047068E" w:rsidRPr="00513AF5" w:rsidRDefault="0047068E" w:rsidP="005847CE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pict>
          <v:shape id="_x0000_i1047" type="#_x0000_t75" alt="ÐÐ°ÑÐ¾Ð¿Ð»ÐµÐ½Ð½Ð°Ñ ÐºÐ¾Ð»Ð¾ÐºÐ¾Ð»ÑÐ½Ñ" style="width:542.25pt;height:367.5pt;visibility:visible">
            <v:imagedata r:id="rId27" o:title=""/>
          </v:shape>
        </w:pict>
      </w:r>
    </w:p>
    <w:p w:rsidR="0047068E" w:rsidRPr="00F1730D" w:rsidRDefault="0047068E" w:rsidP="005847CE">
      <w:pPr>
        <w:rPr>
          <w:rFonts w:ascii="Times New Roman" w:hAnsi="Times New Roman" w:cs="Times New Roman"/>
        </w:rPr>
      </w:pPr>
      <w:r w:rsidRPr="00F1730D">
        <w:rPr>
          <w:rFonts w:ascii="Times New Roman" w:hAnsi="Times New Roman" w:cs="Times New Roman"/>
        </w:rPr>
        <w:t>Калязин. Затопленная колокольня.</w:t>
      </w:r>
    </w:p>
    <w:p w:rsidR="0047068E" w:rsidRPr="006A4C4F" w:rsidRDefault="0047068E" w:rsidP="005847CE">
      <w:r w:rsidRPr="00892454">
        <w:rPr>
          <w:rFonts w:ascii="Times New Roman" w:hAnsi="Times New Roman" w:cs="Times New Roman"/>
          <w:sz w:val="28"/>
          <w:szCs w:val="28"/>
        </w:rPr>
        <w:t xml:space="preserve">4 тур.            У кого там хмурый вид? </w:t>
      </w:r>
    </w:p>
    <w:p w:rsidR="0047068E" w:rsidRPr="00892454" w:rsidRDefault="0047068E" w:rsidP="00CF4A0D">
      <w:pPr>
        <w:ind w:left="1416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Ведь снова музыка звучит</w:t>
      </w:r>
    </w:p>
    <w:p w:rsidR="0047068E" w:rsidRPr="00892454" w:rsidRDefault="0047068E" w:rsidP="00CF4A0D">
      <w:pPr>
        <w:ind w:left="1416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Собирайтесь детвора!</w:t>
      </w:r>
    </w:p>
    <w:p w:rsidR="0047068E" w:rsidRPr="00892454" w:rsidRDefault="0047068E" w:rsidP="00CF4A0D">
      <w:pPr>
        <w:ind w:left="1416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Ждет всех русская игра.</w:t>
      </w:r>
    </w:p>
    <w:p w:rsidR="0047068E" w:rsidRPr="00892454" w:rsidRDefault="0047068E" w:rsidP="00CF4A0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Командам предлагается назвать, организовать и провести русскую народную игру.</w:t>
      </w:r>
    </w:p>
    <w:p w:rsidR="0047068E" w:rsidRPr="00892454" w:rsidRDefault="0047068E" w:rsidP="00CF4A0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5 тур. «Государственные символы России».</w:t>
      </w:r>
    </w:p>
    <w:p w:rsidR="0047068E" w:rsidRPr="00892454" w:rsidRDefault="0047068E" w:rsidP="00CF4A0D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Команда «Знайки».</w:t>
      </w:r>
    </w:p>
    <w:p w:rsidR="0047068E" w:rsidRPr="00892454" w:rsidRDefault="0047068E" w:rsidP="003F1D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Как называется государственный символ, на котором изображен двуглавый орел?  (герб). Найдите и покажите его.</w:t>
      </w:r>
    </w:p>
    <w:p w:rsidR="0047068E" w:rsidRPr="00892454" w:rsidRDefault="0047068E" w:rsidP="003F1D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Сколько цветов используется во флаге России?  (три).</w:t>
      </w:r>
    </w:p>
    <w:p w:rsidR="0047068E" w:rsidRPr="00892454" w:rsidRDefault="0047068E" w:rsidP="003F1D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Какое дерево считается символом нашей страны?..(береза).</w:t>
      </w:r>
    </w:p>
    <w:p w:rsidR="0047068E" w:rsidRPr="00892454" w:rsidRDefault="0047068E" w:rsidP="003F1D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Какая песня является главной песней страны?  (гимн).</w:t>
      </w:r>
    </w:p>
    <w:p w:rsidR="0047068E" w:rsidRPr="00892454" w:rsidRDefault="0047068E" w:rsidP="003F1D37">
      <w:pPr>
        <w:ind w:left="360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Команда  «Умники».</w:t>
      </w:r>
    </w:p>
    <w:p w:rsidR="0047068E" w:rsidRPr="00892454" w:rsidRDefault="0047068E" w:rsidP="001C221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Какой символ нашей страны называют триколором?  (флаг). Найдите и покажите его.</w:t>
      </w:r>
    </w:p>
    <w:p w:rsidR="0047068E" w:rsidRPr="00892454" w:rsidRDefault="0047068E" w:rsidP="001C221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Сколько голов у орла на гербе России? (два).</w:t>
      </w:r>
    </w:p>
    <w:p w:rsidR="0047068E" w:rsidRPr="00892454" w:rsidRDefault="0047068E" w:rsidP="001C221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Используется ли зеленый цвет в оформлении флага России?  (нет). Или Что делают жители России,  услышав гимн страны? (встают).</w:t>
      </w:r>
    </w:p>
    <w:p w:rsidR="0047068E" w:rsidRPr="00892454" w:rsidRDefault="0047068E" w:rsidP="001C221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Какое животное  считается символом нашей страны?  (медведь).</w:t>
      </w:r>
    </w:p>
    <w:p w:rsidR="0047068E" w:rsidRPr="00892454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6 тур. Игра  «Чья эта тень?</w:t>
      </w:r>
    </w:p>
    <w:p w:rsidR="0047068E" w:rsidRPr="00892454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Дети получают изображения предметов и их силуэты.  Командам необходимо выбрать  изображение и его контур, объяснить свой выбор.</w:t>
      </w:r>
    </w:p>
    <w:p w:rsidR="0047068E" w:rsidRPr="00892454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(царь-колокол,   царь-пушка (г. Москва).</w:t>
      </w:r>
    </w:p>
    <w:p w:rsidR="0047068E" w:rsidRPr="00892454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(матрешка, балалайка).</w:t>
      </w:r>
    </w:p>
    <w:p w:rsidR="0047068E" w:rsidRPr="00892454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(танк Т-134 (Тверская область), памятник Михаилу Тверскому (г. Тверь).</w: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(обелиск Победы (г. Тверь), памятный военный знак в п. «Заволжский»)</w: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9A5EA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8" type="#_x0000_t75" alt="Ð¦Ð°ÑÑ-ÐºÐ¾Ð»Ð¾ÐºÐ¾Ð» " style="width:424.5pt;height:525pt;visibility:visible">
            <v:imagedata r:id="rId28" o:title=""/>
          </v:shape>
        </w:pic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9A5EA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49" type="#_x0000_t75" alt="https://static.ngs.ru/cache/turizm/images/b432561d9ff35a39272e64d3315b74d5_1024_768.jpg" style="width:464.25pt;height:378.75pt;visibility:visible">
            <v:imagedata r:id="rId29" o:title=""/>
          </v:shape>
        </w:pic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9A5EA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50" type="#_x0000_t75" alt="https://ru.toluna.com/dpolls_images/2018/03/22/2fdc7340-745d-4104-ba9c-7a108706ec5a.jpg" style="width:468pt;height:303.75pt;visibility:visible">
            <v:imagedata r:id="rId30" o:title=""/>
          </v:shape>
        </w:pic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9A5EA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51" type="#_x0000_t75" alt="http://www.coollady.ru/pic/0003/matryoshka/21_1.jpg" style="width:328.5pt;height:483pt;visibility:visible">
            <v:imagedata r:id="rId31" o:title=""/>
          </v:shape>
        </w:pict>
      </w:r>
    </w:p>
    <w:p w:rsidR="0047068E" w:rsidRDefault="0047068E" w:rsidP="003544B6">
      <w:pPr>
        <w:rPr>
          <w:rFonts w:ascii="Times New Roman" w:hAnsi="Times New Roman" w:cs="Times New Roman"/>
          <w:sz w:val="28"/>
          <w:szCs w:val="28"/>
        </w:rPr>
      </w:pP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i1052" type="#_x0000_t75" alt="http://www.vadimgalkin.pp.ru/free_photo/michail_tverskoy/michail_tverskoy_1.jpg" style="width:663.75pt;height:457.5pt;visibility:visible">
            <v:imagedata r:id="rId32" o:title=""/>
          </v:shape>
        </w:pic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9A5EA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1" o:spid="_x0000_i1053" type="#_x0000_t75" alt="http://memory-map.prosv.ru/memorials/00/01/64/9/3741.jpeg" style="width:630pt;height:397.5pt;visibility:visible">
            <v:imagedata r:id="rId33" o:title=""/>
          </v:shape>
        </w:pic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9A5EA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54" type="#_x0000_t75" alt="https://xn--80agk6b.xn--80aaccp4ajwpkgbl4lpb.xn--p1ai/upload/iblock/692/%D0%A2%D0%B2%D0%B5%D1%80%D1%8C_%D0%BE%D0%B1%D0%B5%D0%BB%D0%B8%D1%81%D0%BA%203.jpg" style="width:466.5pt;height:493.5pt;visibility:visible">
            <v:imagedata r:id="rId34" o:title=""/>
          </v:shape>
        </w:pic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  <w:r w:rsidRPr="009A5EA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55" type="#_x0000_t75" alt="http://content.foto.my.mail.ru/bk/elenacarmen710/39/i-1072.jpg" style="width:450pt;height:335.25pt;visibility:visible">
            <v:imagedata r:id="rId35" o:title=""/>
          </v:shape>
        </w:pict>
      </w:r>
    </w:p>
    <w:p w:rsidR="0047068E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7068E" w:rsidRPr="00892454" w:rsidRDefault="0047068E" w:rsidP="001C221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Конкурс капитанов «Собери герб».</w:t>
      </w:r>
    </w:p>
    <w:p w:rsidR="0047068E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Собрать разрезную картинку.</w:t>
      </w:r>
    </w:p>
    <w:p w:rsidR="0047068E" w:rsidRDefault="0047068E" w:rsidP="00584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пришло время подключиться родителям.  Наши знания о родном крае так малы, что никогда не стыдно учиться, узнавать что – то новое. 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Ведущая:</w:t>
      </w:r>
    </w:p>
    <w:p w:rsidR="0047068E" w:rsidRPr="00892454" w:rsidRDefault="0047068E" w:rsidP="005847CE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>Для подведения итогов мы представляем слово жюри и узнаем, кто же победил. Жюри объявляет победителя. Детям вручаются памятные медали (по разным номинациям).</w:t>
      </w:r>
    </w:p>
    <w:p w:rsidR="0047068E" w:rsidRPr="00892454" w:rsidRDefault="0047068E" w:rsidP="00F23A3B">
      <w:pPr>
        <w:rPr>
          <w:rFonts w:ascii="Times New Roman" w:hAnsi="Times New Roman" w:cs="Times New Roman"/>
          <w:sz w:val="28"/>
          <w:szCs w:val="28"/>
        </w:rPr>
      </w:pPr>
      <w:r w:rsidRPr="00892454">
        <w:rPr>
          <w:rFonts w:ascii="Times New Roman" w:hAnsi="Times New Roman" w:cs="Times New Roman"/>
          <w:sz w:val="28"/>
          <w:szCs w:val="28"/>
        </w:rPr>
        <w:tab/>
      </w:r>
      <w:r w:rsidRPr="00892454">
        <w:rPr>
          <w:rFonts w:ascii="Times New Roman" w:hAnsi="Times New Roman" w:cs="Times New Roman"/>
          <w:sz w:val="28"/>
          <w:szCs w:val="28"/>
        </w:rPr>
        <w:tab/>
      </w:r>
    </w:p>
    <w:p w:rsidR="0047068E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F23A3B">
        <w:rPr>
          <w:b/>
          <w:bCs/>
          <w:sz w:val="28"/>
          <w:szCs w:val="28"/>
        </w:rPr>
        <w:t>Вопросы</w:t>
      </w:r>
      <w:r>
        <w:rPr>
          <w:b/>
          <w:bCs/>
          <w:sz w:val="28"/>
          <w:szCs w:val="28"/>
        </w:rPr>
        <w:t xml:space="preserve"> для родителей.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2"/>
          <w:sz w:val="28"/>
          <w:szCs w:val="28"/>
        </w:rPr>
        <w:t>От какого слова произошло название г. Тверь?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2"/>
          <w:sz w:val="28"/>
          <w:szCs w:val="28"/>
        </w:rPr>
        <w:t>      (</w:t>
      </w:r>
      <w:r w:rsidRPr="00F23A3B">
        <w:rPr>
          <w:rStyle w:val="c0"/>
          <w:b/>
          <w:bCs/>
          <w:sz w:val="28"/>
          <w:szCs w:val="28"/>
        </w:rPr>
        <w:t>Твердь</w:t>
      </w:r>
      <w:r w:rsidRPr="00F23A3B">
        <w:rPr>
          <w:rStyle w:val="c2"/>
          <w:sz w:val="28"/>
          <w:szCs w:val="28"/>
        </w:rPr>
        <w:t>)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2"/>
          <w:sz w:val="28"/>
          <w:szCs w:val="28"/>
        </w:rPr>
        <w:t>1. Кто из русских цариц проезжал через Тверь в Москву и останавливался во дворце? Как называется этот дворец? Почему? Сохранился ли он до наших дней?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0"/>
          <w:b/>
          <w:bCs/>
          <w:sz w:val="28"/>
          <w:szCs w:val="28"/>
        </w:rPr>
        <w:t>(Екатерина 2, Путевой дворец, сохранился до наших дней)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2"/>
          <w:sz w:val="28"/>
          <w:szCs w:val="28"/>
        </w:rPr>
        <w:t>2.Кому и за какие заслуги на набережной Волги в Заволжском районе воздвигнут памятник? Человек этот жил в 15 веке и написал книгу о своем путешествии. Как называется это произведение? (</w:t>
      </w:r>
      <w:r w:rsidRPr="00F23A3B">
        <w:rPr>
          <w:rStyle w:val="c0"/>
          <w:b/>
          <w:bCs/>
          <w:sz w:val="28"/>
          <w:szCs w:val="28"/>
        </w:rPr>
        <w:t>Памятник Афанасию Никитину Хождение за три моря.)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2"/>
          <w:sz w:val="28"/>
          <w:szCs w:val="28"/>
        </w:rPr>
        <w:t>5. Какой поэт побывал в Твери, Старице, Малинниках, Бернове, Грузинах, Торжке?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sz w:val="23"/>
          <w:szCs w:val="23"/>
        </w:rPr>
      </w:pPr>
      <w:r w:rsidRPr="00F23A3B">
        <w:rPr>
          <w:rStyle w:val="c0"/>
          <w:b/>
          <w:bCs/>
          <w:sz w:val="28"/>
          <w:szCs w:val="28"/>
        </w:rPr>
        <w:t> (А.С. Пушкин)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2"/>
          <w:sz w:val="28"/>
          <w:szCs w:val="28"/>
        </w:rPr>
        <w:t>6.  Кому Пушкин посвятил стихотворения: "Я помню чудное мгновенье?"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0"/>
          <w:b/>
          <w:bCs/>
          <w:sz w:val="28"/>
          <w:szCs w:val="28"/>
        </w:rPr>
        <w:t>     (А.Керн)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>
        <w:rPr>
          <w:rStyle w:val="c2"/>
          <w:sz w:val="28"/>
          <w:szCs w:val="28"/>
        </w:rPr>
        <w:t>7.</w:t>
      </w:r>
      <w:r w:rsidRPr="00F23A3B">
        <w:rPr>
          <w:rStyle w:val="c2"/>
          <w:sz w:val="28"/>
          <w:szCs w:val="28"/>
        </w:rPr>
        <w:t>Кому из  писателей возведены памятники в Твери?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 w:rsidRPr="00F23A3B">
        <w:rPr>
          <w:rStyle w:val="c2"/>
          <w:sz w:val="28"/>
          <w:szCs w:val="28"/>
        </w:rPr>
        <w:t>(А.С. Пушкину, автор О. Комов (горсад), И.А. Крылову, автор Горлов и Шапочкин, М.Е.Салтыкову-Щедрину)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>
        <w:rPr>
          <w:rStyle w:val="c2"/>
          <w:sz w:val="28"/>
          <w:szCs w:val="28"/>
        </w:rPr>
        <w:t>8.На какой реке</w:t>
      </w:r>
      <w:r w:rsidRPr="00F23A3B">
        <w:rPr>
          <w:rStyle w:val="c2"/>
          <w:sz w:val="28"/>
          <w:szCs w:val="28"/>
        </w:rPr>
        <w:t xml:space="preserve"> в Твери стоит памятник А.И.</w:t>
      </w:r>
      <w:r w:rsidRPr="00F23A3B">
        <w:rPr>
          <w:rStyle w:val="c0"/>
          <w:b/>
          <w:bCs/>
          <w:sz w:val="28"/>
          <w:szCs w:val="28"/>
        </w:rPr>
        <w:t>Крылову</w:t>
      </w:r>
      <w:r w:rsidRPr="00F23A3B">
        <w:rPr>
          <w:rStyle w:val="c2"/>
          <w:sz w:val="28"/>
          <w:szCs w:val="28"/>
        </w:rPr>
        <w:t>?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sz w:val="23"/>
          <w:szCs w:val="23"/>
        </w:rPr>
      </w:pPr>
      <w:r w:rsidRPr="00F23A3B">
        <w:rPr>
          <w:rStyle w:val="c0"/>
          <w:b/>
          <w:bCs/>
          <w:sz w:val="28"/>
          <w:szCs w:val="28"/>
        </w:rPr>
        <w:t> (Тьмака)</w:t>
      </w:r>
    </w:p>
    <w:p w:rsidR="0047068E" w:rsidRPr="00F23A3B" w:rsidRDefault="0047068E" w:rsidP="00892454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</w:t>
      </w:r>
      <w:r w:rsidRPr="00F23A3B">
        <w:rPr>
          <w:rFonts w:ascii="Times New Roman" w:hAnsi="Times New Roman" w:cs="Times New Roman"/>
          <w:sz w:val="28"/>
          <w:szCs w:val="28"/>
        </w:rPr>
        <w:t>.    Когда возникло Тверское великое княжество? (1247 г.)</w:t>
      </w:r>
    </w:p>
    <w:p w:rsidR="0047068E" w:rsidRPr="00F23A3B" w:rsidRDefault="0047068E" w:rsidP="008924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F23A3B">
        <w:rPr>
          <w:rFonts w:ascii="Times New Roman" w:hAnsi="Times New Roman" w:cs="Times New Roman"/>
          <w:sz w:val="28"/>
          <w:szCs w:val="28"/>
        </w:rPr>
        <w:t>.    Как раньше назывался город Тверь? (Калинин с 1931-1990 гг.)</w:t>
      </w:r>
      <w:r w:rsidRPr="00F23A3B">
        <w:rPr>
          <w:rFonts w:ascii="Times New Roman" w:hAnsi="Times New Roman" w:cs="Times New Roman"/>
          <w:sz w:val="28"/>
          <w:szCs w:val="28"/>
        </w:rPr>
        <w:br/>
      </w:r>
      <w:r w:rsidRPr="00F23A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11</w:t>
      </w:r>
      <w:r w:rsidRPr="00F23A3B">
        <w:rPr>
          <w:rFonts w:ascii="Times New Roman" w:hAnsi="Times New Roman" w:cs="Times New Roman"/>
          <w:sz w:val="28"/>
          <w:szCs w:val="28"/>
        </w:rPr>
        <w:t xml:space="preserve">.    Почему так говорят: «Тверь-городок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23A3B">
        <w:rPr>
          <w:rFonts w:ascii="Times New Roman" w:hAnsi="Times New Roman" w:cs="Times New Roman"/>
          <w:sz w:val="28"/>
          <w:szCs w:val="28"/>
        </w:rPr>
        <w:t xml:space="preserve"> Петербурга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A3B">
        <w:rPr>
          <w:rFonts w:ascii="Times New Roman" w:hAnsi="Times New Roman" w:cs="Times New Roman"/>
          <w:sz w:val="28"/>
          <w:szCs w:val="28"/>
        </w:rPr>
        <w:t xml:space="preserve"> уголок» (Улицы расходятся от центральной Полуциркульной площади тремя лучами. Этот прием, примененный П.Р. Ракитиным в Твери, повторяет планировку Петербурга и Версаля)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068E" w:rsidRPr="00F23A3B" w:rsidRDefault="0047068E" w:rsidP="008924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F23A3B">
        <w:rPr>
          <w:rFonts w:ascii="Times New Roman" w:hAnsi="Times New Roman" w:cs="Times New Roman"/>
          <w:sz w:val="28"/>
          <w:szCs w:val="28"/>
        </w:rPr>
        <w:t>.    Когда в Твери открылась первая трамвайная линия, которая имела протяжённость имела  около 4-х км (28 августа 1901 г., что на 4 года раньше  Москвы и на 6 лет раньше Петербурга)</w:t>
      </w:r>
      <w:r w:rsidRPr="00F23A3B">
        <w:rPr>
          <w:rFonts w:ascii="Times New Roman" w:hAnsi="Times New Roman" w:cs="Times New Roman"/>
          <w:sz w:val="28"/>
          <w:szCs w:val="28"/>
        </w:rPr>
        <w:br/>
      </w:r>
      <w:r w:rsidRPr="00F23A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13</w:t>
      </w:r>
      <w:r w:rsidRPr="00F23A3B">
        <w:rPr>
          <w:rFonts w:ascii="Times New Roman" w:hAnsi="Times New Roman" w:cs="Times New Roman"/>
          <w:sz w:val="28"/>
          <w:szCs w:val="28"/>
        </w:rPr>
        <w:t>.    Какой русский писатель-сатирик служил в Твери в Казенной палате, будучи вице-губернатором? (М.Е. Салтыков-Щедрин)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jc w:val="both"/>
        <w:rPr>
          <w:sz w:val="23"/>
          <w:szCs w:val="23"/>
        </w:rPr>
      </w:pPr>
      <w:r>
        <w:rPr>
          <w:sz w:val="28"/>
          <w:szCs w:val="28"/>
        </w:rPr>
        <w:t>14</w:t>
      </w:r>
      <w:r w:rsidRPr="00F23A3B">
        <w:rPr>
          <w:sz w:val="28"/>
          <w:szCs w:val="28"/>
        </w:rPr>
        <w:t xml:space="preserve">. </w:t>
      </w:r>
      <w:r w:rsidRPr="00F23A3B">
        <w:rPr>
          <w:rStyle w:val="c2"/>
          <w:sz w:val="28"/>
          <w:szCs w:val="28"/>
        </w:rPr>
        <w:t xml:space="preserve"> У какого великого русского писателя прошло детство и отрочество в Твери?</w:t>
      </w:r>
    </w:p>
    <w:p w:rsidR="0047068E" w:rsidRPr="00F23A3B" w:rsidRDefault="0047068E" w:rsidP="00ED4072">
      <w:pPr>
        <w:pStyle w:val="c1"/>
        <w:shd w:val="clear" w:color="auto" w:fill="FFFFFF"/>
        <w:spacing w:before="0" w:beforeAutospacing="0" w:after="0" w:afterAutospacing="0"/>
        <w:ind w:left="360"/>
        <w:jc w:val="both"/>
        <w:rPr>
          <w:sz w:val="23"/>
          <w:szCs w:val="23"/>
        </w:rPr>
      </w:pPr>
      <w:r w:rsidRPr="00F23A3B">
        <w:rPr>
          <w:rStyle w:val="c0"/>
          <w:sz w:val="28"/>
          <w:szCs w:val="28"/>
        </w:rPr>
        <w:t>( Иван Андреевич Крылов)</w:t>
      </w:r>
    </w:p>
    <w:p w:rsidR="0047068E" w:rsidRPr="00F23A3B" w:rsidRDefault="0047068E" w:rsidP="00892454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Pr="00F23A3B">
        <w:rPr>
          <w:rFonts w:ascii="Times New Roman" w:hAnsi="Times New Roman" w:cs="Times New Roman"/>
          <w:sz w:val="28"/>
          <w:szCs w:val="28"/>
        </w:rPr>
        <w:t>5.    Каково расстояние от Твери до Москвы? (167 км)</w:t>
      </w:r>
      <w:r w:rsidRPr="00F23A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Pr="00F23A3B">
        <w:rPr>
          <w:rFonts w:ascii="Times New Roman" w:hAnsi="Times New Roman" w:cs="Times New Roman"/>
          <w:sz w:val="28"/>
          <w:szCs w:val="28"/>
        </w:rPr>
        <w:t>6.    Каково расстояние от Нелидова до Твери? (251 км.)</w:t>
      </w:r>
      <w:r w:rsidRPr="00F23A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Pr="00F23A3B">
        <w:rPr>
          <w:rFonts w:ascii="Times New Roman" w:hAnsi="Times New Roman" w:cs="Times New Roman"/>
          <w:sz w:val="28"/>
          <w:szCs w:val="28"/>
        </w:rPr>
        <w:t>7.    Одна из главных достопримечательностей города в Заволжь</w:t>
      </w:r>
      <w:r>
        <w:rPr>
          <w:rFonts w:ascii="Times New Roman" w:hAnsi="Times New Roman" w:cs="Times New Roman"/>
          <w:sz w:val="28"/>
          <w:szCs w:val="28"/>
        </w:rPr>
        <w:t>е (Памятник Афанасию Никитину)</w:t>
      </w:r>
      <w:r>
        <w:rPr>
          <w:rFonts w:ascii="Times New Roman" w:hAnsi="Times New Roman" w:cs="Times New Roman"/>
          <w:sz w:val="28"/>
          <w:szCs w:val="28"/>
        </w:rPr>
        <w:br/>
      </w:r>
      <w:r w:rsidRPr="00F23A3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18.</w:t>
      </w:r>
      <w:r w:rsidRPr="00F23A3B">
        <w:rPr>
          <w:rFonts w:ascii="Times New Roman" w:hAnsi="Times New Roman" w:cs="Times New Roman"/>
          <w:sz w:val="28"/>
          <w:szCs w:val="28"/>
        </w:rPr>
        <w:t> Как называется лес, некогда знаменитый на Руси, который занимает большую часть Тверской Земли? (Оковский лес, лес, рождающий в</w:t>
      </w:r>
      <w:r>
        <w:rPr>
          <w:rFonts w:ascii="Times New Roman" w:hAnsi="Times New Roman" w:cs="Times New Roman"/>
          <w:sz w:val="28"/>
          <w:szCs w:val="28"/>
        </w:rPr>
        <w:t>оду: око – влага, вода, глаз)</w:t>
      </w:r>
      <w:r>
        <w:rPr>
          <w:rFonts w:ascii="Times New Roman" w:hAnsi="Times New Roman" w:cs="Times New Roman"/>
          <w:sz w:val="28"/>
          <w:szCs w:val="28"/>
        </w:rPr>
        <w:br/>
        <w:t>19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Какая самая большая река в Европе берёт    начало в краю дремучих лесов из маленького болотц</w:t>
      </w:r>
      <w:r>
        <w:rPr>
          <w:rFonts w:ascii="Times New Roman" w:hAnsi="Times New Roman" w:cs="Times New Roman"/>
          <w:sz w:val="28"/>
          <w:szCs w:val="28"/>
        </w:rPr>
        <w:t>а в Тверской области? (Волга)</w:t>
      </w:r>
      <w:r>
        <w:rPr>
          <w:rFonts w:ascii="Times New Roman" w:hAnsi="Times New Roman" w:cs="Times New Roman"/>
          <w:sz w:val="28"/>
          <w:szCs w:val="28"/>
        </w:rPr>
        <w:br/>
        <w:t>20</w:t>
      </w:r>
      <w:r w:rsidRPr="00F23A3B">
        <w:rPr>
          <w:rFonts w:ascii="Times New Roman" w:hAnsi="Times New Roman" w:cs="Times New Roman"/>
          <w:sz w:val="28"/>
          <w:szCs w:val="28"/>
        </w:rPr>
        <w:t xml:space="preserve">.                      Как звучит </w:t>
      </w:r>
      <w:r>
        <w:rPr>
          <w:rFonts w:ascii="Times New Roman" w:hAnsi="Times New Roman" w:cs="Times New Roman"/>
          <w:sz w:val="28"/>
          <w:szCs w:val="28"/>
        </w:rPr>
        <w:t>древнее название Волги? (Ра)</w:t>
      </w:r>
      <w:r>
        <w:rPr>
          <w:rFonts w:ascii="Times New Roman" w:hAnsi="Times New Roman" w:cs="Times New Roman"/>
          <w:sz w:val="28"/>
          <w:szCs w:val="28"/>
        </w:rPr>
        <w:br/>
        <w:t>21</w:t>
      </w:r>
      <w:r w:rsidRPr="00F23A3B">
        <w:rPr>
          <w:rFonts w:ascii="Times New Roman" w:hAnsi="Times New Roman" w:cs="Times New Roman"/>
          <w:sz w:val="28"/>
          <w:szCs w:val="28"/>
        </w:rPr>
        <w:t xml:space="preserve">.                      Как называлась </w:t>
      </w:r>
      <w:r>
        <w:rPr>
          <w:rFonts w:ascii="Times New Roman" w:hAnsi="Times New Roman" w:cs="Times New Roman"/>
          <w:sz w:val="28"/>
          <w:szCs w:val="28"/>
        </w:rPr>
        <w:t>Волга в средние века? (Итиль)</w:t>
      </w:r>
      <w:r>
        <w:rPr>
          <w:rFonts w:ascii="Times New Roman" w:hAnsi="Times New Roman" w:cs="Times New Roman"/>
          <w:sz w:val="28"/>
          <w:szCs w:val="28"/>
        </w:rPr>
        <w:br/>
        <w:t>22</w:t>
      </w:r>
      <w:r w:rsidRPr="00F23A3B">
        <w:rPr>
          <w:rFonts w:ascii="Times New Roman" w:hAnsi="Times New Roman" w:cs="Times New Roman"/>
          <w:sz w:val="28"/>
          <w:szCs w:val="28"/>
        </w:rPr>
        <w:t xml:space="preserve">.                      Где (на какой возвышенности) берёт своё </w:t>
      </w:r>
      <w:r>
        <w:rPr>
          <w:rFonts w:ascii="Times New Roman" w:hAnsi="Times New Roman" w:cs="Times New Roman"/>
          <w:sz w:val="28"/>
          <w:szCs w:val="28"/>
        </w:rPr>
        <w:t>начало Волга? (На Валдайской)</w:t>
      </w:r>
      <w:r>
        <w:rPr>
          <w:rFonts w:ascii="Times New Roman" w:hAnsi="Times New Roman" w:cs="Times New Roman"/>
          <w:sz w:val="28"/>
          <w:szCs w:val="28"/>
        </w:rPr>
        <w:br/>
        <w:t>23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Куда впадает Волга? (В Каспийское мор</w:t>
      </w:r>
      <w:r>
        <w:rPr>
          <w:rFonts w:ascii="Times New Roman" w:hAnsi="Times New Roman" w:cs="Times New Roman"/>
          <w:sz w:val="28"/>
          <w:szCs w:val="28"/>
        </w:rPr>
        <w:t>е)</w:t>
      </w:r>
      <w:r>
        <w:rPr>
          <w:rFonts w:ascii="Times New Roman" w:hAnsi="Times New Roman" w:cs="Times New Roman"/>
          <w:sz w:val="28"/>
          <w:szCs w:val="28"/>
        </w:rPr>
        <w:br/>
        <w:t>24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Назовите 2 самых круп</w:t>
      </w:r>
      <w:r>
        <w:rPr>
          <w:rFonts w:ascii="Times New Roman" w:hAnsi="Times New Roman" w:cs="Times New Roman"/>
          <w:sz w:val="28"/>
          <w:szCs w:val="28"/>
        </w:rPr>
        <w:t>ных притока Волги (Кама, Ока)</w:t>
      </w:r>
      <w:r>
        <w:rPr>
          <w:rFonts w:ascii="Times New Roman" w:hAnsi="Times New Roman" w:cs="Times New Roman"/>
          <w:sz w:val="28"/>
          <w:szCs w:val="28"/>
        </w:rPr>
        <w:br/>
        <w:t>25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В каком районе стоит на кургане крест и часовня в память о Великой битве (Войско тверского князя Михаила Ярославича 22 декабря 1317 года разбило здесь отряды Юрия Даниловича, шедшего разорять Тверь? (В Старицком районе на Бортен</w:t>
      </w:r>
      <w:r>
        <w:rPr>
          <w:rFonts w:ascii="Times New Roman" w:hAnsi="Times New Roman" w:cs="Times New Roman"/>
          <w:sz w:val="28"/>
          <w:szCs w:val="28"/>
        </w:rPr>
        <w:t>евском поле)</w:t>
      </w:r>
      <w:r>
        <w:rPr>
          <w:rFonts w:ascii="Times New Roman" w:hAnsi="Times New Roman" w:cs="Times New Roman"/>
          <w:sz w:val="28"/>
          <w:szCs w:val="28"/>
        </w:rPr>
        <w:br/>
      </w:r>
      <w:r w:rsidRPr="00F23A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126</w:t>
      </w:r>
      <w:r w:rsidRPr="00F23A3B">
        <w:rPr>
          <w:rFonts w:ascii="Times New Roman" w:hAnsi="Times New Roman" w:cs="Times New Roman"/>
          <w:sz w:val="28"/>
          <w:szCs w:val="28"/>
        </w:rPr>
        <w:t>                      Известный учитель математики родился в Осташкове, фамилию ему дал Пётр I за то, что он притягивал людей, ка</w:t>
      </w:r>
      <w:r>
        <w:rPr>
          <w:rFonts w:ascii="Times New Roman" w:hAnsi="Times New Roman" w:cs="Times New Roman"/>
          <w:sz w:val="28"/>
          <w:szCs w:val="28"/>
        </w:rPr>
        <w:t>к магнит. (Леонтий Магницкий)</w:t>
      </w:r>
      <w:r>
        <w:rPr>
          <w:rFonts w:ascii="Times New Roman" w:hAnsi="Times New Roman" w:cs="Times New Roman"/>
          <w:sz w:val="28"/>
          <w:szCs w:val="28"/>
        </w:rPr>
        <w:br/>
        <w:t>27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Что сейчас является символом Твери? (Старый мост через Волгу, который</w:t>
      </w:r>
      <w:r>
        <w:rPr>
          <w:rFonts w:ascii="Times New Roman" w:hAnsi="Times New Roman" w:cs="Times New Roman"/>
          <w:sz w:val="28"/>
          <w:szCs w:val="28"/>
        </w:rPr>
        <w:t xml:space="preserve"> был сооружён в 1897-1990 г.)</w:t>
      </w:r>
      <w:r>
        <w:rPr>
          <w:rFonts w:ascii="Times New Roman" w:hAnsi="Times New Roman" w:cs="Times New Roman"/>
          <w:sz w:val="28"/>
          <w:szCs w:val="28"/>
        </w:rPr>
        <w:br/>
        <w:t>28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Какой город лежал на водном пути «из варяг в арабы»? (Весьегонск, здесь ус</w:t>
      </w:r>
      <w:r>
        <w:rPr>
          <w:rFonts w:ascii="Times New Roman" w:hAnsi="Times New Roman" w:cs="Times New Roman"/>
          <w:sz w:val="28"/>
          <w:szCs w:val="28"/>
        </w:rPr>
        <w:t>траивались ярмарки в 12 веке)</w:t>
      </w:r>
      <w:r>
        <w:rPr>
          <w:rFonts w:ascii="Times New Roman" w:hAnsi="Times New Roman" w:cs="Times New Roman"/>
          <w:sz w:val="28"/>
          <w:szCs w:val="28"/>
        </w:rPr>
        <w:br/>
        <w:t>29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Какому городу в Тверской обл</w:t>
      </w:r>
      <w:r>
        <w:rPr>
          <w:rFonts w:ascii="Times New Roman" w:hAnsi="Times New Roman" w:cs="Times New Roman"/>
          <w:sz w:val="28"/>
          <w:szCs w:val="28"/>
        </w:rPr>
        <w:t>асти более 1000 лет? (Торжок)</w:t>
      </w:r>
      <w:r>
        <w:rPr>
          <w:rFonts w:ascii="Times New Roman" w:hAnsi="Times New Roman" w:cs="Times New Roman"/>
          <w:sz w:val="28"/>
          <w:szCs w:val="28"/>
        </w:rPr>
        <w:br/>
        <w:t>30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Основное сокровище Тверской земли? (Вода. Тверская область – колодец)</w:t>
      </w:r>
      <w:r w:rsidRPr="00F23A3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31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Какой город в Тверской области называю</w:t>
      </w:r>
      <w:r>
        <w:rPr>
          <w:rFonts w:ascii="Times New Roman" w:hAnsi="Times New Roman" w:cs="Times New Roman"/>
          <w:sz w:val="28"/>
          <w:szCs w:val="28"/>
        </w:rPr>
        <w:t>т Вторым Сталинградом? (Ржев)</w:t>
      </w:r>
      <w:r>
        <w:rPr>
          <w:rFonts w:ascii="Times New Roman" w:hAnsi="Times New Roman" w:cs="Times New Roman"/>
          <w:sz w:val="28"/>
          <w:szCs w:val="28"/>
        </w:rPr>
        <w:br/>
        <w:t>32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Какой город в Тверской области называют Русск</w:t>
      </w:r>
      <w:r>
        <w:rPr>
          <w:rFonts w:ascii="Times New Roman" w:hAnsi="Times New Roman" w:cs="Times New Roman"/>
          <w:sz w:val="28"/>
          <w:szCs w:val="28"/>
        </w:rPr>
        <w:t>ой Венецией? (Вышний Волочёк)</w:t>
      </w:r>
      <w:r>
        <w:rPr>
          <w:rFonts w:ascii="Times New Roman" w:hAnsi="Times New Roman" w:cs="Times New Roman"/>
          <w:sz w:val="28"/>
          <w:szCs w:val="28"/>
        </w:rPr>
        <w:br/>
        <w:t>33</w:t>
      </w:r>
      <w:r w:rsidRPr="00F23A3B">
        <w:rPr>
          <w:rFonts w:ascii="Times New Roman" w:hAnsi="Times New Roman" w:cs="Times New Roman"/>
          <w:sz w:val="28"/>
          <w:szCs w:val="28"/>
        </w:rPr>
        <w:t xml:space="preserve">.                      Какой город в Тверской области называют каменным </w:t>
      </w:r>
      <w:r>
        <w:rPr>
          <w:rFonts w:ascii="Times New Roman" w:hAnsi="Times New Roman" w:cs="Times New Roman"/>
          <w:sz w:val="28"/>
          <w:szCs w:val="28"/>
        </w:rPr>
        <w:t>цветком Древней Руси? (Тверь)</w:t>
      </w:r>
      <w:r>
        <w:rPr>
          <w:rFonts w:ascii="Times New Roman" w:hAnsi="Times New Roman" w:cs="Times New Roman"/>
          <w:sz w:val="28"/>
          <w:szCs w:val="28"/>
        </w:rPr>
        <w:br/>
        <w:t>34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 называется одна из лучших библиотек России, находящаяся в г. Твери? (Горьковская библио</w:t>
      </w:r>
      <w:r>
        <w:rPr>
          <w:rFonts w:ascii="Times New Roman" w:hAnsi="Times New Roman" w:cs="Times New Roman"/>
          <w:sz w:val="28"/>
          <w:szCs w:val="28"/>
        </w:rPr>
        <w:t>тека, фонд – 3 миллиона книг)</w:t>
      </w:r>
      <w:r>
        <w:rPr>
          <w:rFonts w:ascii="Times New Roman" w:hAnsi="Times New Roman" w:cs="Times New Roman"/>
          <w:sz w:val="28"/>
          <w:szCs w:val="28"/>
        </w:rPr>
        <w:br/>
        <w:t>35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Какой великий тенор родился в д.Князево Тверской области? Строки из его песни:                      Вижу чудное приволье,</w:t>
      </w:r>
      <w:r w:rsidRPr="00F23A3B"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Вижу нивы и поля.</w:t>
      </w:r>
      <w:r w:rsidRPr="00F23A3B"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Это русское раздолье!</w:t>
      </w:r>
      <w:r w:rsidRPr="00F23A3B"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    Это Родина моя</w:t>
      </w:r>
      <w:r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br/>
        <w:t> (Лемешев Сергей Яковлевич)</w:t>
      </w:r>
      <w:r>
        <w:rPr>
          <w:rFonts w:ascii="Times New Roman" w:hAnsi="Times New Roman" w:cs="Times New Roman"/>
          <w:sz w:val="28"/>
          <w:szCs w:val="28"/>
        </w:rPr>
        <w:br/>
        <w:t>36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В каком посёлке недалеко от Твери проводится рок-фестиваль «Нашествие»? (Эммаус)</w:t>
      </w:r>
      <w:r>
        <w:rPr>
          <w:rFonts w:ascii="Times New Roman" w:hAnsi="Times New Roman" w:cs="Times New Roman"/>
          <w:sz w:val="28"/>
          <w:szCs w:val="28"/>
        </w:rPr>
        <w:br/>
        <w:t>37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Какое животное было в Твери с</w:t>
      </w:r>
      <w:r>
        <w:rPr>
          <w:rFonts w:ascii="Times New Roman" w:hAnsi="Times New Roman" w:cs="Times New Roman"/>
          <w:sz w:val="28"/>
          <w:szCs w:val="28"/>
        </w:rPr>
        <w:t>имволом до 1970 года? (Козёл)</w:t>
      </w:r>
      <w:r>
        <w:rPr>
          <w:rFonts w:ascii="Times New Roman" w:hAnsi="Times New Roman" w:cs="Times New Roman"/>
          <w:sz w:val="28"/>
          <w:szCs w:val="28"/>
        </w:rPr>
        <w:br/>
        <w:t>38</w:t>
      </w:r>
      <w:r w:rsidRPr="00F23A3B">
        <w:rPr>
          <w:rFonts w:ascii="Times New Roman" w:hAnsi="Times New Roman" w:cs="Times New Roman"/>
          <w:sz w:val="28"/>
          <w:szCs w:val="28"/>
        </w:rPr>
        <w:t>.                      В Твери отмечается День какого фрукта? (Арбуз)</w:t>
      </w:r>
      <w:r w:rsidRPr="00F23A3B">
        <w:rPr>
          <w:rFonts w:ascii="Times New Roman" w:hAnsi="Times New Roman" w:cs="Times New Roman"/>
          <w:sz w:val="28"/>
          <w:szCs w:val="28"/>
        </w:rPr>
        <w:br/>
        <w:t> </w:t>
      </w:r>
      <w:r w:rsidRPr="00F23A3B">
        <w:rPr>
          <w:rFonts w:ascii="Times New Roman" w:hAnsi="Times New Roman" w:cs="Times New Roman"/>
          <w:sz w:val="28"/>
          <w:szCs w:val="28"/>
        </w:rPr>
        <w:br/>
        <w:t> </w:t>
      </w:r>
      <w:r w:rsidRPr="00F23A3B">
        <w:rPr>
          <w:rFonts w:ascii="Times New Roman" w:hAnsi="Times New Roman" w:cs="Times New Roman"/>
          <w:sz w:val="28"/>
          <w:szCs w:val="28"/>
        </w:rPr>
        <w:br/>
        <w:t>     </w:t>
      </w:r>
    </w:p>
    <w:p w:rsidR="0047068E" w:rsidRPr="00F23A3B" w:rsidRDefault="0047068E" w:rsidP="002E26C0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>Ведущая:</w:t>
      </w:r>
    </w:p>
    <w:p w:rsidR="0047068E" w:rsidRPr="00892454" w:rsidRDefault="0047068E" w:rsidP="00DC1847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>Для подведения итогов мы представляем слово жюри и узнаем, кто же победил. Жюри объявляет поб</w:t>
      </w:r>
      <w:r>
        <w:rPr>
          <w:rFonts w:ascii="Times New Roman" w:hAnsi="Times New Roman" w:cs="Times New Roman"/>
          <w:sz w:val="28"/>
          <w:szCs w:val="28"/>
        </w:rPr>
        <w:t xml:space="preserve">едителя. </w:t>
      </w:r>
      <w:r w:rsidRPr="00892454">
        <w:rPr>
          <w:rFonts w:ascii="Times New Roman" w:hAnsi="Times New Roman" w:cs="Times New Roman"/>
          <w:sz w:val="28"/>
          <w:szCs w:val="28"/>
        </w:rPr>
        <w:t>Детям вручаются памятные медали (по разным номинациям).</w:t>
      </w:r>
    </w:p>
    <w:p w:rsidR="0047068E" w:rsidRPr="00F23A3B" w:rsidRDefault="0047068E" w:rsidP="002E26C0">
      <w:pPr>
        <w:rPr>
          <w:rFonts w:ascii="Times New Roman" w:hAnsi="Times New Roman" w:cs="Times New Roman"/>
          <w:sz w:val="28"/>
          <w:szCs w:val="28"/>
        </w:rPr>
      </w:pPr>
    </w:p>
    <w:p w:rsidR="0047068E" w:rsidRPr="00F23A3B" w:rsidRDefault="0047068E" w:rsidP="002E26C0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ab/>
      </w:r>
      <w:r w:rsidRPr="00F23A3B">
        <w:rPr>
          <w:rFonts w:ascii="Times New Roman" w:hAnsi="Times New Roman" w:cs="Times New Roman"/>
          <w:sz w:val="28"/>
          <w:szCs w:val="28"/>
        </w:rPr>
        <w:tab/>
        <w:t>А теперь угощение</w:t>
      </w:r>
    </w:p>
    <w:p w:rsidR="0047068E" w:rsidRPr="00F23A3B" w:rsidRDefault="0047068E" w:rsidP="002E26C0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ab/>
      </w:r>
      <w:r w:rsidRPr="00F23A3B">
        <w:rPr>
          <w:rFonts w:ascii="Times New Roman" w:hAnsi="Times New Roman" w:cs="Times New Roman"/>
          <w:sz w:val="28"/>
          <w:szCs w:val="28"/>
        </w:rPr>
        <w:tab/>
        <w:t>Знатное, русское.</w:t>
      </w:r>
    </w:p>
    <w:p w:rsidR="0047068E" w:rsidRPr="00F23A3B" w:rsidRDefault="0047068E" w:rsidP="002E26C0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ab/>
      </w:r>
      <w:r w:rsidRPr="00F23A3B">
        <w:rPr>
          <w:rFonts w:ascii="Times New Roman" w:hAnsi="Times New Roman" w:cs="Times New Roman"/>
          <w:sz w:val="28"/>
          <w:szCs w:val="28"/>
        </w:rPr>
        <w:tab/>
        <w:t xml:space="preserve">Пряники, коврижки медовые, </w:t>
      </w:r>
      <w:r w:rsidRPr="00F23A3B">
        <w:rPr>
          <w:rFonts w:ascii="Times New Roman" w:hAnsi="Times New Roman" w:cs="Times New Roman"/>
          <w:sz w:val="28"/>
          <w:szCs w:val="28"/>
        </w:rPr>
        <w:tab/>
      </w:r>
      <w:r w:rsidRPr="00F23A3B">
        <w:rPr>
          <w:rFonts w:ascii="Times New Roman" w:hAnsi="Times New Roman" w:cs="Times New Roman"/>
          <w:sz w:val="28"/>
          <w:szCs w:val="28"/>
        </w:rPr>
        <w:tab/>
      </w:r>
    </w:p>
    <w:p w:rsidR="0047068E" w:rsidRPr="00F23A3B" w:rsidRDefault="0047068E" w:rsidP="002E26C0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ab/>
      </w:r>
      <w:r w:rsidRPr="00F23A3B">
        <w:rPr>
          <w:rFonts w:ascii="Times New Roman" w:hAnsi="Times New Roman" w:cs="Times New Roman"/>
          <w:sz w:val="28"/>
          <w:szCs w:val="28"/>
        </w:rPr>
        <w:tab/>
        <w:t>Конфеты – петушки леденцовые.</w:t>
      </w:r>
    </w:p>
    <w:p w:rsidR="0047068E" w:rsidRPr="00F23A3B" w:rsidRDefault="0047068E" w:rsidP="002E26C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>Получил леденец</w:t>
      </w:r>
    </w:p>
    <w:p w:rsidR="0047068E" w:rsidRPr="00F23A3B" w:rsidRDefault="0047068E" w:rsidP="002E26C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>Тут и празднику конец.</w:t>
      </w:r>
    </w:p>
    <w:p w:rsidR="0047068E" w:rsidRPr="00F23A3B" w:rsidRDefault="0047068E" w:rsidP="002E26C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 xml:space="preserve">Всем, кто нас видел, </w:t>
      </w:r>
    </w:p>
    <w:p w:rsidR="0047068E" w:rsidRPr="00F23A3B" w:rsidRDefault="0047068E" w:rsidP="002E26C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 xml:space="preserve">Всем, кто нас слышал, </w:t>
      </w:r>
    </w:p>
    <w:p w:rsidR="0047068E" w:rsidRPr="00F23A3B" w:rsidRDefault="0047068E" w:rsidP="002E26C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>Доброго здоровья</w:t>
      </w:r>
    </w:p>
    <w:p w:rsidR="0047068E" w:rsidRPr="00F23A3B" w:rsidRDefault="0047068E" w:rsidP="002E26C0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>И низкий всем поклон.</w:t>
      </w:r>
    </w:p>
    <w:p w:rsidR="0047068E" w:rsidRPr="00F23A3B" w:rsidRDefault="0047068E" w:rsidP="002E26C0">
      <w:pPr>
        <w:rPr>
          <w:rFonts w:ascii="Times New Roman" w:hAnsi="Times New Roman" w:cs="Times New Roman"/>
          <w:sz w:val="28"/>
          <w:szCs w:val="28"/>
        </w:rPr>
      </w:pPr>
      <w:r w:rsidRPr="00F23A3B">
        <w:rPr>
          <w:rFonts w:ascii="Times New Roman" w:hAnsi="Times New Roman" w:cs="Times New Roman"/>
          <w:sz w:val="28"/>
          <w:szCs w:val="28"/>
        </w:rPr>
        <w:t>Давайте лучше изучать, ценить и беречь нашу Тверскую область – это наша история, наша жизнь, наше будущее.</w:t>
      </w:r>
    </w:p>
    <w:p w:rsidR="0047068E" w:rsidRPr="00F23A3B" w:rsidRDefault="0047068E" w:rsidP="005155EF">
      <w:pPr>
        <w:rPr>
          <w:rFonts w:ascii="Times New Roman" w:hAnsi="Times New Roman" w:cs="Times New Roman"/>
          <w:sz w:val="28"/>
          <w:szCs w:val="28"/>
        </w:rPr>
      </w:pPr>
    </w:p>
    <w:sectPr w:rsidR="0047068E" w:rsidRPr="00F23A3B" w:rsidSect="006A4C4F">
      <w:pgSz w:w="16838" w:h="11906" w:orient="landscape"/>
      <w:pgMar w:top="851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6EF0"/>
    <w:multiLevelType w:val="hybridMultilevel"/>
    <w:tmpl w:val="BC361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A32AD"/>
    <w:multiLevelType w:val="hybridMultilevel"/>
    <w:tmpl w:val="827A2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0ABE"/>
    <w:rsid w:val="00013AC1"/>
    <w:rsid w:val="000170E7"/>
    <w:rsid w:val="0003607C"/>
    <w:rsid w:val="000421D5"/>
    <w:rsid w:val="0007111C"/>
    <w:rsid w:val="00077C88"/>
    <w:rsid w:val="00091352"/>
    <w:rsid w:val="00100EB2"/>
    <w:rsid w:val="0010720B"/>
    <w:rsid w:val="00122162"/>
    <w:rsid w:val="001412D0"/>
    <w:rsid w:val="0017651D"/>
    <w:rsid w:val="00180322"/>
    <w:rsid w:val="00183391"/>
    <w:rsid w:val="001977AE"/>
    <w:rsid w:val="001C2214"/>
    <w:rsid w:val="001D4C0D"/>
    <w:rsid w:val="001D5846"/>
    <w:rsid w:val="001E2942"/>
    <w:rsid w:val="002007A5"/>
    <w:rsid w:val="00200ABE"/>
    <w:rsid w:val="00207D2F"/>
    <w:rsid w:val="002A7BA0"/>
    <w:rsid w:val="002C1C9B"/>
    <w:rsid w:val="002C2567"/>
    <w:rsid w:val="002E26C0"/>
    <w:rsid w:val="00347161"/>
    <w:rsid w:val="003544B6"/>
    <w:rsid w:val="0036345D"/>
    <w:rsid w:val="00364582"/>
    <w:rsid w:val="00373B1B"/>
    <w:rsid w:val="00382155"/>
    <w:rsid w:val="003A7E1F"/>
    <w:rsid w:val="003B4418"/>
    <w:rsid w:val="003B7393"/>
    <w:rsid w:val="003F1D37"/>
    <w:rsid w:val="00441622"/>
    <w:rsid w:val="00463A55"/>
    <w:rsid w:val="0047068E"/>
    <w:rsid w:val="00470E99"/>
    <w:rsid w:val="00473289"/>
    <w:rsid w:val="00485B12"/>
    <w:rsid w:val="004B1D2B"/>
    <w:rsid w:val="004C509A"/>
    <w:rsid w:val="00506DC3"/>
    <w:rsid w:val="00513AF5"/>
    <w:rsid w:val="00514655"/>
    <w:rsid w:val="005155EF"/>
    <w:rsid w:val="00515AF2"/>
    <w:rsid w:val="0052534A"/>
    <w:rsid w:val="0052626D"/>
    <w:rsid w:val="005847CE"/>
    <w:rsid w:val="005B6C22"/>
    <w:rsid w:val="006516CF"/>
    <w:rsid w:val="006537CF"/>
    <w:rsid w:val="00673AA0"/>
    <w:rsid w:val="00674803"/>
    <w:rsid w:val="00687EC9"/>
    <w:rsid w:val="00692B74"/>
    <w:rsid w:val="006A4C4F"/>
    <w:rsid w:val="006B43BC"/>
    <w:rsid w:val="006C4E83"/>
    <w:rsid w:val="006F2D86"/>
    <w:rsid w:val="00721243"/>
    <w:rsid w:val="0073566A"/>
    <w:rsid w:val="00743A8E"/>
    <w:rsid w:val="00795374"/>
    <w:rsid w:val="007E1EE0"/>
    <w:rsid w:val="00802C4F"/>
    <w:rsid w:val="008352D1"/>
    <w:rsid w:val="008843C8"/>
    <w:rsid w:val="00885961"/>
    <w:rsid w:val="00892454"/>
    <w:rsid w:val="008A3EF3"/>
    <w:rsid w:val="008A61A3"/>
    <w:rsid w:val="008B68EF"/>
    <w:rsid w:val="008C064D"/>
    <w:rsid w:val="008C2A68"/>
    <w:rsid w:val="00925DFD"/>
    <w:rsid w:val="00961F4E"/>
    <w:rsid w:val="009A017A"/>
    <w:rsid w:val="009A5EAC"/>
    <w:rsid w:val="009B6C65"/>
    <w:rsid w:val="009C4A86"/>
    <w:rsid w:val="00A040FE"/>
    <w:rsid w:val="00A2284C"/>
    <w:rsid w:val="00A3306D"/>
    <w:rsid w:val="00A51FFA"/>
    <w:rsid w:val="00A53D88"/>
    <w:rsid w:val="00AB7C6C"/>
    <w:rsid w:val="00AE0731"/>
    <w:rsid w:val="00AF3AE0"/>
    <w:rsid w:val="00B06344"/>
    <w:rsid w:val="00B23B4D"/>
    <w:rsid w:val="00B54589"/>
    <w:rsid w:val="00B546F0"/>
    <w:rsid w:val="00B62004"/>
    <w:rsid w:val="00BA02D4"/>
    <w:rsid w:val="00BD097F"/>
    <w:rsid w:val="00C40929"/>
    <w:rsid w:val="00C56342"/>
    <w:rsid w:val="00CD0C12"/>
    <w:rsid w:val="00CF4A0D"/>
    <w:rsid w:val="00CF7372"/>
    <w:rsid w:val="00D466A8"/>
    <w:rsid w:val="00D65330"/>
    <w:rsid w:val="00D71C6F"/>
    <w:rsid w:val="00D760A3"/>
    <w:rsid w:val="00D8630B"/>
    <w:rsid w:val="00D93EBB"/>
    <w:rsid w:val="00D954EB"/>
    <w:rsid w:val="00DB4686"/>
    <w:rsid w:val="00DC1847"/>
    <w:rsid w:val="00E3529B"/>
    <w:rsid w:val="00E6603F"/>
    <w:rsid w:val="00E677DA"/>
    <w:rsid w:val="00EB3375"/>
    <w:rsid w:val="00EB729D"/>
    <w:rsid w:val="00ED4072"/>
    <w:rsid w:val="00F1730D"/>
    <w:rsid w:val="00F23A3B"/>
    <w:rsid w:val="00F43861"/>
    <w:rsid w:val="00F53D27"/>
    <w:rsid w:val="00FB4E75"/>
    <w:rsid w:val="00FC669A"/>
    <w:rsid w:val="00FD2E52"/>
    <w:rsid w:val="00FE149C"/>
    <w:rsid w:val="00FE2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15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F1D37"/>
    <w:pPr>
      <w:ind w:left="720"/>
    </w:pPr>
  </w:style>
  <w:style w:type="paragraph" w:customStyle="1" w:styleId="c1">
    <w:name w:val="c1"/>
    <w:basedOn w:val="Normal"/>
    <w:uiPriority w:val="99"/>
    <w:rsid w:val="00ED4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ED4072"/>
  </w:style>
  <w:style w:type="character" w:customStyle="1" w:styleId="c0">
    <w:name w:val="c0"/>
    <w:basedOn w:val="DefaultParagraphFont"/>
    <w:uiPriority w:val="99"/>
    <w:rsid w:val="00ED4072"/>
  </w:style>
  <w:style w:type="paragraph" w:styleId="BalloonText">
    <w:name w:val="Balloon Text"/>
    <w:basedOn w:val="Normal"/>
    <w:link w:val="BalloonTextChar"/>
    <w:uiPriority w:val="99"/>
    <w:semiHidden/>
    <w:rsid w:val="00FB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4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95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176</TotalTime>
  <Pages>40</Pages>
  <Words>1564</Words>
  <Characters>8915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Колосок</cp:lastModifiedBy>
  <cp:revision>15</cp:revision>
  <cp:lastPrinted>2019-03-27T07:16:00Z</cp:lastPrinted>
  <dcterms:created xsi:type="dcterms:W3CDTF">2017-09-06T20:00:00Z</dcterms:created>
  <dcterms:modified xsi:type="dcterms:W3CDTF">2019-04-12T12:00:00Z</dcterms:modified>
</cp:coreProperties>
</file>