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413" w:rsidRDefault="009A7413" w:rsidP="00521373">
      <w:pPr>
        <w:autoSpaceDE w:val="0"/>
        <w:autoSpaceDN w:val="0"/>
        <w:adjustRightInd w:val="0"/>
        <w:jc w:val="center"/>
        <w:rPr>
          <w:b/>
          <w:bCs/>
        </w:rPr>
      </w:pPr>
      <w:r w:rsidRPr="00635146">
        <w:rPr>
          <w:b/>
          <w:bCs/>
        </w:rPr>
        <w:t xml:space="preserve">План работы </w:t>
      </w:r>
      <w:r>
        <w:rPr>
          <w:b/>
          <w:bCs/>
        </w:rPr>
        <w:t xml:space="preserve"> обучающихся</w:t>
      </w:r>
      <w:r w:rsidRPr="00635146">
        <w:rPr>
          <w:b/>
          <w:bCs/>
        </w:rPr>
        <w:t>, находящихся на дистанцион</w:t>
      </w:r>
      <w:r>
        <w:rPr>
          <w:b/>
          <w:bCs/>
        </w:rPr>
        <w:t>ном и электронном обучении на 22</w:t>
      </w:r>
      <w:r w:rsidRPr="00635146">
        <w:rPr>
          <w:b/>
          <w:bCs/>
        </w:rPr>
        <w:t>.04.</w:t>
      </w:r>
      <w:r w:rsidRPr="001B3CC1">
        <w:rPr>
          <w:b/>
          <w:bCs/>
        </w:rPr>
        <w:t xml:space="preserve">2020          </w:t>
      </w:r>
    </w:p>
    <w:p w:rsidR="009A7413" w:rsidRDefault="009A7413" w:rsidP="00521373">
      <w:pPr>
        <w:autoSpaceDE w:val="0"/>
        <w:autoSpaceDN w:val="0"/>
        <w:adjustRightInd w:val="0"/>
        <w:jc w:val="center"/>
        <w:rPr>
          <w:b/>
          <w:bCs/>
        </w:rPr>
      </w:pPr>
      <w:r w:rsidRPr="001B3CC1">
        <w:rPr>
          <w:b/>
          <w:bCs/>
        </w:rPr>
        <w:t xml:space="preserve">Класс: </w:t>
      </w:r>
      <w:r>
        <w:rPr>
          <w:b/>
          <w:bCs/>
        </w:rPr>
        <w:t>3</w:t>
      </w:r>
    </w:p>
    <w:p w:rsidR="009A7413" w:rsidRPr="00521373" w:rsidRDefault="009A7413" w:rsidP="0052137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4"/>
        <w:gridCol w:w="886"/>
        <w:gridCol w:w="548"/>
        <w:gridCol w:w="717"/>
        <w:gridCol w:w="1722"/>
        <w:gridCol w:w="1220"/>
        <w:gridCol w:w="1129"/>
        <w:gridCol w:w="5137"/>
        <w:gridCol w:w="959"/>
        <w:gridCol w:w="1970"/>
      </w:tblGrid>
      <w:tr w:rsidR="009A7413">
        <w:tc>
          <w:tcPr>
            <w:tcW w:w="0" w:type="auto"/>
          </w:tcPr>
          <w:p w:rsidR="009A7413" w:rsidRPr="00A6257C" w:rsidRDefault="009A7413" w:rsidP="00A625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t>Предмет</w:t>
            </w:r>
          </w:p>
          <w:p w:rsidR="009A7413" w:rsidRDefault="009A7413" w:rsidP="00A6257C">
            <w:pPr>
              <w:jc w:val="center"/>
            </w:pPr>
          </w:p>
        </w:tc>
        <w:tc>
          <w:tcPr>
            <w:tcW w:w="0" w:type="auto"/>
          </w:tcPr>
          <w:p w:rsidR="009A7413" w:rsidRDefault="009A7413" w:rsidP="00A6257C">
            <w:pPr>
              <w:jc w:val="center"/>
            </w:pPr>
            <w:r>
              <w:t>Ф.И.О педагога</w:t>
            </w:r>
          </w:p>
        </w:tc>
        <w:tc>
          <w:tcPr>
            <w:tcW w:w="0" w:type="auto"/>
          </w:tcPr>
          <w:p w:rsidR="009A7413" w:rsidRDefault="009A7413" w:rsidP="00A6257C">
            <w:pPr>
              <w:jc w:val="center"/>
            </w:pPr>
            <w:r>
              <w:t>класс</w:t>
            </w:r>
          </w:p>
        </w:tc>
        <w:tc>
          <w:tcPr>
            <w:tcW w:w="0" w:type="auto"/>
          </w:tcPr>
          <w:p w:rsidR="009A7413" w:rsidRDefault="009A7413" w:rsidP="00A6257C">
            <w:pPr>
              <w:jc w:val="center"/>
            </w:pPr>
            <w:r>
              <w:t>дата</w:t>
            </w:r>
          </w:p>
        </w:tc>
        <w:tc>
          <w:tcPr>
            <w:tcW w:w="0" w:type="auto"/>
          </w:tcPr>
          <w:p w:rsidR="009A7413" w:rsidRDefault="009A7413" w:rsidP="00A6257C">
            <w:pPr>
              <w:jc w:val="center"/>
            </w:pPr>
            <w:r>
              <w:t>Тема урока</w:t>
            </w:r>
          </w:p>
        </w:tc>
        <w:tc>
          <w:tcPr>
            <w:tcW w:w="0" w:type="auto"/>
          </w:tcPr>
          <w:p w:rsidR="009A7413" w:rsidRDefault="009A7413" w:rsidP="00A6257C">
            <w:pPr>
              <w:autoSpaceDE w:val="0"/>
              <w:autoSpaceDN w:val="0"/>
              <w:adjustRightInd w:val="0"/>
              <w:jc w:val="center"/>
            </w:pPr>
            <w:r>
              <w:t>Учебник</w:t>
            </w:r>
          </w:p>
          <w:p w:rsidR="009A7413" w:rsidRPr="00A6257C" w:rsidRDefault="009A7413" w:rsidP="00A625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t>(стр., §)</w:t>
            </w:r>
          </w:p>
          <w:p w:rsidR="009A7413" w:rsidRDefault="009A7413" w:rsidP="00A6257C">
            <w:pPr>
              <w:jc w:val="center"/>
            </w:pPr>
          </w:p>
        </w:tc>
        <w:tc>
          <w:tcPr>
            <w:tcW w:w="0" w:type="auto"/>
          </w:tcPr>
          <w:p w:rsidR="009A7413" w:rsidRPr="00A6257C" w:rsidRDefault="009A7413" w:rsidP="00A6257C">
            <w:pPr>
              <w:autoSpaceDE w:val="0"/>
              <w:autoSpaceDN w:val="0"/>
              <w:adjustRightInd w:val="0"/>
              <w:jc w:val="center"/>
            </w:pPr>
            <w:r w:rsidRPr="00A6257C">
              <w:rPr>
                <w:sz w:val="22"/>
                <w:szCs w:val="22"/>
              </w:rPr>
              <w:t>Задания</w:t>
            </w:r>
          </w:p>
          <w:p w:rsidR="009A7413" w:rsidRPr="00A6257C" w:rsidRDefault="009A7413" w:rsidP="00A6257C">
            <w:pPr>
              <w:autoSpaceDE w:val="0"/>
              <w:autoSpaceDN w:val="0"/>
              <w:adjustRightInd w:val="0"/>
              <w:jc w:val="center"/>
            </w:pPr>
            <w:r w:rsidRPr="00A6257C">
              <w:rPr>
                <w:sz w:val="22"/>
                <w:szCs w:val="22"/>
              </w:rPr>
              <w:t>для</w:t>
            </w:r>
          </w:p>
          <w:p w:rsidR="009A7413" w:rsidRPr="00A6257C" w:rsidRDefault="009A7413" w:rsidP="00A6257C">
            <w:pPr>
              <w:autoSpaceDE w:val="0"/>
              <w:autoSpaceDN w:val="0"/>
              <w:adjustRightInd w:val="0"/>
              <w:jc w:val="center"/>
            </w:pPr>
            <w:r w:rsidRPr="00A6257C">
              <w:rPr>
                <w:sz w:val="22"/>
                <w:szCs w:val="22"/>
              </w:rPr>
              <w:t>дистанционного</w:t>
            </w:r>
          </w:p>
          <w:p w:rsidR="009A7413" w:rsidRPr="00A6257C" w:rsidRDefault="009A7413" w:rsidP="00A6257C">
            <w:pPr>
              <w:autoSpaceDE w:val="0"/>
              <w:autoSpaceDN w:val="0"/>
              <w:adjustRightInd w:val="0"/>
              <w:jc w:val="center"/>
            </w:pPr>
            <w:r w:rsidRPr="00A6257C">
              <w:rPr>
                <w:sz w:val="22"/>
                <w:szCs w:val="22"/>
              </w:rPr>
              <w:t>обучения</w:t>
            </w:r>
          </w:p>
          <w:p w:rsidR="009A7413" w:rsidRPr="00A6257C" w:rsidRDefault="009A7413" w:rsidP="00A625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6257C">
              <w:rPr>
                <w:sz w:val="22"/>
                <w:szCs w:val="22"/>
              </w:rPr>
              <w:t>(для тех, у кого нет Интернета ит. д)</w:t>
            </w:r>
          </w:p>
        </w:tc>
        <w:tc>
          <w:tcPr>
            <w:tcW w:w="0" w:type="auto"/>
          </w:tcPr>
          <w:p w:rsidR="009A7413" w:rsidRDefault="009A7413" w:rsidP="00A6257C">
            <w:pPr>
              <w:autoSpaceDE w:val="0"/>
              <w:autoSpaceDN w:val="0"/>
              <w:adjustRightInd w:val="0"/>
              <w:jc w:val="center"/>
            </w:pPr>
            <w:r>
              <w:t>Задания для</w:t>
            </w:r>
          </w:p>
          <w:p w:rsidR="009A7413" w:rsidRDefault="009A7413" w:rsidP="00A6257C">
            <w:pPr>
              <w:autoSpaceDE w:val="0"/>
              <w:autoSpaceDN w:val="0"/>
              <w:adjustRightInd w:val="0"/>
              <w:jc w:val="center"/>
            </w:pPr>
            <w:r>
              <w:t>электронного</w:t>
            </w:r>
          </w:p>
          <w:p w:rsidR="009A7413" w:rsidRPr="00A6257C" w:rsidRDefault="009A7413" w:rsidP="00A625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t>обучения</w:t>
            </w:r>
          </w:p>
          <w:p w:rsidR="009A7413" w:rsidRDefault="009A7413" w:rsidP="00A6257C">
            <w:pPr>
              <w:jc w:val="center"/>
            </w:pPr>
          </w:p>
        </w:tc>
        <w:tc>
          <w:tcPr>
            <w:tcW w:w="0" w:type="auto"/>
          </w:tcPr>
          <w:p w:rsidR="009A7413" w:rsidRDefault="009A7413" w:rsidP="00A6257C">
            <w:pPr>
              <w:autoSpaceDE w:val="0"/>
              <w:autoSpaceDN w:val="0"/>
              <w:adjustRightInd w:val="0"/>
              <w:jc w:val="center"/>
            </w:pPr>
            <w:r>
              <w:t>Сроки</w:t>
            </w:r>
          </w:p>
          <w:p w:rsidR="009A7413" w:rsidRPr="00A6257C" w:rsidRDefault="009A7413" w:rsidP="00A625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t>выполнения</w:t>
            </w:r>
          </w:p>
          <w:p w:rsidR="009A7413" w:rsidRDefault="009A7413" w:rsidP="00A6257C">
            <w:pPr>
              <w:jc w:val="center"/>
            </w:pPr>
          </w:p>
        </w:tc>
        <w:tc>
          <w:tcPr>
            <w:tcW w:w="0" w:type="auto"/>
          </w:tcPr>
          <w:p w:rsidR="009A7413" w:rsidRDefault="009A7413" w:rsidP="00A6257C">
            <w:pPr>
              <w:autoSpaceDE w:val="0"/>
              <w:autoSpaceDN w:val="0"/>
              <w:adjustRightInd w:val="0"/>
              <w:jc w:val="center"/>
            </w:pPr>
            <w:r>
              <w:t>Электронная почта</w:t>
            </w:r>
          </w:p>
          <w:p w:rsidR="009A7413" w:rsidRDefault="009A7413" w:rsidP="00A6257C">
            <w:pPr>
              <w:autoSpaceDE w:val="0"/>
              <w:autoSpaceDN w:val="0"/>
              <w:adjustRightInd w:val="0"/>
              <w:jc w:val="center"/>
            </w:pPr>
            <w:r>
              <w:t>педагога</w:t>
            </w:r>
          </w:p>
          <w:p w:rsidR="009A7413" w:rsidRPr="00A6257C" w:rsidRDefault="009A7413" w:rsidP="00A625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t>телефон</w:t>
            </w:r>
          </w:p>
          <w:p w:rsidR="009A7413" w:rsidRDefault="009A7413" w:rsidP="00A6257C">
            <w:pPr>
              <w:jc w:val="center"/>
            </w:pPr>
          </w:p>
        </w:tc>
      </w:tr>
      <w:tr w:rsidR="009A7413">
        <w:trPr>
          <w:trHeight w:val="823"/>
        </w:trPr>
        <w:tc>
          <w:tcPr>
            <w:tcW w:w="0" w:type="auto"/>
          </w:tcPr>
          <w:p w:rsidR="009A7413" w:rsidRDefault="009A7413" w:rsidP="001100E5">
            <w:r>
              <w:t>Окружающий мир</w:t>
            </w:r>
          </w:p>
        </w:tc>
        <w:tc>
          <w:tcPr>
            <w:tcW w:w="0" w:type="auto"/>
          </w:tcPr>
          <w:p w:rsidR="009A7413" w:rsidRDefault="009A7413" w:rsidP="001100E5">
            <w:r>
              <w:t>Громадина С. Я.</w:t>
            </w:r>
          </w:p>
        </w:tc>
        <w:tc>
          <w:tcPr>
            <w:tcW w:w="0" w:type="auto"/>
          </w:tcPr>
          <w:p w:rsidR="009A7413" w:rsidRDefault="009A7413" w:rsidP="00A6257C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9A7413" w:rsidRDefault="009A7413" w:rsidP="001100E5">
            <w:r>
              <w:t>22.04.20</w:t>
            </w:r>
          </w:p>
        </w:tc>
        <w:tc>
          <w:tcPr>
            <w:tcW w:w="0" w:type="auto"/>
          </w:tcPr>
          <w:p w:rsidR="009A7413" w:rsidRDefault="009A7413" w:rsidP="00234AEF">
            <w:r>
              <w:t>Города Золотого кольца – Иваново, Суздаль, Владимир и их достопримечательности.</w:t>
            </w:r>
          </w:p>
        </w:tc>
        <w:tc>
          <w:tcPr>
            <w:tcW w:w="0" w:type="auto"/>
          </w:tcPr>
          <w:p w:rsidR="009A7413" w:rsidRDefault="009A7413" w:rsidP="00A6257C">
            <w:pPr>
              <w:shd w:val="clear" w:color="auto" w:fill="FFFFFF"/>
              <w:ind w:right="280"/>
            </w:pPr>
            <w:r>
              <w:t>Учебник: стр. 93– 97</w:t>
            </w:r>
          </w:p>
          <w:p w:rsidR="009A7413" w:rsidRDefault="009A7413" w:rsidP="00A6257C">
            <w:pPr>
              <w:shd w:val="clear" w:color="auto" w:fill="FFFFFF"/>
              <w:ind w:right="280"/>
            </w:pPr>
          </w:p>
        </w:tc>
        <w:tc>
          <w:tcPr>
            <w:tcW w:w="0" w:type="auto"/>
          </w:tcPr>
          <w:p w:rsidR="009A7413" w:rsidRDefault="009A7413" w:rsidP="00AF7D93">
            <w:pPr>
              <w:shd w:val="clear" w:color="auto" w:fill="FFFFFF"/>
              <w:ind w:right="280"/>
            </w:pPr>
            <w:r>
              <w:t>Учебник: стр. 90 – 92</w:t>
            </w:r>
          </w:p>
          <w:p w:rsidR="009A7413" w:rsidRPr="00CB3536" w:rsidRDefault="009A7413" w:rsidP="00AF7D93">
            <w:r>
              <w:t>Рабочая тетрадь: стр. 54 № 2 (доделать до конца), стр. 56 № 4, 5, стр. 57 № 6</w:t>
            </w:r>
          </w:p>
        </w:tc>
        <w:tc>
          <w:tcPr>
            <w:tcW w:w="0" w:type="auto"/>
          </w:tcPr>
          <w:p w:rsidR="009A7413" w:rsidRDefault="009A7413" w:rsidP="00F5186D">
            <w:hyperlink r:id="rId5" w:history="1">
              <w:r w:rsidRPr="009400EC">
                <w:rPr>
                  <w:rStyle w:val="Hyperlink"/>
                </w:rPr>
                <w:t>https://vk.com/im?sel=c49&amp;z=video63561840_456239025%2Fd9c49112802c006eb9</w:t>
              </w:r>
            </w:hyperlink>
          </w:p>
          <w:p w:rsidR="009A7413" w:rsidRDefault="009A7413" w:rsidP="00F5186D">
            <w:r>
              <w:t>видео ролик по теме</w:t>
            </w:r>
          </w:p>
        </w:tc>
        <w:tc>
          <w:tcPr>
            <w:tcW w:w="0" w:type="auto"/>
          </w:tcPr>
          <w:p w:rsidR="009A7413" w:rsidRDefault="009A7413" w:rsidP="001100E5">
            <w:r>
              <w:t>До 23.04.2020 общение в чате</w:t>
            </w:r>
          </w:p>
        </w:tc>
        <w:tc>
          <w:tcPr>
            <w:tcW w:w="0" w:type="auto"/>
          </w:tcPr>
          <w:p w:rsidR="009A7413" w:rsidRPr="004A253C" w:rsidRDefault="009A7413" w:rsidP="001100E5">
            <w:hyperlink r:id="rId6" w:history="1">
              <w:r w:rsidRPr="00A6257C">
                <w:rPr>
                  <w:rStyle w:val="Hyperlink"/>
                  <w:lang w:val="en-US"/>
                </w:rPr>
                <w:t>sgromadina</w:t>
              </w:r>
              <w:r w:rsidRPr="00A6257C">
                <w:rPr>
                  <w:rStyle w:val="Hyperlink"/>
                </w:rPr>
                <w:t>@</w:t>
              </w:r>
              <w:r w:rsidRPr="00A6257C">
                <w:rPr>
                  <w:rStyle w:val="Hyperlink"/>
                  <w:lang w:val="en-US"/>
                </w:rPr>
                <w:t>yandex</w:t>
              </w:r>
              <w:r w:rsidRPr="00A6257C">
                <w:rPr>
                  <w:rStyle w:val="Hyperlink"/>
                </w:rPr>
                <w:t>.</w:t>
              </w:r>
              <w:r w:rsidRPr="00A6257C">
                <w:rPr>
                  <w:rStyle w:val="Hyperlink"/>
                  <w:lang w:val="en-US"/>
                </w:rPr>
                <w:t>ru</w:t>
              </w:r>
            </w:hyperlink>
          </w:p>
          <w:p w:rsidR="009A7413" w:rsidRDefault="009A7413" w:rsidP="00CB39C5">
            <w:r>
              <w:t xml:space="preserve">группа в контакте </w:t>
            </w:r>
          </w:p>
          <w:p w:rsidR="009A7413" w:rsidRDefault="009A7413" w:rsidP="00CB39C5">
            <w:r>
              <w:t xml:space="preserve">3 класс п. Пяльма </w:t>
            </w:r>
          </w:p>
          <w:p w:rsidR="009A7413" w:rsidRDefault="009A7413" w:rsidP="00CB39C5">
            <w:hyperlink r:id="rId7" w:tgtFrame="_blank" w:history="1">
              <w:r w:rsidRPr="00A6257C">
                <w:rPr>
                  <w:rStyle w:val="Hyperlink"/>
                </w:rPr>
                <w:t>https://vk.com/club147155790</w:t>
              </w:r>
            </w:hyperlink>
          </w:p>
        </w:tc>
      </w:tr>
      <w:tr w:rsidR="009A7413">
        <w:tc>
          <w:tcPr>
            <w:tcW w:w="0" w:type="auto"/>
          </w:tcPr>
          <w:p w:rsidR="009A7413" w:rsidRDefault="009A7413" w:rsidP="001100E5">
            <w:r>
              <w:t>Чтение</w:t>
            </w:r>
          </w:p>
        </w:tc>
        <w:tc>
          <w:tcPr>
            <w:tcW w:w="0" w:type="auto"/>
          </w:tcPr>
          <w:p w:rsidR="009A7413" w:rsidRDefault="009A7413" w:rsidP="001100E5">
            <w:r>
              <w:t>Громадина С. Я.</w:t>
            </w:r>
          </w:p>
        </w:tc>
        <w:tc>
          <w:tcPr>
            <w:tcW w:w="0" w:type="auto"/>
          </w:tcPr>
          <w:p w:rsidR="009A7413" w:rsidRDefault="009A7413" w:rsidP="00A6257C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9A7413" w:rsidRDefault="009A7413" w:rsidP="001100E5">
            <w:r>
              <w:t>22.04.20</w:t>
            </w:r>
          </w:p>
        </w:tc>
        <w:tc>
          <w:tcPr>
            <w:tcW w:w="0" w:type="auto"/>
          </w:tcPr>
          <w:p w:rsidR="009A7413" w:rsidRDefault="009A7413" w:rsidP="001100E5">
            <w:r>
              <w:t>Ю. И. Ермолаев «Проговорился». Пересказ.</w:t>
            </w:r>
          </w:p>
        </w:tc>
        <w:tc>
          <w:tcPr>
            <w:tcW w:w="0" w:type="auto"/>
          </w:tcPr>
          <w:p w:rsidR="009A7413" w:rsidRDefault="009A7413" w:rsidP="001100E5">
            <w:r>
              <w:t xml:space="preserve">Учебник: </w:t>
            </w:r>
          </w:p>
          <w:p w:rsidR="009A7413" w:rsidRDefault="009A7413" w:rsidP="001100E5">
            <w:r>
              <w:t>стр. 179 - 181</w:t>
            </w:r>
          </w:p>
          <w:p w:rsidR="009A7413" w:rsidRDefault="009A7413" w:rsidP="001100E5"/>
        </w:tc>
        <w:tc>
          <w:tcPr>
            <w:tcW w:w="0" w:type="auto"/>
          </w:tcPr>
          <w:p w:rsidR="009A7413" w:rsidRDefault="009A7413" w:rsidP="003943F8">
            <w:r>
              <w:t>Стр. 179 – 181 выразительно прочитать и ответить на вопросы1, 2. Прочитать по ролям</w:t>
            </w:r>
          </w:p>
        </w:tc>
        <w:tc>
          <w:tcPr>
            <w:tcW w:w="0" w:type="auto"/>
          </w:tcPr>
          <w:p w:rsidR="009A7413" w:rsidRDefault="009A7413" w:rsidP="00F5186D"/>
        </w:tc>
        <w:tc>
          <w:tcPr>
            <w:tcW w:w="0" w:type="auto"/>
          </w:tcPr>
          <w:p w:rsidR="009A7413" w:rsidRDefault="009A7413" w:rsidP="001100E5">
            <w:r>
              <w:t>До 23.04.2020 общение в чате</w:t>
            </w:r>
          </w:p>
        </w:tc>
        <w:tc>
          <w:tcPr>
            <w:tcW w:w="0" w:type="auto"/>
          </w:tcPr>
          <w:p w:rsidR="009A7413" w:rsidRPr="00234AEF" w:rsidRDefault="009A7413" w:rsidP="001100E5">
            <w:hyperlink r:id="rId8" w:history="1">
              <w:r w:rsidRPr="00A6257C">
                <w:rPr>
                  <w:rStyle w:val="Hyperlink"/>
                  <w:lang w:val="en-US"/>
                </w:rPr>
                <w:t>sgromadina</w:t>
              </w:r>
              <w:r w:rsidRPr="00A6257C">
                <w:rPr>
                  <w:rStyle w:val="Hyperlink"/>
                </w:rPr>
                <w:t>@</w:t>
              </w:r>
              <w:r w:rsidRPr="00A6257C">
                <w:rPr>
                  <w:rStyle w:val="Hyperlink"/>
                  <w:lang w:val="en-US"/>
                </w:rPr>
                <w:t>yandex</w:t>
              </w:r>
              <w:r w:rsidRPr="00A6257C">
                <w:rPr>
                  <w:rStyle w:val="Hyperlink"/>
                </w:rPr>
                <w:t>.</w:t>
              </w:r>
              <w:r w:rsidRPr="00A6257C">
                <w:rPr>
                  <w:rStyle w:val="Hyperlink"/>
                  <w:lang w:val="en-US"/>
                </w:rPr>
                <w:t>ru</w:t>
              </w:r>
            </w:hyperlink>
          </w:p>
          <w:p w:rsidR="009A7413" w:rsidRDefault="009A7413" w:rsidP="00F7313B">
            <w:r>
              <w:t xml:space="preserve">группа в контакте </w:t>
            </w:r>
          </w:p>
          <w:p w:rsidR="009A7413" w:rsidRDefault="009A7413" w:rsidP="00F7313B">
            <w:r>
              <w:t xml:space="preserve">3 класс п. Пяльма </w:t>
            </w:r>
          </w:p>
          <w:p w:rsidR="009A7413" w:rsidRDefault="009A7413" w:rsidP="00F7313B">
            <w:hyperlink r:id="rId9" w:tgtFrame="_blank" w:history="1">
              <w:r w:rsidRPr="00A6257C">
                <w:rPr>
                  <w:rStyle w:val="Hyperlink"/>
                </w:rPr>
                <w:t>https://vk.com/club147155790</w:t>
              </w:r>
            </w:hyperlink>
          </w:p>
        </w:tc>
      </w:tr>
      <w:tr w:rsidR="009A7413">
        <w:tc>
          <w:tcPr>
            <w:tcW w:w="0" w:type="auto"/>
          </w:tcPr>
          <w:p w:rsidR="009A7413" w:rsidRDefault="009A7413" w:rsidP="003943F8">
            <w:r>
              <w:t>Физическая культура</w:t>
            </w:r>
          </w:p>
        </w:tc>
        <w:tc>
          <w:tcPr>
            <w:tcW w:w="0" w:type="auto"/>
          </w:tcPr>
          <w:p w:rsidR="009A7413" w:rsidRDefault="009A7413" w:rsidP="003943F8">
            <w:r>
              <w:t>Громадина С.Я.</w:t>
            </w:r>
          </w:p>
        </w:tc>
        <w:tc>
          <w:tcPr>
            <w:tcW w:w="0" w:type="auto"/>
          </w:tcPr>
          <w:p w:rsidR="009A7413" w:rsidRDefault="009A7413" w:rsidP="003943F8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9A7413" w:rsidRDefault="009A7413" w:rsidP="003943F8">
            <w:r>
              <w:t>22.04.20</w:t>
            </w:r>
          </w:p>
        </w:tc>
        <w:tc>
          <w:tcPr>
            <w:tcW w:w="0" w:type="auto"/>
          </w:tcPr>
          <w:p w:rsidR="009A7413" w:rsidRDefault="009A7413" w:rsidP="003943F8">
            <w:r>
              <w:t>Передачи в движении – ловля. Ведение.</w:t>
            </w:r>
          </w:p>
        </w:tc>
        <w:tc>
          <w:tcPr>
            <w:tcW w:w="0" w:type="auto"/>
          </w:tcPr>
          <w:p w:rsidR="009A7413" w:rsidRDefault="009A7413" w:rsidP="003943F8">
            <w:pPr>
              <w:shd w:val="clear" w:color="auto" w:fill="FFFFFF"/>
              <w:ind w:right="280"/>
            </w:pPr>
            <w:r>
              <w:t>Приложение (презентация, те</w:t>
            </w:r>
            <w:bookmarkStart w:id="0" w:name="_GoBack"/>
            <w:bookmarkEnd w:id="0"/>
            <w:r>
              <w:t xml:space="preserve">ст). </w:t>
            </w:r>
          </w:p>
        </w:tc>
        <w:tc>
          <w:tcPr>
            <w:tcW w:w="0" w:type="auto"/>
          </w:tcPr>
          <w:p w:rsidR="009A7413" w:rsidRPr="00CB3536" w:rsidRDefault="009A7413" w:rsidP="003943F8">
            <w:r w:rsidRPr="00CB3536">
              <w:rPr>
                <w:color w:val="000000"/>
              </w:rPr>
              <w:t>прыжки со скакалкой в течение 1 минуты</w:t>
            </w:r>
            <w:r>
              <w:rPr>
                <w:color w:val="000000"/>
              </w:rPr>
              <w:t>, мальчикам – подтягивание – 5 раз, отжимание 15 раз.</w:t>
            </w:r>
          </w:p>
        </w:tc>
        <w:tc>
          <w:tcPr>
            <w:tcW w:w="0" w:type="auto"/>
          </w:tcPr>
          <w:p w:rsidR="009A7413" w:rsidRDefault="009A7413" w:rsidP="003943F8"/>
        </w:tc>
        <w:tc>
          <w:tcPr>
            <w:tcW w:w="0" w:type="auto"/>
          </w:tcPr>
          <w:p w:rsidR="009A7413" w:rsidRDefault="009A7413" w:rsidP="003943F8">
            <w:r>
              <w:t>До 22.04.20</w:t>
            </w:r>
          </w:p>
        </w:tc>
        <w:tc>
          <w:tcPr>
            <w:tcW w:w="0" w:type="auto"/>
          </w:tcPr>
          <w:p w:rsidR="009A7413" w:rsidRPr="00234AEF" w:rsidRDefault="009A7413" w:rsidP="003943F8">
            <w:hyperlink r:id="rId10" w:history="1">
              <w:r w:rsidRPr="00A6257C">
                <w:rPr>
                  <w:rStyle w:val="Hyperlink"/>
                  <w:lang w:val="en-US"/>
                </w:rPr>
                <w:t>sgromadina</w:t>
              </w:r>
              <w:r w:rsidRPr="00A6257C">
                <w:rPr>
                  <w:rStyle w:val="Hyperlink"/>
                </w:rPr>
                <w:t>@</w:t>
              </w:r>
              <w:r w:rsidRPr="00A6257C">
                <w:rPr>
                  <w:rStyle w:val="Hyperlink"/>
                  <w:lang w:val="en-US"/>
                </w:rPr>
                <w:t>yandex</w:t>
              </w:r>
              <w:r w:rsidRPr="00A6257C">
                <w:rPr>
                  <w:rStyle w:val="Hyperlink"/>
                </w:rPr>
                <w:t>.</w:t>
              </w:r>
              <w:r w:rsidRPr="00A6257C">
                <w:rPr>
                  <w:rStyle w:val="Hyperlink"/>
                  <w:lang w:val="en-US"/>
                </w:rPr>
                <w:t>ru</w:t>
              </w:r>
            </w:hyperlink>
          </w:p>
          <w:p w:rsidR="009A7413" w:rsidRDefault="009A7413" w:rsidP="003943F8">
            <w:r>
              <w:t xml:space="preserve">группа в контакте </w:t>
            </w:r>
          </w:p>
          <w:p w:rsidR="009A7413" w:rsidRDefault="009A7413" w:rsidP="003943F8">
            <w:r>
              <w:t xml:space="preserve">3 класс п. Пяльма </w:t>
            </w:r>
          </w:p>
          <w:p w:rsidR="009A7413" w:rsidRDefault="009A7413" w:rsidP="003943F8">
            <w:hyperlink r:id="rId11" w:tgtFrame="_blank" w:history="1">
              <w:r w:rsidRPr="00A6257C">
                <w:rPr>
                  <w:rStyle w:val="Hyperlink"/>
                </w:rPr>
                <w:t>https://vk.com/club147155790</w:t>
              </w:r>
            </w:hyperlink>
          </w:p>
        </w:tc>
      </w:tr>
      <w:tr w:rsidR="009A7413" w:rsidRPr="00696A5F">
        <w:tc>
          <w:tcPr>
            <w:tcW w:w="0" w:type="auto"/>
          </w:tcPr>
          <w:p w:rsidR="009A7413" w:rsidRPr="00696A5F" w:rsidRDefault="009A7413" w:rsidP="003943F8">
            <w:r>
              <w:t>Английский язык</w:t>
            </w:r>
          </w:p>
        </w:tc>
        <w:tc>
          <w:tcPr>
            <w:tcW w:w="0" w:type="auto"/>
          </w:tcPr>
          <w:p w:rsidR="009A7413" w:rsidRPr="00696A5F" w:rsidRDefault="009A7413" w:rsidP="003943F8">
            <w:r>
              <w:t>Жихарева Л. И.</w:t>
            </w:r>
          </w:p>
        </w:tc>
        <w:tc>
          <w:tcPr>
            <w:tcW w:w="0" w:type="auto"/>
          </w:tcPr>
          <w:p w:rsidR="009A7413" w:rsidRPr="00696A5F" w:rsidRDefault="009A7413" w:rsidP="003943F8">
            <w:pPr>
              <w:jc w:val="center"/>
            </w:pPr>
            <w:r w:rsidRPr="00696A5F">
              <w:t>3</w:t>
            </w:r>
          </w:p>
        </w:tc>
        <w:tc>
          <w:tcPr>
            <w:tcW w:w="0" w:type="auto"/>
          </w:tcPr>
          <w:p w:rsidR="009A7413" w:rsidRPr="00696A5F" w:rsidRDefault="009A7413" w:rsidP="003943F8">
            <w:r>
              <w:t>22</w:t>
            </w:r>
            <w:r w:rsidRPr="00696A5F">
              <w:t>.04.20</w:t>
            </w:r>
          </w:p>
        </w:tc>
        <w:tc>
          <w:tcPr>
            <w:tcW w:w="0" w:type="auto"/>
          </w:tcPr>
          <w:p w:rsidR="009A7413" w:rsidRPr="00696A5F" w:rsidRDefault="009A7413" w:rsidP="003943F8"/>
        </w:tc>
        <w:tc>
          <w:tcPr>
            <w:tcW w:w="0" w:type="auto"/>
          </w:tcPr>
          <w:p w:rsidR="009A7413" w:rsidRPr="0047573D" w:rsidRDefault="009A7413" w:rsidP="00E53646">
            <w:pPr>
              <w:rPr>
                <w:highlight w:val="yellow"/>
              </w:rPr>
            </w:pPr>
            <w:r>
              <w:t>учебник</w:t>
            </w:r>
            <w:r w:rsidRPr="0047573D">
              <w:t xml:space="preserve">  </w:t>
            </w:r>
          </w:p>
        </w:tc>
        <w:tc>
          <w:tcPr>
            <w:tcW w:w="0" w:type="auto"/>
          </w:tcPr>
          <w:p w:rsidR="009A7413" w:rsidRPr="0047573D" w:rsidRDefault="009A7413" w:rsidP="00E53646">
            <w:r>
              <w:t>Стр  76  упр 2</w:t>
            </w:r>
          </w:p>
          <w:p w:rsidR="009A7413" w:rsidRPr="0047573D" w:rsidRDefault="009A7413" w:rsidP="00E53646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A7413" w:rsidRPr="00696A5F" w:rsidRDefault="009A7413" w:rsidP="003943F8"/>
        </w:tc>
        <w:tc>
          <w:tcPr>
            <w:tcW w:w="0" w:type="auto"/>
          </w:tcPr>
          <w:p w:rsidR="009A7413" w:rsidRPr="00696A5F" w:rsidRDefault="009A7413" w:rsidP="003943F8"/>
        </w:tc>
        <w:tc>
          <w:tcPr>
            <w:tcW w:w="0" w:type="auto"/>
          </w:tcPr>
          <w:p w:rsidR="009A7413" w:rsidRDefault="009A7413" w:rsidP="003943F8">
            <w:r>
              <w:t xml:space="preserve">группа в контакте  </w:t>
            </w:r>
          </w:p>
          <w:p w:rsidR="009A7413" w:rsidRDefault="009A7413" w:rsidP="003943F8">
            <w:r>
              <w:t xml:space="preserve">3 класс п. Пяльма </w:t>
            </w:r>
          </w:p>
          <w:p w:rsidR="009A7413" w:rsidRPr="00696A5F" w:rsidRDefault="009A7413" w:rsidP="003943F8">
            <w:hyperlink r:id="rId12" w:tgtFrame="_blank" w:history="1">
              <w:r w:rsidRPr="00A6257C">
                <w:rPr>
                  <w:rStyle w:val="Hyperlink"/>
                </w:rPr>
                <w:t>https://vk.com/club147155790</w:t>
              </w:r>
            </w:hyperlink>
          </w:p>
          <w:p w:rsidR="009A7413" w:rsidRPr="00696A5F" w:rsidRDefault="009A7413" w:rsidP="003943F8"/>
        </w:tc>
      </w:tr>
      <w:tr w:rsidR="009A7413">
        <w:tc>
          <w:tcPr>
            <w:tcW w:w="0" w:type="auto"/>
          </w:tcPr>
          <w:p w:rsidR="009A7413" w:rsidRPr="00C37341" w:rsidRDefault="009A7413" w:rsidP="003943F8">
            <w:r w:rsidRPr="00C37341">
              <w:t>английский</w:t>
            </w:r>
          </w:p>
        </w:tc>
        <w:tc>
          <w:tcPr>
            <w:tcW w:w="0" w:type="auto"/>
          </w:tcPr>
          <w:p w:rsidR="009A7413" w:rsidRPr="00C37341" w:rsidRDefault="009A7413" w:rsidP="003943F8">
            <w:r w:rsidRPr="00C37341">
              <w:t>Жихарева Л.И.</w:t>
            </w:r>
          </w:p>
        </w:tc>
        <w:tc>
          <w:tcPr>
            <w:tcW w:w="0" w:type="auto"/>
          </w:tcPr>
          <w:p w:rsidR="009A7413" w:rsidRPr="00C37341" w:rsidRDefault="009A7413" w:rsidP="003943F8">
            <w:r w:rsidRPr="00C37341">
              <w:t>3</w:t>
            </w:r>
          </w:p>
        </w:tc>
        <w:tc>
          <w:tcPr>
            <w:tcW w:w="0" w:type="auto"/>
          </w:tcPr>
          <w:p w:rsidR="009A7413" w:rsidRPr="00C37341" w:rsidRDefault="009A7413" w:rsidP="003943F8">
            <w:r>
              <w:t>22</w:t>
            </w:r>
            <w:r w:rsidRPr="00C37341">
              <w:t>.04.20</w:t>
            </w:r>
          </w:p>
        </w:tc>
        <w:tc>
          <w:tcPr>
            <w:tcW w:w="0" w:type="auto"/>
          </w:tcPr>
          <w:p w:rsidR="009A7413" w:rsidRPr="00C37341" w:rsidRDefault="009A7413" w:rsidP="003943F8"/>
        </w:tc>
        <w:tc>
          <w:tcPr>
            <w:tcW w:w="0" w:type="auto"/>
          </w:tcPr>
          <w:p w:rsidR="009A7413" w:rsidRPr="0047573D" w:rsidRDefault="009A7413" w:rsidP="00E53646">
            <w:pPr>
              <w:rPr>
                <w:highlight w:val="yellow"/>
              </w:rPr>
            </w:pPr>
            <w:r>
              <w:t>учебник</w:t>
            </w:r>
            <w:r w:rsidRPr="0047573D">
              <w:t xml:space="preserve">  </w:t>
            </w:r>
          </w:p>
        </w:tc>
        <w:tc>
          <w:tcPr>
            <w:tcW w:w="0" w:type="auto"/>
          </w:tcPr>
          <w:p w:rsidR="009A7413" w:rsidRPr="0047573D" w:rsidRDefault="009A7413" w:rsidP="00E53646">
            <w:r>
              <w:t>Стр  76  упр 3</w:t>
            </w:r>
          </w:p>
          <w:p w:rsidR="009A7413" w:rsidRPr="0047573D" w:rsidRDefault="009A7413" w:rsidP="00E53646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A7413" w:rsidRDefault="009A7413" w:rsidP="003943F8"/>
        </w:tc>
        <w:tc>
          <w:tcPr>
            <w:tcW w:w="0" w:type="auto"/>
          </w:tcPr>
          <w:p w:rsidR="009A7413" w:rsidRDefault="009A7413" w:rsidP="003943F8"/>
        </w:tc>
        <w:tc>
          <w:tcPr>
            <w:tcW w:w="0" w:type="auto"/>
          </w:tcPr>
          <w:p w:rsidR="009A7413" w:rsidRDefault="009A7413" w:rsidP="003943F8">
            <w:hyperlink r:id="rId13" w:tgtFrame="_blank" w:history="1">
              <w:r w:rsidRPr="00A6257C">
                <w:rPr>
                  <w:rStyle w:val="Hyperlink"/>
                </w:rPr>
                <w:t>https://vk.com/club147155790</w:t>
              </w:r>
            </w:hyperlink>
          </w:p>
          <w:p w:rsidR="009A7413" w:rsidRDefault="009A7413" w:rsidP="003943F8"/>
        </w:tc>
      </w:tr>
    </w:tbl>
    <w:p w:rsidR="009A7413" w:rsidRDefault="009A7413"/>
    <w:sectPr w:rsidR="009A7413" w:rsidSect="00213369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72FD"/>
    <w:multiLevelType w:val="hybridMultilevel"/>
    <w:tmpl w:val="7A801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72485"/>
    <w:multiLevelType w:val="hybridMultilevel"/>
    <w:tmpl w:val="700AB54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CEB32D1"/>
    <w:multiLevelType w:val="hybridMultilevel"/>
    <w:tmpl w:val="6494F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303E5"/>
    <w:multiLevelType w:val="hybridMultilevel"/>
    <w:tmpl w:val="52480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">
    <w:nsid w:val="42D22713"/>
    <w:multiLevelType w:val="hybridMultilevel"/>
    <w:tmpl w:val="9BBE5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0387C"/>
    <w:multiLevelType w:val="hybridMultilevel"/>
    <w:tmpl w:val="95160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07179C"/>
    <w:multiLevelType w:val="hybridMultilevel"/>
    <w:tmpl w:val="EAA2E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0D4B"/>
    <w:rsid w:val="00056CC0"/>
    <w:rsid w:val="00071966"/>
    <w:rsid w:val="000D13E0"/>
    <w:rsid w:val="001100E5"/>
    <w:rsid w:val="001102A5"/>
    <w:rsid w:val="001B3CC1"/>
    <w:rsid w:val="001C1501"/>
    <w:rsid w:val="00213369"/>
    <w:rsid w:val="002156BA"/>
    <w:rsid w:val="00234AEF"/>
    <w:rsid w:val="00294B44"/>
    <w:rsid w:val="00303A59"/>
    <w:rsid w:val="00386939"/>
    <w:rsid w:val="003943F8"/>
    <w:rsid w:val="00411F69"/>
    <w:rsid w:val="00424551"/>
    <w:rsid w:val="00441816"/>
    <w:rsid w:val="004706CF"/>
    <w:rsid w:val="0047573D"/>
    <w:rsid w:val="004A253C"/>
    <w:rsid w:val="004A4024"/>
    <w:rsid w:val="0050380C"/>
    <w:rsid w:val="00521373"/>
    <w:rsid w:val="005B6B97"/>
    <w:rsid w:val="00635146"/>
    <w:rsid w:val="0069388D"/>
    <w:rsid w:val="00696A5F"/>
    <w:rsid w:val="00697CA0"/>
    <w:rsid w:val="006C1FA1"/>
    <w:rsid w:val="006C39FE"/>
    <w:rsid w:val="00703BE2"/>
    <w:rsid w:val="00704832"/>
    <w:rsid w:val="00750693"/>
    <w:rsid w:val="00786A9B"/>
    <w:rsid w:val="007C07C0"/>
    <w:rsid w:val="007E4D6D"/>
    <w:rsid w:val="00872849"/>
    <w:rsid w:val="008E1215"/>
    <w:rsid w:val="008E6928"/>
    <w:rsid w:val="00923E4C"/>
    <w:rsid w:val="009400EC"/>
    <w:rsid w:val="00980E57"/>
    <w:rsid w:val="009A7413"/>
    <w:rsid w:val="009A7993"/>
    <w:rsid w:val="009B7316"/>
    <w:rsid w:val="009E493D"/>
    <w:rsid w:val="009F749D"/>
    <w:rsid w:val="00A12FE4"/>
    <w:rsid w:val="00A6257C"/>
    <w:rsid w:val="00A97287"/>
    <w:rsid w:val="00AE550E"/>
    <w:rsid w:val="00AF7D93"/>
    <w:rsid w:val="00B00D4B"/>
    <w:rsid w:val="00B34A69"/>
    <w:rsid w:val="00B5136D"/>
    <w:rsid w:val="00B6633D"/>
    <w:rsid w:val="00C13426"/>
    <w:rsid w:val="00C37341"/>
    <w:rsid w:val="00C90F70"/>
    <w:rsid w:val="00CB3536"/>
    <w:rsid w:val="00CB39C5"/>
    <w:rsid w:val="00CD4295"/>
    <w:rsid w:val="00D14A49"/>
    <w:rsid w:val="00DB0F62"/>
    <w:rsid w:val="00DC3F20"/>
    <w:rsid w:val="00DC54E6"/>
    <w:rsid w:val="00E05BD6"/>
    <w:rsid w:val="00E53646"/>
    <w:rsid w:val="00EB159C"/>
    <w:rsid w:val="00F5186D"/>
    <w:rsid w:val="00F7313B"/>
    <w:rsid w:val="00F81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37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137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2137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9A7993"/>
    <w:rPr>
      <w:color w:val="auto"/>
      <w:u w:val="single"/>
    </w:rPr>
  </w:style>
  <w:style w:type="paragraph" w:styleId="ListParagraph">
    <w:name w:val="List Paragraph"/>
    <w:basedOn w:val="Normal"/>
    <w:uiPriority w:val="99"/>
    <w:qFormat/>
    <w:rsid w:val="005B6B97"/>
    <w:pPr>
      <w:ind w:left="720"/>
    </w:pPr>
  </w:style>
  <w:style w:type="paragraph" w:styleId="NormalWeb">
    <w:name w:val="Normal (Web)"/>
    <w:basedOn w:val="Normal"/>
    <w:uiPriority w:val="99"/>
    <w:semiHidden/>
    <w:rsid w:val="0038693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27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romadina@yandex.ru" TargetMode="External"/><Relationship Id="rId13" Type="http://schemas.openxmlformats.org/officeDocument/2006/relationships/hyperlink" Target="https://vk.com/club1471557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47155790" TargetMode="External"/><Relationship Id="rId12" Type="http://schemas.openxmlformats.org/officeDocument/2006/relationships/hyperlink" Target="https://vk.com/club1471557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gromadina@yandex.ru" TargetMode="External"/><Relationship Id="rId11" Type="http://schemas.openxmlformats.org/officeDocument/2006/relationships/hyperlink" Target="https://vk.com/club147155790" TargetMode="External"/><Relationship Id="rId5" Type="http://schemas.openxmlformats.org/officeDocument/2006/relationships/hyperlink" Target="https://vk.com/im?sel=c49&amp;z=video63561840_456239025%2Fd9c49112802c006eb9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sgromadin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4715579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415</TotalTime>
  <Pages>2</Pages>
  <Words>320</Words>
  <Characters>1826</Characters>
  <Application>Microsoft Office Outlook</Application>
  <DocSecurity>0</DocSecurity>
  <Lines>0</Lines>
  <Paragraphs>0</Paragraphs>
  <ScaleCrop>false</ScaleCrop>
  <Company>МОУ СОШ п. Пяльма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НШ4</cp:lastModifiedBy>
  <cp:revision>35</cp:revision>
  <dcterms:created xsi:type="dcterms:W3CDTF">2020-04-05T20:19:00Z</dcterms:created>
  <dcterms:modified xsi:type="dcterms:W3CDTF">2020-04-21T05:46:00Z</dcterms:modified>
</cp:coreProperties>
</file>