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FA" w:rsidRDefault="00BF69FA">
      <w:r>
        <w:t>День памяти воинов-интернационалистов отмечается ежегодно 15 февраля. В этот день в 1989 году закончилась война в Афганистане, которая длилась долгих 9 лет. Война изменила судьбы множества семей, оставив вечный отпечаток на их истории.</w:t>
      </w:r>
    </w:p>
    <w:p w:rsidR="00BF69FA" w:rsidRDefault="00BF69FA">
      <w:r>
        <w:t>Начиная с 2010 года День памяти воинов-интернационалистов проходит в России, Белоруссии и Украине 15 февраля. Молодые бойцы с этих стран защищали территорию СССР, отдавая на поле боя свои жизни. Этот день считается праздником и для тех, кто воевал в Корее, Испании, Вьетнаме – воины, которые защищали отечество за границей.</w:t>
      </w:r>
    </w:p>
    <w:p w:rsidR="00BF69FA" w:rsidRDefault="00BF69FA">
      <w:r>
        <w:t>По традиции в нашей школе 19 февраля прошли памятные мероприятия, посвященные Дню памяти воинов-интернационалистов.</w:t>
      </w:r>
    </w:p>
    <w:p w:rsidR="00BF69FA" w:rsidRDefault="00BF69FA">
      <w:r w:rsidRPr="000405E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td3.mycdn.me/image?id=851758039784&amp;t=20&amp;plc=WEB&amp;tkn=*UhqT_Hv2lc5poR-_IY8pu_PTlmI" style="width:462pt;height:374.25pt;visibility:visible">
            <v:imagedata r:id="rId4" o:title=""/>
          </v:shape>
        </w:pict>
      </w:r>
      <w:bookmarkStart w:id="0" w:name="_GoBack"/>
      <w:bookmarkEnd w:id="0"/>
    </w:p>
    <w:sectPr w:rsidR="00BF69FA" w:rsidSect="00AB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0DA"/>
    <w:rsid w:val="000405E7"/>
    <w:rsid w:val="00080687"/>
    <w:rsid w:val="0015090A"/>
    <w:rsid w:val="003750DA"/>
    <w:rsid w:val="00AB0B93"/>
    <w:rsid w:val="00AC519F"/>
    <w:rsid w:val="00BF69FA"/>
    <w:rsid w:val="00DC12AC"/>
    <w:rsid w:val="00FC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9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101</Words>
  <Characters>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2НШ1</cp:lastModifiedBy>
  <cp:revision>4</cp:revision>
  <dcterms:created xsi:type="dcterms:W3CDTF">2021-02-15T08:07:00Z</dcterms:created>
  <dcterms:modified xsi:type="dcterms:W3CDTF">2021-02-19T12:59:00Z</dcterms:modified>
</cp:coreProperties>
</file>