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312" w:rsidRDefault="002B1312" w:rsidP="008E53B8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 </w:t>
      </w:r>
      <w:r w:rsidRPr="008E53B8">
        <w:rPr>
          <w:rFonts w:ascii="Times New Roman" w:hAnsi="Times New Roman"/>
          <w:sz w:val="24"/>
          <w:szCs w:val="24"/>
        </w:rPr>
        <w:t xml:space="preserve"> марта 2018 года в рамках фестиваля «Люблю тебя, мой край родной» прошли спортивные соревнования «Мы выбираем спорт». В данном мероприятии приняли участие учащиеся школы, роди</w:t>
      </w:r>
      <w:r>
        <w:rPr>
          <w:rFonts w:ascii="Times New Roman" w:hAnsi="Times New Roman"/>
          <w:sz w:val="24"/>
          <w:szCs w:val="24"/>
        </w:rPr>
        <w:t>тели учащихся, сотрудники школы и</w:t>
      </w:r>
      <w:r w:rsidRPr="008E53B8">
        <w:rPr>
          <w:rFonts w:ascii="Times New Roman" w:hAnsi="Times New Roman"/>
          <w:sz w:val="24"/>
          <w:szCs w:val="24"/>
        </w:rPr>
        <w:t xml:space="preserve">  неравнодушная  молодежь  поселения. Целью  данного мероприятия было: воспитание чувства патриотизма и любви к своей Родине. В ходе спортивных состязаний соревнующиеся проявили силу духа, выносливость, ловкость,</w:t>
      </w:r>
      <w:r>
        <w:rPr>
          <w:rFonts w:ascii="Times New Roman" w:hAnsi="Times New Roman"/>
          <w:sz w:val="24"/>
          <w:szCs w:val="24"/>
        </w:rPr>
        <w:t xml:space="preserve"> смекалку, </w:t>
      </w:r>
      <w:r w:rsidRPr="008E53B8">
        <w:rPr>
          <w:rFonts w:ascii="Times New Roman" w:hAnsi="Times New Roman"/>
          <w:sz w:val="24"/>
          <w:szCs w:val="24"/>
        </w:rPr>
        <w:t xml:space="preserve"> командную сплоченность. Все участники были награждены медалями и благодарностями.</w:t>
      </w:r>
    </w:p>
    <w:p w:rsidR="002B1312" w:rsidRDefault="002B1312" w:rsidP="008E53B8">
      <w:pPr>
        <w:ind w:firstLine="567"/>
        <w:rPr>
          <w:rFonts w:ascii="Times New Roman" w:hAnsi="Times New Roman"/>
          <w:sz w:val="24"/>
          <w:szCs w:val="24"/>
        </w:rPr>
      </w:pPr>
      <w:r w:rsidRPr="004A51E6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8.25pt;height:163.5pt">
            <v:imagedata r:id="rId4" o:title=""/>
          </v:shape>
        </w:pic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181CD2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0" o:spid="_x0000_i1026" type="#_x0000_t75" style="width:222pt;height:166.5pt;visibility:visible">
            <v:imagedata r:id="rId5" o:title=""/>
          </v:shape>
        </w:pict>
      </w:r>
    </w:p>
    <w:p w:rsidR="002B1312" w:rsidRDefault="002B1312" w:rsidP="008E53B8">
      <w:pPr>
        <w:tabs>
          <w:tab w:val="left" w:pos="1740"/>
        </w:tabs>
        <w:ind w:left="567"/>
        <w:rPr>
          <w:rFonts w:ascii="Times New Roman" w:hAnsi="Times New Roman"/>
          <w:sz w:val="24"/>
          <w:szCs w:val="24"/>
        </w:rPr>
      </w:pPr>
      <w:r w:rsidRPr="00181CD2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4" o:spid="_x0000_i1027" type="#_x0000_t75" style="width:222pt;height:152.25pt;visibility:visible">
            <v:imagedata r:id="rId6" o:title=""/>
          </v:shape>
        </w:pic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181CD2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6" o:spid="_x0000_i1028" type="#_x0000_t75" style="width:222.75pt;height:156pt;visibility:visible">
            <v:imagedata r:id="rId7" o:title=""/>
          </v:shape>
        </w:pict>
      </w:r>
    </w:p>
    <w:p w:rsidR="002B1312" w:rsidRDefault="002B1312" w:rsidP="00E53813">
      <w:pPr>
        <w:tabs>
          <w:tab w:val="left" w:pos="1740"/>
        </w:tabs>
        <w:ind w:left="567"/>
        <w:jc w:val="center"/>
        <w:rPr>
          <w:rFonts w:ascii="Times New Roman" w:hAnsi="Times New Roman"/>
          <w:sz w:val="24"/>
          <w:szCs w:val="24"/>
        </w:rPr>
      </w:pPr>
      <w:r w:rsidRPr="00181CD2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" o:spid="_x0000_i1029" type="#_x0000_t75" style="width:336pt;height:165pt;visibility:visible">
            <v:imagedata r:id="rId8" o:title=""/>
          </v:shape>
        </w:pict>
      </w:r>
    </w:p>
    <w:p w:rsidR="002B1312" w:rsidRPr="008E53B8" w:rsidRDefault="002B1312" w:rsidP="00E53813">
      <w:pPr>
        <w:tabs>
          <w:tab w:val="left" w:pos="1740"/>
        </w:tabs>
        <w:ind w:left="567"/>
        <w:jc w:val="center"/>
        <w:rPr>
          <w:rFonts w:ascii="Times New Roman" w:hAnsi="Times New Roman"/>
          <w:sz w:val="24"/>
          <w:szCs w:val="24"/>
        </w:rPr>
      </w:pPr>
    </w:p>
    <w:sectPr w:rsidR="002B1312" w:rsidRPr="008E53B8" w:rsidSect="008E53B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4018"/>
    <w:rsid w:val="0004413A"/>
    <w:rsid w:val="001722FD"/>
    <w:rsid w:val="00181CD2"/>
    <w:rsid w:val="002B1312"/>
    <w:rsid w:val="003538B3"/>
    <w:rsid w:val="004A51E6"/>
    <w:rsid w:val="008E53B8"/>
    <w:rsid w:val="00BC2DDC"/>
    <w:rsid w:val="00D03F27"/>
    <w:rsid w:val="00D735A5"/>
    <w:rsid w:val="00E53813"/>
    <w:rsid w:val="00ED4018"/>
    <w:rsid w:val="00F37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5A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E5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53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1</Pages>
  <Words>80</Words>
  <Characters>461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1НШ1</cp:lastModifiedBy>
  <cp:revision>5</cp:revision>
  <dcterms:created xsi:type="dcterms:W3CDTF">2018-03-21T17:35:00Z</dcterms:created>
  <dcterms:modified xsi:type="dcterms:W3CDTF">2018-03-22T12:10:00Z</dcterms:modified>
</cp:coreProperties>
</file>