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D0" w:rsidRDefault="00FB7AD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01.8pt;margin-top:89pt;width:361pt;height:618pt;z-index:251658240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" filled="f" stroked="f">
            <v:textbox>
              <w:txbxContent>
                <w:p w:rsidR="00FB7AD0" w:rsidRPr="003B6CB9" w:rsidRDefault="00FB7AD0" w:rsidP="003B6CB9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3B6CB9"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  <w:t>Муниципальное казенное общеобразовательное учреждение</w:t>
                  </w:r>
                </w:p>
                <w:p w:rsidR="00FB7AD0" w:rsidRPr="003B6CB9" w:rsidRDefault="00FB7AD0" w:rsidP="003B6CB9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3B6CB9"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  <w:t>средняя общеобразовательная школа п. Пяльма</w:t>
                  </w:r>
                </w:p>
                <w:p w:rsidR="00FB7AD0" w:rsidRPr="003B6CB9" w:rsidRDefault="00FB7AD0" w:rsidP="003B6CB9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3B6CB9">
                    <w:rPr>
                      <w:rFonts w:ascii="Times New Roman" w:eastAsia="MS Mincho" w:hAnsi="Times New Roman"/>
                      <w:color w:val="000000"/>
                      <w:sz w:val="24"/>
                      <w:szCs w:val="24"/>
                      <w:lang w:eastAsia="ja-JP"/>
                    </w:rPr>
                    <w:t>Пудожского района Республики Карелия.</w:t>
                  </w: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72"/>
                      <w:szCs w:val="72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72"/>
                      <w:szCs w:val="72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72"/>
                      <w:szCs w:val="72"/>
                    </w:rPr>
                  </w:pPr>
                  <w:r w:rsidRPr="00FC0B21">
                    <w:rPr>
                      <w:rFonts w:ascii="Monotype Corsiva" w:hAnsi="Monotype Corsiva"/>
                      <w:b/>
                      <w:color w:val="000000"/>
                      <w:sz w:val="72"/>
                      <w:szCs w:val="72"/>
                    </w:rPr>
                    <w:t>Отчет о проведении предметной недели по музыке</w:t>
                  </w: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  <w:r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  <w:t>28.01</w:t>
                  </w:r>
                  <w:r w:rsidRPr="00FC0B21"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  <w:t>.2019 –</w:t>
                  </w:r>
                  <w:r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  <w:t xml:space="preserve"> 04</w:t>
                  </w:r>
                  <w:r w:rsidRPr="00FC0B21"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  <w:t>.02.2019</w:t>
                  </w: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right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  <w:r w:rsidRPr="00FC0B21"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  <w:t>Учитель: Аветян Э.Л.</w:t>
                  </w: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  <w:p w:rsidR="00FB7AD0" w:rsidRPr="00FC0B21" w:rsidRDefault="00FB7AD0" w:rsidP="003B6CB9">
                  <w:pPr>
                    <w:jc w:val="center"/>
                    <w:rPr>
                      <w:rFonts w:ascii="Monotype Corsiva" w:hAnsi="Monotype Corsiva"/>
                      <w:b/>
                      <w:color w:val="000000"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>
      <w:r>
        <w:rPr>
          <w:noProof/>
          <w:lang w:eastAsia="ru-RU"/>
        </w:rPr>
        <w:pict>
          <v:shape id="_x0000_s1027" type="#_x0000_t202" style="position:absolute;margin-left:74.8pt;margin-top:79pt;width:440pt;height:636pt;z-index:251659264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" filled="f" stroked="f">
            <v:textbox>
              <w:txbxContent>
                <w:p w:rsidR="00FB7AD0" w:rsidRPr="00FC0B21" w:rsidRDefault="00FB7AD0" w:rsidP="003B2D69">
                  <w:pPr>
                    <w:spacing w:after="0" w:line="360" w:lineRule="auto"/>
                    <w:ind w:firstLine="708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C0B21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В современной школе очень часто приходится сталкиваться с таким понятием как «предметная неделя». Под этим понятием подразумевается комплекс мероприятий, посвященный одному учебному предмету, в рамках одной недели.</w:t>
                  </w:r>
                </w:p>
                <w:p w:rsidR="00FB7AD0" w:rsidRPr="00FC0B21" w:rsidRDefault="00FB7AD0" w:rsidP="003B2D69">
                  <w:pPr>
                    <w:spacing w:after="0" w:line="360" w:lineRule="auto"/>
                    <w:ind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</w:rPr>
                    <w:t>Неделя  музыки проводится как заранее подготовленное мероприятие, пробуждающее интерес к искусству, его истории, произведениям великих мастеров.</w:t>
                  </w:r>
                </w:p>
                <w:p w:rsidR="00FB7AD0" w:rsidRPr="00FC0B21" w:rsidRDefault="00FB7AD0" w:rsidP="005D3186">
                  <w:pPr>
                    <w:pStyle w:val="NoSpacing"/>
                    <w:spacing w:line="360" w:lineRule="auto"/>
                    <w:ind w:firstLine="708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Предметная неделя становится и поводом ещё раз задуматься над вопросом о месте искусства в жизни человека, жизни каждого из нас.</w:t>
                  </w:r>
                </w:p>
                <w:p w:rsidR="00FB7AD0" w:rsidRPr="00FC0B21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>Цели:</w:t>
                  </w:r>
                </w:p>
                <w:p w:rsidR="00FB7AD0" w:rsidRPr="00FC0B21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 --активизировать познавательную деятельность учащихся;</w:t>
                  </w:r>
                </w:p>
                <w:p w:rsidR="00FB7AD0" w:rsidRPr="00FC0B21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 -- развитие интереса к  творчеству выдающихся  композиторов-классиков; </w:t>
                  </w:r>
                </w:p>
                <w:p w:rsidR="00FB7AD0" w:rsidRPr="00FC0B21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 --  содействовать развитию творческих способностей, выявлять талантливых учащихся;</w:t>
                  </w:r>
                </w:p>
                <w:p w:rsidR="00FB7AD0" w:rsidRPr="00FC0B21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  -- воспитывать нравственно- эстетическое отношение к миру;</w:t>
                  </w:r>
                </w:p>
                <w:p w:rsidR="00FB7AD0" w:rsidRPr="003B2D69" w:rsidRDefault="00FB7AD0" w:rsidP="003B2D69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       -- оформить стенд « Рисуем музыку»</w:t>
                  </w:r>
                </w:p>
                <w:p w:rsidR="00FB7AD0" w:rsidRPr="00FC0B21" w:rsidRDefault="00FB7AD0" w:rsidP="003B2D69">
                  <w:pPr>
                    <w:ind w:firstLine="708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План проведения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1129"/>
                    <w:gridCol w:w="2127"/>
                    <w:gridCol w:w="5232"/>
                  </w:tblGrid>
                  <w:tr w:rsidR="00FB7AD0" w:rsidRPr="0029264C" w:rsidTr="0029264C">
                    <w:tc>
                      <w:tcPr>
                        <w:tcW w:w="1129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класс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дата</w:t>
                        </w:r>
                      </w:p>
                    </w:tc>
                    <w:tc>
                      <w:tcPr>
                        <w:tcW w:w="5232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мероприятие</w:t>
                        </w:r>
                      </w:p>
                    </w:tc>
                  </w:tr>
                  <w:tr w:rsidR="00FB7AD0" w:rsidRPr="0029264C" w:rsidTr="0029264C">
                    <w:tc>
                      <w:tcPr>
                        <w:tcW w:w="1129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01.02</w:t>
                        </w:r>
                      </w:p>
                    </w:tc>
                    <w:tc>
                      <w:tcPr>
                        <w:tcW w:w="5232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«Угадай мелодию»</w:t>
                        </w:r>
                      </w:p>
                    </w:tc>
                  </w:tr>
                  <w:tr w:rsidR="00FB7AD0" w:rsidRPr="0029264C" w:rsidTr="0029264C">
                    <w:tc>
                      <w:tcPr>
                        <w:tcW w:w="1129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04.02</w:t>
                        </w:r>
                      </w:p>
                    </w:tc>
                    <w:tc>
                      <w:tcPr>
                        <w:tcW w:w="5232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Авторская песня (мини-презентации детей по творчеству бардов)</w:t>
                        </w:r>
                      </w:p>
                    </w:tc>
                  </w:tr>
                  <w:tr w:rsidR="00FB7AD0" w:rsidRPr="0029264C" w:rsidTr="0029264C">
                    <w:tc>
                      <w:tcPr>
                        <w:tcW w:w="1129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06.02</w:t>
                        </w:r>
                      </w:p>
                    </w:tc>
                    <w:tc>
                      <w:tcPr>
                        <w:tcW w:w="5232" w:type="dxa"/>
                      </w:tcPr>
                      <w:p w:rsidR="00FB7AD0" w:rsidRPr="0029264C" w:rsidRDefault="00FB7AD0" w:rsidP="002926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29264C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Путешествие в музыкальный театр. Мюзикл «Кошки»</w:t>
                        </w:r>
                      </w:p>
                    </w:tc>
                  </w:tr>
                </w:tbl>
                <w:p w:rsidR="00FB7AD0" w:rsidRPr="00FC0B21" w:rsidRDefault="00FB7AD0" w:rsidP="005A5B3A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FB7AD0" w:rsidRDefault="00FB7AD0" w:rsidP="005A5B3A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Default="00FB7AD0" w:rsidP="005A5B3A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5A5B3A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Рисунок 5" o:spid="_x0000_i1026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 w:rsidP="003B2D69">
      <w:r>
        <w:rPr>
          <w:noProof/>
          <w:lang w:eastAsia="ru-RU"/>
        </w:rPr>
        <w:pict>
          <v:shape id="_x0000_s1028" type="#_x0000_t202" style="position:absolute;margin-left:75.8pt;margin-top:65.8pt;width:424pt;height:636pt;z-index:251660288;visibility:visible;mso-wrap-distance-top:3.6pt;mso-wrap-distance-bottom:3.6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" filled="f" stroked="f">
            <v:textbox>
              <w:txbxContent>
                <w:p w:rsidR="00FB7AD0" w:rsidRDefault="00FB7AD0" w:rsidP="00CA553E">
                  <w:pPr>
                    <w:pStyle w:val="NoSpacing"/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C0B2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Так же ребятам с 1 по 7 класс было предложено поучаствовать в следующих конкурсах:</w:t>
                  </w:r>
                </w:p>
                <w:p w:rsidR="00FB7AD0" w:rsidRPr="00CA553E" w:rsidRDefault="00FB7AD0" w:rsidP="00CA553E">
                  <w:pPr>
                    <w:pStyle w:val="NoSpacing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A553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Конкурс рисунков «Рисуем музыку»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:rsidR="00FB7AD0" w:rsidRPr="00CA553E" w:rsidRDefault="00FB7AD0" w:rsidP="00CA553E">
                  <w:pPr>
                    <w:pStyle w:val="NoSpacing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A553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Конкурс рисунков «Рисуем народные инструменты»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:rsidR="00FB7AD0" w:rsidRPr="00CA553E" w:rsidRDefault="00FB7AD0" w:rsidP="00CA553E">
                  <w:pPr>
                    <w:pStyle w:val="NoSpacing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A553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Конкурс на лучшую газету о творчестве композитора.</w:t>
                  </w:r>
                </w:p>
                <w:p w:rsidR="00FB7AD0" w:rsidRPr="00CA553E" w:rsidRDefault="00FB7AD0" w:rsidP="00CA553E">
                  <w:pPr>
                    <w:pStyle w:val="NoSpacing"/>
                    <w:numPr>
                      <w:ilvl w:val="0"/>
                      <w:numId w:val="1"/>
                    </w:numPr>
                    <w:spacing w:line="36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A553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Конкурс ребусов, кроссвордов на тему «Музыка»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:rsidR="00FB7AD0" w:rsidRDefault="00FB7AD0" w:rsidP="00CA553E">
                  <w:pPr>
                    <w:spacing w:after="0" w:line="36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FB7AD0" w:rsidRDefault="00FB7AD0" w:rsidP="00CA553E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01.02. </w:t>
                  </w:r>
                  <w:r w:rsidRPr="00CA553E">
                    <w:rPr>
                      <w:rFonts w:ascii="Times New Roman" w:hAnsi="Times New Roman"/>
                      <w:sz w:val="28"/>
                      <w:szCs w:val="28"/>
                    </w:rPr>
                    <w:t>В третьем классе состоялась игра «Угадай мелодию. Ребята разбились на 3 группы. Игра состояла из трёх туров и суперигры. За каждый правильный ответ команда получала нотку. Игра прошла весело, на одном дыхании, ребята зарядились позитивной энергией. По окончании все были награждены медальками и конфетами.</w:t>
                  </w:r>
                </w:p>
                <w:p w:rsidR="00FB7AD0" w:rsidRPr="00CA553E" w:rsidRDefault="00FB7AD0" w:rsidP="00CA553E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3532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pict>
                      <v:shape id="Рисунок 1" o:spid="_x0000_i1028" type="#_x0000_t75" style="width:402pt;height:304.5pt;visibility:visible">
                        <v:imagedata r:id="rId6" o:title=""/>
                      </v:shape>
                    </w:pict>
                  </w:r>
                </w:p>
                <w:p w:rsidR="00FB7AD0" w:rsidRDefault="00FB7AD0" w:rsidP="003B2D69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3B2D69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noProof/>
          <w:lang w:eastAsia="ru-RU"/>
        </w:rPr>
        <w:pict>
          <v:shape id="Рисунок 10" o:spid="_x0000_i1029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 w:rsidP="003B2D69">
      <w:r>
        <w:rPr>
          <w:noProof/>
          <w:lang w:eastAsia="ru-RU"/>
        </w:rPr>
        <w:pict>
          <v:shape id="_x0000_s1029" type="#_x0000_t202" style="position:absolute;margin-left:74.3pt;margin-top:73.5pt;width:440pt;height:636pt;z-index:251661312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" filled="f" stroked="f">
            <v:textbox>
              <w:txbxContent>
                <w:p w:rsidR="00FB7AD0" w:rsidRDefault="00FB7AD0" w:rsidP="00A87E31">
                  <w:pPr>
                    <w:ind w:left="708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87E31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конкурсе на лучшую газету о творчестве композитора </w:t>
                  </w:r>
                </w:p>
                <w:p w:rsidR="00FB7AD0" w:rsidRDefault="00FB7AD0" w:rsidP="00A87E31">
                  <w:pPr>
                    <w:ind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87E31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приняла участие ученица 3 класса – Волчецкая А., большую </w:t>
                  </w:r>
                </w:p>
                <w:p w:rsidR="00FB7AD0" w:rsidRDefault="00FB7AD0" w:rsidP="00A87E31">
                  <w:pPr>
                    <w:ind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87E31">
                    <w:rPr>
                      <w:rFonts w:ascii="Times New Roman" w:hAnsi="Times New Roman"/>
                      <w:sz w:val="28"/>
                      <w:szCs w:val="28"/>
                    </w:rPr>
                    <w:t>помощь ей оказала мама.</w:t>
                  </w:r>
                </w:p>
                <w:p w:rsidR="00FB7AD0" w:rsidRDefault="00FB7AD0" w:rsidP="00A87E31">
                  <w:pPr>
                    <w:ind w:firstLine="7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3532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pict>
                      <v:shape id="Рисунок 11" o:spid="_x0000_i1032" type="#_x0000_t75" style="width:171.75pt;height:233.25pt;visibility:visible">
                        <v:imagedata r:id="rId7" o:title=""/>
                      </v:shape>
                    </w:pict>
                  </w:r>
                </w:p>
                <w:p w:rsidR="00FB7AD0" w:rsidRDefault="00FB7AD0" w:rsidP="00A87E31">
                  <w:pPr>
                    <w:ind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Была оформлена выставка «Рисуем музыку»</w:t>
                  </w:r>
                </w:p>
                <w:p w:rsidR="00FB7AD0" w:rsidRPr="00A87E31" w:rsidRDefault="00FB7AD0" w:rsidP="00A87E31">
                  <w:pPr>
                    <w:ind w:firstLine="7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3532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pict>
                      <v:shape id="Рисунок 12" o:spid="_x0000_i1033" type="#_x0000_t75" style="width:204pt;height:276.75pt;visibility:visible">
                        <v:imagedata r:id="rId8" o:title=""/>
                      </v:shape>
                    </w:pict>
                  </w:r>
                  <w:bookmarkStart w:id="0" w:name="_GoBack"/>
                  <w:bookmarkEnd w:id="0"/>
                </w:p>
                <w:p w:rsidR="00FB7AD0" w:rsidRDefault="00FB7AD0" w:rsidP="00A87E31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Default="00FB7AD0" w:rsidP="00A87E31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A87E31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Рисунок 7" o:spid="_x0000_i1034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0" type="#_x0000_t202" style="position:absolute;margin-left:86.3pt;margin-top:85.5pt;width:440pt;height:636pt;z-index:251662336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" filled="f" stroked="f">
            <v:textbox>
              <w:txbxContent>
                <w:p w:rsidR="00FB7AD0" w:rsidRPr="00DA52AD" w:rsidRDefault="00FB7AD0" w:rsidP="00DA52AD">
                  <w:pPr>
                    <w:ind w:firstLine="708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DA52AD">
                    <w:rPr>
                      <w:rFonts w:ascii="Times New Roman" w:hAnsi="Times New Roman"/>
                      <w:sz w:val="44"/>
                      <w:szCs w:val="44"/>
                    </w:rPr>
                    <w:t>Работы 2 класса</w:t>
                  </w:r>
                </w:p>
                <w:p w:rsidR="00FB7AD0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37" type="#_x0000_t75" style="width:343.5pt;height:225pt">
                        <v:imagedata r:id="rId9" o:title="" croptop="9847f" cropbottom="2258f" cropright="3247f"/>
                      </v:shape>
                    </w:pict>
                  </w:r>
                </w:p>
                <w:p w:rsidR="00FB7AD0" w:rsidRPr="00DA52AD" w:rsidRDefault="00FB7AD0" w:rsidP="00DA52AD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38" type="#_x0000_t75" style="width:261.75pt;height:253.5pt">
                        <v:imagedata r:id="rId10" o:title="" cropleft="2564f" cropright="12173f"/>
                      </v:shape>
                    </w:pict>
                  </w:r>
                </w:p>
                <w:p w:rsidR="00FB7AD0" w:rsidRPr="003B6CB9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_x0000_i1039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1" type="#_x0000_t202" style="position:absolute;margin-left:81pt;margin-top:86.2pt;width:440pt;height:636pt;z-index:251663360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" filled="f" stroked="f">
            <v:textbox>
              <w:txbxContent>
                <w:p w:rsidR="00FB7AD0" w:rsidRPr="00DA52AD" w:rsidRDefault="00FB7AD0" w:rsidP="00DA52AD">
                  <w:pPr>
                    <w:ind w:firstLine="708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Работы 4</w:t>
                  </w:r>
                  <w:r w:rsidRPr="00DA52AD">
                    <w:rPr>
                      <w:rFonts w:ascii="Times New Roman" w:hAnsi="Times New Roman"/>
                      <w:sz w:val="44"/>
                      <w:szCs w:val="44"/>
                    </w:rPr>
                    <w:t xml:space="preserve"> класса</w:t>
                  </w:r>
                </w:p>
                <w:p w:rsidR="00FB7AD0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42" type="#_x0000_t75" style="width:361.5pt;height:237pt">
                        <v:imagedata r:id="rId11" o:title="" croptop="6292f" cropbottom="9392f" cropleft="3985f" cropright="3366f"/>
                      </v:shape>
                    </w:pict>
                  </w:r>
                </w:p>
                <w:p w:rsidR="00FB7AD0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43" type="#_x0000_t75" style="width:315pt;height:279pt">
                        <v:imagedata r:id="rId12" o:title="" cropbottom="3328f" cropleft="6720f" cropright="6114f"/>
                      </v:shape>
                    </w:pict>
                  </w:r>
                </w:p>
                <w:p w:rsidR="00FB7AD0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FF6374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DA52AD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DA52AD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_x0000_i1044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>
      <w:r>
        <w:rPr>
          <w:noProof/>
          <w:lang w:eastAsia="ru-RU"/>
        </w:rPr>
        <w:pict>
          <v:shape id="_x0000_s1032" type="#_x0000_t202" style="position:absolute;margin-left:93pt;margin-top:98.2pt;width:440pt;height:636pt;z-index:251664384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" filled="f" stroked="f">
            <v:textbox>
              <w:txbxContent>
                <w:p w:rsidR="00FB7AD0" w:rsidRPr="00DA52AD" w:rsidRDefault="00FB7AD0" w:rsidP="00FF6374">
                  <w:pPr>
                    <w:ind w:firstLine="708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Награждение</w:t>
                  </w:r>
                </w:p>
                <w:p w:rsidR="00FB7AD0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47" type="#_x0000_t75" style="width:360.75pt;height:270.75pt">
                        <v:imagedata r:id="rId13" o:title=""/>
                      </v:shape>
                    </w:pict>
                  </w:r>
                </w:p>
                <w:p w:rsidR="00FB7AD0" w:rsidRPr="00FF6374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48" type="#_x0000_t75" style="width:360.75pt;height:276.75pt">
                        <v:imagedata r:id="rId14" o:title=""/>
                      </v:shape>
                    </w:pict>
                  </w:r>
                </w:p>
                <w:p w:rsidR="00FB7AD0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FF6374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_x0000_i1049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p w:rsidR="00FB7AD0" w:rsidRDefault="00FB7AD0">
      <w:r>
        <w:rPr>
          <w:noProof/>
          <w:lang w:eastAsia="ru-RU"/>
        </w:rPr>
        <w:pict>
          <v:shape id="_x0000_s1033" type="#_x0000_t202" style="position:absolute;margin-left:105pt;margin-top:113.2pt;width:417pt;height:633pt;z-index:251665408;visibility:visible;mso-wrap-distance-top:3.6pt;mso-wrap-distance-bottom:3.6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" filled="f" stroked="f">
            <v:textbox>
              <w:txbxContent>
                <w:p w:rsidR="00FB7AD0" w:rsidRPr="00DA52AD" w:rsidRDefault="00FB7AD0" w:rsidP="00FF6374">
                  <w:pPr>
                    <w:ind w:firstLine="708"/>
                    <w:jc w:val="center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Награждение</w:t>
                  </w:r>
                </w:p>
                <w:p w:rsidR="00FB7AD0" w:rsidRPr="00FF6374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  <w:r w:rsidRPr="00923532">
                    <w:rPr>
                      <w:rFonts w:ascii="Monotype Corsiva" w:hAnsi="Monotype Corsiva"/>
                      <w:b/>
                      <w:sz w:val="56"/>
                      <w:szCs w:val="56"/>
                    </w:rPr>
                    <w:pict>
                      <v:shape id="_x0000_i1051" type="#_x0000_t75" style="width:360.75pt;height:270.75pt">
                        <v:imagedata r:id="rId15" o:title=""/>
                      </v:shape>
                    </w:pict>
                  </w:r>
                </w:p>
                <w:p w:rsidR="00FB7AD0" w:rsidRPr="00FF6374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О, музыка, – язык любви, 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Язык всемирного общенья!.. </w:t>
                  </w:r>
                </w:p>
                <w:p w:rsidR="00FB7AD0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Как звуки вечные твои 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Нас призывают к пробужденью, 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Ты, музыка, – язык любви, 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>Созданье божьего свеченья,.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Как очищаешь душу ты, </w:t>
                  </w:r>
                </w:p>
                <w:p w:rsidR="00FB7AD0" w:rsidRPr="00CC20D4" w:rsidRDefault="00FB7AD0" w:rsidP="00FF6374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</w:rPr>
                  </w:pPr>
                  <w:r w:rsidRPr="00CC20D4">
                    <w:rPr>
                      <w:rFonts w:ascii="Times New Roman" w:hAnsi="Times New Roman"/>
                      <w:sz w:val="28"/>
                      <w:szCs w:val="28"/>
                    </w:rPr>
                    <w:t>Как зажигаешь вдохновенье!</w:t>
                  </w:r>
                </w:p>
                <w:p w:rsidR="00FB7AD0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FF6374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FF6374">
                  <w:pPr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DA52AD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  <w:p w:rsidR="00FB7AD0" w:rsidRPr="003B6CB9" w:rsidRDefault="00FB7AD0" w:rsidP="00FF6374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</w:rPr>
                  </w:pPr>
                </w:p>
              </w:txbxContent>
            </v:textbox>
            <w10:wrap anchorx="margin" anchory="page"/>
          </v:shape>
        </w:pict>
      </w:r>
      <w:r>
        <w:rPr>
          <w:noProof/>
          <w:lang w:eastAsia="ru-RU"/>
        </w:rPr>
        <w:pict>
          <v:shape id="_x0000_i1052" type="#_x0000_t75" alt="https://st.depositphotos.com/1016225/2072/i/950/depositphotos_20720899-stock-photo-blue-music-frame.jpg" style="width:559.5pt;height:791.25pt;visibility:visible">
            <v:imagedata r:id="rId5" o:title=""/>
          </v:shape>
        </w:pict>
      </w:r>
    </w:p>
    <w:sectPr w:rsidR="00FB7AD0" w:rsidSect="006D02C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6B5"/>
    <w:multiLevelType w:val="hybridMultilevel"/>
    <w:tmpl w:val="04686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36"/>
    <w:rsid w:val="00056E3B"/>
    <w:rsid w:val="00095098"/>
    <w:rsid w:val="00277CD2"/>
    <w:rsid w:val="0029264C"/>
    <w:rsid w:val="003B2D69"/>
    <w:rsid w:val="003B6CB9"/>
    <w:rsid w:val="003D7482"/>
    <w:rsid w:val="00463355"/>
    <w:rsid w:val="0059523B"/>
    <w:rsid w:val="005A5B3A"/>
    <w:rsid w:val="005D3186"/>
    <w:rsid w:val="006756AB"/>
    <w:rsid w:val="006D02C2"/>
    <w:rsid w:val="00834AD0"/>
    <w:rsid w:val="00923532"/>
    <w:rsid w:val="00A87E31"/>
    <w:rsid w:val="00B40936"/>
    <w:rsid w:val="00CA553E"/>
    <w:rsid w:val="00CC20D4"/>
    <w:rsid w:val="00DA52AD"/>
    <w:rsid w:val="00FB7AD0"/>
    <w:rsid w:val="00FC0B21"/>
    <w:rsid w:val="00F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35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FC0B21"/>
    <w:pPr>
      <w:spacing w:after="0" w:line="240" w:lineRule="auto"/>
    </w:pPr>
    <w:rPr>
      <w:rFonts w:eastAsia="Times New Roman"/>
      <w:lang w:val="en-US"/>
    </w:rPr>
  </w:style>
  <w:style w:type="table" w:styleId="TableGrid">
    <w:name w:val="Table Grid"/>
    <w:basedOn w:val="TableNormal"/>
    <w:uiPriority w:val="99"/>
    <w:rsid w:val="003B2D6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53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8</Pages>
  <Words>3</Words>
  <Characters>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1НШ1</cp:lastModifiedBy>
  <cp:revision>6</cp:revision>
  <dcterms:created xsi:type="dcterms:W3CDTF">2019-02-12T16:34:00Z</dcterms:created>
  <dcterms:modified xsi:type="dcterms:W3CDTF">2019-02-19T11:54:00Z</dcterms:modified>
</cp:coreProperties>
</file>