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AE" w:rsidRDefault="008B10AE" w:rsidP="006B0EA4">
      <w:pPr>
        <w:spacing w:before="100" w:beforeAutospacing="1" w:after="100" w:afterAutospacing="1"/>
        <w:ind w:left="0"/>
        <w:outlineLvl w:val="0"/>
        <w:rPr>
          <w:b/>
          <w:bCs/>
          <w:kern w:val="36"/>
          <w:sz w:val="48"/>
          <w:szCs w:val="48"/>
          <w:lang w:eastAsia="ru-RU"/>
        </w:rPr>
      </w:pPr>
    </w:p>
    <w:p w:rsidR="008B10AE" w:rsidRPr="006B0EA4" w:rsidRDefault="008B10AE" w:rsidP="006B0EA4">
      <w:pPr>
        <w:spacing w:before="100" w:beforeAutospacing="1" w:after="100" w:afterAutospacing="1"/>
        <w:ind w:left="0"/>
        <w:outlineLvl w:val="0"/>
        <w:rPr>
          <w:b/>
          <w:bCs/>
          <w:kern w:val="36"/>
          <w:sz w:val="48"/>
          <w:szCs w:val="48"/>
          <w:lang w:eastAsia="ru-RU"/>
        </w:rPr>
      </w:pPr>
      <w:r>
        <w:rPr>
          <w:b/>
          <w:bCs/>
          <w:kern w:val="36"/>
          <w:sz w:val="48"/>
          <w:szCs w:val="48"/>
          <w:lang w:eastAsia="ru-RU"/>
        </w:rPr>
        <w:t>1</w:t>
      </w:r>
      <w:r w:rsidRPr="006B0EA4">
        <w:rPr>
          <w:b/>
          <w:bCs/>
          <w:kern w:val="36"/>
          <w:sz w:val="48"/>
          <w:szCs w:val="48"/>
          <w:lang w:eastAsia="ru-RU"/>
        </w:rPr>
        <w:t xml:space="preserve"> февраля завершается прием заявлений на участие в ЕГЭ-2019</w:t>
      </w:r>
    </w:p>
    <w:p w:rsidR="008B10AE" w:rsidRPr="006B0EA4" w:rsidRDefault="008B10AE" w:rsidP="006B0EA4">
      <w:pPr>
        <w:ind w:left="0"/>
        <w:rPr>
          <w:szCs w:val="24"/>
          <w:lang w:eastAsia="ru-RU"/>
        </w:rPr>
      </w:pPr>
      <w:r w:rsidRPr="006B0EA4">
        <w:rPr>
          <w:szCs w:val="24"/>
          <w:lang w:eastAsia="ru-RU"/>
        </w:rPr>
        <w:t>Министерство образования Республики Карелия напоминает, что заявления на участие в ЕГЭ-2019 принимаются до 1 февраля включительно.</w:t>
      </w:r>
      <w:r w:rsidRPr="006B0EA4">
        <w:rPr>
          <w:szCs w:val="24"/>
          <w:lang w:eastAsia="ru-RU"/>
        </w:rPr>
        <w:br/>
        <w:t xml:space="preserve">Информация о регистрации для сдачи ЕГЭ размещена на </w:t>
      </w:r>
      <w:hyperlink r:id="rId4" w:history="1">
        <w:r w:rsidRPr="006B0EA4">
          <w:rPr>
            <w:color w:val="0000FF"/>
            <w:szCs w:val="24"/>
            <w:u w:val="single"/>
            <w:lang w:eastAsia="ru-RU"/>
          </w:rPr>
          <w:t xml:space="preserve">сайте </w:t>
        </w:r>
        <w:bookmarkStart w:id="0" w:name="_GoBack"/>
        <w:bookmarkEnd w:id="0"/>
        <w:r w:rsidRPr="006B0EA4">
          <w:rPr>
            <w:color w:val="0000FF"/>
            <w:szCs w:val="24"/>
            <w:u w:val="single"/>
            <w:lang w:eastAsia="ru-RU"/>
          </w:rPr>
          <w:t>Министерства</w:t>
        </w:r>
      </w:hyperlink>
      <w:r w:rsidRPr="006B0EA4">
        <w:rPr>
          <w:szCs w:val="24"/>
          <w:lang w:eastAsia="ru-RU"/>
        </w:rPr>
        <w:t xml:space="preserve"> и </w:t>
      </w:r>
      <w:hyperlink r:id="rId5" w:history="1">
        <w:r w:rsidRPr="006B0EA4">
          <w:rPr>
            <w:color w:val="0000FF"/>
            <w:szCs w:val="24"/>
            <w:u w:val="single"/>
            <w:lang w:eastAsia="ru-RU"/>
          </w:rPr>
          <w:t>на официальном портале ЕГЭ</w:t>
        </w:r>
      </w:hyperlink>
      <w:r w:rsidRPr="006B0EA4">
        <w:rPr>
          <w:szCs w:val="24"/>
          <w:lang w:eastAsia="ru-RU"/>
        </w:rPr>
        <w:t xml:space="preserve"> в Карелии</w:t>
      </w:r>
    </w:p>
    <w:p w:rsidR="008B10AE" w:rsidRDefault="008B10AE"/>
    <w:sectPr w:rsidR="008B10AE" w:rsidSect="0011222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2DAC"/>
    <w:rsid w:val="000646B3"/>
    <w:rsid w:val="00112229"/>
    <w:rsid w:val="00196BE7"/>
    <w:rsid w:val="00212BDB"/>
    <w:rsid w:val="00392DAC"/>
    <w:rsid w:val="006B0EA4"/>
    <w:rsid w:val="008B10AE"/>
    <w:rsid w:val="009902BD"/>
    <w:rsid w:val="00CC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229"/>
    <w:pPr>
      <w:ind w:left="567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7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7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7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ge.karelia.ru/Default.aspx?pageid=23254" TargetMode="External"/><Relationship Id="rId4" Type="http://schemas.openxmlformats.org/officeDocument/2006/relationships/hyperlink" Target="http://minedu.karelia.pro/news/3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62</Words>
  <Characters>356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1НШ1</cp:lastModifiedBy>
  <cp:revision>4</cp:revision>
  <dcterms:created xsi:type="dcterms:W3CDTF">2019-01-31T09:12:00Z</dcterms:created>
  <dcterms:modified xsi:type="dcterms:W3CDTF">2019-01-31T13:19:00Z</dcterms:modified>
</cp:coreProperties>
</file>