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780" w:rsidRPr="0031673B" w:rsidRDefault="00A93780">
      <w:pPr>
        <w:rPr>
          <w:rFonts w:ascii="Times New Roman" w:hAnsi="Times New Roman"/>
          <w:sz w:val="24"/>
          <w:szCs w:val="24"/>
        </w:rPr>
      </w:pPr>
      <w:r w:rsidRPr="0031673B">
        <w:rPr>
          <w:rFonts w:ascii="Times New Roman" w:hAnsi="Times New Roman"/>
          <w:sz w:val="24"/>
          <w:szCs w:val="24"/>
        </w:rPr>
        <w:t xml:space="preserve">Уже традиционно в нашей школе прошёл день Открытых дверей. В этот день двери нашей школы распахнулись для родителей, чтобы они этот день провели с нами. </w:t>
      </w:r>
    </w:p>
    <w:p w:rsidR="00A93780" w:rsidRPr="0031673B" w:rsidRDefault="00A93780" w:rsidP="003E4048">
      <w:pPr>
        <w:rPr>
          <w:rFonts w:ascii="Times New Roman" w:hAnsi="Times New Roman"/>
          <w:sz w:val="24"/>
          <w:szCs w:val="24"/>
        </w:rPr>
      </w:pPr>
      <w:r w:rsidRPr="0031673B">
        <w:rPr>
          <w:rFonts w:ascii="Times New Roman" w:hAnsi="Times New Roman"/>
          <w:sz w:val="24"/>
          <w:szCs w:val="24"/>
        </w:rPr>
        <w:t>Сначала были открытые уроки. Все они были разнообразные. Учителя показали различные методы и приёмы работы на уроке, а обучающиеся смогли блеснуть знаниями. Посмотреть фотографии с открытых уроков вы можете в альбоме «Открытые уроки».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2"/>
        <w:gridCol w:w="1912"/>
        <w:gridCol w:w="1950"/>
        <w:gridCol w:w="2328"/>
        <w:gridCol w:w="893"/>
        <w:gridCol w:w="1716"/>
      </w:tblGrid>
      <w:tr w:rsidR="00A93780" w:rsidRPr="0031673B" w:rsidTr="00926EE4">
        <w:tc>
          <w:tcPr>
            <w:tcW w:w="0" w:type="auto"/>
          </w:tcPr>
          <w:p w:rsidR="00A93780" w:rsidRPr="0031673B" w:rsidRDefault="00A93780" w:rsidP="003E4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673B">
              <w:rPr>
                <w:rFonts w:ascii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0" w:type="auto"/>
          </w:tcPr>
          <w:p w:rsidR="00A93780" w:rsidRPr="0031673B" w:rsidRDefault="00A93780" w:rsidP="003E4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673B">
              <w:rPr>
                <w:rFonts w:ascii="Times New Roman" w:hAnsi="Times New Roman"/>
                <w:sz w:val="24"/>
                <w:szCs w:val="24"/>
                <w:lang w:eastAsia="ru-RU"/>
              </w:rPr>
              <w:t>ФИО учителя</w:t>
            </w:r>
          </w:p>
        </w:tc>
        <w:tc>
          <w:tcPr>
            <w:tcW w:w="0" w:type="auto"/>
          </w:tcPr>
          <w:p w:rsidR="00A93780" w:rsidRPr="0031673B" w:rsidRDefault="00A93780" w:rsidP="003E4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673B">
              <w:rPr>
                <w:rFonts w:ascii="Times New Roman" w:hAnsi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0" w:type="auto"/>
          </w:tcPr>
          <w:p w:rsidR="00A93780" w:rsidRPr="0031673B" w:rsidRDefault="00A93780" w:rsidP="003E4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673B">
              <w:rPr>
                <w:rFonts w:ascii="Times New Roman" w:hAnsi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0" w:type="auto"/>
          </w:tcPr>
          <w:p w:rsidR="00A93780" w:rsidRPr="0031673B" w:rsidRDefault="00A93780" w:rsidP="003E4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673B">
              <w:rPr>
                <w:rFonts w:ascii="Times New Roman" w:hAnsi="Times New Roman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0" w:type="auto"/>
          </w:tcPr>
          <w:p w:rsidR="00A93780" w:rsidRPr="0031673B" w:rsidRDefault="00A93780" w:rsidP="003E4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673B">
              <w:rPr>
                <w:rFonts w:ascii="Times New Roman" w:hAnsi="Times New Roman"/>
                <w:sz w:val="24"/>
                <w:szCs w:val="24"/>
                <w:lang w:eastAsia="ru-RU"/>
              </w:rPr>
              <w:t>кабинет</w:t>
            </w:r>
          </w:p>
        </w:tc>
      </w:tr>
      <w:tr w:rsidR="00A93780" w:rsidRPr="0031673B" w:rsidTr="00926EE4">
        <w:tc>
          <w:tcPr>
            <w:tcW w:w="0" w:type="auto"/>
          </w:tcPr>
          <w:p w:rsidR="00A93780" w:rsidRPr="0031673B" w:rsidRDefault="00A93780" w:rsidP="003E4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673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A93780" w:rsidRPr="0031673B" w:rsidRDefault="00A93780" w:rsidP="003E4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673B">
              <w:rPr>
                <w:rFonts w:ascii="Times New Roman" w:hAnsi="Times New Roman"/>
                <w:sz w:val="24"/>
                <w:szCs w:val="24"/>
                <w:lang w:eastAsia="ru-RU"/>
              </w:rPr>
              <w:t>Астратова Оксана Сергеевеа</w:t>
            </w:r>
          </w:p>
        </w:tc>
        <w:tc>
          <w:tcPr>
            <w:tcW w:w="0" w:type="auto"/>
          </w:tcPr>
          <w:p w:rsidR="00A93780" w:rsidRPr="0031673B" w:rsidRDefault="00A93780" w:rsidP="003E4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673B">
              <w:rPr>
                <w:rFonts w:ascii="Times New Roman" w:hAnsi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0" w:type="auto"/>
          </w:tcPr>
          <w:p w:rsidR="00A93780" w:rsidRPr="0031673B" w:rsidRDefault="00A93780" w:rsidP="003E4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673B">
              <w:rPr>
                <w:rFonts w:ascii="Times New Roman" w:hAnsi="Times New Roman"/>
                <w:sz w:val="24"/>
                <w:szCs w:val="24"/>
                <w:lang w:eastAsia="ru-RU"/>
              </w:rPr>
              <w:t>«Как путешествует письмо»</w:t>
            </w:r>
          </w:p>
        </w:tc>
        <w:tc>
          <w:tcPr>
            <w:tcW w:w="0" w:type="auto"/>
          </w:tcPr>
          <w:p w:rsidR="00A93780" w:rsidRPr="0031673B" w:rsidRDefault="00A93780" w:rsidP="003E4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673B">
              <w:rPr>
                <w:rFonts w:ascii="Times New Roman" w:hAnsi="Times New Roman"/>
                <w:sz w:val="24"/>
                <w:szCs w:val="24"/>
                <w:lang w:eastAsia="ru-RU"/>
              </w:rPr>
              <w:t>10.00-10.45</w:t>
            </w:r>
          </w:p>
        </w:tc>
        <w:tc>
          <w:tcPr>
            <w:tcW w:w="0" w:type="auto"/>
          </w:tcPr>
          <w:p w:rsidR="00A93780" w:rsidRPr="0031673B" w:rsidRDefault="00A93780" w:rsidP="003E4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673B">
              <w:rPr>
                <w:rFonts w:ascii="Times New Roman" w:hAnsi="Times New Roman"/>
                <w:sz w:val="24"/>
                <w:szCs w:val="24"/>
                <w:lang w:eastAsia="ru-RU"/>
              </w:rPr>
              <w:t>Кабинет 1класса</w:t>
            </w:r>
          </w:p>
        </w:tc>
      </w:tr>
      <w:tr w:rsidR="00A93780" w:rsidRPr="0031673B" w:rsidTr="00926EE4">
        <w:tc>
          <w:tcPr>
            <w:tcW w:w="0" w:type="auto"/>
          </w:tcPr>
          <w:p w:rsidR="00A93780" w:rsidRPr="0031673B" w:rsidRDefault="00A93780" w:rsidP="003E4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673B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:rsidR="00A93780" w:rsidRPr="0031673B" w:rsidRDefault="00A93780" w:rsidP="003E4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673B">
              <w:rPr>
                <w:rFonts w:ascii="Times New Roman" w:hAnsi="Times New Roman"/>
                <w:sz w:val="24"/>
                <w:szCs w:val="24"/>
                <w:lang w:eastAsia="ru-RU"/>
              </w:rPr>
              <w:t>Громадина Светлана Яковлевна</w:t>
            </w:r>
          </w:p>
        </w:tc>
        <w:tc>
          <w:tcPr>
            <w:tcW w:w="0" w:type="auto"/>
          </w:tcPr>
          <w:p w:rsidR="00A93780" w:rsidRPr="0031673B" w:rsidRDefault="00A93780" w:rsidP="003E4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673B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</w:tcPr>
          <w:p w:rsidR="00A93780" w:rsidRPr="0031673B" w:rsidRDefault="00A93780" w:rsidP="003E4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673B">
              <w:rPr>
                <w:rFonts w:ascii="Times New Roman" w:hAnsi="Times New Roman"/>
                <w:sz w:val="24"/>
                <w:szCs w:val="24"/>
                <w:lang w:eastAsia="ru-RU"/>
              </w:rPr>
              <w:t>« Что  узнали.  Чему научились»</w:t>
            </w:r>
          </w:p>
        </w:tc>
        <w:tc>
          <w:tcPr>
            <w:tcW w:w="0" w:type="auto"/>
          </w:tcPr>
          <w:p w:rsidR="00A93780" w:rsidRPr="0031673B" w:rsidRDefault="00A93780" w:rsidP="003E4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673B">
              <w:rPr>
                <w:rFonts w:ascii="Times New Roman" w:hAnsi="Times New Roman"/>
                <w:sz w:val="24"/>
                <w:szCs w:val="24"/>
                <w:lang w:eastAsia="ru-RU"/>
              </w:rPr>
              <w:t>10.00-10.45</w:t>
            </w:r>
          </w:p>
        </w:tc>
        <w:tc>
          <w:tcPr>
            <w:tcW w:w="0" w:type="auto"/>
          </w:tcPr>
          <w:p w:rsidR="00A93780" w:rsidRPr="0031673B" w:rsidRDefault="00A93780" w:rsidP="003E4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673B">
              <w:rPr>
                <w:rFonts w:ascii="Times New Roman" w:hAnsi="Times New Roman"/>
                <w:sz w:val="24"/>
                <w:szCs w:val="24"/>
                <w:lang w:eastAsia="ru-RU"/>
              </w:rPr>
              <w:t>Кабинет 2 класса</w:t>
            </w:r>
          </w:p>
        </w:tc>
      </w:tr>
      <w:tr w:rsidR="00A93780" w:rsidRPr="0031673B" w:rsidTr="00926EE4">
        <w:tc>
          <w:tcPr>
            <w:tcW w:w="0" w:type="auto"/>
          </w:tcPr>
          <w:p w:rsidR="00A93780" w:rsidRPr="0031673B" w:rsidRDefault="00A93780" w:rsidP="003E4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673B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:rsidR="00A93780" w:rsidRPr="0031673B" w:rsidRDefault="00A93780" w:rsidP="003E4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673B">
              <w:rPr>
                <w:rFonts w:ascii="Times New Roman" w:hAnsi="Times New Roman"/>
                <w:sz w:val="24"/>
                <w:szCs w:val="24"/>
                <w:lang w:eastAsia="ru-RU"/>
              </w:rPr>
              <w:t>Аветян Эльвира Леонидовна</w:t>
            </w:r>
          </w:p>
        </w:tc>
        <w:tc>
          <w:tcPr>
            <w:tcW w:w="0" w:type="auto"/>
          </w:tcPr>
          <w:p w:rsidR="00A93780" w:rsidRPr="0031673B" w:rsidRDefault="00A93780" w:rsidP="003E4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673B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</w:tcPr>
          <w:p w:rsidR="00A93780" w:rsidRPr="0031673B" w:rsidRDefault="00A93780" w:rsidP="003E4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673B">
              <w:rPr>
                <w:rFonts w:ascii="Times New Roman" w:hAnsi="Times New Roman"/>
                <w:sz w:val="24"/>
                <w:szCs w:val="24"/>
                <w:lang w:eastAsia="ru-RU"/>
              </w:rPr>
              <w:t>«  Решение задач. Закрепление»</w:t>
            </w:r>
          </w:p>
        </w:tc>
        <w:tc>
          <w:tcPr>
            <w:tcW w:w="0" w:type="auto"/>
          </w:tcPr>
          <w:p w:rsidR="00A93780" w:rsidRPr="0031673B" w:rsidRDefault="00A93780" w:rsidP="003E4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673B">
              <w:rPr>
                <w:rFonts w:ascii="Times New Roman" w:hAnsi="Times New Roman"/>
                <w:sz w:val="24"/>
                <w:szCs w:val="24"/>
                <w:lang w:eastAsia="ru-RU"/>
              </w:rPr>
              <w:t>10.00-10.45</w:t>
            </w:r>
          </w:p>
        </w:tc>
        <w:tc>
          <w:tcPr>
            <w:tcW w:w="0" w:type="auto"/>
          </w:tcPr>
          <w:p w:rsidR="00A93780" w:rsidRPr="0031673B" w:rsidRDefault="00A93780" w:rsidP="003E4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673B">
              <w:rPr>
                <w:rFonts w:ascii="Times New Roman" w:hAnsi="Times New Roman"/>
                <w:sz w:val="24"/>
                <w:szCs w:val="24"/>
                <w:lang w:eastAsia="ru-RU"/>
              </w:rPr>
              <w:t>Кабинет 3класса</w:t>
            </w:r>
          </w:p>
        </w:tc>
      </w:tr>
      <w:tr w:rsidR="00A93780" w:rsidRPr="0031673B" w:rsidTr="00926EE4">
        <w:tc>
          <w:tcPr>
            <w:tcW w:w="0" w:type="auto"/>
          </w:tcPr>
          <w:p w:rsidR="00A93780" w:rsidRPr="0031673B" w:rsidRDefault="00A93780" w:rsidP="003E4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673B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</w:tcPr>
          <w:p w:rsidR="00A93780" w:rsidRPr="0031673B" w:rsidRDefault="00A93780" w:rsidP="003E4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673B">
              <w:rPr>
                <w:rFonts w:ascii="Times New Roman" w:hAnsi="Times New Roman"/>
                <w:sz w:val="24"/>
                <w:szCs w:val="24"/>
                <w:lang w:eastAsia="ru-RU"/>
              </w:rPr>
              <w:t>Ключарева Людмила Павловна</w:t>
            </w:r>
          </w:p>
        </w:tc>
        <w:tc>
          <w:tcPr>
            <w:tcW w:w="0" w:type="auto"/>
          </w:tcPr>
          <w:p w:rsidR="00A93780" w:rsidRPr="0031673B" w:rsidRDefault="00A93780" w:rsidP="003E4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673B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</w:tcPr>
          <w:p w:rsidR="00A93780" w:rsidRPr="0031673B" w:rsidRDefault="00A93780" w:rsidP="003E4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673B">
              <w:rPr>
                <w:rFonts w:ascii="Times New Roman" w:hAnsi="Times New Roman"/>
                <w:sz w:val="24"/>
                <w:szCs w:val="24"/>
                <w:lang w:eastAsia="ru-RU"/>
              </w:rPr>
              <w:t>«Действия   с многозначными числами. Величины»</w:t>
            </w:r>
          </w:p>
        </w:tc>
        <w:tc>
          <w:tcPr>
            <w:tcW w:w="0" w:type="auto"/>
          </w:tcPr>
          <w:p w:rsidR="00A93780" w:rsidRPr="0031673B" w:rsidRDefault="00A93780" w:rsidP="003E4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673B">
              <w:rPr>
                <w:rFonts w:ascii="Times New Roman" w:hAnsi="Times New Roman"/>
                <w:sz w:val="24"/>
                <w:szCs w:val="24"/>
                <w:lang w:eastAsia="ru-RU"/>
              </w:rPr>
              <w:t>10.00-10.45</w:t>
            </w:r>
          </w:p>
        </w:tc>
        <w:tc>
          <w:tcPr>
            <w:tcW w:w="0" w:type="auto"/>
          </w:tcPr>
          <w:p w:rsidR="00A93780" w:rsidRPr="0031673B" w:rsidRDefault="00A93780" w:rsidP="003E4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673B">
              <w:rPr>
                <w:rFonts w:ascii="Times New Roman" w:hAnsi="Times New Roman"/>
                <w:sz w:val="24"/>
                <w:szCs w:val="24"/>
                <w:lang w:eastAsia="ru-RU"/>
              </w:rPr>
              <w:t>Кабинет 4класса</w:t>
            </w:r>
          </w:p>
        </w:tc>
      </w:tr>
      <w:tr w:rsidR="00A93780" w:rsidRPr="0031673B" w:rsidTr="00926EE4">
        <w:tc>
          <w:tcPr>
            <w:tcW w:w="0" w:type="auto"/>
          </w:tcPr>
          <w:p w:rsidR="00A93780" w:rsidRPr="0031673B" w:rsidRDefault="00A93780" w:rsidP="003E4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673B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</w:tcPr>
          <w:p w:rsidR="00A93780" w:rsidRPr="0031673B" w:rsidRDefault="00A93780" w:rsidP="003E4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673B">
              <w:rPr>
                <w:rFonts w:ascii="Times New Roman" w:hAnsi="Times New Roman"/>
                <w:sz w:val="24"/>
                <w:szCs w:val="24"/>
                <w:lang w:eastAsia="ru-RU"/>
              </w:rPr>
              <w:t>Макарова Светлана Александровна</w:t>
            </w:r>
          </w:p>
        </w:tc>
        <w:tc>
          <w:tcPr>
            <w:tcW w:w="0" w:type="auto"/>
          </w:tcPr>
          <w:p w:rsidR="00A93780" w:rsidRPr="0031673B" w:rsidRDefault="00A93780" w:rsidP="003E4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673B"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</w:tcPr>
          <w:p w:rsidR="00A93780" w:rsidRPr="0031673B" w:rsidRDefault="00A93780" w:rsidP="003E4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673B">
              <w:rPr>
                <w:rFonts w:ascii="Times New Roman" w:hAnsi="Times New Roman"/>
                <w:sz w:val="24"/>
                <w:szCs w:val="24"/>
                <w:lang w:eastAsia="ru-RU"/>
              </w:rPr>
              <w:t>«Фонетика. Гласные и согласные звуки»</w:t>
            </w:r>
          </w:p>
        </w:tc>
        <w:tc>
          <w:tcPr>
            <w:tcW w:w="0" w:type="auto"/>
          </w:tcPr>
          <w:p w:rsidR="00A93780" w:rsidRPr="0031673B" w:rsidRDefault="00A93780" w:rsidP="003E4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673B">
              <w:rPr>
                <w:rFonts w:ascii="Times New Roman" w:hAnsi="Times New Roman"/>
                <w:sz w:val="24"/>
                <w:szCs w:val="24"/>
                <w:lang w:eastAsia="ru-RU"/>
              </w:rPr>
              <w:t>10.00-10.45</w:t>
            </w:r>
          </w:p>
        </w:tc>
        <w:tc>
          <w:tcPr>
            <w:tcW w:w="0" w:type="auto"/>
          </w:tcPr>
          <w:p w:rsidR="00A93780" w:rsidRPr="0031673B" w:rsidRDefault="00A93780" w:rsidP="003E4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673B">
              <w:rPr>
                <w:rFonts w:ascii="Times New Roman" w:hAnsi="Times New Roman"/>
                <w:sz w:val="24"/>
                <w:szCs w:val="24"/>
                <w:lang w:eastAsia="ru-RU"/>
              </w:rPr>
              <w:t>Кабинет русского языка №2</w:t>
            </w:r>
          </w:p>
        </w:tc>
      </w:tr>
      <w:tr w:rsidR="00A93780" w:rsidRPr="0031673B" w:rsidTr="00926EE4">
        <w:tc>
          <w:tcPr>
            <w:tcW w:w="0" w:type="auto"/>
          </w:tcPr>
          <w:p w:rsidR="00A93780" w:rsidRPr="0031673B" w:rsidRDefault="00A93780" w:rsidP="003E4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673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</w:tcPr>
          <w:p w:rsidR="00A93780" w:rsidRPr="0031673B" w:rsidRDefault="00A93780" w:rsidP="003E4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673B">
              <w:rPr>
                <w:rFonts w:ascii="Times New Roman" w:hAnsi="Times New Roman"/>
                <w:sz w:val="24"/>
                <w:szCs w:val="24"/>
                <w:lang w:eastAsia="ru-RU"/>
              </w:rPr>
              <w:t>Шугаева Лариса Викторовна</w:t>
            </w:r>
          </w:p>
        </w:tc>
        <w:tc>
          <w:tcPr>
            <w:tcW w:w="0" w:type="auto"/>
          </w:tcPr>
          <w:p w:rsidR="00A93780" w:rsidRPr="0031673B" w:rsidRDefault="00A93780" w:rsidP="003E4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673B"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</w:tcPr>
          <w:p w:rsidR="00A93780" w:rsidRPr="0031673B" w:rsidRDefault="00A93780" w:rsidP="003E4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673B">
              <w:rPr>
                <w:rFonts w:ascii="Times New Roman" w:hAnsi="Times New Roman"/>
                <w:sz w:val="24"/>
                <w:szCs w:val="24"/>
                <w:lang w:eastAsia="ru-RU"/>
              </w:rPr>
              <w:t>« Имя существительное»</w:t>
            </w:r>
          </w:p>
        </w:tc>
        <w:tc>
          <w:tcPr>
            <w:tcW w:w="0" w:type="auto"/>
          </w:tcPr>
          <w:p w:rsidR="00A93780" w:rsidRPr="0031673B" w:rsidRDefault="00A93780" w:rsidP="003E4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673B">
              <w:rPr>
                <w:rFonts w:ascii="Times New Roman" w:hAnsi="Times New Roman"/>
                <w:sz w:val="24"/>
                <w:szCs w:val="24"/>
                <w:lang w:eastAsia="ru-RU"/>
              </w:rPr>
              <w:t>10.00-10.45</w:t>
            </w:r>
          </w:p>
        </w:tc>
        <w:tc>
          <w:tcPr>
            <w:tcW w:w="0" w:type="auto"/>
          </w:tcPr>
          <w:p w:rsidR="00A93780" w:rsidRPr="0031673B" w:rsidRDefault="00A93780" w:rsidP="003E4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673B">
              <w:rPr>
                <w:rFonts w:ascii="Times New Roman" w:hAnsi="Times New Roman"/>
                <w:sz w:val="24"/>
                <w:szCs w:val="24"/>
                <w:lang w:eastAsia="ru-RU"/>
              </w:rPr>
              <w:t>Кабинет русского языка №1</w:t>
            </w:r>
          </w:p>
        </w:tc>
      </w:tr>
      <w:tr w:rsidR="00A93780" w:rsidRPr="0031673B" w:rsidTr="00926EE4">
        <w:tc>
          <w:tcPr>
            <w:tcW w:w="0" w:type="auto"/>
          </w:tcPr>
          <w:p w:rsidR="00A93780" w:rsidRPr="0031673B" w:rsidRDefault="00A93780" w:rsidP="003E4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673B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</w:tcPr>
          <w:p w:rsidR="00A93780" w:rsidRPr="0031673B" w:rsidRDefault="00A93780" w:rsidP="003E4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673B">
              <w:rPr>
                <w:rFonts w:ascii="Times New Roman" w:hAnsi="Times New Roman"/>
                <w:sz w:val="24"/>
                <w:szCs w:val="24"/>
                <w:lang w:eastAsia="ru-RU"/>
              </w:rPr>
              <w:t>Титова Ольга Васильевна</w:t>
            </w:r>
          </w:p>
        </w:tc>
        <w:tc>
          <w:tcPr>
            <w:tcW w:w="0" w:type="auto"/>
          </w:tcPr>
          <w:p w:rsidR="00A93780" w:rsidRPr="0031673B" w:rsidRDefault="00A93780" w:rsidP="003E4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673B">
              <w:rPr>
                <w:rFonts w:ascii="Times New Roman" w:hAnsi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0" w:type="auto"/>
          </w:tcPr>
          <w:p w:rsidR="00A93780" w:rsidRPr="0031673B" w:rsidRDefault="00A93780" w:rsidP="003E4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673B">
              <w:rPr>
                <w:rFonts w:ascii="Times New Roman" w:hAnsi="Times New Roman"/>
                <w:sz w:val="24"/>
                <w:szCs w:val="24"/>
                <w:lang w:eastAsia="ru-RU"/>
              </w:rPr>
              <w:t>« Первый признак равенства треугольников»</w:t>
            </w:r>
          </w:p>
        </w:tc>
        <w:tc>
          <w:tcPr>
            <w:tcW w:w="0" w:type="auto"/>
          </w:tcPr>
          <w:p w:rsidR="00A93780" w:rsidRPr="0031673B" w:rsidRDefault="00A93780" w:rsidP="003E4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673B">
              <w:rPr>
                <w:rFonts w:ascii="Times New Roman" w:hAnsi="Times New Roman"/>
                <w:sz w:val="24"/>
                <w:szCs w:val="24"/>
                <w:lang w:eastAsia="ru-RU"/>
              </w:rPr>
              <w:t>10.00-10.45</w:t>
            </w:r>
          </w:p>
        </w:tc>
        <w:tc>
          <w:tcPr>
            <w:tcW w:w="0" w:type="auto"/>
          </w:tcPr>
          <w:p w:rsidR="00A93780" w:rsidRPr="0031673B" w:rsidRDefault="00A93780" w:rsidP="003E4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673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Кабинет </w:t>
            </w:r>
          </w:p>
          <w:p w:rsidR="00A93780" w:rsidRPr="0031673B" w:rsidRDefault="00A93780" w:rsidP="003E4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673B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Математики №2</w:t>
            </w:r>
          </w:p>
        </w:tc>
      </w:tr>
      <w:tr w:rsidR="00A93780" w:rsidRPr="0031673B" w:rsidTr="00926EE4">
        <w:tc>
          <w:tcPr>
            <w:tcW w:w="0" w:type="auto"/>
          </w:tcPr>
          <w:p w:rsidR="00A93780" w:rsidRPr="0031673B" w:rsidRDefault="00A93780" w:rsidP="003E4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673B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</w:tcPr>
          <w:p w:rsidR="00A93780" w:rsidRPr="0031673B" w:rsidRDefault="00A93780" w:rsidP="003E4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673B">
              <w:rPr>
                <w:rFonts w:ascii="Times New Roman" w:hAnsi="Times New Roman"/>
                <w:sz w:val="24"/>
                <w:szCs w:val="24"/>
                <w:lang w:eastAsia="ru-RU"/>
              </w:rPr>
              <w:t>Долганова Елена Дмитриевна</w:t>
            </w:r>
          </w:p>
        </w:tc>
        <w:tc>
          <w:tcPr>
            <w:tcW w:w="0" w:type="auto"/>
          </w:tcPr>
          <w:p w:rsidR="00A93780" w:rsidRPr="0031673B" w:rsidRDefault="00A93780" w:rsidP="003E4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673B">
              <w:rPr>
                <w:rFonts w:ascii="Times New Roman" w:hAnsi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0" w:type="auto"/>
          </w:tcPr>
          <w:p w:rsidR="00A93780" w:rsidRPr="0031673B" w:rsidRDefault="00A93780" w:rsidP="003E4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673B">
              <w:rPr>
                <w:rFonts w:ascii="Times New Roman" w:hAnsi="Times New Roman"/>
                <w:sz w:val="24"/>
                <w:szCs w:val="24"/>
                <w:lang w:eastAsia="ru-RU"/>
              </w:rPr>
              <w:t>«Семья и семейные отношения»</w:t>
            </w:r>
          </w:p>
        </w:tc>
        <w:tc>
          <w:tcPr>
            <w:tcW w:w="0" w:type="auto"/>
          </w:tcPr>
          <w:p w:rsidR="00A93780" w:rsidRPr="0031673B" w:rsidRDefault="00A93780" w:rsidP="003E4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673B">
              <w:rPr>
                <w:rFonts w:ascii="Times New Roman" w:hAnsi="Times New Roman"/>
                <w:sz w:val="24"/>
                <w:szCs w:val="24"/>
                <w:lang w:eastAsia="ru-RU"/>
              </w:rPr>
              <w:t>10.00-10.45</w:t>
            </w:r>
          </w:p>
        </w:tc>
        <w:tc>
          <w:tcPr>
            <w:tcW w:w="0" w:type="auto"/>
          </w:tcPr>
          <w:p w:rsidR="00A93780" w:rsidRPr="0031673B" w:rsidRDefault="00A93780" w:rsidP="003E4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673B">
              <w:rPr>
                <w:rFonts w:ascii="Times New Roman" w:hAnsi="Times New Roman"/>
                <w:sz w:val="24"/>
                <w:szCs w:val="24"/>
                <w:lang w:eastAsia="ru-RU"/>
              </w:rPr>
              <w:t>Кабинет истории</w:t>
            </w:r>
          </w:p>
        </w:tc>
      </w:tr>
      <w:tr w:rsidR="00A93780" w:rsidRPr="0031673B" w:rsidTr="00926EE4">
        <w:tc>
          <w:tcPr>
            <w:tcW w:w="0" w:type="auto"/>
          </w:tcPr>
          <w:p w:rsidR="00A93780" w:rsidRPr="0031673B" w:rsidRDefault="00A93780" w:rsidP="003E4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673B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</w:tcPr>
          <w:p w:rsidR="00A93780" w:rsidRPr="0031673B" w:rsidRDefault="00A93780" w:rsidP="003E4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673B">
              <w:rPr>
                <w:rFonts w:ascii="Times New Roman" w:hAnsi="Times New Roman"/>
                <w:sz w:val="24"/>
                <w:szCs w:val="24"/>
                <w:lang w:eastAsia="ru-RU"/>
              </w:rPr>
              <w:t>Харламов Юрий Александрович</w:t>
            </w:r>
          </w:p>
        </w:tc>
        <w:tc>
          <w:tcPr>
            <w:tcW w:w="0" w:type="auto"/>
          </w:tcPr>
          <w:p w:rsidR="00A93780" w:rsidRPr="0031673B" w:rsidRDefault="00A93780" w:rsidP="003E4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673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0" w:type="auto"/>
          </w:tcPr>
          <w:p w:rsidR="00A93780" w:rsidRPr="0031673B" w:rsidRDefault="00A93780" w:rsidP="003E4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673B">
              <w:rPr>
                <w:rFonts w:ascii="Times New Roman" w:hAnsi="Times New Roman"/>
                <w:sz w:val="24"/>
                <w:szCs w:val="24"/>
                <w:lang w:eastAsia="ru-RU"/>
              </w:rPr>
              <w:t>« Обработка  древесины. Изготовление полки для цветов»</w:t>
            </w:r>
          </w:p>
        </w:tc>
        <w:tc>
          <w:tcPr>
            <w:tcW w:w="0" w:type="auto"/>
          </w:tcPr>
          <w:p w:rsidR="00A93780" w:rsidRPr="0031673B" w:rsidRDefault="00A93780" w:rsidP="003E4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673B">
              <w:rPr>
                <w:rFonts w:ascii="Times New Roman" w:hAnsi="Times New Roman"/>
                <w:sz w:val="24"/>
                <w:szCs w:val="24"/>
                <w:lang w:eastAsia="ru-RU"/>
              </w:rPr>
              <w:t>10.00-10.45</w:t>
            </w:r>
          </w:p>
        </w:tc>
        <w:tc>
          <w:tcPr>
            <w:tcW w:w="0" w:type="auto"/>
          </w:tcPr>
          <w:p w:rsidR="00A93780" w:rsidRPr="0031673B" w:rsidRDefault="00A93780" w:rsidP="003E4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673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Кабинет </w:t>
            </w:r>
          </w:p>
          <w:p w:rsidR="00A93780" w:rsidRPr="0031673B" w:rsidRDefault="00A93780" w:rsidP="003E4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673B">
              <w:rPr>
                <w:rFonts w:ascii="Times New Roman" w:hAnsi="Times New Roman"/>
                <w:sz w:val="24"/>
                <w:szCs w:val="24"/>
                <w:lang w:eastAsia="ru-RU"/>
              </w:rPr>
              <w:t>Технического труда</w:t>
            </w:r>
          </w:p>
        </w:tc>
      </w:tr>
    </w:tbl>
    <w:p w:rsidR="00A93780" w:rsidRPr="0031673B" w:rsidRDefault="00A93780" w:rsidP="003E404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1673B">
        <w:rPr>
          <w:rFonts w:ascii="Times New Roman" w:hAnsi="Times New Roman"/>
          <w:sz w:val="24"/>
          <w:szCs w:val="24"/>
          <w:lang w:eastAsia="ru-RU"/>
        </w:rPr>
        <w:t xml:space="preserve">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2"/>
        <w:gridCol w:w="2026"/>
        <w:gridCol w:w="1605"/>
        <w:gridCol w:w="2452"/>
        <w:gridCol w:w="929"/>
        <w:gridCol w:w="1787"/>
      </w:tblGrid>
      <w:tr w:rsidR="00A93780" w:rsidRPr="0031673B" w:rsidTr="00926EE4">
        <w:tc>
          <w:tcPr>
            <w:tcW w:w="0" w:type="auto"/>
          </w:tcPr>
          <w:p w:rsidR="00A93780" w:rsidRPr="0031673B" w:rsidRDefault="00A93780" w:rsidP="003E4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673B">
              <w:rPr>
                <w:rFonts w:ascii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0" w:type="auto"/>
          </w:tcPr>
          <w:p w:rsidR="00A93780" w:rsidRPr="0031673B" w:rsidRDefault="00A93780" w:rsidP="003E4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673B">
              <w:rPr>
                <w:rFonts w:ascii="Times New Roman" w:hAnsi="Times New Roman"/>
                <w:sz w:val="24"/>
                <w:szCs w:val="24"/>
                <w:lang w:eastAsia="ru-RU"/>
              </w:rPr>
              <w:t>ФИО учителя</w:t>
            </w:r>
          </w:p>
        </w:tc>
        <w:tc>
          <w:tcPr>
            <w:tcW w:w="0" w:type="auto"/>
          </w:tcPr>
          <w:p w:rsidR="00A93780" w:rsidRPr="0031673B" w:rsidRDefault="00A93780" w:rsidP="003E4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673B">
              <w:rPr>
                <w:rFonts w:ascii="Times New Roman" w:hAnsi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0" w:type="auto"/>
          </w:tcPr>
          <w:p w:rsidR="00A93780" w:rsidRPr="0031673B" w:rsidRDefault="00A93780" w:rsidP="003E4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673B">
              <w:rPr>
                <w:rFonts w:ascii="Times New Roman" w:hAnsi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0" w:type="auto"/>
          </w:tcPr>
          <w:p w:rsidR="00A93780" w:rsidRPr="0031673B" w:rsidRDefault="00A93780" w:rsidP="003E4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673B">
              <w:rPr>
                <w:rFonts w:ascii="Times New Roman" w:hAnsi="Times New Roman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0" w:type="auto"/>
          </w:tcPr>
          <w:p w:rsidR="00A93780" w:rsidRPr="0031673B" w:rsidRDefault="00A93780" w:rsidP="003E4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673B">
              <w:rPr>
                <w:rFonts w:ascii="Times New Roman" w:hAnsi="Times New Roman"/>
                <w:sz w:val="24"/>
                <w:szCs w:val="24"/>
                <w:lang w:eastAsia="ru-RU"/>
              </w:rPr>
              <w:t>кабинет</w:t>
            </w:r>
          </w:p>
        </w:tc>
      </w:tr>
      <w:tr w:rsidR="00A93780" w:rsidRPr="0031673B" w:rsidTr="00926EE4">
        <w:tc>
          <w:tcPr>
            <w:tcW w:w="0" w:type="auto"/>
          </w:tcPr>
          <w:p w:rsidR="00A93780" w:rsidRPr="0031673B" w:rsidRDefault="00A93780" w:rsidP="003E4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673B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</w:tcPr>
          <w:p w:rsidR="00A93780" w:rsidRPr="0031673B" w:rsidRDefault="00A93780" w:rsidP="003E4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673B">
              <w:rPr>
                <w:rFonts w:ascii="Times New Roman" w:hAnsi="Times New Roman"/>
                <w:sz w:val="24"/>
                <w:szCs w:val="24"/>
                <w:lang w:eastAsia="ru-RU"/>
              </w:rPr>
              <w:t>Харламов Юрий Александрович</w:t>
            </w:r>
          </w:p>
        </w:tc>
        <w:tc>
          <w:tcPr>
            <w:tcW w:w="0" w:type="auto"/>
          </w:tcPr>
          <w:p w:rsidR="00A93780" w:rsidRPr="0031673B" w:rsidRDefault="00A93780" w:rsidP="003E4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673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0" w:type="auto"/>
          </w:tcPr>
          <w:p w:rsidR="00A93780" w:rsidRPr="0031673B" w:rsidRDefault="00A93780" w:rsidP="003E4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673B">
              <w:rPr>
                <w:rFonts w:ascii="Times New Roman" w:hAnsi="Times New Roman"/>
                <w:sz w:val="24"/>
                <w:szCs w:val="24"/>
                <w:lang w:eastAsia="ru-RU"/>
              </w:rPr>
              <w:t>« Изготовление изделия из  проволоки»</w:t>
            </w:r>
          </w:p>
        </w:tc>
        <w:tc>
          <w:tcPr>
            <w:tcW w:w="0" w:type="auto"/>
          </w:tcPr>
          <w:p w:rsidR="00A93780" w:rsidRPr="0031673B" w:rsidRDefault="00A93780" w:rsidP="003E4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673B">
              <w:rPr>
                <w:rFonts w:ascii="Times New Roman" w:hAnsi="Times New Roman"/>
                <w:sz w:val="24"/>
                <w:szCs w:val="24"/>
                <w:lang w:eastAsia="ru-RU"/>
              </w:rPr>
              <w:t>11.00-11.45</w:t>
            </w:r>
          </w:p>
        </w:tc>
        <w:tc>
          <w:tcPr>
            <w:tcW w:w="0" w:type="auto"/>
          </w:tcPr>
          <w:p w:rsidR="00A93780" w:rsidRPr="0031673B" w:rsidRDefault="00A93780" w:rsidP="003E4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673B">
              <w:rPr>
                <w:rFonts w:ascii="Times New Roman" w:hAnsi="Times New Roman"/>
                <w:sz w:val="24"/>
                <w:szCs w:val="24"/>
                <w:lang w:eastAsia="ru-RU"/>
              </w:rPr>
              <w:t>Кабинет технического труда</w:t>
            </w:r>
          </w:p>
        </w:tc>
      </w:tr>
      <w:tr w:rsidR="00A93780" w:rsidRPr="0031673B" w:rsidTr="00926EE4">
        <w:tc>
          <w:tcPr>
            <w:tcW w:w="0" w:type="auto"/>
          </w:tcPr>
          <w:p w:rsidR="00A93780" w:rsidRPr="0031673B" w:rsidRDefault="00A93780" w:rsidP="003E4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673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</w:tcPr>
          <w:p w:rsidR="00A93780" w:rsidRPr="0031673B" w:rsidRDefault="00A93780" w:rsidP="003E4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673B">
              <w:rPr>
                <w:rFonts w:ascii="Times New Roman" w:hAnsi="Times New Roman"/>
                <w:sz w:val="24"/>
                <w:szCs w:val="24"/>
                <w:lang w:eastAsia="ru-RU"/>
              </w:rPr>
              <w:t>Зюлина Мария Петровна</w:t>
            </w:r>
          </w:p>
        </w:tc>
        <w:tc>
          <w:tcPr>
            <w:tcW w:w="0" w:type="auto"/>
          </w:tcPr>
          <w:p w:rsidR="00A93780" w:rsidRPr="0031673B" w:rsidRDefault="00A93780" w:rsidP="003E4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673B">
              <w:rPr>
                <w:rFonts w:ascii="Times New Roman" w:hAnsi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0" w:type="auto"/>
          </w:tcPr>
          <w:p w:rsidR="00A93780" w:rsidRPr="0031673B" w:rsidRDefault="00A93780" w:rsidP="003E4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673B">
              <w:rPr>
                <w:rFonts w:ascii="Times New Roman" w:hAnsi="Times New Roman"/>
                <w:sz w:val="24"/>
                <w:szCs w:val="24"/>
                <w:lang w:eastAsia="ru-RU"/>
              </w:rPr>
              <w:t>Технические действия в игре « баскетбол»</w:t>
            </w:r>
          </w:p>
        </w:tc>
        <w:tc>
          <w:tcPr>
            <w:tcW w:w="0" w:type="auto"/>
          </w:tcPr>
          <w:p w:rsidR="00A93780" w:rsidRPr="0031673B" w:rsidRDefault="00A93780" w:rsidP="003E4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673B">
              <w:rPr>
                <w:rFonts w:ascii="Times New Roman" w:hAnsi="Times New Roman"/>
                <w:sz w:val="24"/>
                <w:szCs w:val="24"/>
                <w:lang w:eastAsia="ru-RU"/>
              </w:rPr>
              <w:t>11.00-11.45</w:t>
            </w:r>
          </w:p>
        </w:tc>
        <w:tc>
          <w:tcPr>
            <w:tcW w:w="0" w:type="auto"/>
          </w:tcPr>
          <w:p w:rsidR="00A93780" w:rsidRPr="0031673B" w:rsidRDefault="00A93780" w:rsidP="003E4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673B">
              <w:rPr>
                <w:rFonts w:ascii="Times New Roman" w:hAnsi="Times New Roman"/>
                <w:sz w:val="24"/>
                <w:szCs w:val="24"/>
                <w:lang w:eastAsia="ru-RU"/>
              </w:rPr>
              <w:t>Спортивный зал</w:t>
            </w:r>
          </w:p>
        </w:tc>
      </w:tr>
      <w:tr w:rsidR="00A93780" w:rsidRPr="0031673B" w:rsidTr="00926EE4">
        <w:tc>
          <w:tcPr>
            <w:tcW w:w="0" w:type="auto"/>
          </w:tcPr>
          <w:p w:rsidR="00A93780" w:rsidRPr="0031673B" w:rsidRDefault="00A93780" w:rsidP="003E4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673B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</w:tcPr>
          <w:p w:rsidR="00A93780" w:rsidRPr="0031673B" w:rsidRDefault="00A93780" w:rsidP="003E4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673B">
              <w:rPr>
                <w:rFonts w:ascii="Times New Roman" w:hAnsi="Times New Roman"/>
                <w:sz w:val="24"/>
                <w:szCs w:val="24"/>
                <w:lang w:eastAsia="ru-RU"/>
              </w:rPr>
              <w:t>Белкина Наталья Алексеевна</w:t>
            </w:r>
          </w:p>
        </w:tc>
        <w:tc>
          <w:tcPr>
            <w:tcW w:w="0" w:type="auto"/>
          </w:tcPr>
          <w:p w:rsidR="00A93780" w:rsidRPr="0031673B" w:rsidRDefault="00A93780" w:rsidP="003E4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673B">
              <w:rPr>
                <w:rFonts w:ascii="Times New Roman" w:hAnsi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0" w:type="auto"/>
          </w:tcPr>
          <w:p w:rsidR="00A93780" w:rsidRPr="0031673B" w:rsidRDefault="00A93780" w:rsidP="003E4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673B">
              <w:rPr>
                <w:rFonts w:ascii="Times New Roman" w:hAnsi="Times New Roman"/>
                <w:sz w:val="24"/>
                <w:szCs w:val="24"/>
                <w:lang w:eastAsia="ru-RU"/>
              </w:rPr>
              <w:t>Урок-закрепление по теме « Чтение»</w:t>
            </w:r>
          </w:p>
        </w:tc>
        <w:tc>
          <w:tcPr>
            <w:tcW w:w="0" w:type="auto"/>
          </w:tcPr>
          <w:p w:rsidR="00A93780" w:rsidRPr="0031673B" w:rsidRDefault="00A93780" w:rsidP="003E4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673B">
              <w:rPr>
                <w:rFonts w:ascii="Times New Roman" w:hAnsi="Times New Roman"/>
                <w:sz w:val="24"/>
                <w:szCs w:val="24"/>
                <w:lang w:eastAsia="ru-RU"/>
              </w:rPr>
              <w:t>11.00-11.45</w:t>
            </w:r>
          </w:p>
        </w:tc>
        <w:tc>
          <w:tcPr>
            <w:tcW w:w="0" w:type="auto"/>
          </w:tcPr>
          <w:p w:rsidR="00A93780" w:rsidRPr="0031673B" w:rsidRDefault="00A93780" w:rsidP="003E4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673B">
              <w:rPr>
                <w:rFonts w:ascii="Times New Roman" w:hAnsi="Times New Roman"/>
                <w:sz w:val="24"/>
                <w:szCs w:val="24"/>
                <w:lang w:eastAsia="ru-RU"/>
              </w:rPr>
              <w:t>Кабинет англ.языка</w:t>
            </w:r>
          </w:p>
        </w:tc>
      </w:tr>
      <w:tr w:rsidR="00A93780" w:rsidRPr="0031673B" w:rsidTr="00926EE4">
        <w:trPr>
          <w:trHeight w:val="447"/>
        </w:trPr>
        <w:tc>
          <w:tcPr>
            <w:tcW w:w="0" w:type="auto"/>
          </w:tcPr>
          <w:p w:rsidR="00A93780" w:rsidRPr="0031673B" w:rsidRDefault="00A93780" w:rsidP="003E4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673B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</w:tcPr>
          <w:p w:rsidR="00A93780" w:rsidRPr="0031673B" w:rsidRDefault="00A93780" w:rsidP="003E4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673B">
              <w:rPr>
                <w:rFonts w:ascii="Times New Roman" w:hAnsi="Times New Roman"/>
                <w:sz w:val="24"/>
                <w:szCs w:val="24"/>
                <w:lang w:eastAsia="ru-RU"/>
              </w:rPr>
              <w:t>Горбачева Светлана Михайловна</w:t>
            </w:r>
          </w:p>
        </w:tc>
        <w:tc>
          <w:tcPr>
            <w:tcW w:w="0" w:type="auto"/>
          </w:tcPr>
          <w:p w:rsidR="00A93780" w:rsidRPr="0031673B" w:rsidRDefault="00A93780" w:rsidP="003E4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673B">
              <w:rPr>
                <w:rFonts w:ascii="Times New Roman" w:hAnsi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0" w:type="auto"/>
          </w:tcPr>
          <w:p w:rsidR="00A93780" w:rsidRPr="0031673B" w:rsidRDefault="00A93780" w:rsidP="003E4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673B">
              <w:rPr>
                <w:rFonts w:ascii="Times New Roman" w:hAnsi="Times New Roman"/>
                <w:sz w:val="24"/>
                <w:szCs w:val="24"/>
                <w:lang w:eastAsia="ru-RU"/>
              </w:rPr>
              <w:t>«Соотношения в прямоугольном треугольнике»</w:t>
            </w:r>
          </w:p>
        </w:tc>
        <w:tc>
          <w:tcPr>
            <w:tcW w:w="0" w:type="auto"/>
          </w:tcPr>
          <w:p w:rsidR="00A93780" w:rsidRPr="0031673B" w:rsidRDefault="00A93780" w:rsidP="003E4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673B">
              <w:rPr>
                <w:rFonts w:ascii="Times New Roman" w:hAnsi="Times New Roman"/>
                <w:sz w:val="24"/>
                <w:szCs w:val="24"/>
                <w:lang w:eastAsia="ru-RU"/>
              </w:rPr>
              <w:t>11.00-11.45</w:t>
            </w:r>
          </w:p>
        </w:tc>
        <w:tc>
          <w:tcPr>
            <w:tcW w:w="0" w:type="auto"/>
          </w:tcPr>
          <w:p w:rsidR="00A93780" w:rsidRPr="0031673B" w:rsidRDefault="00A93780" w:rsidP="003E4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673B">
              <w:rPr>
                <w:rFonts w:ascii="Times New Roman" w:hAnsi="Times New Roman"/>
                <w:sz w:val="24"/>
                <w:szCs w:val="24"/>
                <w:lang w:eastAsia="ru-RU"/>
              </w:rPr>
              <w:t>Кабинет физики</w:t>
            </w:r>
          </w:p>
        </w:tc>
      </w:tr>
      <w:tr w:rsidR="00A93780" w:rsidRPr="0031673B" w:rsidTr="00926EE4">
        <w:tc>
          <w:tcPr>
            <w:tcW w:w="0" w:type="auto"/>
          </w:tcPr>
          <w:p w:rsidR="00A93780" w:rsidRPr="0031673B" w:rsidRDefault="00A93780" w:rsidP="003E4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673B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</w:tcPr>
          <w:p w:rsidR="00A93780" w:rsidRPr="0031673B" w:rsidRDefault="00A93780" w:rsidP="003E4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673B">
              <w:rPr>
                <w:rFonts w:ascii="Times New Roman" w:hAnsi="Times New Roman"/>
                <w:sz w:val="24"/>
                <w:szCs w:val="24"/>
                <w:lang w:eastAsia="ru-RU"/>
              </w:rPr>
              <w:t>Долганова Елена Дмитриевна</w:t>
            </w:r>
          </w:p>
        </w:tc>
        <w:tc>
          <w:tcPr>
            <w:tcW w:w="0" w:type="auto"/>
          </w:tcPr>
          <w:p w:rsidR="00A93780" w:rsidRPr="0031673B" w:rsidRDefault="00A93780" w:rsidP="003E4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673B">
              <w:rPr>
                <w:rFonts w:ascii="Times New Roman" w:hAnsi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0" w:type="auto"/>
          </w:tcPr>
          <w:p w:rsidR="00A93780" w:rsidRPr="0031673B" w:rsidRDefault="00A93780" w:rsidP="003E4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673B">
              <w:rPr>
                <w:rFonts w:ascii="Times New Roman" w:hAnsi="Times New Roman"/>
                <w:sz w:val="24"/>
                <w:szCs w:val="24"/>
                <w:lang w:eastAsia="ru-RU"/>
              </w:rPr>
              <w:t>«Огненная дуга: 75 лет Курской битвы»</w:t>
            </w:r>
          </w:p>
        </w:tc>
        <w:tc>
          <w:tcPr>
            <w:tcW w:w="0" w:type="auto"/>
          </w:tcPr>
          <w:p w:rsidR="00A93780" w:rsidRPr="0031673B" w:rsidRDefault="00A93780" w:rsidP="003E4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673B">
              <w:rPr>
                <w:rFonts w:ascii="Times New Roman" w:hAnsi="Times New Roman"/>
                <w:sz w:val="24"/>
                <w:szCs w:val="24"/>
                <w:lang w:eastAsia="ru-RU"/>
              </w:rPr>
              <w:t>11.00-11.45</w:t>
            </w:r>
          </w:p>
        </w:tc>
        <w:tc>
          <w:tcPr>
            <w:tcW w:w="0" w:type="auto"/>
          </w:tcPr>
          <w:p w:rsidR="00A93780" w:rsidRPr="0031673B" w:rsidRDefault="00A93780" w:rsidP="003E4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673B">
              <w:rPr>
                <w:rFonts w:ascii="Times New Roman" w:hAnsi="Times New Roman"/>
                <w:sz w:val="24"/>
                <w:szCs w:val="24"/>
                <w:lang w:eastAsia="ru-RU"/>
              </w:rPr>
              <w:t>Кабинет истории</w:t>
            </w:r>
          </w:p>
        </w:tc>
      </w:tr>
      <w:tr w:rsidR="00A93780" w:rsidRPr="0031673B" w:rsidTr="00926EE4">
        <w:tc>
          <w:tcPr>
            <w:tcW w:w="0" w:type="auto"/>
          </w:tcPr>
          <w:p w:rsidR="00A93780" w:rsidRPr="0031673B" w:rsidRDefault="00A93780" w:rsidP="003E4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673B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</w:tcPr>
          <w:p w:rsidR="00A93780" w:rsidRPr="0031673B" w:rsidRDefault="00A93780" w:rsidP="003E4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673B">
              <w:rPr>
                <w:rFonts w:ascii="Times New Roman" w:hAnsi="Times New Roman"/>
                <w:sz w:val="24"/>
                <w:szCs w:val="24"/>
                <w:lang w:eastAsia="ru-RU"/>
              </w:rPr>
              <w:t>Изотова Юлия Алексеевна</w:t>
            </w:r>
          </w:p>
        </w:tc>
        <w:tc>
          <w:tcPr>
            <w:tcW w:w="0" w:type="auto"/>
          </w:tcPr>
          <w:p w:rsidR="00A93780" w:rsidRPr="0031673B" w:rsidRDefault="00A93780" w:rsidP="003E4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673B"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</w:tcPr>
          <w:p w:rsidR="00A93780" w:rsidRPr="0031673B" w:rsidRDefault="00A93780" w:rsidP="003E4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673B">
              <w:rPr>
                <w:rFonts w:ascii="Times New Roman" w:hAnsi="Times New Roman"/>
                <w:sz w:val="24"/>
                <w:szCs w:val="24"/>
                <w:lang w:eastAsia="ru-RU"/>
              </w:rPr>
              <w:t>«Фразеологизмы»</w:t>
            </w:r>
          </w:p>
        </w:tc>
        <w:tc>
          <w:tcPr>
            <w:tcW w:w="0" w:type="auto"/>
          </w:tcPr>
          <w:p w:rsidR="00A93780" w:rsidRPr="0031673B" w:rsidRDefault="00A93780" w:rsidP="003E4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673B">
              <w:rPr>
                <w:rFonts w:ascii="Times New Roman" w:hAnsi="Times New Roman"/>
                <w:sz w:val="24"/>
                <w:szCs w:val="24"/>
                <w:lang w:eastAsia="ru-RU"/>
              </w:rPr>
              <w:t>11.00-11.45</w:t>
            </w:r>
          </w:p>
        </w:tc>
        <w:tc>
          <w:tcPr>
            <w:tcW w:w="0" w:type="auto"/>
          </w:tcPr>
          <w:p w:rsidR="00A93780" w:rsidRPr="0031673B" w:rsidRDefault="00A93780" w:rsidP="003E4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673B">
              <w:rPr>
                <w:rFonts w:ascii="Times New Roman" w:hAnsi="Times New Roman"/>
                <w:sz w:val="24"/>
                <w:szCs w:val="24"/>
                <w:lang w:eastAsia="ru-RU"/>
              </w:rPr>
              <w:t>Кабинет русского языка №3</w:t>
            </w:r>
          </w:p>
        </w:tc>
      </w:tr>
    </w:tbl>
    <w:p w:rsidR="00A93780" w:rsidRPr="0031673B" w:rsidRDefault="00A93780" w:rsidP="003E404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A93780" w:rsidRPr="0031673B" w:rsidRDefault="00A93780" w:rsidP="003E404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A93780" w:rsidRPr="0031673B" w:rsidRDefault="00A93780">
      <w:pPr>
        <w:rPr>
          <w:rFonts w:ascii="Times New Roman" w:hAnsi="Times New Roman"/>
          <w:sz w:val="24"/>
          <w:szCs w:val="24"/>
        </w:rPr>
      </w:pPr>
      <w:r w:rsidRPr="0031673B">
        <w:rPr>
          <w:rFonts w:ascii="Times New Roman" w:hAnsi="Times New Roman"/>
          <w:sz w:val="24"/>
          <w:szCs w:val="24"/>
        </w:rPr>
        <w:t>В начальной школе педагог-организатор Ковальчку Ю. И. провела квест. По  окончании квеста ребята каждого класса, выполнив задания, должны были найти ключ и открыть им двери обновлённого после ремонта спортивного зала. Фотографии смотрите в альбоме «Квест».</w:t>
      </w:r>
    </w:p>
    <w:p w:rsidR="00A93780" w:rsidRPr="0031673B" w:rsidRDefault="00A93780">
      <w:pPr>
        <w:rPr>
          <w:rFonts w:ascii="Times New Roman" w:hAnsi="Times New Roman"/>
          <w:sz w:val="24"/>
          <w:szCs w:val="24"/>
        </w:rPr>
      </w:pPr>
      <w:r w:rsidRPr="0031673B">
        <w:rPr>
          <w:rFonts w:ascii="Times New Roman" w:hAnsi="Times New Roman"/>
          <w:sz w:val="24"/>
          <w:szCs w:val="24"/>
        </w:rPr>
        <w:t>Следующее мероприятие проходило в спортивном зале. Каждому классу было предложено показать один из олимпийских видов спорта. Ребята к этому подошли очень ответственно и креативно. Большую помощь им оказали классные руководители и Зюлина М.П. – учитель физической культуры. Фотографии смотрит</w:t>
      </w:r>
      <w:bookmarkStart w:id="0" w:name="_GoBack"/>
      <w:bookmarkEnd w:id="0"/>
      <w:r w:rsidRPr="0031673B">
        <w:rPr>
          <w:rFonts w:ascii="Times New Roman" w:hAnsi="Times New Roman"/>
          <w:sz w:val="24"/>
          <w:szCs w:val="24"/>
        </w:rPr>
        <w:t>е в альбоме «Спортивный праздник».</w:t>
      </w:r>
    </w:p>
    <w:p w:rsidR="00A93780" w:rsidRPr="0031673B" w:rsidRDefault="00A93780">
      <w:pPr>
        <w:rPr>
          <w:rFonts w:ascii="Times New Roman" w:hAnsi="Times New Roman"/>
          <w:sz w:val="24"/>
          <w:szCs w:val="24"/>
        </w:rPr>
      </w:pPr>
      <w:r w:rsidRPr="0031673B">
        <w:rPr>
          <w:rFonts w:ascii="Times New Roman" w:hAnsi="Times New Roman"/>
          <w:sz w:val="24"/>
          <w:szCs w:val="24"/>
        </w:rPr>
        <w:t>Завершился день праздничным концертом «Мама – есть в этом слове женщина…». В концерте приняли участие обучающиеся начальной школы и ребята 5, 6 классов. Концерт прошел на одном дыхании. Ребята подготовили разнообразные номера. Хочется поблагодарить за подготовку концерта учителей: Астратову О.С, Громадину С.Я, Ключарёву Л.П., Аветян Э.Л., Макарову С. А, Шугаеву Л.В. Фотографии смотрите в альбоме «Концерт».</w:t>
      </w:r>
    </w:p>
    <w:p w:rsidR="00A93780" w:rsidRPr="0031673B" w:rsidRDefault="00A93780">
      <w:pPr>
        <w:rPr>
          <w:rFonts w:ascii="Times New Roman" w:hAnsi="Times New Roman"/>
          <w:sz w:val="24"/>
          <w:szCs w:val="24"/>
        </w:rPr>
      </w:pPr>
      <w:r w:rsidRPr="0031673B">
        <w:rPr>
          <w:rFonts w:ascii="Times New Roman" w:hAnsi="Times New Roman"/>
          <w:sz w:val="24"/>
          <w:szCs w:val="24"/>
        </w:rPr>
        <w:t>В завершении мне хочется сказать спасибо – всем нашим учителям, которые всегда на высоте, спасибо – нашим детям, они у нас лучше всех, спасибо – нашим родителям, которые, несмотря ни на что, нашли время провести этот день вместе с нами.</w:t>
      </w:r>
    </w:p>
    <w:sectPr w:rsidR="00A93780" w:rsidRPr="0031673B" w:rsidSect="00CB45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D4CBE"/>
    <w:rsid w:val="000F29D8"/>
    <w:rsid w:val="00162DE3"/>
    <w:rsid w:val="002D4CBE"/>
    <w:rsid w:val="0031673B"/>
    <w:rsid w:val="003E4048"/>
    <w:rsid w:val="004557ED"/>
    <w:rsid w:val="00550C5E"/>
    <w:rsid w:val="00926EE4"/>
    <w:rsid w:val="00A93780"/>
    <w:rsid w:val="00B724FA"/>
    <w:rsid w:val="00CB455E"/>
    <w:rsid w:val="00D55E44"/>
    <w:rsid w:val="00FF22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455E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32</TotalTime>
  <Pages>2</Pages>
  <Words>504</Words>
  <Characters>2879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1НШ1</cp:lastModifiedBy>
  <cp:revision>5</cp:revision>
  <dcterms:created xsi:type="dcterms:W3CDTF">2018-12-09T18:22:00Z</dcterms:created>
  <dcterms:modified xsi:type="dcterms:W3CDTF">2018-12-13T11:12:00Z</dcterms:modified>
</cp:coreProperties>
</file>