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0A0"/>
      </w:tblPr>
      <w:tblGrid>
        <w:gridCol w:w="5322"/>
        <w:gridCol w:w="4317"/>
      </w:tblGrid>
      <w:tr w:rsidR="005E6DFE" w:rsidRPr="00F90273" w:rsidTr="00F90273">
        <w:tc>
          <w:tcPr>
            <w:tcW w:w="4962" w:type="dxa"/>
          </w:tcPr>
          <w:p w:rsidR="005E6DFE" w:rsidRPr="00F90273" w:rsidRDefault="005E6DFE" w:rsidP="00972CBC">
            <w:pPr>
              <w:pStyle w:val="BodyText"/>
              <w:rPr>
                <w:sz w:val="30"/>
                <w:lang w:val="en-US"/>
              </w:rPr>
            </w:pPr>
            <w:r w:rsidRPr="002533AF">
              <w:rPr>
                <w:b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255pt;height:101.4pt;visibility:visible">
                  <v:imagedata r:id="rId6" o:title=""/>
                </v:shape>
              </w:pict>
            </w:r>
          </w:p>
        </w:tc>
        <w:tc>
          <w:tcPr>
            <w:tcW w:w="467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line="360" w:lineRule="auto"/>
              <w:ind w:left="29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E6DFE" w:rsidRPr="00F90273" w:rsidRDefault="005E6DFE" w:rsidP="00972CBC">
            <w:pPr>
              <w:pStyle w:val="BodyText"/>
              <w:rPr>
                <w:sz w:val="30"/>
                <w:lang w:val="en-US"/>
              </w:rPr>
            </w:pPr>
          </w:p>
        </w:tc>
      </w:tr>
    </w:tbl>
    <w:p w:rsidR="005E6DFE" w:rsidRDefault="005E6DFE"/>
    <w:p w:rsidR="005E6DFE" w:rsidRDefault="005E6DFE"/>
    <w:p w:rsidR="005E6DFE" w:rsidRDefault="005E6DFE"/>
    <w:p w:rsidR="005E6DFE" w:rsidRDefault="005E6DFE"/>
    <w:p w:rsidR="005E6DFE" w:rsidRDefault="005E6DFE"/>
    <w:p w:rsidR="005E6DFE" w:rsidRDefault="005E6DFE"/>
    <w:p w:rsidR="005E6DFE" w:rsidRDefault="005E6DFE"/>
    <w:p w:rsidR="005E6DFE" w:rsidRPr="00410311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/>
          <w:b/>
          <w:bCs/>
          <w:spacing w:val="26"/>
          <w:sz w:val="36"/>
          <w:szCs w:val="36"/>
        </w:rPr>
        <w:t>ПЛАН ЗАСТРОЙКИ</w:t>
      </w: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/>
          <w:b/>
          <w:bCs/>
          <w:sz w:val="36"/>
          <w:szCs w:val="36"/>
        </w:rPr>
        <w:t>Парикмахерское искусство</w:t>
      </w:r>
      <w:r w:rsidRPr="00410311">
        <w:rPr>
          <w:rFonts w:ascii="Times New Roman" w:hAnsi="Times New Roman"/>
          <w:b/>
          <w:bCs/>
          <w:sz w:val="36"/>
          <w:szCs w:val="36"/>
        </w:rPr>
        <w:t>»</w:t>
      </w:r>
    </w:p>
    <w:p w:rsidR="005E6DFE" w:rsidRPr="0091635C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Регионального этапа ч</w:t>
      </w:r>
      <w:r w:rsidRPr="0091635C">
        <w:rPr>
          <w:rFonts w:ascii="Times New Roman" w:hAnsi="Times New Roman"/>
          <w:b/>
          <w:bCs/>
          <w:sz w:val="36"/>
          <w:szCs w:val="36"/>
        </w:rPr>
        <w:t>емпионата по профессиональному мастерству</w:t>
      </w:r>
      <w:r>
        <w:rPr>
          <w:rFonts w:ascii="Times New Roman" w:hAnsi="Times New Roman"/>
          <w:b/>
          <w:bCs/>
          <w:sz w:val="36"/>
          <w:szCs w:val="36"/>
        </w:rPr>
        <w:t xml:space="preserve"> «Профессионалы». Основная категория</w:t>
      </w:r>
    </w:p>
    <w:p w:rsidR="005E6DFE" w:rsidRPr="00233748" w:rsidRDefault="005E6DFE" w:rsidP="001C7E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36"/>
          <w:szCs w:val="36"/>
          <w:u w:val="single"/>
        </w:rPr>
      </w:pPr>
      <w:r w:rsidRPr="00233748">
        <w:rPr>
          <w:rFonts w:ascii="Times New Roman" w:hAnsi="Times New Roman"/>
          <w:bCs/>
          <w:sz w:val="36"/>
          <w:szCs w:val="36"/>
          <w:u w:val="single"/>
        </w:rPr>
        <w:t>Республика Карелия</w:t>
      </w:r>
    </w:p>
    <w:p w:rsidR="005E6DFE" w:rsidRPr="00FD0B9F" w:rsidRDefault="005E6DFE" w:rsidP="001C7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D0B9F">
        <w:rPr>
          <w:rFonts w:ascii="Times New Roman" w:hAnsi="Times New Roman"/>
          <w:bCs/>
          <w:sz w:val="20"/>
          <w:szCs w:val="20"/>
        </w:rPr>
        <w:t>(субъект РФ)</w:t>
      </w: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E6DFE" w:rsidRDefault="005E6DF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8"/>
            <w:szCs w:val="28"/>
          </w:rPr>
          <w:t>2026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5E6DFE" w:rsidRDefault="005E6DFE" w:rsidP="001C7E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1C7E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C00C8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Общая зона конкурсной площадки</w:t>
      </w:r>
    </w:p>
    <w:p w:rsidR="005E6DFE" w:rsidRDefault="005E6DFE" w:rsidP="00C00C8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467D0">
        <w:rPr>
          <w:rFonts w:ascii="Times New Roman" w:hAnsi="Times New Roman"/>
          <w:noProof/>
          <w:sz w:val="28"/>
          <w:szCs w:val="28"/>
          <w:lang w:eastAsia="ru-RU"/>
        </w:rPr>
        <w:t xml:space="preserve">Площадь зоны: </w:t>
      </w:r>
      <w:smartTag w:uri="urn:schemas-microsoft-com:office:smarttags" w:element="metricconverter">
        <w:smartTagPr>
          <w:attr w:name="ProductID" w:val="63,25 м2"/>
        </w:smartTagPr>
        <w:r>
          <w:rPr>
            <w:rFonts w:ascii="Times New Roman" w:hAnsi="Times New Roman"/>
            <w:noProof/>
            <w:sz w:val="28"/>
            <w:szCs w:val="28"/>
            <w:lang w:eastAsia="ru-RU"/>
          </w:rPr>
          <w:t>63,25</w:t>
        </w:r>
        <w:r w:rsidRPr="000467D0">
          <w:rPr>
            <w:rFonts w:ascii="Times New Roman" w:hAnsi="Times New Roman"/>
            <w:noProof/>
            <w:sz w:val="28"/>
            <w:szCs w:val="28"/>
            <w:lang w:eastAsia="ru-RU"/>
          </w:rPr>
          <w:t xml:space="preserve"> м</w:t>
        </w:r>
        <w:r w:rsidRPr="000467D0">
          <w:rPr>
            <w:rFonts w:ascii="Times New Roman" w:hAnsi="Times New Roman"/>
            <w:noProof/>
            <w:sz w:val="28"/>
            <w:szCs w:val="28"/>
            <w:vertAlign w:val="superscript"/>
            <w:lang w:eastAsia="ru-RU"/>
          </w:rPr>
          <w:t>2</w:t>
        </w:r>
      </w:smartTag>
    </w:p>
    <w:p w:rsidR="005E6DFE" w:rsidRDefault="005E6DFE" w:rsidP="00C00C8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E6DFE" w:rsidRDefault="005E6DFE" w:rsidP="00C00C83">
      <w:pPr>
        <w:autoSpaceDE w:val="0"/>
        <w:autoSpaceDN w:val="0"/>
        <w:adjustRightInd w:val="0"/>
        <w:spacing w:after="0" w:line="360" w:lineRule="auto"/>
        <w:ind w:left="-113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2" o:spid="_x0000_s1026" type="#_x0000_t32" style="position:absolute;left:0;text-align:left;margin-left:50.3pt;margin-top:22.2pt;width:1pt;height:628.65pt;z-index:25161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" strokecolor="#4579b8">
            <v:stroke startarrow="block" endarrow="block"/>
          </v:shape>
        </w:pict>
      </w:r>
      <w:r>
        <w:rPr>
          <w:noProof/>
          <w:lang w:eastAsia="ru-RU"/>
        </w:rPr>
        <w:pict>
          <v:shape id="Прямая со стрелкой 60" o:spid="_x0000_s1027" type="#_x0000_t32" style="position:absolute;left:0;text-align:left;margin-left:67.75pt;margin-top:17.5pt;width:339pt;height:0;z-index: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" strokecolor="#4579b8">
            <v:stroke startarrow="block" endarrow="block"/>
          </v:shape>
        </w:pict>
      </w:r>
      <w:r>
        <w:rPr>
          <w:rFonts w:ascii="Times New Roman" w:hAnsi="Times New Roman"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5,5 м"/>
        </w:smartTagPr>
        <w:r>
          <w:rPr>
            <w:rFonts w:ascii="Times New Roman" w:hAnsi="Times New Roman"/>
            <w:sz w:val="28"/>
            <w:szCs w:val="28"/>
          </w:rPr>
          <w:t>5,5 м</w:t>
        </w:r>
      </w:smartTag>
    </w:p>
    <w:tbl>
      <w:tblPr>
        <w:tblpPr w:leftFromText="180" w:rightFromText="180" w:vertAnchor="text" w:tblpXSpec="center" w:tblpY="1"/>
        <w:tblOverlap w:val="never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</w:tblGrid>
      <w:tr w:rsidR="005E6DFE" w:rsidRPr="00F90273" w:rsidTr="00F90273">
        <w:trPr>
          <w:trHeight w:val="12748"/>
        </w:trPr>
        <w:tc>
          <w:tcPr>
            <w:tcW w:w="6912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13" o:spid="_x0000_s1028" type="#_x0000_t75" style="position:absolute;left:0;text-align:left;margin-left:207.3pt;margin-top:16.6pt;width:126.2pt;height:124.1pt;z-index:251614208;visibility:visible">
                  <v:imagedata r:id="rId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2" o:spid="_x0000_s1029" type="#_x0000_t75" style="position:absolute;left:0;text-align:left;margin-left:1.95pt;margin-top:10.95pt;width:16.3pt;height:17.3pt;z-index:251597824;visibility:visible">
                  <v:imagedata r:id="rId8" o:title=""/>
                </v:shape>
              </w:pict>
            </w:r>
            <w:r w:rsidRPr="00F9027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_x0000_s1030" type="#_x0000_t75" style="position:absolute;left:0;text-align:left;margin-left:141pt;margin-top:-.35pt;width:26.55pt;height:26.55pt;z-index:251723776;visibility:visible">
                  <v:imagedata r:id="rId9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75" style="position:absolute;left:0;text-align:left;margin-left:78pt;margin-top:-.35pt;width:26.55pt;height:26.55pt;z-index:251722752;visibility:visible">
                  <v:imagedata r:id="rId9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" o:spid="_x0000_s1032" type="#_x0000_t75" style="position:absolute;left:0;text-align:left;margin-left:43.3pt;margin-top:18.55pt;width:157.1pt;height:40.95pt;z-index:251595776;visibility:visible">
                  <v:imagedata r:id="rId10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9" o:spid="_x0000_s1033" type="#_x0000_t75" style="position:absolute;left:0;text-align:left;margin-left:1.2pt;margin-top:10.6pt;width:16.9pt;height:20pt;z-index:251611136;visibility:visible">
                  <v:imagedata r:id="rId11" o:title="" croptop="12490f" cropbottom="14107f" cropright="32621f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49" o:spid="_x0000_s1034" type="#_x0000_t75" style="position:absolute;left:0;text-align:left;margin-left:3.45pt;margin-top:14.55pt;width:28.15pt;height:13.7pt;z-index:251603968;visibility:visible">
                  <v:imagedata r:id="rId12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41" o:spid="_x0000_s1035" type="#_x0000_t75" style="position:absolute;left:0;text-align:left;margin-left:50.55pt;margin-top:8.05pt;width:24pt;height:22.55pt;z-index:251596800;visibility:visible">
                  <v:imagedata r:id="rId1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6" o:spid="_x0000_s1036" type="#_x0000_t75" style="position:absolute;left:0;text-align:left;margin-left:33pt;margin-top:8.2pt;width:24.3pt;height:23.3pt;z-index:251600896;visibility:visible">
                  <v:imagedata r:id="rId14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37" type="#_x0000_t75" style="position:absolute;left:0;text-align:left;margin-left:-3.1pt;margin-top:9.45pt;width:34.75pt;height:121.2pt;z-index:251604992;visibility:visible">
                  <v:imagedata r:id="rId15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16" o:spid="_x0000_s1038" type="#_x0000_t75" style="position:absolute;left:0;text-align:left;margin-left:204.75pt;margin-top:20pt;width:126.25pt;height:124.35pt;z-index:251617280;visibility:visible">
                  <v:imagedata r:id="rId1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43" o:spid="_x0000_s1039" type="#_x0000_t75" style="position:absolute;left:0;text-align:left;margin-left:-2.35pt;margin-top:10.95pt;width:46.45pt;height:26.5pt;z-index:251598848;visibility:visible">
                  <v:imagedata r:id="rId1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3" o:spid="_x0000_s1040" type="#_x0000_t75" style="position:absolute;left:0;text-align:left;margin-left:46.75pt;margin-top:185.7pt;width:27.75pt;height:44pt;z-index:251719680;visibility:visible">
                  <v:imagedata r:id="rId1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8" o:spid="_x0000_s1041" type="#_x0000_t75" style="position:absolute;left:0;text-align:left;margin-left:37.4pt;margin-top:370.2pt;width:15.35pt;height:15.35pt;z-index:251602944;visibility:visible">
                  <v:imagedata r:id="rId19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7" o:spid="_x0000_s1042" type="#_x0000_t75" style="position:absolute;left:0;text-align:left;margin-left:65.2pt;margin-top:371.9pt;width:12pt;height:15pt;z-index:251601920;visibility:visible">
                  <v:imagedata r:id="rId20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8" o:spid="_x0000_s1043" type="#_x0000_t75" style="position:absolute;left:0;text-align:left;margin-left:30.4pt;margin-top:39.8pt;width:54.6pt;height:113.35pt;z-index:251610112;visibility:visible">
                  <v:imagedata r:id="rId21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2" o:spid="_x0000_s1044" type="#_x0000_t75" style="position:absolute;left:0;text-align:left;margin-left:30.7pt;margin-top:145.3pt;width:54.3pt;height:113.05pt;z-index:251593728;visibility:visible">
                  <v:imagedata r:id="rId22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1" o:spid="_x0000_s1045" type="#_x0000_t75" style="position:absolute;left:0;text-align:left;margin-left:25.45pt;margin-top:349.25pt;width:125.3pt;height:60.5pt;z-index:251594752;visibility:visible">
                  <v:imagedata r:id="rId2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5" o:spid="_x0000_s1046" type="#_x0000_t75" style="position:absolute;left:0;text-align:left;margin-left:207.75pt;margin-top:294.25pt;width:126.25pt;height:124.35pt;z-index:251616256;visibility:visible">
                  <v:imagedata r:id="rId24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7" o:spid="_x0000_s1047" type="#_x0000_t75" style="position:absolute;left:0;text-align:left;margin-left:204.05pt;margin-top:170.4pt;width:126.25pt;height:124.35pt;z-index:251618304;visibility:visible">
                  <v:imagedata r:id="rId1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4" o:spid="_x0000_s1048" type="#_x0000_t75" style="position:absolute;left:0;text-align:left;margin-left:207.1pt;margin-top:45.55pt;width:126.25pt;height:124.35pt;z-index:251615232;visibility:visible">
                  <v:imagedata r:id="rId24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6" o:spid="_x0000_s1049" type="#_x0000_t75" style="position:absolute;left:0;text-align:left;margin-left:6.2pt;margin-top:171.75pt;width:21.6pt;height:15.35pt;z-index:251607040;visibility:visible">
                  <v:imagedata r:id="rId2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5" o:spid="_x0000_s1050" type="#_x0000_t75" style="position:absolute;left:0;text-align:left;margin-left:4.75pt;margin-top:196.3pt;width:21.6pt;height:15.35pt;z-index:251608064;visibility:visible">
                  <v:imagedata r:id="rId2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4" o:spid="_x0000_s1051" type="#_x0000_t75" style="position:absolute;left:0;text-align:left;margin-left:3.65pt;margin-top:123.85pt;width:21.6pt;height:15.35pt;z-index:251609088;visibility:visible">
                  <v:imagedata r:id="rId2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7" o:spid="_x0000_s1052" type="#_x0000_t75" style="position:absolute;left:0;text-align:left;margin-left:6.05pt;margin-top:98.5pt;width:21.6pt;height:15.35pt;z-index:251606016;visibility:visible">
                  <v:imagedata r:id="rId2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4" o:spid="_x0000_s1053" type="#_x0000_t75" style="position:absolute;left:0;text-align:left;margin-left:4.65pt;margin-top:75.6pt;width:21.6pt;height:15.55pt;z-index:251599872;visibility:visible">
                  <v:imagedata r:id="rId2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45" o:spid="_x0000_s1054" type="#_x0000_t75" style="position:absolute;left:0;text-align:left;margin-left:56.25pt;margin-top:195.3pt;width:10.8pt;height:27pt;z-index:251720704;visibility:visible">
                  <v:imagedata r:id="rId27" o:title=""/>
                </v:shape>
              </w:pict>
            </w:r>
          </w:p>
        </w:tc>
      </w:tr>
    </w:tbl>
    <w:p w:rsidR="005E6DFE" w:rsidRDefault="005E6DFE" w:rsidP="000B2942">
      <w:pPr>
        <w:autoSpaceDE w:val="0"/>
        <w:autoSpaceDN w:val="0"/>
        <w:adjustRightInd w:val="0"/>
        <w:spacing w:after="0" w:line="360" w:lineRule="auto"/>
        <w:ind w:left="-113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401249295" o:spid="_x0000_s1055" type="#_x0000_t75" style="position:absolute;left:0;text-align:left;margin-left:63.85pt;margin-top:432.45pt;width:14.25pt;height:42.8pt;z-index:251676672;visibility:visible;mso-position-horizontal-relative:text;mso-position-vertical-relative:text">
            <v:imagedata r:id="rId28" o:title=""/>
          </v:shape>
        </w:pict>
      </w:r>
      <w:r>
        <w:rPr>
          <w:noProof/>
          <w:lang w:eastAsia="ru-RU"/>
        </w:rPr>
        <w:pict>
          <v:shape id="Рисунок 401249293" o:spid="_x0000_s1056" type="#_x0000_t75" style="position:absolute;left:0;text-align:left;margin-left:23pt;margin-top:302.75pt;width:27.85pt;height:46.55pt;z-index:251675648;visibility:visible;mso-position-horizontal-relative:text;mso-position-vertical-relative:text">
            <v:imagedata r:id="rId29" o:title=""/>
          </v:shape>
        </w:pic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5E6DFE" w:rsidRDefault="005E6DFE" w:rsidP="000467D0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Условные обозначения</w:t>
      </w:r>
    </w:p>
    <w:tbl>
      <w:tblPr>
        <w:tblpPr w:leftFromText="180" w:rightFromText="180" w:vertAnchor="text" w:horzAnchor="margin" w:tblpXSpec="center" w:tblpY="26"/>
        <w:tblOverlap w:val="never"/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969"/>
      </w:tblGrid>
      <w:tr w:rsidR="005E6DFE" w:rsidRPr="00F90273" w:rsidTr="00F90273">
        <w:trPr>
          <w:trHeight w:val="417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rect id="Прямоугольник 243" o:spid="_x0000_s1057" style="position:absolute;left:0;text-align:left;margin-left:7.85pt;margin-top:-.5pt;width:9pt;height:21.85pt;rotation:90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" fillcolor="#76923c" stroked="f">
                  <v:shadow on="t" color="black" opacity="22937f" origin=",.5" offset="0,.63889mm"/>
                  <v:textbox>
                    <w:txbxContent>
                      <w:p w:rsidR="005E6DFE" w:rsidRDefault="005E6DFE" w:rsidP="007C5F56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>Стол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E6DFE" w:rsidRPr="00F90273" w:rsidTr="00F90273">
        <w:trPr>
          <w:trHeight w:val="419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771" o:spid="_x0000_i1026" type="#_x0000_t75" style="width:10.8pt;height:15pt;visibility:visible">
                  <v:imagedata r:id="rId30" o:title="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>Стул офисный</w:t>
            </w:r>
          </w:p>
        </w:tc>
      </w:tr>
      <w:tr w:rsidR="005E6DFE" w:rsidRPr="00F90273" w:rsidTr="00F90273">
        <w:trPr>
          <w:trHeight w:val="411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244" o:spid="_x0000_s1058" type="#_x0000_t120" style="position:absolute;left:0;text-align:left;margin-left:6.3pt;margin-top:1.65pt;width:15.4pt;height:14.55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" fillcolor="gray" strokecolor="#bc4542">
                  <v:shadow on="t" color="black" opacity="22937f" origin=",.5" offset="0,.63889mm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 xml:space="preserve">Бак для волос с крышкой  </w:t>
            </w:r>
          </w:p>
        </w:tc>
      </w:tr>
      <w:tr w:rsidR="005E6DFE" w:rsidRPr="00F90273" w:rsidTr="00F90273">
        <w:trPr>
          <w:trHeight w:val="403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Блок-схема: узел 245" o:spid="_x0000_s1059" type="#_x0000_t120" style="position:absolute;left:0;text-align:left;margin-left:6.45pt;margin-top:1.65pt;width:16.35pt;height:14.5pt;z-index:251679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" fillcolor="yellow" strokecolor="#bc4542">
                  <v:shadow on="t" color="black" opacity="22937f" origin=",.5" offset="0,.63889mm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>Бак для мусора с крышкой</w:t>
            </w:r>
          </w:p>
        </w:tc>
      </w:tr>
      <w:tr w:rsidR="005E6DFE" w:rsidRPr="00F90273" w:rsidTr="00F90273">
        <w:trPr>
          <w:trHeight w:val="403"/>
        </w:trPr>
        <w:tc>
          <w:tcPr>
            <w:tcW w:w="959" w:type="dxa"/>
          </w:tcPr>
          <w:p w:rsidR="005E6DFE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60" type="#_x0000_t75" style="position:absolute;left:0;text-align:left;margin-left:.9pt;margin-top:4.2pt;width:18.45pt;height:18.45pt;z-index:251721728;visibility:visible;mso-position-horizontal-relative:text;mso-position-vertical-relative:text">
                  <v:imagedata r:id="rId9" o:title="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Мусорное ведро</w:t>
            </w:r>
          </w:p>
        </w:tc>
      </w:tr>
      <w:tr w:rsidR="005E6DFE" w:rsidRPr="00F90273" w:rsidTr="00F90273">
        <w:trPr>
          <w:trHeight w:val="423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Блок-схема: узел суммирования 246" o:spid="_x0000_s1061" type="#_x0000_t123" style="position:absolute;left:0;text-align:left;margin-left:7.55pt;margin-top:2.95pt;width:14.55pt;height:15.4pt;z-index:251680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" fillcolor="#4f81bd" strokecolor="#243f60" strokeweight="2pt"/>
              </w:pic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Электрический водонагреватель накопительный </w:t>
            </w:r>
          </w:p>
        </w:tc>
      </w:tr>
      <w:tr w:rsidR="005E6DFE" w:rsidRPr="00F90273" w:rsidTr="00F90273">
        <w:trPr>
          <w:trHeight w:val="415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94" o:spid="_x0000_i1027" type="#_x0000_t75" style="width:26.4pt;height:11.4pt;visibility:visible">
                  <v:imagedata r:id="rId31" o:title=""/>
                </v:shape>
              </w:pic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Электронный таймер</w:t>
            </w:r>
          </w:p>
        </w:tc>
      </w:tr>
      <w:tr w:rsidR="005E6DFE" w:rsidRPr="00F90273" w:rsidTr="00F90273">
        <w:trPr>
          <w:trHeight w:val="410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Молния 6" o:spid="_x0000_s1062" type="#_x0000_t73" style="position:absolute;left:0;text-align:left;margin-left:14.95pt;margin-top:3pt;width:14.1pt;height:16.2pt;z-index:251681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" fillcolor="red" strokecolor="#243f60" strokeweight="2pt"/>
              </w:pic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Точка электропитания</w:t>
            </w:r>
          </w:p>
        </w:tc>
      </w:tr>
      <w:tr w:rsidR="005E6DFE" w:rsidRPr="00F90273" w:rsidTr="00F90273">
        <w:trPr>
          <w:trHeight w:val="416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96" o:spid="_x0000_i1028" type="#_x0000_t75" style="width:30pt;height:10.2pt;visibility:visible">
                  <v:imagedata r:id="rId32" o:title=""/>
                </v:shape>
              </w:pic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Сетевой фильтр (Удлинитель)</w:t>
            </w:r>
          </w:p>
        </w:tc>
      </w:tr>
      <w:tr w:rsidR="005E6DFE" w:rsidRPr="00F90273" w:rsidTr="00F90273">
        <w:trPr>
          <w:trHeight w:val="412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97" o:spid="_x0000_i1029" type="#_x0000_t75" style="width:12.6pt;height:15.6pt;visibility:visible">
                  <v:imagedata r:id="rId33" o:title=""/>
                </v:shape>
              </w:pic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20"/>
                <w:szCs w:val="18"/>
                <w:lang w:val="en-US"/>
              </w:rPr>
              <w:t>Коробка для утилизации лезвий</w:t>
            </w:r>
          </w:p>
        </w:tc>
      </w:tr>
      <w:tr w:rsidR="005E6DFE" w:rsidRPr="00F90273" w:rsidTr="00F90273">
        <w:trPr>
          <w:trHeight w:val="417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98" o:spid="_x0000_i1030" type="#_x0000_t75" style="width:12pt;height:15.6pt;visibility:visible">
                  <v:imagedata r:id="rId34" o:title=""/>
                </v:shape>
              </w:pic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Кулер для воды</w:t>
            </w:r>
          </w:p>
        </w:tc>
      </w:tr>
      <w:tr w:rsidR="005E6DFE" w:rsidRPr="00F90273" w:rsidTr="00F90273">
        <w:trPr>
          <w:trHeight w:val="409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99" o:spid="_x0000_i1031" type="#_x0000_t75" style="width:15pt;height:15.6pt;visibility:visible">
                  <v:imagedata r:id="rId35" o:title="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Аптечка</w:t>
            </w:r>
          </w:p>
        </w:tc>
      </w:tr>
      <w:tr w:rsidR="005E6DFE" w:rsidRPr="00F90273" w:rsidTr="00F90273">
        <w:trPr>
          <w:trHeight w:val="428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300" o:spid="_x0000_i1032" type="#_x0000_t75" style="width:8.4pt;height:18pt;visibility:visible">
                  <v:imagedata r:id="rId36" o:title="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Огнетушитель</w:t>
            </w:r>
          </w:p>
        </w:tc>
      </w:tr>
      <w:tr w:rsidR="005E6DFE" w:rsidRPr="00F90273" w:rsidTr="00F90273">
        <w:trPr>
          <w:trHeight w:val="428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" o:spid="_x0000_i1033" type="#_x0000_t75" style="width:18pt;height:11.4pt;visibility:visible">
                  <v:imagedata r:id="rId37" o:title=""/>
                </v:shape>
              </w:pict>
            </w:r>
          </w:p>
        </w:tc>
        <w:tc>
          <w:tcPr>
            <w:tcW w:w="396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Ноутбук/компьютер</w:t>
            </w:r>
          </w:p>
        </w:tc>
      </w:tr>
      <w:tr w:rsidR="005E6DFE" w:rsidRPr="00F90273" w:rsidTr="00F90273">
        <w:trPr>
          <w:trHeight w:val="421"/>
        </w:trPr>
        <w:tc>
          <w:tcPr>
            <w:tcW w:w="959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301" o:spid="_x0000_i1034" type="#_x0000_t75" style="width:19.8pt;height:17.4pt;visibility:visible">
                  <v:imagedata r:id="rId38" o:title=""/>
                </v:shape>
              </w:pic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sz w:val="20"/>
                <w:szCs w:val="20"/>
                <w:lang w:val="en-US"/>
              </w:rPr>
              <w:t>Раковина</w:t>
            </w:r>
            <w:r w:rsidRPr="00F90273">
              <w:rPr>
                <w:rFonts w:ascii="Times New Roman" w:hAnsi="Times New Roman"/>
                <w:sz w:val="20"/>
                <w:szCs w:val="20"/>
              </w:rPr>
              <w:t>для мытья рук</w:t>
            </w:r>
          </w:p>
        </w:tc>
      </w:tr>
    </w:tbl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0467D0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41"/>
        <w:gridCol w:w="1073"/>
        <w:gridCol w:w="3097"/>
      </w:tblGrid>
      <w:tr w:rsidR="005E6DFE" w:rsidRPr="00F90273" w:rsidTr="00F90273">
        <w:trPr>
          <w:trHeight w:val="514"/>
        </w:trPr>
        <w:tc>
          <w:tcPr>
            <w:tcW w:w="5441" w:type="dxa"/>
            <w:vMerge w:val="restart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Рукописный ввод 35" o:spid="_x0000_s1063" type="#_x0000_t75" style="position:absolute;left:0;text-align:left;margin-left:-159.15pt;margin-top:173.25pt;width:1.05pt;height:1.05pt;z-index:2516981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">
                  <v:imagedata r:id="rId39" o:title=""/>
                </v:shape>
              </w:pict>
            </w:r>
            <w:r w:rsidRPr="00F90273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1 рабочее место конкурсанта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rect id="Прямоугольник 31" o:spid="_x0000_s1064" style="position:absolute;margin-left:22.4pt;margin-top:-9.6pt;width:226.65pt;height:224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" fillcolor="window" strokecolor="windowText" strokeweight="2pt"/>
              </w:pict>
            </w:r>
            <w:r>
              <w:rPr>
                <w:noProof/>
                <w:lang w:eastAsia="ru-RU"/>
              </w:rPr>
              <w:pict>
                <v:shape id="_x0000_s1065" type="#_x0000_t75" style="position:absolute;margin-left:28.8pt;margin-top:-4.85pt;width:15.2pt;height:16.35pt;z-index:251684864;visibility:visible">
                  <v:imagedata r:id="rId40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66" type="#_x0000_t75" style="position:absolute;margin-left:210.7pt;margin-top:-7.4pt;width:27.75pt;height:32pt;z-index:251685888;visibility:visible">
                  <v:imagedata r:id="rId41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67" type="#_x0000_t75" style="position:absolute;margin-left:61.6pt;margin-top:-9.45pt;width:142.4pt;height:19.8pt;z-index:251683840;visibility:visible">
                  <v:imagedata r:id="rId42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Прямая со стрелкой 32" o:spid="_x0000_s1068" type="#_x0000_t32" style="position:absolute;margin-left:11.6pt;margin-top:-25.3pt;width:1.6pt;height:220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">
                  <v:stroke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9" type="#_x0000_t75" style="position:absolute;margin-left:177.15pt;margin-top:-22.9pt;width:20pt;height:22.4pt;z-index:251689984;visibility:visible">
                  <v:imagedata r:id="rId43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70" type="#_x0000_t75" style="position:absolute;margin-left:43.85pt;margin-top:-25.05pt;width:15.65pt;height:13.8pt;z-index:251692032;visibility:visible">
                  <v:imagedata r:id="rId44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1" type="#_x0000_t75" style="position:absolute;margin-left:111.2pt;margin-top:-19.95pt;width:37.6pt;height:33.55pt;z-index:251687936;visibility:visible">
                  <v:imagedata r:id="rId45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2" type="#_x0000_t75" style="position:absolute;margin-left:151.5pt;margin-top:-10.6pt;width:32.15pt;height:27.35pt;z-index:251696128;visibility:visible">
                  <v:imagedata r:id="rId46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73" type="#_x0000_t75" style="position:absolute;margin-left:69.75pt;margin-top:-14.05pt;width:32.15pt;height:27.35pt;z-index:251695104;visibility:visible">
                  <v:imagedata r:id="rId4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4" type="#_x0000_t75" style="position:absolute;margin-left:148.15pt;margin-top:-15.35pt;width:32.15pt;height:27.35pt;z-index:251694080;visibility:visible">
                  <v:imagedata r:id="rId46" o:title=""/>
                </v:shape>
              </w:pict>
            </w:r>
            <w:r>
              <w:rPr>
                <w:noProof/>
                <w:lang w:eastAsia="ru-RU"/>
              </w:rPr>
              <w:pict>
                <v:shape id="_x0000_s1075" type="#_x0000_t75" style="position:absolute;margin-left:70.55pt;margin-top:-15.6pt;width:32.15pt;height:27.35pt;z-index:251693056;visibility:visible">
                  <v:imagedata r:id="rId4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0273">
              <w:rPr>
                <w:rFonts w:ascii="Times New Roman" w:hAnsi="Times New Roman"/>
                <w:b/>
                <w:bCs/>
                <w:sz w:val="20"/>
                <w:szCs w:val="20"/>
              </w:rPr>
              <w:t>2м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6" type="#_x0000_t75" style="position:absolute;margin-left:15.6pt;margin-top:89.45pt;width:232.35pt;height:13.9pt;z-index:251699200;visibility:visible">
                  <v:imagedata r:id="rId47" o:title=""/>
                </v:shape>
              </w:pict>
            </w:r>
            <w:r w:rsidRPr="00F9027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7" type="#_x0000_t75" style="position:absolute;margin-left:133.7pt;margin-top:-9.75pt;width:109.25pt;height:49.45pt;z-index:251688960;visibility:visible">
                  <v:imagedata r:id="rId48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 id="_x0000_s1078" type="#_x0000_t75" style="position:absolute;margin-left:88pt;margin-top:-18.45pt;width:42.4pt;height:42.4pt;z-index:251691008;visibility:visible">
                  <v:imagedata r:id="rId9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8" o:spid="_x0000_s1079" type="#_x0000_t75" style="position:absolute;margin-left:203.25pt;margin-top:-13.7pt;width:28.75pt;height:24.8pt;z-index:251697152;visibility:visible">
                  <v:imagedata r:id="rId49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sz w:val="16"/>
                <w:szCs w:val="16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02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2м</w:t>
            </w:r>
          </w:p>
        </w:tc>
        <w:tc>
          <w:tcPr>
            <w:tcW w:w="4170" w:type="dxa"/>
            <w:gridSpan w:val="2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F9027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Спецификация оборудования на 1 рабочее место 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 w:rsidRPr="00F9027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(рабочее место конкурсанта 2м </w:t>
            </w:r>
            <w:r w:rsidRPr="00F9027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x</w:t>
            </w:r>
            <w:r w:rsidRPr="00F9027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90273">
                <w:rPr>
                  <w:rFonts w:ascii="Times New Roman" w:hAnsi="Times New Roman"/>
                  <w:b/>
                  <w:bCs/>
                  <w:noProof/>
                  <w:sz w:val="20"/>
                  <w:szCs w:val="20"/>
                </w:rPr>
                <w:t>2 м</w:t>
              </w:r>
            </w:smartTag>
            <w:r w:rsidRPr="00F9027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)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№ п/п</w: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5" o:spid="_x0000_i1035" type="#_x0000_t75" style="width:42pt;height:6pt;flip:y;visibility:visible">
                  <v:imagedata r:id="rId50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Парикмахерское молульное рабочее место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3" o:spid="_x0000_i1036" type="#_x0000_t75" style="width:18.6pt;height:21.6pt;visibility:visible">
                  <v:imagedata r:id="rId51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Тележка парикмахерская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40" o:spid="_x0000_i1037" type="#_x0000_t75" style="width:21pt;height:21.6pt;visibility:visible">
                  <v:imagedata r:id="rId52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Стул парикмахерский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6" o:spid="_x0000_i1038" type="#_x0000_t75" style="width:24pt;height:21pt;visibility:visible">
                  <v:imagedata r:id="rId53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Штатив напольный парикмахерский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4" o:spid="_x0000_i1039" type="#_x0000_t75" style="width:19.8pt;height:22.8pt;visibility:visible">
                  <v:imagedata r:id="rId54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Точка электропитания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9" o:spid="_x0000_i1040" type="#_x0000_t75" style="width:15.6pt;height:13.2pt;visibility:visible">
                  <v:imagedata r:id="rId55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Корзина для мусора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8" o:spid="_x0000_i1041" type="#_x0000_t75" style="width:15pt;height:16.2pt;visibility:visible">
                  <v:imagedata r:id="rId56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br/>
              <w:t>Щетка для подметания+совок на стойке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41" o:spid="_x0000_i1042" type="#_x0000_t75" style="width:28.8pt;height:24.6pt;visibility:visible">
                  <v:imagedata r:id="rId57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Весы парикмахерские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42" o:spid="_x0000_i1043" type="#_x0000_t75" style="width:40.8pt;height:18.6pt;flip:y;visibility:visible">
                  <v:imagedata r:id="rId58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Стол для работы с красящими и перманентными препаратами</w:t>
            </w:r>
          </w:p>
        </w:tc>
      </w:tr>
      <w:tr w:rsidR="005E6DFE" w:rsidRPr="00F90273" w:rsidTr="00F90273">
        <w:trPr>
          <w:trHeight w:val="506"/>
        </w:trPr>
        <w:tc>
          <w:tcPr>
            <w:tcW w:w="5441" w:type="dxa"/>
            <w:vMerge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  <w:tc>
          <w:tcPr>
            <w:tcW w:w="10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37" o:spid="_x0000_i1044" type="#_x0000_t75" style="width:18.6pt;height:15.6pt;visibility:visible">
                  <v:imagedata r:id="rId46" o:title=""/>
                </v:shape>
              </w:pict>
            </w:r>
            <w:r w:rsidRPr="002533A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Рисунок 43" o:spid="_x0000_i1045" type="#_x0000_t75" style="width:18pt;height:15.6pt;visibility:visible">
                  <v:imagedata r:id="rId59" o:title=""/>
                </v:shape>
              </w:pict>
            </w:r>
          </w:p>
        </w:tc>
        <w:tc>
          <w:tcPr>
            <w:tcW w:w="3097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F90273">
              <w:rPr>
                <w:rFonts w:ascii="Times New Roman" w:hAnsi="Times New Roman"/>
                <w:noProof/>
                <w:sz w:val="16"/>
                <w:szCs w:val="16"/>
              </w:rPr>
              <w:t>Верхнее освещение над рабочим местом</w:t>
            </w:r>
          </w:p>
        </w:tc>
      </w:tr>
    </w:tbl>
    <w:p w:rsidR="005E6DFE" w:rsidRDefault="005E6DFE" w:rsidP="00ED2C24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96E">
        <w:rPr>
          <w:rFonts w:ascii="Times New Roman" w:hAnsi="Times New Roman"/>
          <w:sz w:val="28"/>
          <w:szCs w:val="28"/>
        </w:rPr>
        <w:t>План застройки комнаты экспертов (комната главного эксперта и склад совмещены с комнатой экспертов)</w:t>
      </w: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38154353" o:spid="_x0000_s1080" type="#_x0000_t75" style="position:absolute;left:0;text-align:left;margin-left:183.45pt;margin-top:17.4pt;width:54.75pt;height:19.5pt;z-index:251701248;visibility:visible">
            <v:imagedata r:id="rId60" o:title=""/>
          </v:shape>
        </w:pict>
      </w:r>
      <w:r w:rsidRPr="00FF6FD4">
        <w:rPr>
          <w:rFonts w:ascii="Times New Roman" w:hAnsi="Times New Roman"/>
          <w:sz w:val="28"/>
          <w:szCs w:val="28"/>
        </w:rPr>
        <w:t xml:space="preserve">Площадь зоны: </w:t>
      </w:r>
      <w:smartTag w:uri="urn:schemas-microsoft-com:office:smarttags" w:element="metricconverter">
        <w:smartTagPr>
          <w:attr w:name="ProductID" w:val="59,6 м2"/>
        </w:smartTagPr>
        <w:r w:rsidRPr="00FF6FD4">
          <w:rPr>
            <w:rFonts w:ascii="Times New Roman" w:hAnsi="Times New Roman"/>
            <w:sz w:val="28"/>
            <w:szCs w:val="28"/>
          </w:rPr>
          <w:t>59,6 м</w:t>
        </w:r>
        <w:r w:rsidRPr="00A84BF5">
          <w:rPr>
            <w:rFonts w:ascii="Times New Roman" w:hAnsi="Times New Roman"/>
            <w:sz w:val="36"/>
            <w:szCs w:val="28"/>
            <w:vertAlign w:val="superscript"/>
          </w:rPr>
          <w:t>2</w:t>
        </w:r>
      </w:smartTag>
    </w:p>
    <w:p w:rsidR="005E6DFE" w:rsidRDefault="005E6DFE" w:rsidP="00A84B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pict>
          <v:shape id="Прямая со стрелкой 30" o:spid="_x0000_s1081" type="#_x0000_t32" style="position:absolute;left:0;text-align:left;margin-left:.6pt;margin-top:10.4pt;width:455.6pt;height:0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" strokecolor="#4579b8">
            <v:stroke startarrow="open" endarrow="ope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5E6DFE" w:rsidRPr="00F90273" w:rsidTr="00F90273">
        <w:trPr>
          <w:trHeight w:val="6967"/>
        </w:trPr>
        <w:tc>
          <w:tcPr>
            <w:tcW w:w="9571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91" o:spid="_x0000_s1082" type="#_x0000_t75" style="position:absolute;left:0;text-align:left;margin-left:426.8pt;margin-top:1pt;width:29.75pt;height:10.1pt;z-index:251641856;visibility:visible">
                  <v:imagedata r:id="rId61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9" o:spid="_x0000_s1083" type="#_x0000_t75" style="position:absolute;left:0;text-align:left;margin-left:407.65pt;margin-top:.2pt;width:15.85pt;height:18.25pt;z-index:251642880;visibility:visible">
                  <v:imagedata r:id="rId62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8" o:spid="_x0000_s1084" type="#_x0000_t75" style="position:absolute;left:0;text-align:left;margin-left:401.45pt;margin-top:22.2pt;width:24.95pt;height:10.55pt;z-index:251636736;visibility:visible">
                  <v:imagedata r:id="rId6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0" o:spid="_x0000_s1085" type="#_x0000_t75" style="position:absolute;left:0;text-align:left;margin-left:376.65pt;margin-top:2.3pt;width:68.25pt;height:37.9pt;z-index:251619328;visibility:visible">
                  <v:imagedata r:id="rId64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6" o:spid="_x0000_s1086" type="#_x0000_t75" style="position:absolute;left:0;text-align:left;margin-left:366.75pt;margin-top:21.8pt;width:18.7pt;height:11.5pt;z-index:251634688;visibility:visible">
                  <v:imagedata r:id="rId6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6" o:spid="_x0000_s1087" type="#_x0000_t75" style="position:absolute;left:0;text-align:left;margin-left:117.6pt;margin-top:10.95pt;width:25.9pt;height:36pt;z-index:251631616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3" o:spid="_x0000_s1088" type="#_x0000_t75" style="position:absolute;left:0;text-align:left;margin-left:185.5pt;margin-top:11pt;width:25.9pt;height:36pt;z-index:251633664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1" o:spid="_x0000_s1089" type="#_x0000_t75" style="position:absolute;left:0;text-align:left;margin-left:130.9pt;margin-top:-.05pt;width:59.55pt;height:85.45pt;z-index:251592704;visibility:visible">
                  <v:imagedata r:id="rId6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2" o:spid="_x0000_s1090" type="#_x0000_t75" style="position:absolute;left:0;text-align:left;margin-left:266.2pt;margin-top:1.45pt;width:59.55pt;height:85.45pt;z-index:251644928;visibility:visible">
                  <v:imagedata r:id="rId6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8" o:spid="_x0000_s1091" type="#_x0000_t75" style="position:absolute;left:0;text-align:left;margin-left:256.25pt;margin-top:13.45pt;width:25.9pt;height:36pt;z-index:251623424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" o:spid="_x0000_s1092" type="#_x0000_t75" style="position:absolute;left:0;text-align:left;margin-left:199.2pt;margin-top:-.05pt;width:59.55pt;height:85.45pt;z-index:251645952;visibility:visible">
                  <v:imagedata r:id="rId67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72" o:spid="_x0000_s1093" type="#_x0000_t75" style="position:absolute;left:0;text-align:left;margin-left:185.5pt;margin-top:21.6pt;width:25.9pt;height:36pt;z-index:251621376;visibility:visible">
                  <v:imagedata r:id="rId6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4" o:spid="_x0000_s1094" type="#_x0000_t75" style="position:absolute;left:0;text-align:left;margin-left:398.45pt;margin-top:25.3pt;width:25.9pt;height:36pt;z-index:251629568;visibility:visible">
                  <v:imagedata r:id="rId66" o:title=""/>
                  <w10:wrap type="topAndBottom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Прямая со стрелкой 31" o:spid="_x0000_s1095" type="#_x0000_t32" style="position:absolute;left:0;text-align:left;margin-left:-21.75pt;margin-top:-47.65pt;width:0;height:343.8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" strokecolor="#4579b8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Рисунок 18" o:spid="_x0000_s1096" type="#_x0000_t75" style="position:absolute;left:0;text-align:left;margin-left:340.65pt;margin-top:-51pt;width:59.05pt;height:85.45pt;z-index:251620352;visibility:visible">
                  <v:imagedata r:id="rId69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0" o:spid="_x0000_s1097" type="#_x0000_t75" style="position:absolute;left:0;text-align:left;margin-left:117.2pt;margin-top:2.4pt;width:25.9pt;height:36pt;z-index:251624448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5" o:spid="_x0000_s1098" type="#_x0000_t75" style="position:absolute;left:0;text-align:left;margin-left:258.85pt;margin-top:3pt;width:25.9pt;height:36pt;z-index:251628544;visibility:visible">
                  <v:imagedata r:id="rId6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82" o:spid="_x0000_s1099" type="#_x0000_t75" style="position:absolute;left:0;text-align:left;margin-left:111.4pt;margin-top:9.4pt;width:25.9pt;height:36pt;z-index:251627520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5" o:spid="_x0000_s1100" type="#_x0000_t75" style="position:absolute;left:0;text-align:left;margin-left:185.45pt;margin-top:8.15pt;width:25.9pt;height:36pt;z-index:251622400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7" o:spid="_x0000_s1101" type="#_x0000_t75" style="position:absolute;left:0;text-align:left;margin-left:256.25pt;margin-top:5.05pt;width:25.9pt;height:36pt;z-index:251625472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" o:spid="_x0000_s1102" type="#_x0000_t75" style="position:absolute;left:0;text-align:left;margin-left:129.7pt;margin-top:1.95pt;width:59.55pt;height:85.45pt;z-index:251648000;visibility:visible">
                  <v:imagedata r:id="rId6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2" o:spid="_x0000_s1103" type="#_x0000_t75" style="position:absolute;left:0;text-align:left;margin-left:196.7pt;margin-top:4.4pt;width:59.55pt;height:85.45pt;z-index:251646976;visibility:visible">
                  <v:imagedata r:id="rId6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1" o:spid="_x0000_s1104" type="#_x0000_t75" style="position:absolute;left:0;text-align:left;margin-left:266.25pt;margin-top:4.55pt;width:59.55pt;height:85.45pt;z-index:251591680;visibility:visible">
                  <v:imagedata r:id="rId67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81" o:spid="_x0000_s1105" type="#_x0000_t75" style="position:absolute;left:0;text-align:left;margin-left:254.1pt;margin-top:20pt;width:25.9pt;height:36pt;z-index:251632640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7" o:spid="_x0000_s1106" type="#_x0000_t75" style="position:absolute;left:0;text-align:left;margin-left:422.9pt;margin-top:-58.4pt;width:36.5pt;height:166.6pt;z-index:251635712;visibility:visible">
                  <v:imagedata r:id="rId70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_x0000_s1107" type="#_x0000_t75" style="position:absolute;left:0;text-align:left;margin-left:-42.75pt;margin-top:-12.95pt;width:18.75pt;height:45pt;z-index:251700224;visibility:visible">
                  <v:imagedata r:id="rId71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79" o:spid="_x0000_s1108" type="#_x0000_t75" style="position:absolute;left:0;text-align:left;margin-left:111.25pt;margin-top:5.75pt;width:25.9pt;height:36pt;z-index:251630592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84" o:spid="_x0000_s1109" type="#_x0000_t75" style="position:absolute;left:0;text-align:left;margin-left:183pt;margin-top:3.25pt;width:25.9pt;height:36pt;z-index:251626496;visibility:visible">
                  <v:imagedata r:id="rId6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93" o:spid="_x0000_s1110" type="#_x0000_t75" style="position:absolute;left:0;text-align:left;margin-left:337.65pt;margin-top:104pt;width:57.25pt;height:36pt;z-index:251638784;visibility:visible">
                  <v:imagedata r:id="rId72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90" o:spid="_x0000_s1111" type="#_x0000_t75" style="position:absolute;left:0;text-align:left;margin-left:397.5pt;margin-top:106pt;width:65.3pt;height:34.75pt;z-index:251637760;visibility:visible">
                  <v:imagedata r:id="rId7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538154356" o:spid="_x0000_s1112" type="#_x0000_t75" style="position:absolute;left:0;text-align:left;margin-left:.45pt;margin-top:115.5pt;width:20.65pt;height:20.65pt;z-index:251704320;visibility:visible">
                  <v:imagedata r:id="rId74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37301664" o:spid="_x0000_s1113" type="#_x0000_t75" style="position:absolute;left:0;text-align:left;margin-left:51.45pt;margin-top:30.25pt;width:59.55pt;height:85.45pt;z-index:251656192;visibility:visible">
                  <v:imagedata r:id="rId7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37301665" o:spid="_x0000_s1114" type="#_x0000_t75" style="position:absolute;left:0;text-align:left;margin-left:78.75pt;margin-top:60.95pt;width:13.9pt;height:35.5pt;z-index:251657216;visibility:visible">
                  <v:imagedata r:id="rId7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7" o:spid="_x0000_s1115" type="#_x0000_t75" style="position:absolute;left:0;text-align:left;margin-left:452.45pt;margin-top:90.5pt;width:15.85pt;height:18.25pt;z-index:251653120;visibility:visible">
                  <v:imagedata r:id="rId7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5" o:spid="_x0000_s1116" type="#_x0000_t75" style="position:absolute;left:0;text-align:left;margin-left:402.05pt;margin-top:31.95pt;width:11.5pt;height:19.2pt;z-index:251651072;visibility:visible">
                  <v:imagedata r:id="rId7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6" o:spid="_x0000_s1117" type="#_x0000_t75" style="position:absolute;left:0;text-align:left;margin-left:385.85pt;margin-top:31.95pt;width:11.5pt;height:19.2pt;z-index:251650048;visibility:visible">
                  <v:imagedata r:id="rId7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94" o:spid="_x0000_s1118" type="#_x0000_t75" style="position:absolute;left:0;text-align:left;margin-left:364.55pt;margin-top:31.85pt;width:11.5pt;height:19.2pt;z-index:251640832;visibility:visible">
                  <v:imagedata r:id="rId79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4" o:spid="_x0000_s1119" type="#_x0000_t75" style="position:absolute;left:0;text-align:left;margin-left:346.7pt;margin-top:31.95pt;width:11.5pt;height:19.2pt;z-index:251652096;visibility:visible">
                  <v:imagedata r:id="rId7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3" o:spid="_x0000_s1120" type="#_x0000_t75" style="position:absolute;left:0;text-align:left;margin-left:154.25pt;margin-top:51.85pt;width:25.45pt;height:89.4pt;z-index:251649024;visibility:visible">
                  <v:imagedata r:id="rId80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9" o:spid="_x0000_s1121" type="#_x0000_t75" style="position:absolute;left:0;text-align:left;margin-left:261.25pt;margin-top:120.9pt;width:8.65pt;height:17.75pt;z-index:251643904;visibility:visible">
                  <v:imagedata r:id="rId3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95" o:spid="_x0000_s1122" type="#_x0000_t75" style="position:absolute;left:0;text-align:left;margin-left:341.95pt;margin-top:24.6pt;width:125.35pt;height:55.75pt;z-index:251639808;visibility:visible">
                  <v:imagedata r:id="rId81" o:title=""/>
                </v:shape>
              </w:pict>
            </w:r>
          </w:p>
        </w:tc>
      </w:tr>
    </w:tbl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6FD4">
        <w:rPr>
          <w:rFonts w:ascii="Times New Roman" w:hAnsi="Times New Roman"/>
          <w:sz w:val="28"/>
          <w:szCs w:val="28"/>
        </w:rPr>
        <w:t xml:space="preserve">План застройки комнаты </w:t>
      </w:r>
      <w:r>
        <w:rPr>
          <w:rFonts w:ascii="Times New Roman" w:hAnsi="Times New Roman"/>
          <w:sz w:val="28"/>
          <w:szCs w:val="28"/>
        </w:rPr>
        <w:t>конкурсантов</w:t>
      </w: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6FD4">
        <w:rPr>
          <w:rFonts w:ascii="Times New Roman" w:hAnsi="Times New Roman"/>
          <w:sz w:val="28"/>
          <w:szCs w:val="28"/>
        </w:rPr>
        <w:t xml:space="preserve">Площадь зоны: </w:t>
      </w:r>
      <w:smartTag w:uri="urn:schemas-microsoft-com:office:smarttags" w:element="metricconverter">
        <w:smartTagPr>
          <w:attr w:name="ProductID" w:val="52,7 м2"/>
        </w:smartTagPr>
        <w:r w:rsidRPr="00FF6FD4">
          <w:rPr>
            <w:rFonts w:ascii="Times New Roman" w:hAnsi="Times New Roman"/>
            <w:sz w:val="28"/>
            <w:szCs w:val="28"/>
          </w:rPr>
          <w:t>52,7 м</w:t>
        </w:r>
        <w:r w:rsidRPr="00A84BF5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38154354" o:spid="_x0000_s1123" type="#_x0000_t75" style="position:absolute;left:0;text-align:left;margin-left:168.45pt;margin-top:.15pt;width:58.5pt;height:17.25pt;z-index:251702272;visibility:visible">
            <v:imagedata r:id="rId82" o:title=""/>
          </v:shape>
        </w:pict>
      </w:r>
      <w:r>
        <w:rPr>
          <w:noProof/>
          <w:lang w:eastAsia="ru-RU"/>
        </w:rPr>
        <w:pict>
          <v:shape id="Прямая со стрелкой 2037301670" o:spid="_x0000_s1124" type="#_x0000_t32" style="position:absolute;left:0;text-align:left;margin-left:.6pt;margin-top:18.25pt;width:455.6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" strokecolor="#4579b8">
            <v:stroke startarrow="open" endarrow="open"/>
          </v:shape>
        </w:pict>
      </w:r>
      <w:r>
        <w:rPr>
          <w:noProof/>
          <w:lang w:eastAsia="ru-RU"/>
        </w:rPr>
        <w:pict>
          <v:shape id="Рисунок 100" o:spid="_x0000_s1125" type="#_x0000_t75" style="position:absolute;left:0;text-align:left;margin-left:123.4pt;margin-top:17.65pt;width:85.45pt;height:59.05pt;z-index:251663360;visibility:visible">
            <v:imagedata r:id="rId83" o:title=""/>
          </v:shape>
        </w:pict>
      </w:r>
      <w:r>
        <w:rPr>
          <w:noProof/>
          <w:lang w:eastAsia="ru-RU"/>
        </w:rPr>
        <w:pict>
          <v:shape id="Рисунок 96" o:spid="_x0000_s1126" type="#_x0000_t75" style="position:absolute;left:0;text-align:left;margin-left:51.35pt;margin-top:19.3pt;width:85.45pt;height:59.05pt;z-index:251662336;visibility:visible">
            <v:imagedata r:id="rId83" o:title=""/>
          </v:shape>
        </w:pict>
      </w:r>
      <w:r>
        <w:rPr>
          <w:noProof/>
          <w:lang w:eastAsia="ru-RU"/>
        </w:rPr>
        <w:pict>
          <v:shape id="Рисунок 99" o:spid="_x0000_s1127" type="#_x0000_t75" style="position:absolute;left:0;text-align:left;margin-left:263.65pt;margin-top:18.15pt;width:85.45pt;height:59.05pt;z-index:251659264;visibility:visible">
            <v:imagedata r:id="rId83" o:title=""/>
          </v:shape>
        </w:pict>
      </w:r>
      <w:r w:rsidRPr="00A84BF5">
        <w:rPr>
          <w:noProof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5E6DFE" w:rsidRPr="00F90273" w:rsidTr="00F90273">
        <w:tc>
          <w:tcPr>
            <w:tcW w:w="9571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538154357" o:spid="_x0000_s1128" type="#_x0000_t75" style="position:absolute;left:0;text-align:left;margin-left:249.45pt;margin-top:10pt;width:20.65pt;height:20.65pt;z-index:251705344;visibility:visible">
                  <v:imagedata r:id="rId74" o:title="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037301672" o:spid="_x0000_s1129" type="#_x0000_t32" style="position:absolute;left:0;text-align:left;margin-left:-21.75pt;margin-top:1.65pt;width:0;height:116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" strokecolor="#4579b8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8" o:spid="_x0000_s1130" type="#_x0000_t75" style="position:absolute;left:0;text-align:left;margin-left:291.2pt;margin-top:12.45pt;width:36.95pt;height:14.45pt;z-index:251664384;visibility:visible">
                  <v:imagedata r:id="rId84" o:title="" croptop="20852f" cropbottom="20852f" cropleft="5957f" cropright="-1191f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37301668" o:spid="_x0000_s1131" type="#_x0000_t75" style="position:absolute;left:0;text-align:left;margin-left:227.8pt;margin-top:1.2pt;width:18.6pt;height:66.85pt;z-index:251671552;visibility:visible">
                  <v:imagedata r:id="rId8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37301669" o:spid="_x0000_s1132" type="#_x0000_t75" style="position:absolute;left:0;text-align:left;margin-left:202.9pt;margin-top:6.8pt;width:8.65pt;height:17.75pt;z-index:251672576;visibility:visible">
                  <v:imagedata r:id="rId8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538154355" o:spid="_x0000_s1133" type="#_x0000_t75" style="position:absolute;left:0;text-align:left;margin-left:-50.25pt;margin-top:5pt;width:20.25pt;height:52.5pt;z-index:251703296;visibility:visible">
                  <v:imagedata r:id="rId87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1" o:spid="_x0000_s1134" type="#_x0000_t75" style="position:absolute;left:0;text-align:left;margin-left:85.15pt;margin-top:7.85pt;width:25.9pt;height:36pt;z-index:251669504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3" o:spid="_x0000_s1135" type="#_x0000_t75" style="position:absolute;left:0;text-align:left;margin-left:150.95pt;margin-top:6.65pt;width:25.9pt;height:36pt;z-index:251667456;visibility:visible">
                  <v:imagedata r:id="rId6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105" o:spid="_x0000_s1136" type="#_x0000_t75" style="position:absolute;left:0;text-align:left;margin-left:117.3pt;margin-top:-.2pt;width:25.9pt;height:36pt;z-index:251665408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2" o:spid="_x0000_s1137" type="#_x0000_t75" style="position:absolute;left:0;text-align:left;margin-left:195.45pt;margin-top:1.05pt;width:25.9pt;height:36pt;z-index:251668480;visibility:visible">
                  <v:imagedata r:id="rId66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104" o:spid="_x0000_s1138" type="#_x0000_t75" style="position:absolute;left:0;text-align:left;margin-left:309.85pt;margin-top:7.3pt;width:25.9pt;height:36pt;z-index:251666432;visibility:visible">
                  <v:imagedata r:id="rId66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Рисунок 2037301666" o:spid="_x0000_s1139" type="#_x0000_t75" style="position:absolute;left:0;text-align:left;margin-left:261.15pt;margin-top:6.6pt;width:85.45pt;height:59.05pt;z-index:251658240;visibility:visible">
                  <v:imagedata r:id="rId88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97" o:spid="_x0000_s1140" type="#_x0000_t75" style="position:absolute;left:0;text-align:left;margin-left:176.7pt;margin-top:6.15pt;width:85.45pt;height:59.05pt;z-index:251661312;visibility:visible">
                  <v:imagedata r:id="rId8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98" o:spid="_x0000_s1141" type="#_x0000_t75" style="position:absolute;left:0;text-align:left;margin-left:88.65pt;margin-top:4.95pt;width:85.45pt;height:59.05pt;z-index:251660288;visibility:visible">
                  <v:imagedata r:id="rId83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037301667" o:spid="_x0000_s1142" type="#_x0000_t75" style="position:absolute;left:0;text-align:left;margin-left:35.35pt;margin-top:9.2pt;width:57.1pt;height:36pt;z-index:251670528;visibility:visible">
                  <v:imagedata r:id="rId89" o:title=""/>
                </v:shape>
              </w:pic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DFE" w:rsidRDefault="005E6DFE" w:rsidP="00C54878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00C83">
        <w:rPr>
          <w:rFonts w:ascii="Times New Roman" w:hAnsi="Times New Roman"/>
          <w:sz w:val="28"/>
          <w:szCs w:val="28"/>
        </w:rPr>
        <w:t>Условные обозначения</w:t>
      </w:r>
    </w:p>
    <w:tbl>
      <w:tblPr>
        <w:tblpPr w:leftFromText="180" w:rightFromText="180" w:vertAnchor="text" w:horzAnchor="margin" w:tblpXSpec="center" w:tblpY="26"/>
        <w:tblOverlap w:val="never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6"/>
        <w:gridCol w:w="3273"/>
      </w:tblGrid>
      <w:tr w:rsidR="005E6DFE" w:rsidRPr="00F90273" w:rsidTr="00F90273">
        <w:trPr>
          <w:trHeight w:val="417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rect id="Прямоугольник 2037301673" o:spid="_x0000_s1143" style="position:absolute;left:0;text-align:left;margin-left:7.85pt;margin-top:-.5pt;width:9pt;height:21.85pt;rotation:90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" fillcolor="#77933c" stroked="f">
                  <v:shadow on="t" color="black" opacity="22937f" origin=",.5" offset="0,.63889mm"/>
                  <v:textbox>
                    <w:txbxContent>
                      <w:p w:rsidR="005E6DFE" w:rsidRDefault="005E6DFE" w:rsidP="00C00C8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>Стол</w:t>
            </w:r>
          </w:p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6DFE" w:rsidRPr="00F90273" w:rsidTr="00F90273">
        <w:trPr>
          <w:trHeight w:val="419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2533A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Рисунок 401249289" o:spid="_x0000_i1046" type="#_x0000_t75" style="width:10.8pt;height:15pt;visibility:visible">
                  <v:imagedata r:id="rId30" o:title=""/>
                </v:shape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sz w:val="18"/>
                <w:szCs w:val="18"/>
              </w:rPr>
              <w:t>Стул офисный</w:t>
            </w:r>
          </w:p>
        </w:tc>
      </w:tr>
      <w:tr w:rsidR="005E6DFE" w:rsidRPr="00F90273" w:rsidTr="00F90273">
        <w:trPr>
          <w:trHeight w:val="411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2037301688" o:spid="_x0000_s1144" type="#_x0000_t176" style="position:absolute;left:0;text-align:left;margin-left:4.65pt;margin-top:6.1pt;width:16.5pt;height:9.8pt;z-index:2517073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" fillcolor="windowText" strokecolor="#385d8a" strokeweight="2pt"/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Ноутбук/компьютер</w:t>
            </w:r>
          </w:p>
        </w:tc>
      </w:tr>
      <w:tr w:rsidR="005E6DFE" w:rsidRPr="00F90273" w:rsidTr="00F90273">
        <w:trPr>
          <w:trHeight w:val="403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Блок-схема: типовой процесс 2037301694" o:spid="_x0000_s1145" type="#_x0000_t112" style="position:absolute;left:0;text-align:left;margin-left:2pt;margin-top:8.1pt;width:26.5pt;height:8.3pt;z-index:2517084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" fillcolor="#8064a2" strokecolor="window" strokeweight="3pt">
                  <v:shadow on="t" color="black" opacity="24903f" origin=",.5" offset="0,.55556mm"/>
                </v:shape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Экран</w:t>
            </w:r>
          </w:p>
        </w:tc>
      </w:tr>
      <w:tr w:rsidR="005E6DFE" w:rsidRPr="00F90273" w:rsidTr="00F90273">
        <w:trPr>
          <w:trHeight w:val="423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rect id="Прямоугольник 401249282" o:spid="_x0000_s1146" style="position:absolute;left:0;text-align:left;margin-left:2.05pt;margin-top:6pt;width:27.2pt;height:10.8pt;flip:x;z-index:2517104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" fillcolor="#77933c" stroked="f">
                  <v:shadow on="t" color="black" opacity="22937f" origin=",.5" offset="0,.63889mm"/>
                  <v:textbox>
                    <w:txbxContent>
                      <w:p w:rsidR="005E6DFE" w:rsidRDefault="005E6DFE" w:rsidP="00F90273">
                        <w:pPr>
                          <w:shd w:val="clear" w:color="auto" w:fill="FABF8F"/>
                          <w:jc w:val="center"/>
                        </w:pPr>
                      </w:p>
                      <w:p w:rsidR="005E6DFE" w:rsidRDefault="005E6DFE"/>
                    </w:txbxContent>
                  </v:textbox>
                </v:rect>
              </w:pict>
            </w: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Стол для орг.техники</w:t>
            </w:r>
          </w:p>
        </w:tc>
      </w:tr>
      <w:tr w:rsidR="005E6DFE" w:rsidRPr="00F90273" w:rsidTr="00F90273">
        <w:trPr>
          <w:trHeight w:val="415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 id="Равно 401249286" o:spid="_x0000_s1147" style="position:absolute;left:0;text-align:left;margin-left:4.65pt;margin-top:19.4pt;width:18.6pt;height:23.7pt;z-index:251712512;visibility:visible;mso-position-horizontal-relative:text;mso-position-vertical-relative:text;v-text-anchor:middle" coordsize="236220,300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" adj="0,,0" path="m31311,62004r173598,l204909,132797r-173598,l31311,62004xm31311,168193r173598,l204909,238986r-173598,l31311,168193xe" fillcolor="#4f81bd" strokecolor="#385d8a" strokeweight="2pt">
                  <v:stroke joinstyle="round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31311,62004;204909,62004;204909,132797;31311,132797;31311,62004;31311,168193;204909,168193;204909,238986;31311,238986;31311,168193" o:connectangles="0,0,0,0,0,0,0,0,0,0" textboxrect="3163,3163,18437,18437"/>
                  <v:handles>
                    <v:h position="@3,#0" polar="10800,10800"/>
                    <v:h position="#2,#1" polar="10800,10800" radiusrange="0,10800"/>
                  </v:handles>
                </v:shape>
              </w:pict>
            </w:r>
            <w:r>
              <w:rPr>
                <w:noProof/>
                <w:lang w:eastAsia="ru-RU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Куб 401249284" o:spid="_x0000_s1148" type="#_x0000_t16" style="position:absolute;left:0;text-align:left;margin-left:5.35pt;margin-top:9.8pt;width:23.15pt;height:8.7pt;z-index:2517114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" fillcolor="#d9d9d9" strokecolor="#385d8a" strokeweight="2pt"/>
              </w:pict>
            </w: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Принтер</w:t>
            </w:r>
          </w:p>
        </w:tc>
      </w:tr>
      <w:tr w:rsidR="005E6DFE" w:rsidRPr="00F90273" w:rsidTr="00F90273">
        <w:trPr>
          <w:trHeight w:val="410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Стеллаж открытый</w:t>
            </w:r>
          </w:p>
        </w:tc>
      </w:tr>
      <w:tr w:rsidR="005E6DFE" w:rsidRPr="00F90273" w:rsidTr="00F90273">
        <w:trPr>
          <w:trHeight w:val="416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Молния 401249288" o:spid="_x0000_s1149" type="#_x0000_t73" style="position:absolute;left:0;text-align:left;margin-left:8pt;margin-top:2.85pt;width:14.15pt;height:16.25pt;z-index:251714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" fillcolor="red" strokecolor="#385d8a" strokeweight="2pt"/>
              </w:pict>
            </w: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Точка электропитания</w:t>
            </w:r>
          </w:p>
        </w:tc>
      </w:tr>
      <w:tr w:rsidR="005E6DFE" w:rsidRPr="00F90273" w:rsidTr="00F90273">
        <w:trPr>
          <w:trHeight w:val="412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3AF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pict>
                <v:shape id="Рисунок 109" o:spid="_x0000_i1047" type="#_x0000_t75" style="width:10.2pt;height:25.8pt;rotation:90;visibility:visible">
                  <v:imagedata r:id="rId90" o:title=""/>
                </v:shape>
              </w:pict>
            </w: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Вода питьевая</w:t>
            </w:r>
          </w:p>
        </w:tc>
      </w:tr>
      <w:tr w:rsidR="005E6DFE" w:rsidRPr="00F90273" w:rsidTr="00F90273">
        <w:trPr>
          <w:trHeight w:val="417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group id="Группа 2037301677" o:spid="_x0000_s1150" style="position:absolute;left:0;text-align:left;margin-left:2.05pt;margin-top:6pt;width:28.25pt;height:8.2pt;z-index:251715584;mso-position-horizontal-relative:text;mso-position-vertical-relative:text" coordsize="4508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">
                  <v:rect id="Прямоугольник 2037301678" o:spid="_x0000_s1151" style="position:absolute;width:450850;height:1143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xScgA&#10;AADjAAAADwAAAGRycy9kb3ducmV2LnhtbERPu2rDMBTdC/0HcQPZGikJ5OFGCaUl0KWFOhnS7WLd&#10;yCbSlbFkx/37aih0PJz37jB6JwbqYhNYw3ymQBBXwTRsNZxPx6cNiJiQDbrApOGHIhz2jw87LEy4&#10;8xcNZbIih3AsUEOdUltIGauaPMZZaIkzdw2dx5RhZ6Xp8J7DvZMLpVbSY8O5ocaWXmuqbmXvNbx9&#10;2O1wcefk+Dr20n73Zbn91Ho6GV+eQSQa07/4z/1uNCzUcr1U89U6j86f8h+Q+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kXFJyAAAAOMAAAAPAAAAAAAAAAAAAAAAAJgCAABk&#10;cnMvZG93bnJldi54bWxQSwUGAAAAAAQABAD1AAAAjQMAAAAA&#10;" fillcolor="window" strokecolor="#f79646" strokeweight="2pt"/>
                  <v:shape id="Блок-схема: узел суммирования 2037301679" o:spid="_x0000_s1152" type="#_x0000_t123" style="position:absolute;left:33981;top:12357;width:107950;height:952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l3MoA&#10;AADjAAAADwAAAGRycy9kb3ducmV2LnhtbESPQWvCQBSE74X+h+UJ3upuDMQ2uoq0KJ4spkWvj+wz&#10;CWbfptlV03/fLRR6HGbmG2axGmwrbtT7xrGGZKJAEJfONFxp+PzYPD2D8AHZYOuYNHyTh9Xy8WGB&#10;uXF3PtCtCJWIEPY5aqhD6HIpfVmTRT9xHXH0zq63GKLsK2l6vEe4beVUqUxabDgu1NjRa03lpbha&#10;DeaS7veZSr62b645Fif1vlvjWevxaFjPQQQawn/4r70zGqYqnaUqyWYv8Psp/gG5/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EF5dzKAAAA4wAAAA8AAAAAAAAAAAAAAAAAmAIA&#10;AGRycy9kb3ducmV2LnhtbFBLBQYAAAAABAAEAPUAAACPAwAAAAA=&#10;" fillcolor="window" strokecolor="windowText" strokeweight="2pt"/>
                  <v:shape id="Блок-схема: узел суммирования 2037301680" o:spid="_x0000_s1153" type="#_x0000_t123" style="position:absolute;left:169906;top:9268;width:107950;height:952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8ZsgA&#10;AADjAAAADwAAAGRycy9kb3ducmV2LnhtbESPzWrCQBSF94LvMFzBnc7EQJTUUaSlxZXFWNrtJXNN&#10;gpk7aWaq8e07C8Hl4fzxrbeDbcWVet841pDMFQji0pmGKw1fp/fZCoQPyAZbx6ThTh62m/Fojblx&#10;Nz7StQiViCPsc9RQh9DlUvqyJot+7jri6J1dbzFE2VfS9HiL47aVC6UyabHh+FBjR681lZfiz2ow&#10;l/RwyFTy+/Hmmu/iR33ud3jWejoZdi8gAg3hGX6090bDQqXLVCXZKlJEpsgDcvM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jxmyAAAAOMAAAAPAAAAAAAAAAAAAAAAAJgCAABk&#10;cnMvZG93bnJldi54bWxQSwUGAAAAAAQABAD1AAAAjQMAAAAA&#10;" fillcolor="window" strokecolor="windowText" strokeweight="2pt"/>
                  <v:shape id="Блок-схема: узел суммирования 2037301681" o:spid="_x0000_s1154" type="#_x0000_t123" style="position:absolute;left:305830;top:9268;width:107950;height:952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Z/coA&#10;AADjAAAADwAAAGRycy9kb3ducmV2LnhtbESPQWvCQBSE7wX/w/KE3upuDKQSXUUsFU+WpqLXR/aZ&#10;BLNvY3bV9N93C4Ueh5n5hlmsBtuKO/W+cawhmSgQxKUzDVcaDl/vLzMQPiAbbB2Thm/ysFqOnhaY&#10;G/fgT7oXoRIRwj5HDXUIXS6lL2uy6CeuI47e2fUWQ5R9JU2Pjwi3rZwqlUmLDceFGjva1FReipvV&#10;YC7pfp+p5Lp9c82xOKmP3RrPWj+Ph/UcRKAh/If/2jujYarS11Ql2SyB30/xD8jl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qmmf3KAAAA4wAAAA8AAAAAAAAAAAAAAAAAmAIA&#10;AGRycy9kb3ducmV2LnhtbFBLBQYAAAAABAAEAPUAAACPAwAAAAA=&#10;" fillcolor="window" strokecolor="windowText" strokeweight="2pt"/>
                </v:group>
              </w:pict>
            </w:r>
          </w:p>
        </w:tc>
        <w:tc>
          <w:tcPr>
            <w:tcW w:w="3273" w:type="dxa"/>
            <w:tcBorders>
              <w:lef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Сетевой фильтр (Удлинитель) </w:t>
            </w:r>
          </w:p>
        </w:tc>
      </w:tr>
      <w:tr w:rsidR="005E6DFE" w:rsidRPr="00F90273" w:rsidTr="00F90273">
        <w:trPr>
          <w:trHeight w:val="409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 id="Блок-схема: узел 401249281" o:spid="_x0000_s1155" type="#_x0000_t120" style="position:absolute;left:0;text-align:left;margin-left:6.05pt;margin-top:1.05pt;width:13.15pt;height:13.3pt;z-index:251716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" fillcolor="#8eb4e3" strokecolor="#be4b48">
                  <v:shadow on="t" color="black" opacity="22937f" origin=",.5" offset="0,.63889mm"/>
                </v:shape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Корзина для мусора</w:t>
            </w:r>
          </w:p>
        </w:tc>
      </w:tr>
      <w:tr w:rsidR="005E6DFE" w:rsidRPr="00F90273" w:rsidTr="00F90273">
        <w:trPr>
          <w:trHeight w:val="428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Багетная рамка 2037301691" o:spid="_x0000_s1156" type="#_x0000_t84" style="position:absolute;left:0;text-align:left;margin-left:4.95pt;margin-top:3.5pt;width:23.9pt;height:13.25pt;z-index:2517094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" fillcolor="#bfbfbf" strokecolor="#385d8a" strokeweight="2pt"/>
              </w:pict>
            </w:r>
          </w:p>
        </w:tc>
        <w:tc>
          <w:tcPr>
            <w:tcW w:w="3273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Шкаф для сумок</w:t>
            </w:r>
          </w:p>
        </w:tc>
      </w:tr>
      <w:tr w:rsidR="005E6DFE" w:rsidRPr="00F90273" w:rsidTr="00F90273">
        <w:trPr>
          <w:trHeight w:val="421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037301693" o:spid="_x0000_s1157" type="#_x0000_t5" style="position:absolute;left:0;text-align:left;margin-left:9.45pt;margin-top:5.6pt;width:9pt;height:9.65pt;z-index:2517135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" fillcolor="#c0504d" strokecolor="#385d8a" strokeweight="2pt"/>
              </w:pic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</w:rPr>
              <w:t>Набор карточек для голосования</w:t>
            </w:r>
          </w:p>
        </w:tc>
      </w:tr>
      <w:tr w:rsidR="005E6DFE" w:rsidRPr="00F90273" w:rsidTr="00F90273">
        <w:trPr>
          <w:trHeight w:val="421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Цилиндр 401249287" o:spid="_x0000_s1158" type="#_x0000_t22" style="position:absolute;left:0;text-align:left;margin-left:18.5pt;margin-top:20.55pt;width:6.65pt;height:16.2pt;z-index:251718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" adj="2217" fillcolor="red" strokecolor="#385d8a" strokeweight="2pt"/>
              </w:pict>
            </w:r>
            <w:r>
              <w:rPr>
                <w:noProof/>
                <w:lang w:eastAsia="ru-RU"/>
              </w:rPr>
              <w:pict>
                <v:rect id="Прямоугольник 401249283" o:spid="_x0000_s1159" style="position:absolute;left:0;text-align:left;margin-left:4.15pt;margin-top:1.9pt;width:21.9pt;height:10.05pt;z-index:251717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" fillcolor="#4f81bd" strokecolor="#385d8a" strokeweight="2pt"/>
              </w:pic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sz w:val="18"/>
                <w:szCs w:val="18"/>
                <w:lang w:val="en-US"/>
              </w:rPr>
              <w:t>Стол демонстрационный</w:t>
            </w:r>
          </w:p>
        </w:tc>
      </w:tr>
      <w:tr w:rsidR="005E6DFE" w:rsidRPr="00F90273" w:rsidTr="00F90273">
        <w:trPr>
          <w:trHeight w:val="421"/>
        </w:trPr>
        <w:tc>
          <w:tcPr>
            <w:tcW w:w="946" w:type="dxa"/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noProof/>
                <w:sz w:val="18"/>
                <w:szCs w:val="18"/>
                <w:lang w:val="en-US" w:eastAsia="ru-RU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FE" w:rsidRPr="00F90273" w:rsidRDefault="005E6DFE" w:rsidP="00F902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27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Огнетушитель</w:t>
            </w:r>
          </w:p>
        </w:tc>
      </w:tr>
    </w:tbl>
    <w:p w:rsidR="005E6DFE" w:rsidRDefault="005E6DFE" w:rsidP="007C5F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E6DFE" w:rsidSect="00BF7F06">
      <w:headerReference w:type="default" r:id="rId91"/>
      <w:pgSz w:w="11906" w:h="16838"/>
      <w:pgMar w:top="709" w:right="850" w:bottom="568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DFE" w:rsidRDefault="005E6DFE" w:rsidP="00ED2C24">
      <w:pPr>
        <w:spacing w:after="0" w:line="240" w:lineRule="auto"/>
      </w:pPr>
      <w:r>
        <w:separator/>
      </w:r>
    </w:p>
  </w:endnote>
  <w:endnote w:type="continuationSeparator" w:id="0">
    <w:p w:rsidR="005E6DFE" w:rsidRDefault="005E6DFE" w:rsidP="00ED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DFE" w:rsidRDefault="005E6DFE" w:rsidP="00ED2C24">
      <w:pPr>
        <w:spacing w:after="0" w:line="240" w:lineRule="auto"/>
      </w:pPr>
      <w:r>
        <w:separator/>
      </w:r>
    </w:p>
  </w:footnote>
  <w:footnote w:type="continuationSeparator" w:id="0">
    <w:p w:rsidR="005E6DFE" w:rsidRDefault="005E6DFE" w:rsidP="00ED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DFE" w:rsidRPr="00233748" w:rsidRDefault="005E6DFE" w:rsidP="0054787D">
    <w:pPr>
      <w:tabs>
        <w:tab w:val="center" w:pos="4677"/>
        <w:tab w:val="right" w:pos="9355"/>
      </w:tabs>
      <w:spacing w:after="0" w:line="240" w:lineRule="auto"/>
      <w:ind w:left="-993"/>
      <w:rPr>
        <w:rFonts w:ascii="Times New Roman" w:hAnsi="Times New Roman"/>
        <w:sz w:val="24"/>
        <w:szCs w:val="24"/>
      </w:rPr>
    </w:pPr>
    <w:r w:rsidRPr="0054787D">
      <w:rPr>
        <w:rFonts w:ascii="Times New Roman" w:hAnsi="Times New Roman"/>
        <w:sz w:val="24"/>
        <w:szCs w:val="24"/>
      </w:rPr>
      <w:t xml:space="preserve">План застройки </w:t>
    </w:r>
    <w:r w:rsidRPr="00233748">
      <w:rPr>
        <w:rFonts w:ascii="Times New Roman" w:hAnsi="Times New Roman"/>
        <w:sz w:val="24"/>
        <w:szCs w:val="24"/>
      </w:rPr>
      <w:t xml:space="preserve">Регионального этапа Республики Карелия   </w:t>
    </w:r>
  </w:p>
  <w:p w:rsidR="005E6DFE" w:rsidRPr="0054787D" w:rsidRDefault="005E6DFE" w:rsidP="0054787D">
    <w:pPr>
      <w:tabs>
        <w:tab w:val="center" w:pos="4677"/>
        <w:tab w:val="right" w:pos="9355"/>
      </w:tabs>
      <w:spacing w:after="0" w:line="240" w:lineRule="auto"/>
      <w:ind w:left="-993"/>
      <w:rPr>
        <w:rFonts w:ascii="Times New Roman" w:hAnsi="Times New Roman"/>
        <w:sz w:val="24"/>
        <w:szCs w:val="24"/>
      </w:rPr>
    </w:pPr>
    <w:r w:rsidRPr="0054787D">
      <w:rPr>
        <w:rFonts w:ascii="Times New Roman" w:hAnsi="Times New Roman"/>
        <w:sz w:val="24"/>
        <w:szCs w:val="24"/>
      </w:rPr>
      <w:t>Компетенция: Парикмахерское искусство</w:t>
    </w:r>
  </w:p>
  <w:p w:rsidR="005E6DFE" w:rsidRPr="00233748" w:rsidRDefault="005E6DFE" w:rsidP="0054787D">
    <w:pPr>
      <w:tabs>
        <w:tab w:val="center" w:pos="4677"/>
        <w:tab w:val="right" w:pos="9355"/>
      </w:tabs>
      <w:spacing w:after="0" w:line="240" w:lineRule="auto"/>
      <w:ind w:left="-993"/>
      <w:rPr>
        <w:rFonts w:ascii="Times New Roman" w:hAnsi="Times New Roman"/>
        <w:sz w:val="24"/>
        <w:szCs w:val="24"/>
      </w:rPr>
    </w:pPr>
    <w:r w:rsidRPr="0054787D">
      <w:rPr>
        <w:rFonts w:ascii="Times New Roman" w:hAnsi="Times New Roman"/>
        <w:sz w:val="24"/>
        <w:szCs w:val="24"/>
      </w:rPr>
      <w:t xml:space="preserve">Дата проведения: </w:t>
    </w:r>
    <w:r>
      <w:rPr>
        <w:rFonts w:ascii="Times New Roman" w:hAnsi="Times New Roman"/>
        <w:sz w:val="24"/>
        <w:szCs w:val="24"/>
      </w:rPr>
      <w:t>14</w:t>
    </w:r>
    <w:r w:rsidRPr="00233748">
      <w:rPr>
        <w:rFonts w:ascii="Times New Roman" w:hAnsi="Times New Roman"/>
        <w:sz w:val="24"/>
        <w:szCs w:val="24"/>
      </w:rPr>
      <w:t>.02.202</w:t>
    </w:r>
    <w:r>
      <w:rPr>
        <w:rFonts w:ascii="Times New Roman" w:hAnsi="Times New Roman"/>
        <w:sz w:val="24"/>
        <w:szCs w:val="24"/>
      </w:rPr>
      <w:t>6</w:t>
    </w:r>
    <w:r w:rsidRPr="00233748">
      <w:rPr>
        <w:rFonts w:ascii="Times New Roman" w:hAnsi="Times New Roman"/>
        <w:sz w:val="24"/>
        <w:szCs w:val="24"/>
      </w:rPr>
      <w:t xml:space="preserve"> - </w:t>
    </w:r>
    <w:r>
      <w:rPr>
        <w:rFonts w:ascii="Times New Roman" w:hAnsi="Times New Roman"/>
        <w:sz w:val="24"/>
        <w:szCs w:val="24"/>
      </w:rPr>
      <w:t>20</w:t>
    </w:r>
    <w:r w:rsidRPr="00233748">
      <w:rPr>
        <w:rFonts w:ascii="Times New Roman" w:hAnsi="Times New Roman"/>
        <w:sz w:val="24"/>
        <w:szCs w:val="24"/>
      </w:rPr>
      <w:t>.02.202</w:t>
    </w:r>
    <w:r>
      <w:rPr>
        <w:rFonts w:ascii="Times New Roman" w:hAnsi="Times New Roman"/>
        <w:sz w:val="24"/>
        <w:szCs w:val="24"/>
      </w:rPr>
      <w:t>6</w:t>
    </w:r>
    <w:r w:rsidRPr="00233748">
      <w:rPr>
        <w:rFonts w:ascii="Times New Roman" w:hAnsi="Times New Roman"/>
        <w:sz w:val="24"/>
        <w:szCs w:val="24"/>
      </w:rPr>
      <w:t xml:space="preserve"> гг.</w:t>
    </w:r>
  </w:p>
  <w:p w:rsidR="005E6DFE" w:rsidRPr="0054787D" w:rsidRDefault="005E6DFE" w:rsidP="0054787D">
    <w:pPr>
      <w:tabs>
        <w:tab w:val="center" w:pos="4677"/>
        <w:tab w:val="right" w:pos="9355"/>
      </w:tabs>
      <w:spacing w:after="0" w:line="240" w:lineRule="auto"/>
      <w:ind w:left="-993"/>
      <w:rPr>
        <w:rFonts w:ascii="Times New Roman" w:hAnsi="Times New Roman"/>
        <w:sz w:val="24"/>
        <w:szCs w:val="24"/>
      </w:rPr>
    </w:pPr>
    <w:r w:rsidRPr="0054787D">
      <w:rPr>
        <w:rFonts w:ascii="Times New Roman" w:hAnsi="Times New Roman"/>
        <w:sz w:val="24"/>
        <w:szCs w:val="24"/>
      </w:rPr>
      <w:t>Категория: Основная</w:t>
    </w:r>
  </w:p>
  <w:p w:rsidR="005E6DFE" w:rsidRDefault="005E6DFE" w:rsidP="0054787D">
    <w:pPr>
      <w:pStyle w:val="Header"/>
      <w:ind w:left="-99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E4F"/>
    <w:rsid w:val="00013C82"/>
    <w:rsid w:val="0004272E"/>
    <w:rsid w:val="000467D0"/>
    <w:rsid w:val="00056CB7"/>
    <w:rsid w:val="00057E14"/>
    <w:rsid w:val="00065867"/>
    <w:rsid w:val="0006611A"/>
    <w:rsid w:val="00073846"/>
    <w:rsid w:val="00096075"/>
    <w:rsid w:val="000B2942"/>
    <w:rsid w:val="000B361A"/>
    <w:rsid w:val="000E2FF9"/>
    <w:rsid w:val="00102083"/>
    <w:rsid w:val="001035A2"/>
    <w:rsid w:val="00105A1F"/>
    <w:rsid w:val="00122605"/>
    <w:rsid w:val="0012369F"/>
    <w:rsid w:val="001558A5"/>
    <w:rsid w:val="00184564"/>
    <w:rsid w:val="00185943"/>
    <w:rsid w:val="00196A51"/>
    <w:rsid w:val="001C7ECD"/>
    <w:rsid w:val="001F1537"/>
    <w:rsid w:val="00226F2C"/>
    <w:rsid w:val="00233748"/>
    <w:rsid w:val="002533AF"/>
    <w:rsid w:val="002678D0"/>
    <w:rsid w:val="002A0A6F"/>
    <w:rsid w:val="002B18F3"/>
    <w:rsid w:val="002B6017"/>
    <w:rsid w:val="00317E91"/>
    <w:rsid w:val="003223C1"/>
    <w:rsid w:val="003C43F7"/>
    <w:rsid w:val="003D3D1C"/>
    <w:rsid w:val="00410311"/>
    <w:rsid w:val="004377A5"/>
    <w:rsid w:val="004408C3"/>
    <w:rsid w:val="00447196"/>
    <w:rsid w:val="004517B4"/>
    <w:rsid w:val="00483FA6"/>
    <w:rsid w:val="004D53C3"/>
    <w:rsid w:val="004D5E16"/>
    <w:rsid w:val="00534A57"/>
    <w:rsid w:val="0054787D"/>
    <w:rsid w:val="00584E00"/>
    <w:rsid w:val="005867F0"/>
    <w:rsid w:val="005A0B21"/>
    <w:rsid w:val="005A0FE7"/>
    <w:rsid w:val="005A78FD"/>
    <w:rsid w:val="005C1F95"/>
    <w:rsid w:val="005C772D"/>
    <w:rsid w:val="005E209A"/>
    <w:rsid w:val="005E6DFE"/>
    <w:rsid w:val="00604483"/>
    <w:rsid w:val="00611E92"/>
    <w:rsid w:val="006254C3"/>
    <w:rsid w:val="00636B03"/>
    <w:rsid w:val="00640257"/>
    <w:rsid w:val="00714DFB"/>
    <w:rsid w:val="00750C19"/>
    <w:rsid w:val="007862ED"/>
    <w:rsid w:val="007C5F56"/>
    <w:rsid w:val="007F3147"/>
    <w:rsid w:val="00841BD0"/>
    <w:rsid w:val="00847351"/>
    <w:rsid w:val="00847681"/>
    <w:rsid w:val="008560E5"/>
    <w:rsid w:val="00870BA8"/>
    <w:rsid w:val="0091635C"/>
    <w:rsid w:val="009475E3"/>
    <w:rsid w:val="0095682E"/>
    <w:rsid w:val="009573FD"/>
    <w:rsid w:val="00971001"/>
    <w:rsid w:val="00972CBC"/>
    <w:rsid w:val="009E6D21"/>
    <w:rsid w:val="00A101CF"/>
    <w:rsid w:val="00A16326"/>
    <w:rsid w:val="00A21B23"/>
    <w:rsid w:val="00A54710"/>
    <w:rsid w:val="00A802AF"/>
    <w:rsid w:val="00A84BF5"/>
    <w:rsid w:val="00A9796E"/>
    <w:rsid w:val="00AB19CD"/>
    <w:rsid w:val="00AF05AA"/>
    <w:rsid w:val="00B00428"/>
    <w:rsid w:val="00B12143"/>
    <w:rsid w:val="00B3684D"/>
    <w:rsid w:val="00B70110"/>
    <w:rsid w:val="00B913FC"/>
    <w:rsid w:val="00BE2630"/>
    <w:rsid w:val="00BF7F06"/>
    <w:rsid w:val="00C00C83"/>
    <w:rsid w:val="00C15776"/>
    <w:rsid w:val="00C172BA"/>
    <w:rsid w:val="00C37E4F"/>
    <w:rsid w:val="00C46B29"/>
    <w:rsid w:val="00C54878"/>
    <w:rsid w:val="00C63E4F"/>
    <w:rsid w:val="00C73221"/>
    <w:rsid w:val="00CE7722"/>
    <w:rsid w:val="00D10969"/>
    <w:rsid w:val="00D2440C"/>
    <w:rsid w:val="00D35E0F"/>
    <w:rsid w:val="00D53051"/>
    <w:rsid w:val="00D71876"/>
    <w:rsid w:val="00D81034"/>
    <w:rsid w:val="00D8333F"/>
    <w:rsid w:val="00D85352"/>
    <w:rsid w:val="00D945BB"/>
    <w:rsid w:val="00DC6263"/>
    <w:rsid w:val="00DE6849"/>
    <w:rsid w:val="00DE6DE6"/>
    <w:rsid w:val="00DF3398"/>
    <w:rsid w:val="00DF6FE4"/>
    <w:rsid w:val="00E218E1"/>
    <w:rsid w:val="00E21B55"/>
    <w:rsid w:val="00E471C2"/>
    <w:rsid w:val="00E80B36"/>
    <w:rsid w:val="00ED2C24"/>
    <w:rsid w:val="00EE51FF"/>
    <w:rsid w:val="00F21B82"/>
    <w:rsid w:val="00F257E9"/>
    <w:rsid w:val="00F6496B"/>
    <w:rsid w:val="00F72A0E"/>
    <w:rsid w:val="00F81F64"/>
    <w:rsid w:val="00F90273"/>
    <w:rsid w:val="00FB4816"/>
    <w:rsid w:val="00FC1809"/>
    <w:rsid w:val="00FD0B9F"/>
    <w:rsid w:val="00FF38F0"/>
    <w:rsid w:val="00FF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C8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E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0311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410311"/>
    <w:pPr>
      <w:widowControl w:val="0"/>
      <w:autoSpaceDE w:val="0"/>
      <w:autoSpaceDN w:val="0"/>
    </w:pPr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D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2C2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2C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6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544</TotalTime>
  <Pages>5</Pages>
  <Words>298</Words>
  <Characters>1703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36</cp:revision>
  <dcterms:created xsi:type="dcterms:W3CDTF">2025-08-17T11:57:00Z</dcterms:created>
  <dcterms:modified xsi:type="dcterms:W3CDTF">2026-01-16T11:58:00Z</dcterms:modified>
</cp:coreProperties>
</file>