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7BCC" w:rsidRDefault="00D17BCC" w:rsidP="008604EC">
      <w:pPr>
        <w:framePr w:w="4640" w:h="4493" w:hSpace="141" w:wrap="around" w:vAnchor="text" w:hAnchor="page" w:x="505" w:y="-139"/>
        <w:jc w:val="center"/>
        <w:rPr>
          <w:sz w:val="26"/>
        </w:rPr>
      </w:pPr>
    </w:p>
    <w:p w:rsidR="00D17BCC" w:rsidRDefault="00D17BCC" w:rsidP="002D08C0">
      <w:pPr>
        <w:framePr w:w="4285" w:h="5040" w:hSpace="141" w:wrap="around" w:vAnchor="text" w:hAnchor="page" w:x="520" w:y="-529"/>
        <w:jc w:val="center"/>
        <w:rPr>
          <w:sz w:val="16"/>
        </w:rPr>
      </w:pPr>
    </w:p>
    <w:p w:rsidR="00D17BCC" w:rsidRDefault="00D17BCC" w:rsidP="002D08C0">
      <w:pPr>
        <w:framePr w:w="4285" w:h="5040" w:hSpace="141" w:wrap="around" w:vAnchor="text" w:hAnchor="page" w:x="520" w:y="-529"/>
        <w:jc w:val="center"/>
        <w:rPr>
          <w:sz w:val="16"/>
        </w:rPr>
      </w:pPr>
    </w:p>
    <w:p w:rsidR="0003640D" w:rsidRPr="0003640D" w:rsidRDefault="0003640D" w:rsidP="002D08C0">
      <w:pPr>
        <w:framePr w:w="4285" w:h="5040" w:hSpace="141" w:wrap="around" w:vAnchor="text" w:hAnchor="page" w:x="520" w:y="-529"/>
        <w:jc w:val="center"/>
      </w:pPr>
      <w:r w:rsidRPr="0003640D">
        <w:t xml:space="preserve">Отдел образования </w:t>
      </w:r>
    </w:p>
    <w:p w:rsidR="00D17BCC" w:rsidRPr="0003640D" w:rsidRDefault="0003640D" w:rsidP="002D08C0">
      <w:pPr>
        <w:framePr w:w="4285" w:h="5040" w:hSpace="141" w:wrap="around" w:vAnchor="text" w:hAnchor="page" w:x="520" w:y="-529"/>
        <w:jc w:val="center"/>
      </w:pPr>
      <w:r w:rsidRPr="0003640D">
        <w:t>Администрации Милютинского района</w:t>
      </w:r>
    </w:p>
    <w:p w:rsidR="00D17BCC" w:rsidRPr="0003640D" w:rsidRDefault="00D17BCC" w:rsidP="002D08C0">
      <w:pPr>
        <w:pStyle w:val="a6"/>
        <w:framePr w:w="4285" w:h="5040" w:wrap="around" w:x="520" w:y="-529"/>
        <w:ind w:firstLine="0"/>
      </w:pPr>
    </w:p>
    <w:p w:rsidR="0003640D" w:rsidRDefault="0003640D" w:rsidP="002D08C0">
      <w:pPr>
        <w:pStyle w:val="a6"/>
        <w:framePr w:w="4285" w:h="5040" w:wrap="around" w:x="520" w:y="-529"/>
        <w:ind w:firstLine="0"/>
        <w:jc w:val="center"/>
      </w:pPr>
      <w:r>
        <w:t xml:space="preserve">Муниципальное </w:t>
      </w:r>
      <w:r w:rsidR="00625DBA">
        <w:t xml:space="preserve">бюджетное </w:t>
      </w:r>
      <w:r>
        <w:t>учреждение</w:t>
      </w:r>
    </w:p>
    <w:p w:rsidR="0003640D" w:rsidRDefault="0003640D" w:rsidP="002D08C0">
      <w:pPr>
        <w:pStyle w:val="a6"/>
        <w:framePr w:w="4285" w:h="5040" w:wrap="around" w:x="520" w:y="-529"/>
        <w:ind w:firstLine="0"/>
        <w:jc w:val="center"/>
      </w:pPr>
      <w:r>
        <w:t xml:space="preserve">«Методический кабинет и централизованная бухгалтерия </w:t>
      </w:r>
    </w:p>
    <w:p w:rsidR="00D17BCC" w:rsidRDefault="0003640D" w:rsidP="002D08C0">
      <w:pPr>
        <w:pStyle w:val="a6"/>
        <w:framePr w:w="4285" w:h="5040" w:wrap="around" w:x="520" w:y="-529"/>
        <w:ind w:firstLine="0"/>
        <w:jc w:val="center"/>
        <w:rPr>
          <w:b w:val="0"/>
        </w:rPr>
      </w:pPr>
      <w:r>
        <w:t>отдела образования Администрации Милютинского района»</w:t>
      </w:r>
    </w:p>
    <w:p w:rsidR="0003640D" w:rsidRDefault="0003640D" w:rsidP="002D08C0">
      <w:pPr>
        <w:framePr w:w="4285" w:h="5040" w:hSpace="141" w:wrap="around" w:vAnchor="text" w:hAnchor="page" w:x="520" w:y="-529"/>
        <w:jc w:val="center"/>
        <w:rPr>
          <w:sz w:val="20"/>
          <w:szCs w:val="20"/>
        </w:rPr>
      </w:pPr>
    </w:p>
    <w:p w:rsidR="0003640D" w:rsidRPr="0003640D" w:rsidRDefault="0003640D" w:rsidP="002D08C0">
      <w:pPr>
        <w:framePr w:w="4285" w:h="5040" w:hSpace="141" w:wrap="around" w:vAnchor="text" w:hAnchor="page" w:x="520" w:y="-529"/>
        <w:jc w:val="center"/>
        <w:rPr>
          <w:sz w:val="20"/>
          <w:szCs w:val="20"/>
        </w:rPr>
      </w:pPr>
      <w:r w:rsidRPr="0003640D">
        <w:rPr>
          <w:sz w:val="20"/>
          <w:szCs w:val="20"/>
        </w:rPr>
        <w:t>(М</w:t>
      </w:r>
      <w:r w:rsidR="00625DBA">
        <w:rPr>
          <w:sz w:val="20"/>
          <w:szCs w:val="20"/>
        </w:rPr>
        <w:t>Б</w:t>
      </w:r>
      <w:r w:rsidRPr="0003640D">
        <w:rPr>
          <w:sz w:val="20"/>
          <w:szCs w:val="20"/>
        </w:rPr>
        <w:t xml:space="preserve">У «МК и ЦБ отдела образования </w:t>
      </w:r>
    </w:p>
    <w:p w:rsidR="00D17BCC" w:rsidRPr="0003640D" w:rsidRDefault="0003640D" w:rsidP="002D08C0">
      <w:pPr>
        <w:framePr w:w="4285" w:h="5040" w:hSpace="141" w:wrap="around" w:vAnchor="text" w:hAnchor="page" w:x="520" w:y="-529"/>
        <w:jc w:val="center"/>
        <w:rPr>
          <w:sz w:val="20"/>
          <w:szCs w:val="20"/>
        </w:rPr>
      </w:pPr>
      <w:r w:rsidRPr="0003640D">
        <w:rPr>
          <w:sz w:val="20"/>
          <w:szCs w:val="20"/>
        </w:rPr>
        <w:t>Администрации Милютинского района»)</w:t>
      </w:r>
      <w:r w:rsidR="00D17BCC" w:rsidRPr="0003640D">
        <w:rPr>
          <w:sz w:val="20"/>
          <w:szCs w:val="20"/>
        </w:rPr>
        <w:t xml:space="preserve">                      </w:t>
      </w:r>
    </w:p>
    <w:p w:rsidR="0003640D" w:rsidRPr="0003640D" w:rsidRDefault="0003640D" w:rsidP="002D08C0">
      <w:pPr>
        <w:framePr w:w="4285" w:h="5040" w:hSpace="141" w:wrap="around" w:vAnchor="text" w:hAnchor="page" w:x="520" w:y="-529"/>
        <w:jc w:val="center"/>
        <w:rPr>
          <w:sz w:val="20"/>
          <w:szCs w:val="20"/>
        </w:rPr>
      </w:pPr>
    </w:p>
    <w:p w:rsidR="0003640D" w:rsidRDefault="00D17BCC" w:rsidP="002D08C0">
      <w:pPr>
        <w:framePr w:w="4285" w:h="5040" w:hSpace="141" w:wrap="around" w:vAnchor="text" w:hAnchor="page" w:x="520" w:y="-529"/>
        <w:jc w:val="center"/>
        <w:rPr>
          <w:sz w:val="16"/>
        </w:rPr>
      </w:pPr>
      <w:r>
        <w:rPr>
          <w:sz w:val="16"/>
        </w:rPr>
        <w:t>347120</w:t>
      </w:r>
      <w:r w:rsidR="0003640D">
        <w:rPr>
          <w:sz w:val="16"/>
        </w:rPr>
        <w:t xml:space="preserve">, Ростовская область, Милютинский район, </w:t>
      </w:r>
    </w:p>
    <w:p w:rsidR="00D17BCC" w:rsidRDefault="00D17BCC" w:rsidP="002D08C0">
      <w:pPr>
        <w:framePr w:w="4285" w:h="5040" w:hSpace="141" w:wrap="around" w:vAnchor="text" w:hAnchor="page" w:x="520" w:y="-529"/>
        <w:jc w:val="center"/>
        <w:rPr>
          <w:sz w:val="16"/>
        </w:rPr>
      </w:pPr>
      <w:r>
        <w:rPr>
          <w:sz w:val="16"/>
        </w:rPr>
        <w:t xml:space="preserve"> ст. Милютинская,  ул. </w:t>
      </w:r>
      <w:r w:rsidR="0003640D">
        <w:rPr>
          <w:sz w:val="16"/>
        </w:rPr>
        <w:t>Комсомольская, 30</w:t>
      </w:r>
    </w:p>
    <w:p w:rsidR="00D17BCC" w:rsidRPr="00941877" w:rsidRDefault="00D17BCC" w:rsidP="002D08C0">
      <w:pPr>
        <w:framePr w:w="4285" w:h="5040" w:hSpace="141" w:wrap="around" w:vAnchor="text" w:hAnchor="page" w:x="520" w:y="-529"/>
        <w:jc w:val="center"/>
        <w:rPr>
          <w:sz w:val="16"/>
          <w:lang w:val="en-US"/>
        </w:rPr>
      </w:pPr>
      <w:r>
        <w:rPr>
          <w:sz w:val="16"/>
        </w:rPr>
        <w:t xml:space="preserve">тел.  </w:t>
      </w:r>
      <w:r w:rsidRPr="00941877">
        <w:rPr>
          <w:sz w:val="16"/>
          <w:lang w:val="en-US"/>
        </w:rPr>
        <w:t>(</w:t>
      </w:r>
      <w:r w:rsidR="008E10EA" w:rsidRPr="00941877">
        <w:rPr>
          <w:sz w:val="16"/>
          <w:lang w:val="en-US"/>
        </w:rPr>
        <w:t>8638</w:t>
      </w:r>
      <w:r w:rsidRPr="00941877">
        <w:rPr>
          <w:sz w:val="16"/>
          <w:lang w:val="en-US"/>
        </w:rPr>
        <w:t xml:space="preserve">9) 2-19-74, </w:t>
      </w:r>
      <w:r>
        <w:rPr>
          <w:sz w:val="16"/>
        </w:rPr>
        <w:t>факс</w:t>
      </w:r>
      <w:r w:rsidRPr="00941877">
        <w:rPr>
          <w:sz w:val="16"/>
          <w:lang w:val="en-US"/>
        </w:rPr>
        <w:t>(</w:t>
      </w:r>
      <w:r w:rsidR="008E10EA" w:rsidRPr="00941877">
        <w:rPr>
          <w:sz w:val="16"/>
          <w:lang w:val="en-US"/>
        </w:rPr>
        <w:t>8638</w:t>
      </w:r>
      <w:r w:rsidRPr="00941877">
        <w:rPr>
          <w:sz w:val="16"/>
          <w:lang w:val="en-US"/>
        </w:rPr>
        <w:t>9) 2-31-16</w:t>
      </w:r>
    </w:p>
    <w:p w:rsidR="00D17BCC" w:rsidRPr="00941877" w:rsidRDefault="00D17BCC" w:rsidP="002D08C0">
      <w:pPr>
        <w:framePr w:w="4285" w:h="5040" w:hSpace="141" w:wrap="around" w:vAnchor="text" w:hAnchor="page" w:x="520" w:y="-529"/>
        <w:jc w:val="center"/>
        <w:rPr>
          <w:sz w:val="16"/>
          <w:lang w:val="en-US"/>
        </w:rPr>
      </w:pPr>
      <w:r>
        <w:rPr>
          <w:sz w:val="16"/>
          <w:lang w:val="en-US"/>
        </w:rPr>
        <w:t>E</w:t>
      </w:r>
      <w:r w:rsidRPr="00941877">
        <w:rPr>
          <w:sz w:val="16"/>
          <w:lang w:val="en-US"/>
        </w:rPr>
        <w:t>-</w:t>
      </w:r>
      <w:r>
        <w:rPr>
          <w:sz w:val="16"/>
          <w:lang w:val="en-US"/>
        </w:rPr>
        <w:t>mail</w:t>
      </w:r>
      <w:r w:rsidRPr="00941877">
        <w:rPr>
          <w:sz w:val="16"/>
          <w:lang w:val="en-US"/>
        </w:rPr>
        <w:t xml:space="preserve">: </w:t>
      </w:r>
      <w:r>
        <w:rPr>
          <w:sz w:val="16"/>
          <w:lang w:val="en-US"/>
        </w:rPr>
        <w:t>educ</w:t>
      </w:r>
      <w:r w:rsidRPr="00941877">
        <w:rPr>
          <w:sz w:val="16"/>
          <w:lang w:val="en-US"/>
        </w:rPr>
        <w:t>@</w:t>
      </w:r>
      <w:r>
        <w:rPr>
          <w:sz w:val="16"/>
          <w:lang w:val="en-US"/>
        </w:rPr>
        <w:t>milutka</w:t>
      </w:r>
      <w:r w:rsidRPr="00941877">
        <w:rPr>
          <w:sz w:val="16"/>
          <w:lang w:val="en-US"/>
        </w:rPr>
        <w:t>.</w:t>
      </w:r>
      <w:r>
        <w:rPr>
          <w:sz w:val="16"/>
          <w:lang w:val="en-US"/>
        </w:rPr>
        <w:t>donpac</w:t>
      </w:r>
      <w:r w:rsidRPr="00941877">
        <w:rPr>
          <w:sz w:val="16"/>
          <w:lang w:val="en-US"/>
        </w:rPr>
        <w:t>.</w:t>
      </w:r>
      <w:r>
        <w:rPr>
          <w:sz w:val="16"/>
          <w:lang w:val="en-US"/>
        </w:rPr>
        <w:t>ru</w:t>
      </w:r>
    </w:p>
    <w:p w:rsidR="00D17BCC" w:rsidRPr="00941877" w:rsidRDefault="00D17BCC" w:rsidP="002D08C0">
      <w:pPr>
        <w:framePr w:w="4285" w:h="5040" w:hSpace="141" w:wrap="around" w:vAnchor="text" w:hAnchor="page" w:x="520" w:y="-529"/>
        <w:rPr>
          <w:lang w:val="en-US"/>
        </w:rPr>
      </w:pPr>
    </w:p>
    <w:p w:rsidR="00D17BCC" w:rsidRDefault="004A4606" w:rsidP="002D08C0">
      <w:pPr>
        <w:framePr w:w="4285" w:h="5040" w:hSpace="141" w:wrap="around" w:vAnchor="text" w:hAnchor="page" w:x="520" w:y="-529"/>
      </w:pPr>
      <w:r w:rsidRPr="005911C7">
        <w:t xml:space="preserve">               </w:t>
      </w:r>
      <w:r w:rsidR="00FA43A7">
        <w:t>№</w:t>
      </w:r>
      <w:r w:rsidR="009D5233">
        <w:t xml:space="preserve"> </w:t>
      </w:r>
      <w:r w:rsidR="007D0581">
        <w:t xml:space="preserve"> </w:t>
      </w:r>
      <w:r w:rsidR="004412E8">
        <w:t>993</w:t>
      </w:r>
      <w:r w:rsidR="007D0581">
        <w:t xml:space="preserve">  </w:t>
      </w:r>
      <w:r w:rsidR="00BA7D94">
        <w:t xml:space="preserve">      </w:t>
      </w:r>
      <w:r w:rsidR="00801836">
        <w:t xml:space="preserve"> </w:t>
      </w:r>
      <w:r w:rsidR="008F38EE">
        <w:t xml:space="preserve">  </w:t>
      </w:r>
      <w:r w:rsidR="00607B9B">
        <w:t xml:space="preserve"> </w:t>
      </w:r>
      <w:r w:rsidR="00D17BCC">
        <w:t xml:space="preserve">от </w:t>
      </w:r>
      <w:r w:rsidR="00607B9B">
        <w:t xml:space="preserve"> </w:t>
      </w:r>
      <w:r w:rsidR="00293229">
        <w:t xml:space="preserve">    </w:t>
      </w:r>
      <w:r w:rsidR="007D0581">
        <w:t>07</w:t>
      </w:r>
      <w:r w:rsidR="00BA7D94">
        <w:t>.12</w:t>
      </w:r>
      <w:r w:rsidR="0012012B">
        <w:t>.2022</w:t>
      </w:r>
      <w:r w:rsidR="00EC3DC8">
        <w:t xml:space="preserve"> г.</w:t>
      </w:r>
    </w:p>
    <w:p w:rsidR="00800615" w:rsidRPr="008633D6" w:rsidRDefault="008633D6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  <w:lang w:val="ru-RU"/>
        </w:rPr>
      </w:pPr>
      <w:r w:rsidRPr="008633D6">
        <w:rPr>
          <w:b/>
          <w:noProof/>
          <w:sz w:val="28"/>
          <w:lang w:val="ru-RU"/>
        </w:rPr>
        <w:t>Для</w:t>
      </w:r>
      <w:r w:rsidR="00CF7FE5">
        <w:rPr>
          <w:b/>
          <w:noProof/>
          <w:sz w:val="28"/>
          <w:lang w:val="ru-RU"/>
        </w:rPr>
        <w:t xml:space="preserve"> </w:t>
      </w:r>
      <w:r w:rsidR="002E219A">
        <w:rPr>
          <w:b/>
          <w:noProof/>
          <w:sz w:val="28"/>
          <w:lang w:val="ru-RU"/>
        </w:rPr>
        <w:t>обязательного исполнения</w:t>
      </w:r>
    </w:p>
    <w:p w:rsidR="0056540E" w:rsidRDefault="0056540E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</w:rPr>
      </w:pPr>
    </w:p>
    <w:p w:rsidR="0056540E" w:rsidRDefault="0056540E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</w:rPr>
      </w:pPr>
    </w:p>
    <w:p w:rsidR="0056540E" w:rsidRDefault="0056540E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</w:rPr>
      </w:pPr>
    </w:p>
    <w:p w:rsidR="0056540E" w:rsidRDefault="0056540E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</w:rPr>
      </w:pPr>
    </w:p>
    <w:p w:rsidR="009D3AB0" w:rsidRPr="00E821BC" w:rsidRDefault="009D3AB0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noProof/>
          <w:sz w:val="28"/>
          <w:szCs w:val="28"/>
        </w:rPr>
      </w:pPr>
      <w:r w:rsidRPr="00E821BC">
        <w:rPr>
          <w:noProof/>
          <w:sz w:val="28"/>
          <w:szCs w:val="28"/>
        </w:rPr>
        <w:t>Руководителям</w:t>
      </w:r>
      <w:r w:rsidR="008F38EE">
        <w:rPr>
          <w:noProof/>
          <w:sz w:val="28"/>
          <w:szCs w:val="28"/>
          <w:lang w:val="ru-RU"/>
        </w:rPr>
        <w:t xml:space="preserve"> ОО</w:t>
      </w:r>
      <w:r w:rsidRPr="00E821BC">
        <w:rPr>
          <w:noProof/>
          <w:sz w:val="28"/>
          <w:szCs w:val="28"/>
        </w:rPr>
        <w:t xml:space="preserve"> </w:t>
      </w:r>
    </w:p>
    <w:p w:rsidR="0056540E" w:rsidRPr="00FE5A2D" w:rsidRDefault="0056540E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  <w:szCs w:val="28"/>
        </w:rPr>
      </w:pPr>
    </w:p>
    <w:p w:rsidR="007D5B35" w:rsidRDefault="007D5B35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</w:rPr>
      </w:pPr>
    </w:p>
    <w:p w:rsidR="007D5B35" w:rsidRDefault="007D5B35" w:rsidP="00020B0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7320"/>
        </w:tabs>
        <w:jc w:val="right"/>
        <w:rPr>
          <w:b/>
          <w:noProof/>
          <w:sz w:val="28"/>
        </w:rPr>
      </w:pPr>
    </w:p>
    <w:p w:rsidR="0003640D" w:rsidRDefault="00AC7DD0" w:rsidP="005D482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5970"/>
          <w:tab w:val="left" w:pos="7320"/>
          <w:tab w:val="right" w:pos="9900"/>
        </w:tabs>
        <w:spacing w:before="120" w:after="120" w:line="360" w:lineRule="auto"/>
        <w:jc w:val="both"/>
        <w:rPr>
          <w:noProof/>
          <w:sz w:val="28"/>
        </w:rPr>
      </w:pPr>
      <w:r>
        <w:rPr>
          <w:noProof/>
          <w:sz w:val="28"/>
        </w:rPr>
        <w:t xml:space="preserve">      </w:t>
      </w:r>
      <w:r w:rsidR="007D5B35">
        <w:rPr>
          <w:noProof/>
          <w:sz w:val="28"/>
        </w:rPr>
        <w:t xml:space="preserve">   </w:t>
      </w:r>
    </w:p>
    <w:p w:rsidR="0003640D" w:rsidRDefault="0003640D" w:rsidP="005D4827">
      <w:pPr>
        <w:pStyle w:val="a7"/>
        <w:tabs>
          <w:tab w:val="clear" w:pos="4677"/>
          <w:tab w:val="clear" w:pos="9355"/>
          <w:tab w:val="left" w:pos="640"/>
          <w:tab w:val="left" w:pos="1720"/>
          <w:tab w:val="left" w:pos="4980"/>
          <w:tab w:val="left" w:pos="5970"/>
          <w:tab w:val="left" w:pos="7320"/>
          <w:tab w:val="right" w:pos="9900"/>
        </w:tabs>
        <w:spacing w:before="120" w:after="120" w:line="360" w:lineRule="auto"/>
        <w:jc w:val="both"/>
        <w:rPr>
          <w:noProof/>
          <w:sz w:val="28"/>
        </w:rPr>
      </w:pPr>
    </w:p>
    <w:p w:rsidR="00CF5800" w:rsidRPr="007D6605" w:rsidRDefault="002D08C0" w:rsidP="00E32C36">
      <w:pPr>
        <w:rPr>
          <w:sz w:val="22"/>
        </w:rPr>
      </w:pPr>
      <w:r>
        <w:rPr>
          <w:b/>
          <w:sz w:val="28"/>
          <w:szCs w:val="28"/>
        </w:rPr>
        <w:t xml:space="preserve">   </w:t>
      </w:r>
      <w:r w:rsidR="00E32C36">
        <w:t xml:space="preserve"> </w:t>
      </w:r>
    </w:p>
    <w:p w:rsidR="00741EB9" w:rsidRPr="00987DC9" w:rsidRDefault="00B9549C" w:rsidP="00637303">
      <w:pPr>
        <w:jc w:val="center"/>
        <w:rPr>
          <w:sz w:val="28"/>
          <w:szCs w:val="28"/>
        </w:rPr>
      </w:pPr>
      <w:r w:rsidRPr="00987DC9">
        <w:rPr>
          <w:sz w:val="28"/>
          <w:szCs w:val="28"/>
        </w:rPr>
        <w:t>Уважаемые руководители!</w:t>
      </w:r>
    </w:p>
    <w:p w:rsidR="00311266" w:rsidRPr="00987DC9" w:rsidRDefault="00311266" w:rsidP="00B45A59">
      <w:pPr>
        <w:ind w:firstLine="709"/>
        <w:jc w:val="center"/>
        <w:rPr>
          <w:sz w:val="28"/>
          <w:szCs w:val="28"/>
        </w:rPr>
      </w:pPr>
    </w:p>
    <w:p w:rsidR="009F413C" w:rsidRDefault="009F413C" w:rsidP="009F413C">
      <w:pPr>
        <w:pStyle w:val="Default"/>
      </w:pPr>
    </w:p>
    <w:p w:rsidR="00BD048A" w:rsidRPr="00BD048A" w:rsidRDefault="00EE34E7" w:rsidP="00BD048A">
      <w:pPr>
        <w:pStyle w:val="a7"/>
        <w:tabs>
          <w:tab w:val="left" w:pos="640"/>
          <w:tab w:val="left" w:pos="1720"/>
          <w:tab w:val="left" w:pos="4980"/>
          <w:tab w:val="left" w:pos="5925"/>
          <w:tab w:val="left" w:pos="7680"/>
        </w:tabs>
        <w:ind w:firstLine="709"/>
        <w:jc w:val="both"/>
        <w:rPr>
          <w:color w:val="000000"/>
          <w:sz w:val="28"/>
          <w:szCs w:val="28"/>
        </w:rPr>
      </w:pPr>
      <w:r w:rsidRPr="00EE34E7">
        <w:rPr>
          <w:color w:val="000000"/>
          <w:sz w:val="28"/>
          <w:szCs w:val="28"/>
          <w:lang w:val="ru-RU" w:eastAsia="ru-RU"/>
        </w:rPr>
        <w:t xml:space="preserve">В соответствии с </w:t>
      </w:r>
      <w:r>
        <w:rPr>
          <w:color w:val="000000"/>
          <w:sz w:val="28"/>
          <w:szCs w:val="28"/>
          <w:lang w:val="ru-RU" w:eastAsia="ru-RU"/>
        </w:rPr>
        <w:t xml:space="preserve">письмом </w:t>
      </w:r>
      <w:r w:rsidR="00293229">
        <w:rPr>
          <w:color w:val="000000"/>
          <w:sz w:val="28"/>
          <w:szCs w:val="28"/>
          <w:lang w:val="ru-RU" w:eastAsia="ru-RU"/>
        </w:rPr>
        <w:t>Министерства общего и профессионального образования РО</w:t>
      </w:r>
      <w:r>
        <w:rPr>
          <w:color w:val="000000"/>
          <w:sz w:val="28"/>
          <w:szCs w:val="28"/>
          <w:lang w:val="ru-RU" w:eastAsia="ru-RU"/>
        </w:rPr>
        <w:t xml:space="preserve"> от </w:t>
      </w:r>
      <w:r w:rsidR="007D0581">
        <w:rPr>
          <w:color w:val="000000"/>
          <w:sz w:val="28"/>
          <w:szCs w:val="28"/>
          <w:lang w:val="ru-RU" w:eastAsia="ru-RU"/>
        </w:rPr>
        <w:t>06</w:t>
      </w:r>
      <w:r w:rsidR="00BA7D94">
        <w:rPr>
          <w:color w:val="000000"/>
          <w:sz w:val="28"/>
          <w:szCs w:val="28"/>
          <w:lang w:val="ru-RU" w:eastAsia="ru-RU"/>
        </w:rPr>
        <w:t>.12</w:t>
      </w:r>
      <w:r>
        <w:rPr>
          <w:color w:val="000000"/>
          <w:sz w:val="28"/>
          <w:szCs w:val="28"/>
          <w:lang w:val="ru-RU" w:eastAsia="ru-RU"/>
        </w:rPr>
        <w:t xml:space="preserve">.2022г № </w:t>
      </w:r>
      <w:r w:rsidR="00293229">
        <w:rPr>
          <w:color w:val="000000"/>
          <w:sz w:val="28"/>
          <w:szCs w:val="28"/>
          <w:lang w:val="ru-RU" w:eastAsia="ru-RU"/>
        </w:rPr>
        <w:t>24/3.2-</w:t>
      </w:r>
      <w:r w:rsidR="00BA7D94">
        <w:rPr>
          <w:color w:val="000000"/>
          <w:sz w:val="28"/>
          <w:szCs w:val="28"/>
          <w:lang w:val="ru-RU" w:eastAsia="ru-RU"/>
        </w:rPr>
        <w:t>22</w:t>
      </w:r>
      <w:r w:rsidR="007D0581">
        <w:rPr>
          <w:color w:val="000000"/>
          <w:sz w:val="28"/>
          <w:szCs w:val="28"/>
          <w:lang w:val="ru-RU" w:eastAsia="ru-RU"/>
        </w:rPr>
        <w:t>966</w:t>
      </w:r>
      <w:r>
        <w:rPr>
          <w:color w:val="000000"/>
          <w:sz w:val="28"/>
          <w:szCs w:val="28"/>
          <w:lang w:val="ru-RU" w:eastAsia="ru-RU"/>
        </w:rPr>
        <w:t xml:space="preserve"> </w:t>
      </w:r>
      <w:r w:rsidR="006F4BF7">
        <w:rPr>
          <w:color w:val="000000"/>
          <w:sz w:val="28"/>
          <w:szCs w:val="28"/>
          <w:lang w:val="ru-RU" w:eastAsia="ru-RU"/>
        </w:rPr>
        <w:t>МБУ «МК и ЦБ отдела образования Администрации Милютинского района»</w:t>
      </w:r>
      <w:r>
        <w:rPr>
          <w:color w:val="000000"/>
          <w:sz w:val="28"/>
          <w:szCs w:val="28"/>
          <w:lang w:val="ru-RU" w:eastAsia="ru-RU"/>
        </w:rPr>
        <w:t xml:space="preserve"> информирует, что </w:t>
      </w:r>
      <w:r w:rsidR="00BD048A" w:rsidRPr="00BD048A">
        <w:rPr>
          <w:color w:val="000000"/>
          <w:sz w:val="28"/>
          <w:szCs w:val="28"/>
        </w:rPr>
        <w:t>9 декабря 2022 г. в 11:00 в Историческом парке «Россия – Моя История»</w:t>
      </w:r>
      <w:r w:rsidR="00BD048A">
        <w:rPr>
          <w:color w:val="000000"/>
          <w:sz w:val="28"/>
          <w:szCs w:val="28"/>
          <w:lang w:val="ru-RU"/>
        </w:rPr>
        <w:t xml:space="preserve"> </w:t>
      </w:r>
      <w:r w:rsidR="00BD048A" w:rsidRPr="00BD048A">
        <w:rPr>
          <w:color w:val="000000"/>
          <w:sz w:val="28"/>
          <w:szCs w:val="28"/>
        </w:rPr>
        <w:t>состоится открытый Урок Мужества с участием Губернатора Ростовской области</w:t>
      </w:r>
      <w:r w:rsidR="00BD048A">
        <w:rPr>
          <w:color w:val="000000"/>
          <w:sz w:val="28"/>
          <w:szCs w:val="28"/>
          <w:lang w:val="ru-RU"/>
        </w:rPr>
        <w:t xml:space="preserve"> </w:t>
      </w:r>
      <w:r w:rsidR="00BD048A" w:rsidRPr="00BD048A">
        <w:rPr>
          <w:color w:val="000000"/>
          <w:sz w:val="28"/>
          <w:szCs w:val="28"/>
        </w:rPr>
        <w:t>Голубева В.Ю.</w:t>
      </w:r>
    </w:p>
    <w:p w:rsidR="00BD048A" w:rsidRPr="00BD048A" w:rsidRDefault="00BD048A" w:rsidP="00BD048A">
      <w:pPr>
        <w:pStyle w:val="a7"/>
        <w:tabs>
          <w:tab w:val="left" w:pos="640"/>
          <w:tab w:val="left" w:pos="1720"/>
          <w:tab w:val="left" w:pos="4980"/>
          <w:tab w:val="left" w:pos="5925"/>
          <w:tab w:val="left" w:pos="7680"/>
        </w:tabs>
        <w:ind w:firstLine="709"/>
        <w:jc w:val="both"/>
        <w:rPr>
          <w:color w:val="000000"/>
          <w:sz w:val="28"/>
          <w:szCs w:val="28"/>
        </w:rPr>
      </w:pPr>
      <w:r w:rsidRPr="00BD048A">
        <w:rPr>
          <w:color w:val="000000"/>
          <w:sz w:val="28"/>
          <w:szCs w:val="28"/>
        </w:rPr>
        <w:t>Открытый урок направлен на духовно-нравственное и патриотическое</w:t>
      </w:r>
    </w:p>
    <w:p w:rsidR="00BD048A" w:rsidRPr="00BD048A" w:rsidRDefault="00BD048A" w:rsidP="00BD048A">
      <w:pPr>
        <w:pStyle w:val="a7"/>
        <w:tabs>
          <w:tab w:val="left" w:pos="640"/>
          <w:tab w:val="left" w:pos="1720"/>
          <w:tab w:val="left" w:pos="4980"/>
          <w:tab w:val="left" w:pos="5925"/>
          <w:tab w:val="left" w:pos="7680"/>
        </w:tabs>
        <w:jc w:val="both"/>
        <w:rPr>
          <w:color w:val="000000"/>
          <w:sz w:val="28"/>
          <w:szCs w:val="28"/>
        </w:rPr>
      </w:pPr>
      <w:r w:rsidRPr="00BD048A">
        <w:rPr>
          <w:color w:val="000000"/>
          <w:sz w:val="28"/>
          <w:szCs w:val="28"/>
        </w:rPr>
        <w:t>воспитание детей школьного возраста и молодежи.</w:t>
      </w:r>
    </w:p>
    <w:p w:rsidR="00BA7D94" w:rsidRDefault="00BD048A" w:rsidP="00BD048A">
      <w:pPr>
        <w:pStyle w:val="a7"/>
        <w:tabs>
          <w:tab w:val="left" w:pos="640"/>
          <w:tab w:val="left" w:pos="1720"/>
          <w:tab w:val="left" w:pos="4980"/>
          <w:tab w:val="left" w:pos="5925"/>
          <w:tab w:val="left" w:pos="7680"/>
        </w:tabs>
        <w:ind w:firstLine="709"/>
        <w:jc w:val="both"/>
        <w:rPr>
          <w:color w:val="000000"/>
          <w:sz w:val="28"/>
          <w:szCs w:val="28"/>
        </w:rPr>
      </w:pPr>
      <w:r w:rsidRPr="00BD048A">
        <w:rPr>
          <w:color w:val="000000"/>
          <w:sz w:val="28"/>
          <w:szCs w:val="28"/>
        </w:rPr>
        <w:t>Прошу обеспечить участие обучающихся в просмотре прямой трансляции</w:t>
      </w:r>
      <w:r>
        <w:rPr>
          <w:color w:val="000000"/>
          <w:sz w:val="28"/>
          <w:szCs w:val="28"/>
          <w:lang w:val="ru-RU"/>
        </w:rPr>
        <w:t xml:space="preserve"> </w:t>
      </w:r>
      <w:r w:rsidRPr="00BD048A">
        <w:rPr>
          <w:color w:val="000000"/>
          <w:sz w:val="28"/>
          <w:szCs w:val="28"/>
        </w:rPr>
        <w:t>открытого Урока Мужества по ссылке: https://donland.ru/video/882 и направить в срок</w:t>
      </w:r>
      <w:r>
        <w:rPr>
          <w:color w:val="000000"/>
          <w:sz w:val="28"/>
          <w:szCs w:val="28"/>
          <w:lang w:val="ru-RU"/>
        </w:rPr>
        <w:t xml:space="preserve"> </w:t>
      </w:r>
      <w:r w:rsidRPr="00BD048A">
        <w:rPr>
          <w:color w:val="000000"/>
          <w:sz w:val="28"/>
          <w:szCs w:val="28"/>
        </w:rPr>
        <w:t xml:space="preserve">до </w:t>
      </w:r>
      <w:r>
        <w:rPr>
          <w:color w:val="000000"/>
          <w:sz w:val="28"/>
          <w:szCs w:val="28"/>
          <w:lang w:val="ru-RU"/>
        </w:rPr>
        <w:t>15:00 09.12.2022г</w:t>
      </w:r>
      <w:r w:rsidRPr="00BD048A">
        <w:rPr>
          <w:color w:val="000000"/>
          <w:sz w:val="28"/>
          <w:szCs w:val="28"/>
        </w:rPr>
        <w:t xml:space="preserve"> информацию о проведенной работе согласно форме приложения на эл</w:t>
      </w:r>
      <w:r>
        <w:rPr>
          <w:color w:val="000000"/>
          <w:sz w:val="28"/>
          <w:szCs w:val="28"/>
          <w:lang w:val="ru-RU"/>
        </w:rPr>
        <w:t>ектронную почту</w:t>
      </w:r>
      <w:r>
        <w:rPr>
          <w:color w:val="000000"/>
          <w:sz w:val="28"/>
          <w:szCs w:val="28"/>
        </w:rPr>
        <w:t xml:space="preserve"> отдела образования в адрес С.И.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Бокотей.</w:t>
      </w:r>
    </w:p>
    <w:p w:rsidR="00BD048A" w:rsidRDefault="00BD048A" w:rsidP="00BD048A">
      <w:pPr>
        <w:pStyle w:val="a7"/>
        <w:tabs>
          <w:tab w:val="left" w:pos="640"/>
          <w:tab w:val="left" w:pos="1720"/>
          <w:tab w:val="left" w:pos="4980"/>
          <w:tab w:val="left" w:pos="5925"/>
          <w:tab w:val="left" w:pos="7680"/>
        </w:tabs>
        <w:ind w:firstLine="709"/>
        <w:jc w:val="both"/>
        <w:rPr>
          <w:noProof/>
          <w:sz w:val="28"/>
          <w:szCs w:val="28"/>
          <w:lang w:val="ru-RU"/>
        </w:rPr>
      </w:pPr>
    </w:p>
    <w:p w:rsidR="00690446" w:rsidRDefault="00690446" w:rsidP="00FB164E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5925"/>
          <w:tab w:val="left" w:pos="7680"/>
        </w:tabs>
        <w:jc w:val="both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t xml:space="preserve"> </w:t>
      </w:r>
      <w:r w:rsidR="00BD048A">
        <w:rPr>
          <w:noProof/>
          <w:sz w:val="28"/>
          <w:szCs w:val="28"/>
          <w:lang w:val="ru-RU"/>
        </w:rPr>
        <w:t>Приложение: на 1</w:t>
      </w:r>
      <w:r>
        <w:rPr>
          <w:noProof/>
          <w:sz w:val="28"/>
          <w:szCs w:val="28"/>
          <w:lang w:val="ru-RU"/>
        </w:rPr>
        <w:t>л. в эл</w:t>
      </w:r>
      <w:r w:rsidR="00BD048A">
        <w:rPr>
          <w:noProof/>
          <w:sz w:val="28"/>
          <w:szCs w:val="28"/>
          <w:lang w:val="ru-RU"/>
        </w:rPr>
        <w:t>.</w:t>
      </w:r>
      <w:r>
        <w:rPr>
          <w:noProof/>
          <w:sz w:val="28"/>
          <w:szCs w:val="28"/>
          <w:lang w:val="ru-RU"/>
        </w:rPr>
        <w:t xml:space="preserve"> виде.</w:t>
      </w:r>
    </w:p>
    <w:p w:rsidR="00690446" w:rsidRDefault="00690446" w:rsidP="00FB164E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5925"/>
          <w:tab w:val="left" w:pos="7680"/>
        </w:tabs>
        <w:jc w:val="both"/>
        <w:rPr>
          <w:noProof/>
          <w:sz w:val="28"/>
          <w:szCs w:val="28"/>
          <w:lang w:val="ru-RU"/>
        </w:rPr>
      </w:pPr>
    </w:p>
    <w:p w:rsidR="00690446" w:rsidRDefault="00690446" w:rsidP="00FB164E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5925"/>
          <w:tab w:val="left" w:pos="7680"/>
        </w:tabs>
        <w:jc w:val="both"/>
        <w:rPr>
          <w:noProof/>
          <w:sz w:val="28"/>
          <w:szCs w:val="28"/>
          <w:lang w:val="ru-RU"/>
        </w:rPr>
      </w:pPr>
    </w:p>
    <w:p w:rsidR="00110032" w:rsidRPr="00987DC9" w:rsidRDefault="0085193E" w:rsidP="00FB164E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5925"/>
          <w:tab w:val="left" w:pos="7680"/>
        </w:tabs>
        <w:jc w:val="both"/>
        <w:rPr>
          <w:noProof/>
          <w:sz w:val="28"/>
          <w:szCs w:val="28"/>
        </w:rPr>
      </w:pPr>
      <w:r w:rsidRPr="00987DC9">
        <w:rPr>
          <w:noProof/>
          <w:sz w:val="28"/>
          <w:szCs w:val="28"/>
          <w:lang w:val="ru-RU"/>
        </w:rPr>
        <w:t>Директор</w:t>
      </w:r>
      <w:r w:rsidR="00110032" w:rsidRPr="00987DC9">
        <w:rPr>
          <w:noProof/>
          <w:sz w:val="28"/>
          <w:szCs w:val="28"/>
        </w:rPr>
        <w:t xml:space="preserve"> МБУ «МК и ЦБ отдела образования</w:t>
      </w:r>
    </w:p>
    <w:p w:rsidR="00325AB3" w:rsidRPr="00987DC9" w:rsidRDefault="00110032" w:rsidP="00FB164E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8"/>
          <w:szCs w:val="28"/>
          <w:lang w:val="ru-RU"/>
        </w:rPr>
      </w:pPr>
      <w:r w:rsidRPr="00987DC9">
        <w:rPr>
          <w:noProof/>
          <w:sz w:val="28"/>
          <w:szCs w:val="28"/>
        </w:rPr>
        <w:t xml:space="preserve">Администрации Милютинского района»              </w:t>
      </w:r>
      <w:r w:rsidR="00987DC9">
        <w:rPr>
          <w:noProof/>
          <w:sz w:val="28"/>
          <w:szCs w:val="28"/>
        </w:rPr>
        <w:t xml:space="preserve">                    </w:t>
      </w:r>
      <w:r w:rsidR="00FB164E" w:rsidRPr="00987DC9">
        <w:rPr>
          <w:noProof/>
          <w:sz w:val="28"/>
          <w:szCs w:val="28"/>
          <w:lang w:val="ru-RU"/>
        </w:rPr>
        <w:t xml:space="preserve">    </w:t>
      </w:r>
      <w:r w:rsidR="00A11011" w:rsidRPr="00987DC9">
        <w:rPr>
          <w:noProof/>
          <w:sz w:val="28"/>
          <w:szCs w:val="28"/>
          <w:lang w:val="ru-RU"/>
        </w:rPr>
        <w:t xml:space="preserve">  </w:t>
      </w:r>
      <w:r w:rsidR="001B4365" w:rsidRPr="00987DC9">
        <w:rPr>
          <w:noProof/>
          <w:sz w:val="28"/>
          <w:szCs w:val="28"/>
        </w:rPr>
        <w:t xml:space="preserve"> </w:t>
      </w:r>
      <w:r w:rsidR="0085193E" w:rsidRPr="00987DC9">
        <w:rPr>
          <w:noProof/>
          <w:sz w:val="28"/>
          <w:szCs w:val="28"/>
          <w:lang w:val="ru-RU"/>
        </w:rPr>
        <w:t>М. А. Корзюк</w:t>
      </w:r>
    </w:p>
    <w:p w:rsidR="00034893" w:rsidRDefault="00034893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293229" w:rsidRDefault="00293229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690446" w:rsidRDefault="00690446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690446" w:rsidRDefault="00690446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690446" w:rsidRDefault="00690446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BD048A" w:rsidRDefault="00BD048A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BD048A" w:rsidRDefault="00BD048A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BD048A" w:rsidRDefault="00BD048A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BD048A" w:rsidRDefault="00BD048A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BD048A" w:rsidRDefault="00BD048A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BD048A" w:rsidRDefault="00BD048A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690446" w:rsidRDefault="00690446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293229" w:rsidRDefault="00293229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293229" w:rsidRDefault="00293229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</w:p>
    <w:p w:rsidR="00110032" w:rsidRPr="00BD2C2F" w:rsidRDefault="00447192" w:rsidP="00110032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  <w:r>
        <w:rPr>
          <w:noProof/>
          <w:sz w:val="20"/>
          <w:szCs w:val="20"/>
          <w:lang w:val="ru-RU"/>
        </w:rPr>
        <w:t>Бокотей С.И.</w:t>
      </w:r>
    </w:p>
    <w:p w:rsidR="004924DC" w:rsidRPr="00B45A59" w:rsidRDefault="00110032" w:rsidP="00B45A59">
      <w:pPr>
        <w:pStyle w:val="a7"/>
        <w:tabs>
          <w:tab w:val="clear" w:pos="4677"/>
          <w:tab w:val="left" w:pos="640"/>
          <w:tab w:val="left" w:pos="1720"/>
          <w:tab w:val="left" w:pos="4980"/>
          <w:tab w:val="left" w:pos="7320"/>
        </w:tabs>
        <w:jc w:val="both"/>
        <w:rPr>
          <w:noProof/>
          <w:sz w:val="20"/>
          <w:szCs w:val="20"/>
          <w:lang w:val="ru-RU"/>
        </w:rPr>
      </w:pPr>
      <w:r w:rsidRPr="00753C6F">
        <w:rPr>
          <w:noProof/>
          <w:sz w:val="20"/>
          <w:szCs w:val="20"/>
        </w:rPr>
        <w:t xml:space="preserve">Тел.: </w:t>
      </w:r>
      <w:r w:rsidR="00753C6F" w:rsidRPr="00753C6F">
        <w:rPr>
          <w:noProof/>
          <w:sz w:val="20"/>
          <w:szCs w:val="20"/>
        </w:rPr>
        <w:t xml:space="preserve">8 (863 89) </w:t>
      </w:r>
      <w:r w:rsidR="00447192">
        <w:rPr>
          <w:noProof/>
          <w:sz w:val="20"/>
          <w:szCs w:val="20"/>
        </w:rPr>
        <w:t>2-11-79</w:t>
      </w:r>
    </w:p>
    <w:sectPr w:rsidR="004924DC" w:rsidRPr="00B45A59" w:rsidSect="007E11A8">
      <w:pgSz w:w="11907" w:h="16840" w:code="9"/>
      <w:pgMar w:top="680" w:right="851" w:bottom="425" w:left="153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6EEA" w:rsidRDefault="00406EEA">
      <w:r>
        <w:separator/>
      </w:r>
    </w:p>
  </w:endnote>
  <w:endnote w:type="continuationSeparator" w:id="0">
    <w:p w:rsidR="00406EEA" w:rsidRDefault="00406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6EEA" w:rsidRDefault="00406EEA">
      <w:r>
        <w:separator/>
      </w:r>
    </w:p>
  </w:footnote>
  <w:footnote w:type="continuationSeparator" w:id="0">
    <w:p w:rsidR="00406EEA" w:rsidRDefault="00406E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A5604"/>
    <w:multiLevelType w:val="hybridMultilevel"/>
    <w:tmpl w:val="342862A2"/>
    <w:lvl w:ilvl="0" w:tplc="EF34334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F7FC2"/>
    <w:multiLevelType w:val="hybridMultilevel"/>
    <w:tmpl w:val="F28C7B36"/>
    <w:lvl w:ilvl="0" w:tplc="639270E0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3E69196">
      <w:start w:val="1"/>
      <w:numFmt w:val="bullet"/>
      <w:lvlText w:val="o"/>
      <w:lvlJc w:val="left"/>
      <w:pPr>
        <w:ind w:left="1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14618E6">
      <w:start w:val="1"/>
      <w:numFmt w:val="bullet"/>
      <w:lvlText w:val="▪"/>
      <w:lvlJc w:val="left"/>
      <w:pPr>
        <w:ind w:left="2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32E9C7E">
      <w:start w:val="1"/>
      <w:numFmt w:val="bullet"/>
      <w:lvlText w:val="•"/>
      <w:lvlJc w:val="left"/>
      <w:pPr>
        <w:ind w:left="2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AE60CD2">
      <w:start w:val="1"/>
      <w:numFmt w:val="bullet"/>
      <w:lvlText w:val="o"/>
      <w:lvlJc w:val="left"/>
      <w:pPr>
        <w:ind w:left="3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AB4423C">
      <w:start w:val="1"/>
      <w:numFmt w:val="bullet"/>
      <w:lvlText w:val="▪"/>
      <w:lvlJc w:val="left"/>
      <w:pPr>
        <w:ind w:left="4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A82AEE6">
      <w:start w:val="1"/>
      <w:numFmt w:val="bullet"/>
      <w:lvlText w:val="•"/>
      <w:lvlJc w:val="left"/>
      <w:pPr>
        <w:ind w:left="5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EE2A6AC">
      <w:start w:val="1"/>
      <w:numFmt w:val="bullet"/>
      <w:lvlText w:val="o"/>
      <w:lvlJc w:val="left"/>
      <w:pPr>
        <w:ind w:left="5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1946AD4">
      <w:start w:val="1"/>
      <w:numFmt w:val="bullet"/>
      <w:lvlText w:val="▪"/>
      <w:lvlJc w:val="left"/>
      <w:pPr>
        <w:ind w:left="6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6F1299"/>
    <w:multiLevelType w:val="hybridMultilevel"/>
    <w:tmpl w:val="AE2EA6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B31649"/>
    <w:multiLevelType w:val="multilevel"/>
    <w:tmpl w:val="19D67D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3" w:hanging="122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2" w:hanging="12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1" w:hanging="122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0" w:hanging="122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41286193"/>
    <w:multiLevelType w:val="hybridMultilevel"/>
    <w:tmpl w:val="F9A01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0523E"/>
    <w:multiLevelType w:val="hybridMultilevel"/>
    <w:tmpl w:val="A8BE1512"/>
    <w:lvl w:ilvl="0" w:tplc="EF34334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15439F"/>
    <w:multiLevelType w:val="hybridMultilevel"/>
    <w:tmpl w:val="F7D071DC"/>
    <w:lvl w:ilvl="0" w:tplc="EF343340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E59459E"/>
    <w:multiLevelType w:val="hybridMultilevel"/>
    <w:tmpl w:val="E4E6E9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A06EB0"/>
    <w:multiLevelType w:val="hybridMultilevel"/>
    <w:tmpl w:val="2DA0D3E6"/>
    <w:lvl w:ilvl="0" w:tplc="EF343340">
      <w:start w:val="65535"/>
      <w:numFmt w:val="bullet"/>
      <w:lvlText w:val="-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72126C61"/>
    <w:multiLevelType w:val="hybridMultilevel"/>
    <w:tmpl w:val="21DEC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C472E"/>
    <w:multiLevelType w:val="hybridMultilevel"/>
    <w:tmpl w:val="E02A48A2"/>
    <w:lvl w:ilvl="0" w:tplc="EF34334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53138">
    <w:abstractNumId w:val="2"/>
  </w:num>
  <w:num w:numId="2" w16cid:durableId="227696424">
    <w:abstractNumId w:val="9"/>
  </w:num>
  <w:num w:numId="3" w16cid:durableId="1270042270">
    <w:abstractNumId w:val="7"/>
  </w:num>
  <w:num w:numId="4" w16cid:durableId="1088964426">
    <w:abstractNumId w:val="4"/>
  </w:num>
  <w:num w:numId="5" w16cid:durableId="791829745">
    <w:abstractNumId w:val="6"/>
  </w:num>
  <w:num w:numId="6" w16cid:durableId="1443455047">
    <w:abstractNumId w:val="8"/>
  </w:num>
  <w:num w:numId="7" w16cid:durableId="1208878174">
    <w:abstractNumId w:val="0"/>
  </w:num>
  <w:num w:numId="8" w16cid:durableId="818612145">
    <w:abstractNumId w:val="10"/>
  </w:num>
  <w:num w:numId="9" w16cid:durableId="1129319640">
    <w:abstractNumId w:val="5"/>
  </w:num>
  <w:num w:numId="10" w16cid:durableId="1515067670">
    <w:abstractNumId w:val="3"/>
  </w:num>
  <w:num w:numId="11" w16cid:durableId="591546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D66"/>
    <w:rsid w:val="00001611"/>
    <w:rsid w:val="0000303D"/>
    <w:rsid w:val="00003687"/>
    <w:rsid w:val="00004219"/>
    <w:rsid w:val="00004601"/>
    <w:rsid w:val="0000598F"/>
    <w:rsid w:val="00005EBC"/>
    <w:rsid w:val="00006A8D"/>
    <w:rsid w:val="00007C90"/>
    <w:rsid w:val="00007F70"/>
    <w:rsid w:val="00010B31"/>
    <w:rsid w:val="00013572"/>
    <w:rsid w:val="00013D72"/>
    <w:rsid w:val="0001440D"/>
    <w:rsid w:val="00016A2E"/>
    <w:rsid w:val="00016C47"/>
    <w:rsid w:val="00017AFD"/>
    <w:rsid w:val="00020B07"/>
    <w:rsid w:val="00022EE2"/>
    <w:rsid w:val="000230DF"/>
    <w:rsid w:val="000243D5"/>
    <w:rsid w:val="00027263"/>
    <w:rsid w:val="000335DE"/>
    <w:rsid w:val="00033B2D"/>
    <w:rsid w:val="00034893"/>
    <w:rsid w:val="000350AD"/>
    <w:rsid w:val="00035466"/>
    <w:rsid w:val="000359F6"/>
    <w:rsid w:val="0003640D"/>
    <w:rsid w:val="00037013"/>
    <w:rsid w:val="00037A36"/>
    <w:rsid w:val="00037EED"/>
    <w:rsid w:val="00040FC9"/>
    <w:rsid w:val="00042B2B"/>
    <w:rsid w:val="00043D4F"/>
    <w:rsid w:val="00043D84"/>
    <w:rsid w:val="000445DA"/>
    <w:rsid w:val="000449E6"/>
    <w:rsid w:val="000451E6"/>
    <w:rsid w:val="00046147"/>
    <w:rsid w:val="00047992"/>
    <w:rsid w:val="00047EE8"/>
    <w:rsid w:val="00050D1B"/>
    <w:rsid w:val="00051182"/>
    <w:rsid w:val="00052036"/>
    <w:rsid w:val="0005389F"/>
    <w:rsid w:val="00053E5C"/>
    <w:rsid w:val="0005565F"/>
    <w:rsid w:val="00061195"/>
    <w:rsid w:val="00063F50"/>
    <w:rsid w:val="00064043"/>
    <w:rsid w:val="0006530F"/>
    <w:rsid w:val="00065C01"/>
    <w:rsid w:val="00067F27"/>
    <w:rsid w:val="000703B4"/>
    <w:rsid w:val="000725DD"/>
    <w:rsid w:val="00073344"/>
    <w:rsid w:val="000736A8"/>
    <w:rsid w:val="0007370C"/>
    <w:rsid w:val="00075A6F"/>
    <w:rsid w:val="00084FFA"/>
    <w:rsid w:val="00087D6B"/>
    <w:rsid w:val="00090A27"/>
    <w:rsid w:val="00092B2C"/>
    <w:rsid w:val="0009396F"/>
    <w:rsid w:val="000950BB"/>
    <w:rsid w:val="000959B3"/>
    <w:rsid w:val="0009687B"/>
    <w:rsid w:val="000A04F6"/>
    <w:rsid w:val="000A05AA"/>
    <w:rsid w:val="000A53BA"/>
    <w:rsid w:val="000A7DA3"/>
    <w:rsid w:val="000B09F0"/>
    <w:rsid w:val="000B0BBB"/>
    <w:rsid w:val="000B400E"/>
    <w:rsid w:val="000B4447"/>
    <w:rsid w:val="000B4D83"/>
    <w:rsid w:val="000B5097"/>
    <w:rsid w:val="000B51BB"/>
    <w:rsid w:val="000B5424"/>
    <w:rsid w:val="000B56E7"/>
    <w:rsid w:val="000B5929"/>
    <w:rsid w:val="000B5BC0"/>
    <w:rsid w:val="000B6136"/>
    <w:rsid w:val="000C18DE"/>
    <w:rsid w:val="000C4225"/>
    <w:rsid w:val="000C59BE"/>
    <w:rsid w:val="000C6BA8"/>
    <w:rsid w:val="000C7E9D"/>
    <w:rsid w:val="000D0602"/>
    <w:rsid w:val="000D0D98"/>
    <w:rsid w:val="000D1E19"/>
    <w:rsid w:val="000D234D"/>
    <w:rsid w:val="000D450A"/>
    <w:rsid w:val="000D4CB1"/>
    <w:rsid w:val="000E16DE"/>
    <w:rsid w:val="000E1E98"/>
    <w:rsid w:val="000E2E78"/>
    <w:rsid w:val="000E304D"/>
    <w:rsid w:val="000E3FD2"/>
    <w:rsid w:val="000E7342"/>
    <w:rsid w:val="000E74C7"/>
    <w:rsid w:val="000E7B7E"/>
    <w:rsid w:val="000F0206"/>
    <w:rsid w:val="000F136F"/>
    <w:rsid w:val="000F2CF1"/>
    <w:rsid w:val="000F3A26"/>
    <w:rsid w:val="000F525D"/>
    <w:rsid w:val="00101D0B"/>
    <w:rsid w:val="00102185"/>
    <w:rsid w:val="00103C1A"/>
    <w:rsid w:val="00103DAE"/>
    <w:rsid w:val="0010607A"/>
    <w:rsid w:val="001063E5"/>
    <w:rsid w:val="0010764E"/>
    <w:rsid w:val="00110032"/>
    <w:rsid w:val="001116CA"/>
    <w:rsid w:val="00112065"/>
    <w:rsid w:val="0011291F"/>
    <w:rsid w:val="001131A1"/>
    <w:rsid w:val="00114941"/>
    <w:rsid w:val="00116B12"/>
    <w:rsid w:val="00116BB6"/>
    <w:rsid w:val="001173C7"/>
    <w:rsid w:val="0012012B"/>
    <w:rsid w:val="00121028"/>
    <w:rsid w:val="00121404"/>
    <w:rsid w:val="00122FFC"/>
    <w:rsid w:val="00123149"/>
    <w:rsid w:val="00124033"/>
    <w:rsid w:val="001243C1"/>
    <w:rsid w:val="0013126A"/>
    <w:rsid w:val="00136C97"/>
    <w:rsid w:val="0013784D"/>
    <w:rsid w:val="001402B5"/>
    <w:rsid w:val="00140D68"/>
    <w:rsid w:val="00141589"/>
    <w:rsid w:val="00142595"/>
    <w:rsid w:val="001431D6"/>
    <w:rsid w:val="00143A97"/>
    <w:rsid w:val="00144D72"/>
    <w:rsid w:val="00145A0B"/>
    <w:rsid w:val="001468E8"/>
    <w:rsid w:val="001506CC"/>
    <w:rsid w:val="0015414A"/>
    <w:rsid w:val="00154D43"/>
    <w:rsid w:val="00157975"/>
    <w:rsid w:val="00160C3A"/>
    <w:rsid w:val="001629E0"/>
    <w:rsid w:val="00163E8A"/>
    <w:rsid w:val="001648CE"/>
    <w:rsid w:val="00164993"/>
    <w:rsid w:val="00165A84"/>
    <w:rsid w:val="0016709E"/>
    <w:rsid w:val="00172B78"/>
    <w:rsid w:val="0017319A"/>
    <w:rsid w:val="00173BD7"/>
    <w:rsid w:val="00175483"/>
    <w:rsid w:val="00175744"/>
    <w:rsid w:val="00187617"/>
    <w:rsid w:val="001920B2"/>
    <w:rsid w:val="001935B7"/>
    <w:rsid w:val="00193948"/>
    <w:rsid w:val="00195C14"/>
    <w:rsid w:val="001A017E"/>
    <w:rsid w:val="001A08EA"/>
    <w:rsid w:val="001A13DE"/>
    <w:rsid w:val="001A398C"/>
    <w:rsid w:val="001A447C"/>
    <w:rsid w:val="001B012E"/>
    <w:rsid w:val="001B22A8"/>
    <w:rsid w:val="001B2DC1"/>
    <w:rsid w:val="001B3570"/>
    <w:rsid w:val="001B4365"/>
    <w:rsid w:val="001B633E"/>
    <w:rsid w:val="001B7B30"/>
    <w:rsid w:val="001C096F"/>
    <w:rsid w:val="001C1C37"/>
    <w:rsid w:val="001C2A61"/>
    <w:rsid w:val="001C3319"/>
    <w:rsid w:val="001C3466"/>
    <w:rsid w:val="001D0542"/>
    <w:rsid w:val="001D1406"/>
    <w:rsid w:val="001D25DC"/>
    <w:rsid w:val="001D3902"/>
    <w:rsid w:val="001D7F6C"/>
    <w:rsid w:val="001E0817"/>
    <w:rsid w:val="001E1760"/>
    <w:rsid w:val="001E17D8"/>
    <w:rsid w:val="001E261B"/>
    <w:rsid w:val="001E3AC8"/>
    <w:rsid w:val="001E3EF4"/>
    <w:rsid w:val="001E51B2"/>
    <w:rsid w:val="001E7413"/>
    <w:rsid w:val="001F0735"/>
    <w:rsid w:val="001F0CEE"/>
    <w:rsid w:val="001F4892"/>
    <w:rsid w:val="001F4CC7"/>
    <w:rsid w:val="001F551E"/>
    <w:rsid w:val="001F60AF"/>
    <w:rsid w:val="001F7870"/>
    <w:rsid w:val="00201B20"/>
    <w:rsid w:val="00203378"/>
    <w:rsid w:val="0020374B"/>
    <w:rsid w:val="002054BD"/>
    <w:rsid w:val="00206471"/>
    <w:rsid w:val="00206738"/>
    <w:rsid w:val="00207B98"/>
    <w:rsid w:val="00211BC2"/>
    <w:rsid w:val="00211F28"/>
    <w:rsid w:val="002152EF"/>
    <w:rsid w:val="002166BE"/>
    <w:rsid w:val="00216751"/>
    <w:rsid w:val="002226A5"/>
    <w:rsid w:val="002237F6"/>
    <w:rsid w:val="00224E4E"/>
    <w:rsid w:val="00225AA7"/>
    <w:rsid w:val="00230CD5"/>
    <w:rsid w:val="00230F0E"/>
    <w:rsid w:val="0023207E"/>
    <w:rsid w:val="00232252"/>
    <w:rsid w:val="002327A8"/>
    <w:rsid w:val="002329F7"/>
    <w:rsid w:val="00232EB8"/>
    <w:rsid w:val="002350DF"/>
    <w:rsid w:val="0023547E"/>
    <w:rsid w:val="00236C82"/>
    <w:rsid w:val="002377A5"/>
    <w:rsid w:val="002408B9"/>
    <w:rsid w:val="0024259D"/>
    <w:rsid w:val="00250F0C"/>
    <w:rsid w:val="00251529"/>
    <w:rsid w:val="0025625B"/>
    <w:rsid w:val="00260476"/>
    <w:rsid w:val="00262B39"/>
    <w:rsid w:val="00264253"/>
    <w:rsid w:val="00264E7F"/>
    <w:rsid w:val="00265087"/>
    <w:rsid w:val="00265DA8"/>
    <w:rsid w:val="00266149"/>
    <w:rsid w:val="0026728F"/>
    <w:rsid w:val="00267F36"/>
    <w:rsid w:val="00271E19"/>
    <w:rsid w:val="002725EA"/>
    <w:rsid w:val="0027350C"/>
    <w:rsid w:val="00273E50"/>
    <w:rsid w:val="002754B3"/>
    <w:rsid w:val="00281582"/>
    <w:rsid w:val="00281D46"/>
    <w:rsid w:val="00282DD9"/>
    <w:rsid w:val="002876FF"/>
    <w:rsid w:val="00293211"/>
    <w:rsid w:val="00293229"/>
    <w:rsid w:val="00293BFE"/>
    <w:rsid w:val="002947CF"/>
    <w:rsid w:val="0029592E"/>
    <w:rsid w:val="002964E2"/>
    <w:rsid w:val="002A0A4B"/>
    <w:rsid w:val="002A0CBD"/>
    <w:rsid w:val="002A3B07"/>
    <w:rsid w:val="002A49DE"/>
    <w:rsid w:val="002A505A"/>
    <w:rsid w:val="002A5C0D"/>
    <w:rsid w:val="002A794D"/>
    <w:rsid w:val="002B0324"/>
    <w:rsid w:val="002B0AFD"/>
    <w:rsid w:val="002B194B"/>
    <w:rsid w:val="002B1ED6"/>
    <w:rsid w:val="002B2687"/>
    <w:rsid w:val="002B3FE0"/>
    <w:rsid w:val="002B434E"/>
    <w:rsid w:val="002B619E"/>
    <w:rsid w:val="002B66FC"/>
    <w:rsid w:val="002C30BD"/>
    <w:rsid w:val="002C3C66"/>
    <w:rsid w:val="002C723E"/>
    <w:rsid w:val="002C74B8"/>
    <w:rsid w:val="002D08C0"/>
    <w:rsid w:val="002D0F30"/>
    <w:rsid w:val="002D376E"/>
    <w:rsid w:val="002D439C"/>
    <w:rsid w:val="002D696A"/>
    <w:rsid w:val="002E035E"/>
    <w:rsid w:val="002E039D"/>
    <w:rsid w:val="002E05F6"/>
    <w:rsid w:val="002E1F4D"/>
    <w:rsid w:val="002E1F53"/>
    <w:rsid w:val="002E219A"/>
    <w:rsid w:val="002E29F2"/>
    <w:rsid w:val="002E438A"/>
    <w:rsid w:val="002E4807"/>
    <w:rsid w:val="002E6F47"/>
    <w:rsid w:val="002E7128"/>
    <w:rsid w:val="002E79F7"/>
    <w:rsid w:val="002E7AC1"/>
    <w:rsid w:val="002F0D30"/>
    <w:rsid w:val="002F157D"/>
    <w:rsid w:val="002F1818"/>
    <w:rsid w:val="002F63F8"/>
    <w:rsid w:val="002F70D7"/>
    <w:rsid w:val="002F7FB0"/>
    <w:rsid w:val="00300235"/>
    <w:rsid w:val="003004FA"/>
    <w:rsid w:val="0030135C"/>
    <w:rsid w:val="00302080"/>
    <w:rsid w:val="003021B2"/>
    <w:rsid w:val="00302631"/>
    <w:rsid w:val="003056CB"/>
    <w:rsid w:val="003077DB"/>
    <w:rsid w:val="00311266"/>
    <w:rsid w:val="003115D4"/>
    <w:rsid w:val="0031372A"/>
    <w:rsid w:val="00314B81"/>
    <w:rsid w:val="00317AE9"/>
    <w:rsid w:val="00320A67"/>
    <w:rsid w:val="00321075"/>
    <w:rsid w:val="00321D70"/>
    <w:rsid w:val="0032201B"/>
    <w:rsid w:val="003226D8"/>
    <w:rsid w:val="003229C9"/>
    <w:rsid w:val="00324DB9"/>
    <w:rsid w:val="00325AB3"/>
    <w:rsid w:val="00326ED1"/>
    <w:rsid w:val="00331E48"/>
    <w:rsid w:val="00333B3F"/>
    <w:rsid w:val="00334503"/>
    <w:rsid w:val="00334B9B"/>
    <w:rsid w:val="00335A9A"/>
    <w:rsid w:val="00336CA6"/>
    <w:rsid w:val="00337076"/>
    <w:rsid w:val="00340E68"/>
    <w:rsid w:val="00341819"/>
    <w:rsid w:val="00346445"/>
    <w:rsid w:val="00346CFE"/>
    <w:rsid w:val="00346DE3"/>
    <w:rsid w:val="00346FE6"/>
    <w:rsid w:val="003505E5"/>
    <w:rsid w:val="003513CA"/>
    <w:rsid w:val="0035376D"/>
    <w:rsid w:val="00353AB4"/>
    <w:rsid w:val="00354158"/>
    <w:rsid w:val="003543F9"/>
    <w:rsid w:val="0035664E"/>
    <w:rsid w:val="0035668D"/>
    <w:rsid w:val="0035742D"/>
    <w:rsid w:val="00357D6F"/>
    <w:rsid w:val="0036010B"/>
    <w:rsid w:val="0036089B"/>
    <w:rsid w:val="0036220B"/>
    <w:rsid w:val="00367637"/>
    <w:rsid w:val="003679A7"/>
    <w:rsid w:val="0037089A"/>
    <w:rsid w:val="0037218D"/>
    <w:rsid w:val="003732FE"/>
    <w:rsid w:val="003734B2"/>
    <w:rsid w:val="00373E17"/>
    <w:rsid w:val="003779CC"/>
    <w:rsid w:val="0038591B"/>
    <w:rsid w:val="00385A3B"/>
    <w:rsid w:val="00385BE2"/>
    <w:rsid w:val="00385DEF"/>
    <w:rsid w:val="00393DA4"/>
    <w:rsid w:val="003963EC"/>
    <w:rsid w:val="003A22EA"/>
    <w:rsid w:val="003A263C"/>
    <w:rsid w:val="003A5223"/>
    <w:rsid w:val="003A5752"/>
    <w:rsid w:val="003A5F0F"/>
    <w:rsid w:val="003B0EEA"/>
    <w:rsid w:val="003B1697"/>
    <w:rsid w:val="003B32FB"/>
    <w:rsid w:val="003B34A0"/>
    <w:rsid w:val="003B4B7F"/>
    <w:rsid w:val="003B5EE4"/>
    <w:rsid w:val="003B61D0"/>
    <w:rsid w:val="003C1E2B"/>
    <w:rsid w:val="003C3701"/>
    <w:rsid w:val="003C3D8F"/>
    <w:rsid w:val="003C42FE"/>
    <w:rsid w:val="003C50D9"/>
    <w:rsid w:val="003C674E"/>
    <w:rsid w:val="003C754C"/>
    <w:rsid w:val="003D09EB"/>
    <w:rsid w:val="003D7B00"/>
    <w:rsid w:val="003E0CDB"/>
    <w:rsid w:val="003E1DCF"/>
    <w:rsid w:val="003E26DF"/>
    <w:rsid w:val="003E2889"/>
    <w:rsid w:val="003E36E1"/>
    <w:rsid w:val="003E4D16"/>
    <w:rsid w:val="003E4DBA"/>
    <w:rsid w:val="003E51CE"/>
    <w:rsid w:val="003E5CA9"/>
    <w:rsid w:val="003E6ABA"/>
    <w:rsid w:val="003F2290"/>
    <w:rsid w:val="003F2F31"/>
    <w:rsid w:val="003F3A2B"/>
    <w:rsid w:val="003F5400"/>
    <w:rsid w:val="003F55F7"/>
    <w:rsid w:val="003F5ACA"/>
    <w:rsid w:val="003F767D"/>
    <w:rsid w:val="0040241C"/>
    <w:rsid w:val="0040589D"/>
    <w:rsid w:val="00406EEA"/>
    <w:rsid w:val="00410629"/>
    <w:rsid w:val="0041126E"/>
    <w:rsid w:val="004131E3"/>
    <w:rsid w:val="004139E5"/>
    <w:rsid w:val="00414A4C"/>
    <w:rsid w:val="00414A53"/>
    <w:rsid w:val="00415992"/>
    <w:rsid w:val="00415EBE"/>
    <w:rsid w:val="004205E7"/>
    <w:rsid w:val="00420D2D"/>
    <w:rsid w:val="00420F01"/>
    <w:rsid w:val="00420F8D"/>
    <w:rsid w:val="00421080"/>
    <w:rsid w:val="0042112C"/>
    <w:rsid w:val="00423264"/>
    <w:rsid w:val="004232B7"/>
    <w:rsid w:val="004237AF"/>
    <w:rsid w:val="004242D1"/>
    <w:rsid w:val="00424459"/>
    <w:rsid w:val="00424BFB"/>
    <w:rsid w:val="00425689"/>
    <w:rsid w:val="00426905"/>
    <w:rsid w:val="00426BAF"/>
    <w:rsid w:val="00432CE4"/>
    <w:rsid w:val="00434335"/>
    <w:rsid w:val="00435293"/>
    <w:rsid w:val="00435AE0"/>
    <w:rsid w:val="004403BB"/>
    <w:rsid w:val="004412E8"/>
    <w:rsid w:val="00441E2A"/>
    <w:rsid w:val="00442CDA"/>
    <w:rsid w:val="00442E01"/>
    <w:rsid w:val="00442FDA"/>
    <w:rsid w:val="00447192"/>
    <w:rsid w:val="004500F5"/>
    <w:rsid w:val="00450457"/>
    <w:rsid w:val="00450547"/>
    <w:rsid w:val="0045171E"/>
    <w:rsid w:val="00455C40"/>
    <w:rsid w:val="0046273F"/>
    <w:rsid w:val="004633A8"/>
    <w:rsid w:val="00467FC8"/>
    <w:rsid w:val="004707CE"/>
    <w:rsid w:val="00471BF2"/>
    <w:rsid w:val="004722C6"/>
    <w:rsid w:val="0047345B"/>
    <w:rsid w:val="00477162"/>
    <w:rsid w:val="004775B2"/>
    <w:rsid w:val="004801E7"/>
    <w:rsid w:val="00482668"/>
    <w:rsid w:val="00482C2E"/>
    <w:rsid w:val="004850B3"/>
    <w:rsid w:val="004853D5"/>
    <w:rsid w:val="00486EFB"/>
    <w:rsid w:val="004909A1"/>
    <w:rsid w:val="00491E1E"/>
    <w:rsid w:val="004924DC"/>
    <w:rsid w:val="004939EF"/>
    <w:rsid w:val="004955FF"/>
    <w:rsid w:val="004A435B"/>
    <w:rsid w:val="004A4606"/>
    <w:rsid w:val="004A4A5D"/>
    <w:rsid w:val="004A4E80"/>
    <w:rsid w:val="004A72C8"/>
    <w:rsid w:val="004B3987"/>
    <w:rsid w:val="004B42AB"/>
    <w:rsid w:val="004B64DB"/>
    <w:rsid w:val="004B71E3"/>
    <w:rsid w:val="004C047A"/>
    <w:rsid w:val="004C1A02"/>
    <w:rsid w:val="004C1A2F"/>
    <w:rsid w:val="004C5304"/>
    <w:rsid w:val="004C63ED"/>
    <w:rsid w:val="004D1030"/>
    <w:rsid w:val="004E089F"/>
    <w:rsid w:val="004E1F51"/>
    <w:rsid w:val="004E25D2"/>
    <w:rsid w:val="004E2DCE"/>
    <w:rsid w:val="004E3EF3"/>
    <w:rsid w:val="004E411B"/>
    <w:rsid w:val="004E466A"/>
    <w:rsid w:val="004E795D"/>
    <w:rsid w:val="004F26A4"/>
    <w:rsid w:val="004F5DF2"/>
    <w:rsid w:val="004F7F67"/>
    <w:rsid w:val="00500230"/>
    <w:rsid w:val="005017DE"/>
    <w:rsid w:val="0050193F"/>
    <w:rsid w:val="00501AB6"/>
    <w:rsid w:val="005033D0"/>
    <w:rsid w:val="00504B03"/>
    <w:rsid w:val="00506E83"/>
    <w:rsid w:val="00510535"/>
    <w:rsid w:val="00510A2A"/>
    <w:rsid w:val="00510B06"/>
    <w:rsid w:val="005119EC"/>
    <w:rsid w:val="005129FD"/>
    <w:rsid w:val="00513178"/>
    <w:rsid w:val="005140B5"/>
    <w:rsid w:val="00514DC9"/>
    <w:rsid w:val="00515E08"/>
    <w:rsid w:val="00517046"/>
    <w:rsid w:val="005179E1"/>
    <w:rsid w:val="00517FFB"/>
    <w:rsid w:val="00524686"/>
    <w:rsid w:val="005316E5"/>
    <w:rsid w:val="00532654"/>
    <w:rsid w:val="00533843"/>
    <w:rsid w:val="005343E6"/>
    <w:rsid w:val="00535821"/>
    <w:rsid w:val="0053641B"/>
    <w:rsid w:val="00537F69"/>
    <w:rsid w:val="005437BF"/>
    <w:rsid w:val="00544D53"/>
    <w:rsid w:val="00546F3D"/>
    <w:rsid w:val="00553919"/>
    <w:rsid w:val="005544D3"/>
    <w:rsid w:val="0055526A"/>
    <w:rsid w:val="00555F0B"/>
    <w:rsid w:val="00556B72"/>
    <w:rsid w:val="00557FC8"/>
    <w:rsid w:val="00560010"/>
    <w:rsid w:val="005604AC"/>
    <w:rsid w:val="00560998"/>
    <w:rsid w:val="005642EC"/>
    <w:rsid w:val="0056540E"/>
    <w:rsid w:val="0057321D"/>
    <w:rsid w:val="0057466F"/>
    <w:rsid w:val="00576BFB"/>
    <w:rsid w:val="00580508"/>
    <w:rsid w:val="00586592"/>
    <w:rsid w:val="00590C41"/>
    <w:rsid w:val="005911C7"/>
    <w:rsid w:val="0059260E"/>
    <w:rsid w:val="00595CB4"/>
    <w:rsid w:val="00596525"/>
    <w:rsid w:val="00597D78"/>
    <w:rsid w:val="005A0635"/>
    <w:rsid w:val="005A22A0"/>
    <w:rsid w:val="005A397C"/>
    <w:rsid w:val="005A44B9"/>
    <w:rsid w:val="005A5F87"/>
    <w:rsid w:val="005A7C52"/>
    <w:rsid w:val="005B4242"/>
    <w:rsid w:val="005B45D3"/>
    <w:rsid w:val="005B655F"/>
    <w:rsid w:val="005B6947"/>
    <w:rsid w:val="005B74CF"/>
    <w:rsid w:val="005B7670"/>
    <w:rsid w:val="005B7704"/>
    <w:rsid w:val="005B7E59"/>
    <w:rsid w:val="005C0150"/>
    <w:rsid w:val="005C0EC2"/>
    <w:rsid w:val="005C2591"/>
    <w:rsid w:val="005C2EB4"/>
    <w:rsid w:val="005C3843"/>
    <w:rsid w:val="005C495C"/>
    <w:rsid w:val="005C4ED2"/>
    <w:rsid w:val="005C789D"/>
    <w:rsid w:val="005D06BB"/>
    <w:rsid w:val="005D28A4"/>
    <w:rsid w:val="005D3429"/>
    <w:rsid w:val="005D4827"/>
    <w:rsid w:val="005D669D"/>
    <w:rsid w:val="005D7849"/>
    <w:rsid w:val="005E1A97"/>
    <w:rsid w:val="005E3D83"/>
    <w:rsid w:val="005E7165"/>
    <w:rsid w:val="005F3CC1"/>
    <w:rsid w:val="005F56D1"/>
    <w:rsid w:val="005F5BB9"/>
    <w:rsid w:val="005F7E55"/>
    <w:rsid w:val="0060048F"/>
    <w:rsid w:val="0060253D"/>
    <w:rsid w:val="00602C1D"/>
    <w:rsid w:val="0060460D"/>
    <w:rsid w:val="006048C6"/>
    <w:rsid w:val="00606E14"/>
    <w:rsid w:val="00607B9B"/>
    <w:rsid w:val="00611731"/>
    <w:rsid w:val="0061278C"/>
    <w:rsid w:val="006136A9"/>
    <w:rsid w:val="00614F74"/>
    <w:rsid w:val="00623372"/>
    <w:rsid w:val="00625DBA"/>
    <w:rsid w:val="00626A53"/>
    <w:rsid w:val="00626ABE"/>
    <w:rsid w:val="00627780"/>
    <w:rsid w:val="00627DE5"/>
    <w:rsid w:val="0063219E"/>
    <w:rsid w:val="0063520A"/>
    <w:rsid w:val="00637303"/>
    <w:rsid w:val="0064282F"/>
    <w:rsid w:val="006431EA"/>
    <w:rsid w:val="006432E8"/>
    <w:rsid w:val="00643481"/>
    <w:rsid w:val="006437C9"/>
    <w:rsid w:val="00644DFC"/>
    <w:rsid w:val="00647327"/>
    <w:rsid w:val="00647EFA"/>
    <w:rsid w:val="0065263D"/>
    <w:rsid w:val="00652E07"/>
    <w:rsid w:val="006553DA"/>
    <w:rsid w:val="006632E6"/>
    <w:rsid w:val="00670137"/>
    <w:rsid w:val="00672226"/>
    <w:rsid w:val="00672F1F"/>
    <w:rsid w:val="006731D3"/>
    <w:rsid w:val="00673C5D"/>
    <w:rsid w:val="00674B61"/>
    <w:rsid w:val="00675C8C"/>
    <w:rsid w:val="006763F9"/>
    <w:rsid w:val="00677443"/>
    <w:rsid w:val="00677E8E"/>
    <w:rsid w:val="00680CE2"/>
    <w:rsid w:val="00681853"/>
    <w:rsid w:val="0068360C"/>
    <w:rsid w:val="00684CA5"/>
    <w:rsid w:val="00690446"/>
    <w:rsid w:val="00690481"/>
    <w:rsid w:val="006916F5"/>
    <w:rsid w:val="00694A65"/>
    <w:rsid w:val="006950F3"/>
    <w:rsid w:val="0069589F"/>
    <w:rsid w:val="00695A7D"/>
    <w:rsid w:val="00696160"/>
    <w:rsid w:val="006968F1"/>
    <w:rsid w:val="006979F9"/>
    <w:rsid w:val="006A0404"/>
    <w:rsid w:val="006A1DD2"/>
    <w:rsid w:val="006A1E7E"/>
    <w:rsid w:val="006A386A"/>
    <w:rsid w:val="006A5A24"/>
    <w:rsid w:val="006A784A"/>
    <w:rsid w:val="006A7AD6"/>
    <w:rsid w:val="006A7D0B"/>
    <w:rsid w:val="006A7F5C"/>
    <w:rsid w:val="006B0622"/>
    <w:rsid w:val="006B0E77"/>
    <w:rsid w:val="006B53A4"/>
    <w:rsid w:val="006B620B"/>
    <w:rsid w:val="006C111C"/>
    <w:rsid w:val="006C211D"/>
    <w:rsid w:val="006C3860"/>
    <w:rsid w:val="006C3A52"/>
    <w:rsid w:val="006C52D5"/>
    <w:rsid w:val="006C552E"/>
    <w:rsid w:val="006D113C"/>
    <w:rsid w:val="006D2497"/>
    <w:rsid w:val="006D268F"/>
    <w:rsid w:val="006D2A7A"/>
    <w:rsid w:val="006D45AA"/>
    <w:rsid w:val="006D46E3"/>
    <w:rsid w:val="006D5DEE"/>
    <w:rsid w:val="006E21D8"/>
    <w:rsid w:val="006E4230"/>
    <w:rsid w:val="006E7150"/>
    <w:rsid w:val="006F068C"/>
    <w:rsid w:val="006F081E"/>
    <w:rsid w:val="006F4698"/>
    <w:rsid w:val="006F4BF7"/>
    <w:rsid w:val="006F4FAE"/>
    <w:rsid w:val="006F57AC"/>
    <w:rsid w:val="00702A7D"/>
    <w:rsid w:val="0070323E"/>
    <w:rsid w:val="00703364"/>
    <w:rsid w:val="007040A6"/>
    <w:rsid w:val="00706689"/>
    <w:rsid w:val="00710197"/>
    <w:rsid w:val="007101FF"/>
    <w:rsid w:val="007102C1"/>
    <w:rsid w:val="0071153E"/>
    <w:rsid w:val="00712CD4"/>
    <w:rsid w:val="00714FA8"/>
    <w:rsid w:val="00715933"/>
    <w:rsid w:val="0071658A"/>
    <w:rsid w:val="00716693"/>
    <w:rsid w:val="00717495"/>
    <w:rsid w:val="0072204D"/>
    <w:rsid w:val="00724D3D"/>
    <w:rsid w:val="007251E3"/>
    <w:rsid w:val="00727B8C"/>
    <w:rsid w:val="00733602"/>
    <w:rsid w:val="00734479"/>
    <w:rsid w:val="00734717"/>
    <w:rsid w:val="00740E4C"/>
    <w:rsid w:val="00740EAA"/>
    <w:rsid w:val="007417AA"/>
    <w:rsid w:val="00741EB9"/>
    <w:rsid w:val="00742700"/>
    <w:rsid w:val="00743DE4"/>
    <w:rsid w:val="007444A2"/>
    <w:rsid w:val="0074767D"/>
    <w:rsid w:val="00752830"/>
    <w:rsid w:val="00753C2B"/>
    <w:rsid w:val="00753C6F"/>
    <w:rsid w:val="00760F04"/>
    <w:rsid w:val="007624DA"/>
    <w:rsid w:val="00762E76"/>
    <w:rsid w:val="00762EC9"/>
    <w:rsid w:val="00762FBC"/>
    <w:rsid w:val="007635C6"/>
    <w:rsid w:val="007637C5"/>
    <w:rsid w:val="00771D92"/>
    <w:rsid w:val="00774399"/>
    <w:rsid w:val="00777EB1"/>
    <w:rsid w:val="00780175"/>
    <w:rsid w:val="00782DAA"/>
    <w:rsid w:val="0078411B"/>
    <w:rsid w:val="00784A29"/>
    <w:rsid w:val="00785615"/>
    <w:rsid w:val="0079198F"/>
    <w:rsid w:val="00793DBE"/>
    <w:rsid w:val="00795E77"/>
    <w:rsid w:val="007967AA"/>
    <w:rsid w:val="007A0B29"/>
    <w:rsid w:val="007A13E5"/>
    <w:rsid w:val="007A187E"/>
    <w:rsid w:val="007A227C"/>
    <w:rsid w:val="007A6E74"/>
    <w:rsid w:val="007B1883"/>
    <w:rsid w:val="007B1D14"/>
    <w:rsid w:val="007B3723"/>
    <w:rsid w:val="007B6D1B"/>
    <w:rsid w:val="007B7C10"/>
    <w:rsid w:val="007C0526"/>
    <w:rsid w:val="007C05E6"/>
    <w:rsid w:val="007C1E18"/>
    <w:rsid w:val="007C1FDC"/>
    <w:rsid w:val="007C23FA"/>
    <w:rsid w:val="007C2D20"/>
    <w:rsid w:val="007C47F2"/>
    <w:rsid w:val="007C4824"/>
    <w:rsid w:val="007C522B"/>
    <w:rsid w:val="007C5346"/>
    <w:rsid w:val="007C5DB5"/>
    <w:rsid w:val="007C68F4"/>
    <w:rsid w:val="007C72A8"/>
    <w:rsid w:val="007D0581"/>
    <w:rsid w:val="007D0D5C"/>
    <w:rsid w:val="007D163F"/>
    <w:rsid w:val="007D26F3"/>
    <w:rsid w:val="007D274C"/>
    <w:rsid w:val="007D284F"/>
    <w:rsid w:val="007D29EB"/>
    <w:rsid w:val="007D43B6"/>
    <w:rsid w:val="007D5B35"/>
    <w:rsid w:val="007D6605"/>
    <w:rsid w:val="007E0366"/>
    <w:rsid w:val="007E05A6"/>
    <w:rsid w:val="007E11A8"/>
    <w:rsid w:val="007E126C"/>
    <w:rsid w:val="007E7584"/>
    <w:rsid w:val="007E76DB"/>
    <w:rsid w:val="007F2069"/>
    <w:rsid w:val="007F43E1"/>
    <w:rsid w:val="007F659A"/>
    <w:rsid w:val="007F6800"/>
    <w:rsid w:val="007F6974"/>
    <w:rsid w:val="007F7A76"/>
    <w:rsid w:val="00800615"/>
    <w:rsid w:val="00801836"/>
    <w:rsid w:val="008020A0"/>
    <w:rsid w:val="00802BF7"/>
    <w:rsid w:val="0080512C"/>
    <w:rsid w:val="0081141B"/>
    <w:rsid w:val="00811EE7"/>
    <w:rsid w:val="00812727"/>
    <w:rsid w:val="00812C34"/>
    <w:rsid w:val="00813E0F"/>
    <w:rsid w:val="00814EAB"/>
    <w:rsid w:val="00815BD2"/>
    <w:rsid w:val="00816E9E"/>
    <w:rsid w:val="00817DED"/>
    <w:rsid w:val="00821488"/>
    <w:rsid w:val="00821906"/>
    <w:rsid w:val="00822C51"/>
    <w:rsid w:val="00825873"/>
    <w:rsid w:val="0082680A"/>
    <w:rsid w:val="00827229"/>
    <w:rsid w:val="00827CA5"/>
    <w:rsid w:val="008303CC"/>
    <w:rsid w:val="00831102"/>
    <w:rsid w:val="0083155B"/>
    <w:rsid w:val="0083221C"/>
    <w:rsid w:val="00833C88"/>
    <w:rsid w:val="00833FFB"/>
    <w:rsid w:val="00834C56"/>
    <w:rsid w:val="0083578B"/>
    <w:rsid w:val="00836871"/>
    <w:rsid w:val="00836B12"/>
    <w:rsid w:val="008372FE"/>
    <w:rsid w:val="00840BAD"/>
    <w:rsid w:val="00841C33"/>
    <w:rsid w:val="00842302"/>
    <w:rsid w:val="008435D9"/>
    <w:rsid w:val="00845EA0"/>
    <w:rsid w:val="008509EA"/>
    <w:rsid w:val="00850D2E"/>
    <w:rsid w:val="0085193E"/>
    <w:rsid w:val="008539DA"/>
    <w:rsid w:val="008555F2"/>
    <w:rsid w:val="00855609"/>
    <w:rsid w:val="008604EC"/>
    <w:rsid w:val="00862CF8"/>
    <w:rsid w:val="008633D6"/>
    <w:rsid w:val="00864416"/>
    <w:rsid w:val="008645AF"/>
    <w:rsid w:val="00866283"/>
    <w:rsid w:val="00867A12"/>
    <w:rsid w:val="00871A0E"/>
    <w:rsid w:val="0087204A"/>
    <w:rsid w:val="0087305A"/>
    <w:rsid w:val="00873A1C"/>
    <w:rsid w:val="008756F9"/>
    <w:rsid w:val="00875EBF"/>
    <w:rsid w:val="0087602E"/>
    <w:rsid w:val="008770D7"/>
    <w:rsid w:val="00881B7A"/>
    <w:rsid w:val="00884D5A"/>
    <w:rsid w:val="00885925"/>
    <w:rsid w:val="00885B7F"/>
    <w:rsid w:val="008866AB"/>
    <w:rsid w:val="00887125"/>
    <w:rsid w:val="00890062"/>
    <w:rsid w:val="00894E0A"/>
    <w:rsid w:val="00894F52"/>
    <w:rsid w:val="008955B5"/>
    <w:rsid w:val="00895953"/>
    <w:rsid w:val="00896723"/>
    <w:rsid w:val="008A0C2A"/>
    <w:rsid w:val="008A2550"/>
    <w:rsid w:val="008A27FB"/>
    <w:rsid w:val="008A295E"/>
    <w:rsid w:val="008A3470"/>
    <w:rsid w:val="008A406D"/>
    <w:rsid w:val="008A59CE"/>
    <w:rsid w:val="008A7F5C"/>
    <w:rsid w:val="008A7FE2"/>
    <w:rsid w:val="008B0953"/>
    <w:rsid w:val="008B0FC8"/>
    <w:rsid w:val="008B1523"/>
    <w:rsid w:val="008B188D"/>
    <w:rsid w:val="008B236B"/>
    <w:rsid w:val="008B5A68"/>
    <w:rsid w:val="008B7977"/>
    <w:rsid w:val="008C3C9D"/>
    <w:rsid w:val="008C3EEA"/>
    <w:rsid w:val="008C560D"/>
    <w:rsid w:val="008D6473"/>
    <w:rsid w:val="008D649B"/>
    <w:rsid w:val="008E10EA"/>
    <w:rsid w:val="008E14F0"/>
    <w:rsid w:val="008E2A7C"/>
    <w:rsid w:val="008E4724"/>
    <w:rsid w:val="008E7253"/>
    <w:rsid w:val="008F0A56"/>
    <w:rsid w:val="008F140C"/>
    <w:rsid w:val="008F14DA"/>
    <w:rsid w:val="008F2F3D"/>
    <w:rsid w:val="008F38EE"/>
    <w:rsid w:val="008F41C1"/>
    <w:rsid w:val="008F4302"/>
    <w:rsid w:val="008F52EF"/>
    <w:rsid w:val="008F59F3"/>
    <w:rsid w:val="008F6DAE"/>
    <w:rsid w:val="009002E5"/>
    <w:rsid w:val="0090109E"/>
    <w:rsid w:val="0090185F"/>
    <w:rsid w:val="009069AD"/>
    <w:rsid w:val="00911F61"/>
    <w:rsid w:val="00922986"/>
    <w:rsid w:val="00922B31"/>
    <w:rsid w:val="00924CC4"/>
    <w:rsid w:val="00925223"/>
    <w:rsid w:val="0092783F"/>
    <w:rsid w:val="009318E3"/>
    <w:rsid w:val="00931A56"/>
    <w:rsid w:val="00931C10"/>
    <w:rsid w:val="00934905"/>
    <w:rsid w:val="00935690"/>
    <w:rsid w:val="00941877"/>
    <w:rsid w:val="00943327"/>
    <w:rsid w:val="009434BD"/>
    <w:rsid w:val="00943926"/>
    <w:rsid w:val="00943F58"/>
    <w:rsid w:val="00945D8C"/>
    <w:rsid w:val="00946235"/>
    <w:rsid w:val="00951B6F"/>
    <w:rsid w:val="0095309B"/>
    <w:rsid w:val="0096179A"/>
    <w:rsid w:val="009629A6"/>
    <w:rsid w:val="009657F4"/>
    <w:rsid w:val="00967109"/>
    <w:rsid w:val="0096710F"/>
    <w:rsid w:val="009679CA"/>
    <w:rsid w:val="009702CF"/>
    <w:rsid w:val="00970C6B"/>
    <w:rsid w:val="009731DE"/>
    <w:rsid w:val="00982A8D"/>
    <w:rsid w:val="0098432B"/>
    <w:rsid w:val="00984DFB"/>
    <w:rsid w:val="0098648B"/>
    <w:rsid w:val="009864E4"/>
    <w:rsid w:val="00987DC9"/>
    <w:rsid w:val="00991E44"/>
    <w:rsid w:val="00993947"/>
    <w:rsid w:val="00994A44"/>
    <w:rsid w:val="00994EED"/>
    <w:rsid w:val="00996112"/>
    <w:rsid w:val="009A181F"/>
    <w:rsid w:val="009A2559"/>
    <w:rsid w:val="009A3330"/>
    <w:rsid w:val="009A5644"/>
    <w:rsid w:val="009A6341"/>
    <w:rsid w:val="009A7B14"/>
    <w:rsid w:val="009B111F"/>
    <w:rsid w:val="009B472F"/>
    <w:rsid w:val="009B4A86"/>
    <w:rsid w:val="009B4E88"/>
    <w:rsid w:val="009C028C"/>
    <w:rsid w:val="009C0942"/>
    <w:rsid w:val="009C0A68"/>
    <w:rsid w:val="009C123A"/>
    <w:rsid w:val="009C1253"/>
    <w:rsid w:val="009C1C19"/>
    <w:rsid w:val="009C266C"/>
    <w:rsid w:val="009C3853"/>
    <w:rsid w:val="009C6ED5"/>
    <w:rsid w:val="009C70A3"/>
    <w:rsid w:val="009C7DCC"/>
    <w:rsid w:val="009D119F"/>
    <w:rsid w:val="009D3AB0"/>
    <w:rsid w:val="009D3C61"/>
    <w:rsid w:val="009D4C74"/>
    <w:rsid w:val="009D5043"/>
    <w:rsid w:val="009D5233"/>
    <w:rsid w:val="009D53C1"/>
    <w:rsid w:val="009D673C"/>
    <w:rsid w:val="009E37D0"/>
    <w:rsid w:val="009E45A5"/>
    <w:rsid w:val="009E601B"/>
    <w:rsid w:val="009E743D"/>
    <w:rsid w:val="009F0802"/>
    <w:rsid w:val="009F282F"/>
    <w:rsid w:val="009F29FA"/>
    <w:rsid w:val="009F2E4D"/>
    <w:rsid w:val="009F413C"/>
    <w:rsid w:val="009F4B93"/>
    <w:rsid w:val="009F5F56"/>
    <w:rsid w:val="00A03F4C"/>
    <w:rsid w:val="00A04B8F"/>
    <w:rsid w:val="00A04FB8"/>
    <w:rsid w:val="00A0703C"/>
    <w:rsid w:val="00A0722E"/>
    <w:rsid w:val="00A10159"/>
    <w:rsid w:val="00A11011"/>
    <w:rsid w:val="00A11AF2"/>
    <w:rsid w:val="00A13563"/>
    <w:rsid w:val="00A15BD8"/>
    <w:rsid w:val="00A17FE0"/>
    <w:rsid w:val="00A22DF3"/>
    <w:rsid w:val="00A27571"/>
    <w:rsid w:val="00A30481"/>
    <w:rsid w:val="00A406A9"/>
    <w:rsid w:val="00A4070B"/>
    <w:rsid w:val="00A408AE"/>
    <w:rsid w:val="00A420E2"/>
    <w:rsid w:val="00A44257"/>
    <w:rsid w:val="00A52EDB"/>
    <w:rsid w:val="00A53706"/>
    <w:rsid w:val="00A53957"/>
    <w:rsid w:val="00A557CE"/>
    <w:rsid w:val="00A57089"/>
    <w:rsid w:val="00A57184"/>
    <w:rsid w:val="00A610F5"/>
    <w:rsid w:val="00A64237"/>
    <w:rsid w:val="00A64736"/>
    <w:rsid w:val="00A65ED1"/>
    <w:rsid w:val="00A66D18"/>
    <w:rsid w:val="00A66DCD"/>
    <w:rsid w:val="00A70764"/>
    <w:rsid w:val="00A70FC2"/>
    <w:rsid w:val="00A72A0B"/>
    <w:rsid w:val="00A72A37"/>
    <w:rsid w:val="00A72CEA"/>
    <w:rsid w:val="00A74ACD"/>
    <w:rsid w:val="00A750A7"/>
    <w:rsid w:val="00A7590F"/>
    <w:rsid w:val="00A75A22"/>
    <w:rsid w:val="00A80971"/>
    <w:rsid w:val="00A80D6E"/>
    <w:rsid w:val="00A82B9E"/>
    <w:rsid w:val="00A86B6B"/>
    <w:rsid w:val="00A87371"/>
    <w:rsid w:val="00A9102B"/>
    <w:rsid w:val="00A91416"/>
    <w:rsid w:val="00A921F1"/>
    <w:rsid w:val="00A953C7"/>
    <w:rsid w:val="00AA1512"/>
    <w:rsid w:val="00AA3027"/>
    <w:rsid w:val="00AA33BB"/>
    <w:rsid w:val="00AA39A4"/>
    <w:rsid w:val="00AA4EE3"/>
    <w:rsid w:val="00AA6CB1"/>
    <w:rsid w:val="00AA7AAD"/>
    <w:rsid w:val="00AB0564"/>
    <w:rsid w:val="00AB3003"/>
    <w:rsid w:val="00AB32E8"/>
    <w:rsid w:val="00AB4667"/>
    <w:rsid w:val="00AB6334"/>
    <w:rsid w:val="00AB6532"/>
    <w:rsid w:val="00AB7247"/>
    <w:rsid w:val="00AB7CFC"/>
    <w:rsid w:val="00AC056B"/>
    <w:rsid w:val="00AC24CF"/>
    <w:rsid w:val="00AC3E44"/>
    <w:rsid w:val="00AC4FFD"/>
    <w:rsid w:val="00AC54A6"/>
    <w:rsid w:val="00AC5965"/>
    <w:rsid w:val="00AC7DD0"/>
    <w:rsid w:val="00AD0CCE"/>
    <w:rsid w:val="00AD19C3"/>
    <w:rsid w:val="00AD5B96"/>
    <w:rsid w:val="00AD6721"/>
    <w:rsid w:val="00AD7CFE"/>
    <w:rsid w:val="00AE47F2"/>
    <w:rsid w:val="00AE559F"/>
    <w:rsid w:val="00AE746A"/>
    <w:rsid w:val="00AE7E1B"/>
    <w:rsid w:val="00AF0371"/>
    <w:rsid w:val="00AF4898"/>
    <w:rsid w:val="00AF6853"/>
    <w:rsid w:val="00AF72CC"/>
    <w:rsid w:val="00AF7DF3"/>
    <w:rsid w:val="00B0125D"/>
    <w:rsid w:val="00B01E77"/>
    <w:rsid w:val="00B03F16"/>
    <w:rsid w:val="00B0719F"/>
    <w:rsid w:val="00B10945"/>
    <w:rsid w:val="00B11290"/>
    <w:rsid w:val="00B113FA"/>
    <w:rsid w:val="00B1210A"/>
    <w:rsid w:val="00B1467A"/>
    <w:rsid w:val="00B14F2A"/>
    <w:rsid w:val="00B1703E"/>
    <w:rsid w:val="00B20719"/>
    <w:rsid w:val="00B22B21"/>
    <w:rsid w:val="00B24138"/>
    <w:rsid w:val="00B24649"/>
    <w:rsid w:val="00B24829"/>
    <w:rsid w:val="00B25520"/>
    <w:rsid w:val="00B275DE"/>
    <w:rsid w:val="00B27A00"/>
    <w:rsid w:val="00B27A74"/>
    <w:rsid w:val="00B27BCB"/>
    <w:rsid w:val="00B30843"/>
    <w:rsid w:val="00B32A54"/>
    <w:rsid w:val="00B340DA"/>
    <w:rsid w:val="00B355A5"/>
    <w:rsid w:val="00B40539"/>
    <w:rsid w:val="00B4056B"/>
    <w:rsid w:val="00B4065E"/>
    <w:rsid w:val="00B40EE9"/>
    <w:rsid w:val="00B43456"/>
    <w:rsid w:val="00B43475"/>
    <w:rsid w:val="00B45A59"/>
    <w:rsid w:val="00B46968"/>
    <w:rsid w:val="00B51578"/>
    <w:rsid w:val="00B5184E"/>
    <w:rsid w:val="00B525B0"/>
    <w:rsid w:val="00B53B53"/>
    <w:rsid w:val="00B54130"/>
    <w:rsid w:val="00B54CC8"/>
    <w:rsid w:val="00B57796"/>
    <w:rsid w:val="00B60E6E"/>
    <w:rsid w:val="00B61783"/>
    <w:rsid w:val="00B63EB9"/>
    <w:rsid w:val="00B66B5E"/>
    <w:rsid w:val="00B671E5"/>
    <w:rsid w:val="00B704D1"/>
    <w:rsid w:val="00B735DD"/>
    <w:rsid w:val="00B73773"/>
    <w:rsid w:val="00B73A0F"/>
    <w:rsid w:val="00B747F9"/>
    <w:rsid w:val="00B75B28"/>
    <w:rsid w:val="00B76738"/>
    <w:rsid w:val="00B77EAB"/>
    <w:rsid w:val="00B80B32"/>
    <w:rsid w:val="00B83995"/>
    <w:rsid w:val="00B8571E"/>
    <w:rsid w:val="00B86B1B"/>
    <w:rsid w:val="00B874C2"/>
    <w:rsid w:val="00B87D93"/>
    <w:rsid w:val="00B87E75"/>
    <w:rsid w:val="00B90C26"/>
    <w:rsid w:val="00B9206B"/>
    <w:rsid w:val="00B95455"/>
    <w:rsid w:val="00B9549C"/>
    <w:rsid w:val="00B95EC2"/>
    <w:rsid w:val="00B960AD"/>
    <w:rsid w:val="00B97A32"/>
    <w:rsid w:val="00BA0DBD"/>
    <w:rsid w:val="00BA4583"/>
    <w:rsid w:val="00BA5365"/>
    <w:rsid w:val="00BA6048"/>
    <w:rsid w:val="00BA65FC"/>
    <w:rsid w:val="00BA7268"/>
    <w:rsid w:val="00BA7D94"/>
    <w:rsid w:val="00BB1154"/>
    <w:rsid w:val="00BB1183"/>
    <w:rsid w:val="00BB28BE"/>
    <w:rsid w:val="00BB2DDF"/>
    <w:rsid w:val="00BB3AFC"/>
    <w:rsid w:val="00BB3BF9"/>
    <w:rsid w:val="00BB4059"/>
    <w:rsid w:val="00BB52A8"/>
    <w:rsid w:val="00BB60E9"/>
    <w:rsid w:val="00BB62F7"/>
    <w:rsid w:val="00BB64B7"/>
    <w:rsid w:val="00BC30FD"/>
    <w:rsid w:val="00BD01A9"/>
    <w:rsid w:val="00BD0372"/>
    <w:rsid w:val="00BD048A"/>
    <w:rsid w:val="00BD1E82"/>
    <w:rsid w:val="00BD2544"/>
    <w:rsid w:val="00BD2C2F"/>
    <w:rsid w:val="00BD2F30"/>
    <w:rsid w:val="00BD337C"/>
    <w:rsid w:val="00BD35CB"/>
    <w:rsid w:val="00BD5678"/>
    <w:rsid w:val="00BE07B4"/>
    <w:rsid w:val="00BE5C46"/>
    <w:rsid w:val="00BE6164"/>
    <w:rsid w:val="00BE6737"/>
    <w:rsid w:val="00BF2188"/>
    <w:rsid w:val="00BF285F"/>
    <w:rsid w:val="00BF463A"/>
    <w:rsid w:val="00BF5DF7"/>
    <w:rsid w:val="00BF67A9"/>
    <w:rsid w:val="00C004CD"/>
    <w:rsid w:val="00C008CF"/>
    <w:rsid w:val="00C00A69"/>
    <w:rsid w:val="00C00FA6"/>
    <w:rsid w:val="00C0114C"/>
    <w:rsid w:val="00C02C6D"/>
    <w:rsid w:val="00C0450E"/>
    <w:rsid w:val="00C06380"/>
    <w:rsid w:val="00C1184C"/>
    <w:rsid w:val="00C11B2B"/>
    <w:rsid w:val="00C12F08"/>
    <w:rsid w:val="00C1530F"/>
    <w:rsid w:val="00C15648"/>
    <w:rsid w:val="00C15899"/>
    <w:rsid w:val="00C16319"/>
    <w:rsid w:val="00C16363"/>
    <w:rsid w:val="00C178DD"/>
    <w:rsid w:val="00C21191"/>
    <w:rsid w:val="00C22285"/>
    <w:rsid w:val="00C22351"/>
    <w:rsid w:val="00C22483"/>
    <w:rsid w:val="00C226EB"/>
    <w:rsid w:val="00C22E46"/>
    <w:rsid w:val="00C24D7B"/>
    <w:rsid w:val="00C272AD"/>
    <w:rsid w:val="00C2789B"/>
    <w:rsid w:val="00C313B3"/>
    <w:rsid w:val="00C337B8"/>
    <w:rsid w:val="00C33CC3"/>
    <w:rsid w:val="00C359C6"/>
    <w:rsid w:val="00C35EA9"/>
    <w:rsid w:val="00C36A85"/>
    <w:rsid w:val="00C36DCA"/>
    <w:rsid w:val="00C3720F"/>
    <w:rsid w:val="00C412FA"/>
    <w:rsid w:val="00C46D7B"/>
    <w:rsid w:val="00C5329D"/>
    <w:rsid w:val="00C56B04"/>
    <w:rsid w:val="00C571DD"/>
    <w:rsid w:val="00C619E1"/>
    <w:rsid w:val="00C64E2F"/>
    <w:rsid w:val="00C656B8"/>
    <w:rsid w:val="00C70807"/>
    <w:rsid w:val="00C70B8C"/>
    <w:rsid w:val="00C729A9"/>
    <w:rsid w:val="00C767EA"/>
    <w:rsid w:val="00C80A1C"/>
    <w:rsid w:val="00C80BC7"/>
    <w:rsid w:val="00C80D66"/>
    <w:rsid w:val="00C8128C"/>
    <w:rsid w:val="00C82033"/>
    <w:rsid w:val="00C825F7"/>
    <w:rsid w:val="00C83200"/>
    <w:rsid w:val="00C83241"/>
    <w:rsid w:val="00C83254"/>
    <w:rsid w:val="00C8358A"/>
    <w:rsid w:val="00C8525B"/>
    <w:rsid w:val="00C85837"/>
    <w:rsid w:val="00C87787"/>
    <w:rsid w:val="00C91611"/>
    <w:rsid w:val="00C91B10"/>
    <w:rsid w:val="00C91C07"/>
    <w:rsid w:val="00C9348E"/>
    <w:rsid w:val="00C95A65"/>
    <w:rsid w:val="00C96F46"/>
    <w:rsid w:val="00CA3564"/>
    <w:rsid w:val="00CA70B6"/>
    <w:rsid w:val="00CB04BD"/>
    <w:rsid w:val="00CB462F"/>
    <w:rsid w:val="00CB525F"/>
    <w:rsid w:val="00CB6208"/>
    <w:rsid w:val="00CB665B"/>
    <w:rsid w:val="00CB69E6"/>
    <w:rsid w:val="00CC3813"/>
    <w:rsid w:val="00CC4522"/>
    <w:rsid w:val="00CD5B54"/>
    <w:rsid w:val="00CD5C31"/>
    <w:rsid w:val="00CE13B7"/>
    <w:rsid w:val="00CE156D"/>
    <w:rsid w:val="00CE2BFB"/>
    <w:rsid w:val="00CE33D7"/>
    <w:rsid w:val="00CE34D3"/>
    <w:rsid w:val="00CE36B8"/>
    <w:rsid w:val="00CE380B"/>
    <w:rsid w:val="00CE3DC7"/>
    <w:rsid w:val="00CF14B6"/>
    <w:rsid w:val="00CF150F"/>
    <w:rsid w:val="00CF18CB"/>
    <w:rsid w:val="00CF3240"/>
    <w:rsid w:val="00CF48CC"/>
    <w:rsid w:val="00CF4D2F"/>
    <w:rsid w:val="00CF5243"/>
    <w:rsid w:val="00CF53FB"/>
    <w:rsid w:val="00CF5800"/>
    <w:rsid w:val="00CF6E5F"/>
    <w:rsid w:val="00CF7FE5"/>
    <w:rsid w:val="00D02763"/>
    <w:rsid w:val="00D030D5"/>
    <w:rsid w:val="00D04D9D"/>
    <w:rsid w:val="00D06552"/>
    <w:rsid w:val="00D06E66"/>
    <w:rsid w:val="00D110DD"/>
    <w:rsid w:val="00D12960"/>
    <w:rsid w:val="00D15159"/>
    <w:rsid w:val="00D17693"/>
    <w:rsid w:val="00D17BCC"/>
    <w:rsid w:val="00D22672"/>
    <w:rsid w:val="00D24B2E"/>
    <w:rsid w:val="00D25186"/>
    <w:rsid w:val="00D25A6B"/>
    <w:rsid w:val="00D25C89"/>
    <w:rsid w:val="00D278CF"/>
    <w:rsid w:val="00D30487"/>
    <w:rsid w:val="00D332DE"/>
    <w:rsid w:val="00D402E2"/>
    <w:rsid w:val="00D4046E"/>
    <w:rsid w:val="00D408D0"/>
    <w:rsid w:val="00D41093"/>
    <w:rsid w:val="00D41DA2"/>
    <w:rsid w:val="00D42DB2"/>
    <w:rsid w:val="00D46491"/>
    <w:rsid w:val="00D47C55"/>
    <w:rsid w:val="00D5030D"/>
    <w:rsid w:val="00D50FCD"/>
    <w:rsid w:val="00D510C3"/>
    <w:rsid w:val="00D511B9"/>
    <w:rsid w:val="00D61A06"/>
    <w:rsid w:val="00D6253E"/>
    <w:rsid w:val="00D65923"/>
    <w:rsid w:val="00D6614B"/>
    <w:rsid w:val="00D66EB4"/>
    <w:rsid w:val="00D7002D"/>
    <w:rsid w:val="00D70D8B"/>
    <w:rsid w:val="00D811A5"/>
    <w:rsid w:val="00D81B2A"/>
    <w:rsid w:val="00D82880"/>
    <w:rsid w:val="00D84A5B"/>
    <w:rsid w:val="00D86A17"/>
    <w:rsid w:val="00D86C11"/>
    <w:rsid w:val="00D91123"/>
    <w:rsid w:val="00D91F73"/>
    <w:rsid w:val="00D932C1"/>
    <w:rsid w:val="00D96C52"/>
    <w:rsid w:val="00D9786E"/>
    <w:rsid w:val="00DA0B17"/>
    <w:rsid w:val="00DA1474"/>
    <w:rsid w:val="00DA2F75"/>
    <w:rsid w:val="00DA39EC"/>
    <w:rsid w:val="00DA4E61"/>
    <w:rsid w:val="00DA5913"/>
    <w:rsid w:val="00DB2088"/>
    <w:rsid w:val="00DB59C1"/>
    <w:rsid w:val="00DC2CA8"/>
    <w:rsid w:val="00DC4967"/>
    <w:rsid w:val="00DC6ED5"/>
    <w:rsid w:val="00DD4AFF"/>
    <w:rsid w:val="00DD72A3"/>
    <w:rsid w:val="00DE02D5"/>
    <w:rsid w:val="00DE03AB"/>
    <w:rsid w:val="00DE3162"/>
    <w:rsid w:val="00DE5E08"/>
    <w:rsid w:val="00DE7464"/>
    <w:rsid w:val="00DE7B92"/>
    <w:rsid w:val="00DF118C"/>
    <w:rsid w:val="00DF1FAB"/>
    <w:rsid w:val="00DF2472"/>
    <w:rsid w:val="00DF3432"/>
    <w:rsid w:val="00DF69E0"/>
    <w:rsid w:val="00E0011E"/>
    <w:rsid w:val="00E035C5"/>
    <w:rsid w:val="00E05054"/>
    <w:rsid w:val="00E05FAC"/>
    <w:rsid w:val="00E079A9"/>
    <w:rsid w:val="00E113A6"/>
    <w:rsid w:val="00E14AE5"/>
    <w:rsid w:val="00E15569"/>
    <w:rsid w:val="00E1629F"/>
    <w:rsid w:val="00E2121F"/>
    <w:rsid w:val="00E22198"/>
    <w:rsid w:val="00E22361"/>
    <w:rsid w:val="00E22C8E"/>
    <w:rsid w:val="00E257B6"/>
    <w:rsid w:val="00E27E3D"/>
    <w:rsid w:val="00E30724"/>
    <w:rsid w:val="00E32590"/>
    <w:rsid w:val="00E32C36"/>
    <w:rsid w:val="00E34B9A"/>
    <w:rsid w:val="00E36B3D"/>
    <w:rsid w:val="00E43CE4"/>
    <w:rsid w:val="00E44C3E"/>
    <w:rsid w:val="00E44C40"/>
    <w:rsid w:val="00E44DD5"/>
    <w:rsid w:val="00E46A78"/>
    <w:rsid w:val="00E46FA6"/>
    <w:rsid w:val="00E47D00"/>
    <w:rsid w:val="00E514AA"/>
    <w:rsid w:val="00E517A8"/>
    <w:rsid w:val="00E522E8"/>
    <w:rsid w:val="00E55BB3"/>
    <w:rsid w:val="00E57059"/>
    <w:rsid w:val="00E57759"/>
    <w:rsid w:val="00E620B1"/>
    <w:rsid w:val="00E6322D"/>
    <w:rsid w:val="00E63DE3"/>
    <w:rsid w:val="00E665F0"/>
    <w:rsid w:val="00E66BD5"/>
    <w:rsid w:val="00E67F34"/>
    <w:rsid w:val="00E765FD"/>
    <w:rsid w:val="00E76D13"/>
    <w:rsid w:val="00E76F91"/>
    <w:rsid w:val="00E81AF3"/>
    <w:rsid w:val="00E821BC"/>
    <w:rsid w:val="00E8251C"/>
    <w:rsid w:val="00E86117"/>
    <w:rsid w:val="00E870BB"/>
    <w:rsid w:val="00E872CA"/>
    <w:rsid w:val="00E90B3F"/>
    <w:rsid w:val="00E91C7F"/>
    <w:rsid w:val="00E923CF"/>
    <w:rsid w:val="00E95073"/>
    <w:rsid w:val="00E951E3"/>
    <w:rsid w:val="00E9563E"/>
    <w:rsid w:val="00E956DD"/>
    <w:rsid w:val="00E96AA9"/>
    <w:rsid w:val="00E96DDE"/>
    <w:rsid w:val="00EA1F30"/>
    <w:rsid w:val="00EA2AB1"/>
    <w:rsid w:val="00EA48C0"/>
    <w:rsid w:val="00EA52FA"/>
    <w:rsid w:val="00EA554D"/>
    <w:rsid w:val="00EA6A63"/>
    <w:rsid w:val="00EA7435"/>
    <w:rsid w:val="00EB2958"/>
    <w:rsid w:val="00EB2FC4"/>
    <w:rsid w:val="00EB3125"/>
    <w:rsid w:val="00EB35BD"/>
    <w:rsid w:val="00EB401C"/>
    <w:rsid w:val="00EB4E10"/>
    <w:rsid w:val="00EB606F"/>
    <w:rsid w:val="00EB6712"/>
    <w:rsid w:val="00EB67BE"/>
    <w:rsid w:val="00EB7ACD"/>
    <w:rsid w:val="00EB7B43"/>
    <w:rsid w:val="00EC0D7A"/>
    <w:rsid w:val="00EC0F26"/>
    <w:rsid w:val="00EC25F3"/>
    <w:rsid w:val="00EC3183"/>
    <w:rsid w:val="00EC3675"/>
    <w:rsid w:val="00EC3DC8"/>
    <w:rsid w:val="00EC47CC"/>
    <w:rsid w:val="00EC7663"/>
    <w:rsid w:val="00ED110C"/>
    <w:rsid w:val="00ED225C"/>
    <w:rsid w:val="00ED66FD"/>
    <w:rsid w:val="00EE2596"/>
    <w:rsid w:val="00EE34E7"/>
    <w:rsid w:val="00EE50B1"/>
    <w:rsid w:val="00EE7405"/>
    <w:rsid w:val="00EE7CCD"/>
    <w:rsid w:val="00EF0E70"/>
    <w:rsid w:val="00EF3601"/>
    <w:rsid w:val="00EF49EE"/>
    <w:rsid w:val="00EF4AA5"/>
    <w:rsid w:val="00EF4AFE"/>
    <w:rsid w:val="00EF6331"/>
    <w:rsid w:val="00F015BD"/>
    <w:rsid w:val="00F015D1"/>
    <w:rsid w:val="00F02632"/>
    <w:rsid w:val="00F055FD"/>
    <w:rsid w:val="00F05AEB"/>
    <w:rsid w:val="00F06190"/>
    <w:rsid w:val="00F0653B"/>
    <w:rsid w:val="00F06D0C"/>
    <w:rsid w:val="00F10012"/>
    <w:rsid w:val="00F111AB"/>
    <w:rsid w:val="00F13FE4"/>
    <w:rsid w:val="00F14A71"/>
    <w:rsid w:val="00F150CC"/>
    <w:rsid w:val="00F15E47"/>
    <w:rsid w:val="00F16809"/>
    <w:rsid w:val="00F22044"/>
    <w:rsid w:val="00F25A2D"/>
    <w:rsid w:val="00F26365"/>
    <w:rsid w:val="00F267AB"/>
    <w:rsid w:val="00F2690F"/>
    <w:rsid w:val="00F30A67"/>
    <w:rsid w:val="00F32CF1"/>
    <w:rsid w:val="00F34217"/>
    <w:rsid w:val="00F34964"/>
    <w:rsid w:val="00F36954"/>
    <w:rsid w:val="00F36C5E"/>
    <w:rsid w:val="00F37476"/>
    <w:rsid w:val="00F379FC"/>
    <w:rsid w:val="00F41E47"/>
    <w:rsid w:val="00F42DF9"/>
    <w:rsid w:val="00F4345B"/>
    <w:rsid w:val="00F439D1"/>
    <w:rsid w:val="00F44F13"/>
    <w:rsid w:val="00F45E53"/>
    <w:rsid w:val="00F45FD7"/>
    <w:rsid w:val="00F46072"/>
    <w:rsid w:val="00F4758F"/>
    <w:rsid w:val="00F508CB"/>
    <w:rsid w:val="00F509EF"/>
    <w:rsid w:val="00F50F63"/>
    <w:rsid w:val="00F523EF"/>
    <w:rsid w:val="00F527D7"/>
    <w:rsid w:val="00F5408E"/>
    <w:rsid w:val="00F561E3"/>
    <w:rsid w:val="00F616D5"/>
    <w:rsid w:val="00F6213F"/>
    <w:rsid w:val="00F65B14"/>
    <w:rsid w:val="00F65DCE"/>
    <w:rsid w:val="00F65EE9"/>
    <w:rsid w:val="00F706E1"/>
    <w:rsid w:val="00F708D5"/>
    <w:rsid w:val="00F70FBE"/>
    <w:rsid w:val="00F74DB4"/>
    <w:rsid w:val="00F757DD"/>
    <w:rsid w:val="00F75F75"/>
    <w:rsid w:val="00F76424"/>
    <w:rsid w:val="00F76F4A"/>
    <w:rsid w:val="00F775C8"/>
    <w:rsid w:val="00F80507"/>
    <w:rsid w:val="00F84A23"/>
    <w:rsid w:val="00F84AA7"/>
    <w:rsid w:val="00F8514A"/>
    <w:rsid w:val="00F86047"/>
    <w:rsid w:val="00F8678D"/>
    <w:rsid w:val="00F867E7"/>
    <w:rsid w:val="00F8744D"/>
    <w:rsid w:val="00F87DC5"/>
    <w:rsid w:val="00F900F9"/>
    <w:rsid w:val="00F91F37"/>
    <w:rsid w:val="00F925E4"/>
    <w:rsid w:val="00F96CE6"/>
    <w:rsid w:val="00FA0A12"/>
    <w:rsid w:val="00FA43A7"/>
    <w:rsid w:val="00FA4533"/>
    <w:rsid w:val="00FA5B00"/>
    <w:rsid w:val="00FA717C"/>
    <w:rsid w:val="00FA7FBC"/>
    <w:rsid w:val="00FB0486"/>
    <w:rsid w:val="00FB04CB"/>
    <w:rsid w:val="00FB0989"/>
    <w:rsid w:val="00FB0B31"/>
    <w:rsid w:val="00FB0CED"/>
    <w:rsid w:val="00FB11B9"/>
    <w:rsid w:val="00FB164E"/>
    <w:rsid w:val="00FB1E62"/>
    <w:rsid w:val="00FB271D"/>
    <w:rsid w:val="00FB3488"/>
    <w:rsid w:val="00FB3DBC"/>
    <w:rsid w:val="00FB4C9A"/>
    <w:rsid w:val="00FB4FC4"/>
    <w:rsid w:val="00FC0009"/>
    <w:rsid w:val="00FC0678"/>
    <w:rsid w:val="00FC198D"/>
    <w:rsid w:val="00FC23AE"/>
    <w:rsid w:val="00FC52EA"/>
    <w:rsid w:val="00FC604A"/>
    <w:rsid w:val="00FC6249"/>
    <w:rsid w:val="00FC76BC"/>
    <w:rsid w:val="00FC7E9F"/>
    <w:rsid w:val="00FD0567"/>
    <w:rsid w:val="00FD0986"/>
    <w:rsid w:val="00FD361A"/>
    <w:rsid w:val="00FD6717"/>
    <w:rsid w:val="00FD77B9"/>
    <w:rsid w:val="00FE036F"/>
    <w:rsid w:val="00FE0C87"/>
    <w:rsid w:val="00FE112B"/>
    <w:rsid w:val="00FE4304"/>
    <w:rsid w:val="00FE45EB"/>
    <w:rsid w:val="00FE5A2D"/>
    <w:rsid w:val="00FE654E"/>
    <w:rsid w:val="00FF053C"/>
    <w:rsid w:val="00FF12CF"/>
    <w:rsid w:val="00FF1DCF"/>
    <w:rsid w:val="00FF38AC"/>
    <w:rsid w:val="00FF5324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D33E07-DE96-FE4D-AF67-78106960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i/>
      <w:iCs/>
      <w:sz w:val="32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widowControl w:val="0"/>
      <w:jc w:val="both"/>
      <w:outlineLvl w:val="3"/>
    </w:pPr>
    <w:rPr>
      <w:rFonts w:ascii="Arial" w:hAnsi="Arial" w:cs="Arial"/>
      <w:b/>
      <w:bCs/>
      <w:sz w:val="28"/>
      <w:szCs w:val="20"/>
    </w:rPr>
  </w:style>
  <w:style w:type="paragraph" w:styleId="5">
    <w:name w:val="heading 5"/>
    <w:basedOn w:val="a"/>
    <w:next w:val="a"/>
    <w:qFormat/>
    <w:pPr>
      <w:keepNext/>
      <w:widowControl w:val="0"/>
      <w:jc w:val="both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32"/>
    </w:rPr>
  </w:style>
  <w:style w:type="paragraph" w:styleId="7">
    <w:name w:val="heading 7"/>
    <w:basedOn w:val="a"/>
    <w:next w:val="a"/>
    <w:qFormat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sz w:val="28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  <w:sz w:val="20"/>
    </w:rPr>
  </w:style>
  <w:style w:type="character" w:default="1" w:styleId="a0">
    <w:name w:val="Default Paragraph Font"/>
    <w:aliases w:val=" Знак Знак Знак Знак Знак Знак Знак Знак Знак1 Знак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0">
    <w:name w:val="Body Text Indent 3"/>
    <w:basedOn w:val="a"/>
    <w:link w:val="31"/>
    <w:pPr>
      <w:widowControl w:val="0"/>
      <w:ind w:firstLine="720"/>
    </w:pPr>
    <w:rPr>
      <w:rFonts w:ascii="Arial" w:hAnsi="Arial"/>
      <w:bCs/>
      <w:sz w:val="28"/>
      <w:szCs w:val="20"/>
      <w:lang w:val="x-none" w:eastAsia="x-none"/>
    </w:rPr>
  </w:style>
  <w:style w:type="paragraph" w:styleId="a3">
    <w:name w:val="Body Text"/>
    <w:basedOn w:val="a"/>
    <w:pPr>
      <w:jc w:val="both"/>
    </w:pPr>
  </w:style>
  <w:style w:type="paragraph" w:styleId="a4">
    <w:name w:val="Body Text Indent"/>
    <w:basedOn w:val="a"/>
    <w:link w:val="a5"/>
    <w:pPr>
      <w:ind w:firstLine="708"/>
      <w:jc w:val="both"/>
    </w:pPr>
    <w:rPr>
      <w:lang w:val="x-none" w:eastAsia="x-none"/>
    </w:rPr>
  </w:style>
  <w:style w:type="paragraph" w:styleId="20">
    <w:name w:val="Body Text Indent 2"/>
    <w:basedOn w:val="a"/>
    <w:pPr>
      <w:ind w:firstLine="708"/>
      <w:jc w:val="both"/>
    </w:pPr>
    <w:rPr>
      <w:sz w:val="28"/>
    </w:rPr>
  </w:style>
  <w:style w:type="paragraph" w:styleId="a6">
    <w:name w:val="caption"/>
    <w:basedOn w:val="a"/>
    <w:next w:val="a"/>
    <w:qFormat/>
    <w:pPr>
      <w:framePr w:w="3945" w:h="4493" w:hSpace="141" w:wrap="around" w:vAnchor="text" w:hAnchor="page" w:x="1598" w:y="-531"/>
      <w:ind w:firstLine="360"/>
    </w:pPr>
    <w:rPr>
      <w:b/>
    </w:rPr>
  </w:style>
  <w:style w:type="paragraph" w:styleId="21">
    <w:name w:val="Body Text 2"/>
    <w:basedOn w:val="a"/>
    <w:pPr>
      <w:framePr w:w="3945" w:h="4493" w:hSpace="141" w:wrap="around" w:vAnchor="text" w:hAnchor="page" w:x="1598" w:y="-531"/>
      <w:jc w:val="center"/>
    </w:pPr>
    <w:rPr>
      <w:sz w:val="18"/>
    </w:rPr>
  </w:style>
  <w:style w:type="paragraph" w:styleId="32">
    <w:name w:val="Body Text 3"/>
    <w:basedOn w:val="a"/>
    <w:pPr>
      <w:jc w:val="right"/>
    </w:pPr>
    <w:rPr>
      <w:b/>
      <w:bCs/>
      <w:sz w:val="28"/>
    </w:rPr>
  </w:style>
  <w:style w:type="paragraph" w:styleId="a7">
    <w:name w:val="header"/>
    <w:aliases w:val=" Знак"/>
    <w:basedOn w:val="a"/>
    <w:link w:val="a8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Обычный (веб)"/>
    <w:basedOn w:val="a"/>
    <w:pPr>
      <w:spacing w:before="100" w:after="100"/>
    </w:pPr>
  </w:style>
  <w:style w:type="table" w:styleId="aa">
    <w:name w:val="Table Grid"/>
    <w:basedOn w:val="a1"/>
    <w:rsid w:val="00F26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2B1ED6"/>
    <w:rPr>
      <w:rFonts w:ascii="Tahoma" w:hAnsi="Tahoma" w:cs="Tahoma"/>
      <w:sz w:val="16"/>
      <w:szCs w:val="16"/>
    </w:rPr>
  </w:style>
  <w:style w:type="paragraph" w:customStyle="1" w:styleId="ac">
    <w:name w:val=" Знак Знак Знак Знак Знак Знак Знак Знак Знак"/>
    <w:basedOn w:val="a"/>
    <w:rsid w:val="00873A1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8">
    <w:name w:val="Верхний колонтитул Знак"/>
    <w:aliases w:val=" Знак Знак"/>
    <w:link w:val="a7"/>
    <w:rsid w:val="00B9549C"/>
    <w:rPr>
      <w:sz w:val="24"/>
      <w:szCs w:val="24"/>
    </w:rPr>
  </w:style>
  <w:style w:type="character" w:customStyle="1" w:styleId="a5">
    <w:name w:val="Основной текст с отступом Знак"/>
    <w:link w:val="a4"/>
    <w:rsid w:val="00B9549C"/>
    <w:rPr>
      <w:sz w:val="24"/>
      <w:szCs w:val="24"/>
    </w:rPr>
  </w:style>
  <w:style w:type="character" w:customStyle="1" w:styleId="31">
    <w:name w:val="Основной текст с отступом 3 Знак"/>
    <w:link w:val="30"/>
    <w:rsid w:val="00B9549C"/>
    <w:rPr>
      <w:rFonts w:ascii="Arial" w:hAnsi="Arial" w:cs="Arial"/>
      <w:bCs/>
      <w:sz w:val="28"/>
    </w:rPr>
  </w:style>
  <w:style w:type="character" w:styleId="ad">
    <w:name w:val="Hyperlink"/>
    <w:rsid w:val="000335DE"/>
    <w:rPr>
      <w:rFonts w:ascii="Times New Roman" w:hAnsi="Times New Roman" w:cs="Times New Roman" w:hint="default"/>
      <w:color w:val="0000FF"/>
      <w:u w:val="single"/>
    </w:rPr>
  </w:style>
  <w:style w:type="paragraph" w:customStyle="1" w:styleId="ListParagraph">
    <w:name w:val="List Paragraph"/>
    <w:basedOn w:val="a"/>
    <w:rsid w:val="000335DE"/>
    <w:pPr>
      <w:ind w:left="720"/>
    </w:pPr>
    <w:rPr>
      <w:sz w:val="20"/>
      <w:szCs w:val="20"/>
    </w:rPr>
  </w:style>
  <w:style w:type="paragraph" w:customStyle="1" w:styleId="10">
    <w:name w:val=" Знак Знак Знак Знак Знак Знак Знак Знак Знак1 Знак Знак Знак Знак Знак Знак"/>
    <w:basedOn w:val="a"/>
    <w:rsid w:val="007344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 Знак Знак Знак Знак Знак Знак Знак Знак Знак Знак Знак Знак"/>
    <w:basedOn w:val="a"/>
    <w:rsid w:val="00F220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9C12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34">
    <w:name w:val="Font Style34"/>
    <w:uiPriority w:val="99"/>
    <w:rsid w:val="00FA0A12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1468E8"/>
    <w:pPr>
      <w:widowControl w:val="0"/>
      <w:autoSpaceDE w:val="0"/>
      <w:autoSpaceDN w:val="0"/>
      <w:adjustRightInd w:val="0"/>
      <w:spacing w:line="353" w:lineRule="exact"/>
      <w:jc w:val="center"/>
    </w:pPr>
  </w:style>
  <w:style w:type="character" w:customStyle="1" w:styleId="FontStyle33">
    <w:name w:val="Font Style33"/>
    <w:uiPriority w:val="99"/>
    <w:rsid w:val="001468E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uiPriority w:val="99"/>
    <w:rsid w:val="001468E8"/>
    <w:pPr>
      <w:widowControl w:val="0"/>
      <w:autoSpaceDE w:val="0"/>
      <w:autoSpaceDN w:val="0"/>
      <w:adjustRightInd w:val="0"/>
      <w:spacing w:line="309" w:lineRule="exact"/>
      <w:ind w:firstLine="725"/>
      <w:jc w:val="both"/>
    </w:pPr>
  </w:style>
  <w:style w:type="paragraph" w:customStyle="1" w:styleId="Style4">
    <w:name w:val="Style4"/>
    <w:basedOn w:val="a"/>
    <w:uiPriority w:val="99"/>
    <w:rsid w:val="001468E8"/>
    <w:pPr>
      <w:widowControl w:val="0"/>
      <w:autoSpaceDE w:val="0"/>
      <w:autoSpaceDN w:val="0"/>
      <w:adjustRightInd w:val="0"/>
      <w:spacing w:line="307" w:lineRule="exact"/>
      <w:ind w:firstLine="686"/>
      <w:jc w:val="both"/>
    </w:pPr>
  </w:style>
  <w:style w:type="paragraph" w:customStyle="1" w:styleId="Style9">
    <w:name w:val="Style9"/>
    <w:basedOn w:val="a"/>
    <w:uiPriority w:val="99"/>
    <w:rsid w:val="001468E8"/>
    <w:pPr>
      <w:widowControl w:val="0"/>
      <w:autoSpaceDE w:val="0"/>
      <w:autoSpaceDN w:val="0"/>
      <w:adjustRightInd w:val="0"/>
      <w:spacing w:line="307" w:lineRule="exact"/>
      <w:jc w:val="both"/>
    </w:pPr>
  </w:style>
  <w:style w:type="paragraph" w:styleId="af">
    <w:name w:val="List Paragraph"/>
    <w:basedOn w:val="a"/>
    <w:uiPriority w:val="34"/>
    <w:qFormat/>
    <w:rsid w:val="001468E8"/>
    <w:pPr>
      <w:ind w:left="720"/>
      <w:contextualSpacing/>
    </w:pPr>
    <w:rPr>
      <w:sz w:val="28"/>
      <w:szCs w:val="20"/>
    </w:rPr>
  </w:style>
  <w:style w:type="paragraph" w:customStyle="1" w:styleId="Style2">
    <w:name w:val="Style2"/>
    <w:basedOn w:val="a"/>
    <w:uiPriority w:val="99"/>
    <w:rsid w:val="001468E8"/>
    <w:pPr>
      <w:widowControl w:val="0"/>
      <w:autoSpaceDE w:val="0"/>
      <w:autoSpaceDN w:val="0"/>
      <w:adjustRightInd w:val="0"/>
      <w:jc w:val="center"/>
    </w:pPr>
  </w:style>
  <w:style w:type="paragraph" w:customStyle="1" w:styleId="ConsPlusNonformat">
    <w:name w:val="ConsPlusNonformat"/>
    <w:uiPriority w:val="99"/>
    <w:rsid w:val="001468E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FollowedHyperlink"/>
    <w:uiPriority w:val="99"/>
    <w:semiHidden/>
    <w:unhideWhenUsed/>
    <w:rsid w:val="0012012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:\WINDOWS\Application%20Data\Microsoft\&#1064;&#1072;&#1073;&#1083;&#1086;&#1085;&#1099;\&#1055;&#1080;&#1089;&#1100;&#1084;&#1086;.dot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B7B99-AD2E-4765-B424-9330CB18EB1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Письмо.dot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МОРО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Лиля</dc:creator>
  <cp:keywords/>
  <dc:description/>
  <cp:lastModifiedBy>Гость</cp:lastModifiedBy>
  <cp:revision>2</cp:revision>
  <cp:lastPrinted>2022-12-06T11:16:00Z</cp:lastPrinted>
  <dcterms:created xsi:type="dcterms:W3CDTF">2022-12-09T08:21:00Z</dcterms:created>
  <dcterms:modified xsi:type="dcterms:W3CDTF">2022-12-09T08:21:00Z</dcterms:modified>
</cp:coreProperties>
</file>